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E91AE" w14:textId="6BF5CF86" w:rsidR="00F11B05" w:rsidRPr="00A63833" w:rsidRDefault="00F4581B" w:rsidP="00F11B05">
      <w:pPr>
        <w:pStyle w:val="Heading1"/>
        <w:jc w:val="center"/>
        <w:rPr>
          <w:rFonts w:ascii="Segoe UI" w:hAnsi="Segoe UI" w:cs="Segoe UI"/>
          <w:sz w:val="18"/>
          <w:szCs w:val="18"/>
        </w:rPr>
      </w:pPr>
      <w:r>
        <w:rPr>
          <w:sz w:val="32"/>
          <w:szCs w:val="32"/>
        </w:rPr>
        <w:t xml:space="preserve"> </w:t>
      </w:r>
      <w:r w:rsidR="00F11B05" w:rsidRPr="00A63833">
        <w:rPr>
          <w:rFonts w:ascii="Calibri" w:hAnsi="Calibri" w:cs="Calibri"/>
          <w:color w:val="156082"/>
          <w:sz w:val="36"/>
          <w:szCs w:val="36"/>
        </w:rPr>
        <w:t>CRIGGLESTONE PARISH COUNCIL  </w:t>
      </w:r>
    </w:p>
    <w:p w14:paraId="396CC3CA" w14:textId="6D84BF03" w:rsidR="00F11B05" w:rsidRPr="00A63833" w:rsidRDefault="00F11B05" w:rsidP="00F11B05">
      <w:pPr>
        <w:jc w:val="center"/>
        <w:textAlignment w:val="baseline"/>
        <w:rPr>
          <w:rFonts w:ascii="Segoe UI" w:hAnsi="Segoe UI" w:cs="Segoe UI"/>
          <w:sz w:val="18"/>
          <w:szCs w:val="18"/>
          <w:lang w:eastAsia="en-GB"/>
        </w:rPr>
      </w:pPr>
      <w:r w:rsidRPr="00A63833">
        <w:rPr>
          <w:rFonts w:ascii="Calibri" w:hAnsi="Calibri" w:cs="Calibri"/>
          <w:b/>
          <w:bCs/>
          <w:color w:val="000000"/>
          <w:sz w:val="28"/>
          <w:szCs w:val="28"/>
          <w:lang w:eastAsia="en-GB"/>
        </w:rPr>
        <w:t xml:space="preserve">Minutes of the Parish Council meeting held on Tuesday </w:t>
      </w:r>
      <w:r>
        <w:rPr>
          <w:rFonts w:ascii="Calibri" w:hAnsi="Calibri" w:cs="Calibri"/>
          <w:b/>
          <w:bCs/>
          <w:color w:val="000000"/>
          <w:sz w:val="28"/>
          <w:szCs w:val="28"/>
          <w:lang w:eastAsia="en-GB"/>
        </w:rPr>
        <w:t>1</w:t>
      </w:r>
      <w:r w:rsidRPr="00F11B05">
        <w:rPr>
          <w:rFonts w:ascii="Calibri" w:hAnsi="Calibri" w:cs="Calibri"/>
          <w:b/>
          <w:bCs/>
          <w:color w:val="000000"/>
          <w:sz w:val="28"/>
          <w:szCs w:val="28"/>
          <w:vertAlign w:val="superscript"/>
          <w:lang w:eastAsia="en-GB"/>
        </w:rPr>
        <w:t>st</w:t>
      </w:r>
      <w:r>
        <w:rPr>
          <w:rFonts w:ascii="Calibri" w:hAnsi="Calibri" w:cs="Calibri"/>
          <w:b/>
          <w:bCs/>
          <w:color w:val="000000"/>
          <w:sz w:val="28"/>
          <w:szCs w:val="28"/>
          <w:lang w:eastAsia="en-GB"/>
        </w:rPr>
        <w:t xml:space="preserve"> Septem</w:t>
      </w:r>
      <w:r w:rsidR="00B25C7F">
        <w:rPr>
          <w:rFonts w:ascii="Calibri" w:hAnsi="Calibri" w:cs="Calibri"/>
          <w:b/>
          <w:bCs/>
          <w:color w:val="000000"/>
          <w:sz w:val="28"/>
          <w:szCs w:val="28"/>
          <w:lang w:eastAsia="en-GB"/>
        </w:rPr>
        <w:t>ber</w:t>
      </w:r>
      <w:r>
        <w:rPr>
          <w:rFonts w:ascii="Calibri" w:hAnsi="Calibri" w:cs="Calibri"/>
          <w:b/>
          <w:bCs/>
          <w:color w:val="000000"/>
          <w:sz w:val="28"/>
          <w:szCs w:val="28"/>
          <w:lang w:eastAsia="en-GB"/>
        </w:rPr>
        <w:t xml:space="preserve"> </w:t>
      </w:r>
      <w:r w:rsidRPr="00A63833">
        <w:rPr>
          <w:rFonts w:ascii="Calibri" w:hAnsi="Calibri" w:cs="Calibri"/>
          <w:b/>
          <w:bCs/>
          <w:color w:val="000000"/>
          <w:sz w:val="28"/>
          <w:szCs w:val="28"/>
          <w:lang w:eastAsia="en-GB"/>
        </w:rPr>
        <w:t>2026 6pm in The Village Institute, High Street, Crigglestone, WF4 3EB</w:t>
      </w:r>
      <w:r w:rsidRPr="00A63833">
        <w:rPr>
          <w:rFonts w:ascii="Calibri" w:hAnsi="Calibri" w:cs="Calibri"/>
          <w:color w:val="000000"/>
          <w:sz w:val="28"/>
          <w:szCs w:val="28"/>
          <w:lang w:eastAsia="en-GB"/>
        </w:rPr>
        <w:t>  </w:t>
      </w:r>
    </w:p>
    <w:p w14:paraId="1C9FEA76" w14:textId="77777777" w:rsidR="00F11B05" w:rsidRPr="00A63833" w:rsidRDefault="00F11B05" w:rsidP="00F11B05">
      <w:pPr>
        <w:jc w:val="both"/>
        <w:textAlignment w:val="baseline"/>
        <w:rPr>
          <w:rFonts w:ascii="Segoe UI" w:hAnsi="Segoe UI" w:cs="Segoe UI"/>
          <w:sz w:val="18"/>
          <w:szCs w:val="18"/>
          <w:lang w:eastAsia="en-GB"/>
        </w:rPr>
      </w:pPr>
      <w:r w:rsidRPr="00A63833">
        <w:rPr>
          <w:rFonts w:ascii="Calibri" w:hAnsi="Calibri" w:cs="Calibri"/>
          <w:color w:val="000000"/>
          <w:sz w:val="28"/>
          <w:szCs w:val="28"/>
          <w:lang w:eastAsia="en-GB"/>
        </w:rPr>
        <w:t>   </w:t>
      </w:r>
    </w:p>
    <w:p w14:paraId="3612683C" w14:textId="1550DA68" w:rsidR="00B25C7F" w:rsidRPr="00A63833" w:rsidRDefault="00F11B05" w:rsidP="00B25C7F">
      <w:pPr>
        <w:ind w:hanging="284"/>
        <w:jc w:val="both"/>
        <w:textAlignment w:val="baseline"/>
        <w:rPr>
          <w:rFonts w:ascii="Calibri" w:hAnsi="Calibri" w:cs="Calibri"/>
          <w:lang w:eastAsia="en-GB"/>
        </w:rPr>
      </w:pPr>
      <w:r w:rsidRPr="04706B41">
        <w:rPr>
          <w:rFonts w:ascii="Calibri" w:hAnsi="Calibri" w:cs="Calibri"/>
          <w:b/>
          <w:bCs/>
          <w:lang w:eastAsia="en-GB"/>
        </w:rPr>
        <w:t xml:space="preserve">Present: </w:t>
      </w:r>
      <w:r w:rsidRPr="04706B41">
        <w:rPr>
          <w:rFonts w:ascii="Calibri" w:hAnsi="Calibri" w:cs="Calibri"/>
          <w:lang w:eastAsia="en-GB"/>
        </w:rPr>
        <w:t xml:space="preserve">Cllrs: P Denton (in the chair), P Crompton, </w:t>
      </w:r>
      <w:r w:rsidR="00B25C7F">
        <w:rPr>
          <w:rFonts w:ascii="Calibri" w:hAnsi="Calibri" w:cs="Calibri"/>
          <w:lang w:eastAsia="en-GB"/>
        </w:rPr>
        <w:t xml:space="preserve">J Ellis, </w:t>
      </w:r>
      <w:r w:rsidRPr="04706B41">
        <w:rPr>
          <w:rFonts w:ascii="Calibri" w:hAnsi="Calibri" w:cs="Calibri"/>
          <w:lang w:eastAsia="en-GB"/>
        </w:rPr>
        <w:t xml:space="preserve">M Oxspring, P Daniels, </w:t>
      </w:r>
      <w:r w:rsidR="00B25C7F">
        <w:rPr>
          <w:rFonts w:ascii="Calibri" w:hAnsi="Calibri" w:cs="Calibri"/>
          <w:lang w:eastAsia="en-GB"/>
        </w:rPr>
        <w:t>A Roe,</w:t>
      </w:r>
    </w:p>
    <w:p w14:paraId="3DF26EAF" w14:textId="6F0EBF94" w:rsidR="00F11B05" w:rsidRPr="00A63833" w:rsidRDefault="00B25C7F" w:rsidP="00F11B05">
      <w:pPr>
        <w:ind w:hanging="284"/>
        <w:jc w:val="both"/>
        <w:textAlignment w:val="baseline"/>
        <w:rPr>
          <w:rFonts w:ascii="Calibri" w:hAnsi="Calibri" w:cs="Calibri"/>
          <w:lang w:eastAsia="en-GB"/>
        </w:rPr>
      </w:pPr>
      <w:r>
        <w:rPr>
          <w:rFonts w:ascii="Calibri" w:hAnsi="Calibri" w:cs="Calibri"/>
          <w:lang w:eastAsia="en-GB"/>
        </w:rPr>
        <w:t xml:space="preserve">N Clews, </w:t>
      </w:r>
      <w:r w:rsidR="00F11B05" w:rsidRPr="04706B41">
        <w:rPr>
          <w:rFonts w:ascii="Calibri" w:hAnsi="Calibri" w:cs="Calibri"/>
          <w:lang w:eastAsia="en-GB"/>
        </w:rPr>
        <w:t>L Johnson</w:t>
      </w:r>
    </w:p>
    <w:p w14:paraId="188D03CC" w14:textId="6F97DCEA" w:rsidR="00F11B05" w:rsidRPr="00A63833" w:rsidRDefault="00F11B05" w:rsidP="00F11B05">
      <w:pPr>
        <w:ind w:left="-284"/>
        <w:jc w:val="both"/>
        <w:textAlignment w:val="baseline"/>
        <w:rPr>
          <w:rFonts w:ascii="Segoe UI" w:hAnsi="Segoe UI" w:cs="Segoe UI"/>
          <w:sz w:val="18"/>
          <w:szCs w:val="18"/>
          <w:lang w:eastAsia="en-GB"/>
        </w:rPr>
      </w:pPr>
      <w:r w:rsidRPr="56E1E9E5">
        <w:rPr>
          <w:rFonts w:ascii="Calibri" w:hAnsi="Calibri" w:cs="Calibri"/>
          <w:b/>
          <w:bCs/>
          <w:lang w:eastAsia="en-GB"/>
        </w:rPr>
        <w:t>Attendees:</w:t>
      </w:r>
      <w:r w:rsidRPr="56E1E9E5">
        <w:rPr>
          <w:rFonts w:ascii="Calibri" w:hAnsi="Calibri" w:cs="Calibri"/>
          <w:lang w:eastAsia="en-GB"/>
        </w:rPr>
        <w:t xml:space="preserve">  </w:t>
      </w:r>
      <w:r w:rsidR="00B25C7F">
        <w:rPr>
          <w:rFonts w:ascii="Calibri" w:hAnsi="Calibri" w:cs="Calibri"/>
          <w:lang w:eastAsia="en-GB"/>
        </w:rPr>
        <w:t>Sarah Knowles</w:t>
      </w:r>
      <w:r w:rsidR="00B15342">
        <w:rPr>
          <w:rFonts w:ascii="Calibri" w:hAnsi="Calibri" w:cs="Calibri"/>
          <w:lang w:eastAsia="en-GB"/>
        </w:rPr>
        <w:t xml:space="preserve"> -</w:t>
      </w:r>
      <w:r w:rsidRPr="56E1E9E5">
        <w:rPr>
          <w:rFonts w:ascii="Calibri" w:hAnsi="Calibri" w:cs="Calibri"/>
          <w:lang w:eastAsia="en-GB"/>
        </w:rPr>
        <w:t xml:space="preserve"> Clerk</w:t>
      </w:r>
    </w:p>
    <w:p w14:paraId="74D762E0" w14:textId="35CCCAAF" w:rsidR="00F11B05" w:rsidRPr="00A63833" w:rsidRDefault="00F11B05" w:rsidP="00F11B05">
      <w:pPr>
        <w:ind w:left="-270" w:hanging="14"/>
      </w:pPr>
      <w:r w:rsidRPr="04706B41">
        <w:rPr>
          <w:rFonts w:ascii="Calibri" w:hAnsi="Calibri" w:cs="Calibri"/>
          <w:b/>
          <w:bCs/>
        </w:rPr>
        <w:t xml:space="preserve">Members of the public: </w:t>
      </w:r>
      <w:r w:rsidRPr="04706B41">
        <w:rPr>
          <w:rFonts w:ascii="Calibri" w:hAnsi="Calibri" w:cs="Calibri"/>
        </w:rPr>
        <w:t xml:space="preserve"> </w:t>
      </w:r>
      <w:r w:rsidR="00B25C7F">
        <w:rPr>
          <w:rFonts w:ascii="Calibri" w:hAnsi="Calibri" w:cs="Calibri"/>
        </w:rPr>
        <w:t>No</w:t>
      </w:r>
      <w:r w:rsidRPr="04706B41">
        <w:rPr>
          <w:rFonts w:ascii="Calibri" w:hAnsi="Calibri" w:cs="Calibri"/>
        </w:rPr>
        <w:t xml:space="preserve"> member</w:t>
      </w:r>
      <w:r w:rsidR="00B25C7F">
        <w:rPr>
          <w:rFonts w:ascii="Calibri" w:hAnsi="Calibri" w:cs="Calibri"/>
        </w:rPr>
        <w:t>s</w:t>
      </w:r>
      <w:r w:rsidRPr="04706B41">
        <w:rPr>
          <w:rFonts w:ascii="Calibri" w:hAnsi="Calibri" w:cs="Calibri"/>
        </w:rPr>
        <w:t xml:space="preserve"> of the public </w:t>
      </w:r>
    </w:p>
    <w:p w14:paraId="05F92D4E" w14:textId="77777777" w:rsidR="00F11B05" w:rsidRPr="00AF7CE5" w:rsidRDefault="00F11B05" w:rsidP="00F11B05">
      <w:pPr>
        <w:ind w:left="284" w:hanging="1702"/>
        <w:jc w:val="both"/>
        <w:rPr>
          <w:rFonts w:ascii="Calibri" w:hAnsi="Calibri" w:cs="Calibri"/>
          <w:b/>
          <w:szCs w:val="24"/>
          <w:lang w:eastAsia="en-GB"/>
        </w:rPr>
      </w:pPr>
    </w:p>
    <w:p w14:paraId="434BBB9D" w14:textId="77777777" w:rsidR="00F11B05" w:rsidRDefault="00F11B05" w:rsidP="009826EF">
      <w:pPr>
        <w:numPr>
          <w:ilvl w:val="0"/>
          <w:numId w:val="1"/>
        </w:numPr>
        <w:ind w:left="284" w:hanging="568"/>
        <w:jc w:val="both"/>
        <w:rPr>
          <w:rFonts w:ascii="Calibri" w:eastAsia="Calibri" w:hAnsi="Calibri" w:cs="Calibri"/>
          <w:color w:val="000000" w:themeColor="text1"/>
          <w:szCs w:val="24"/>
        </w:rPr>
      </w:pPr>
      <w:r w:rsidRPr="56E1E9E5">
        <w:rPr>
          <w:rFonts w:ascii="Calibri" w:hAnsi="Calibri" w:cs="Calibri"/>
          <w:b/>
          <w:bCs/>
        </w:rPr>
        <w:t xml:space="preserve">MEMBERS OF THE PUBLIC ARE WELCOME TO ATTEND A PUBLIC SESSION AT THE BEGINNING OF THE MEETING FOR A MAXIMUM OF 15 MINUTES. </w:t>
      </w:r>
      <w:r>
        <w:rPr>
          <w:rFonts w:ascii="Calibri" w:hAnsi="Calibri" w:cs="Calibri"/>
          <w:b/>
          <w:bCs/>
        </w:rPr>
        <w:t xml:space="preserve">   </w:t>
      </w:r>
      <w:r w:rsidRPr="56E1E9E5">
        <w:rPr>
          <w:rFonts w:ascii="Calibri" w:eastAsia="Calibri" w:hAnsi="Calibri" w:cs="Calibri"/>
          <w:b/>
          <w:bCs/>
          <w:color w:val="000000" w:themeColor="text1"/>
          <w:szCs w:val="24"/>
        </w:rPr>
        <w:t>No issues raised</w:t>
      </w:r>
    </w:p>
    <w:p w14:paraId="3D0356C1" w14:textId="7B432106" w:rsidR="00805FD1" w:rsidRPr="00A63833" w:rsidRDefault="00285C7E" w:rsidP="00B25C7F">
      <w:pPr>
        <w:rPr>
          <w:rFonts w:ascii="Segoe UI" w:hAnsi="Segoe UI" w:cs="Segoe UI"/>
          <w:sz w:val="18"/>
          <w:szCs w:val="18"/>
          <w:lang w:eastAsia="en-GB"/>
        </w:rPr>
      </w:pPr>
      <w:r>
        <w:tab/>
      </w:r>
      <w:r>
        <w:tab/>
      </w:r>
    </w:p>
    <w:p w14:paraId="216E78BE" w14:textId="77777777" w:rsidR="00DC2473" w:rsidRPr="00DC2473" w:rsidRDefault="00D87433" w:rsidP="009826EF">
      <w:pPr>
        <w:numPr>
          <w:ilvl w:val="1"/>
          <w:numId w:val="1"/>
        </w:numPr>
        <w:overflowPunct w:val="0"/>
        <w:autoSpaceDE w:val="0"/>
        <w:autoSpaceDN w:val="0"/>
        <w:adjustRightInd w:val="0"/>
        <w:ind w:left="284" w:hanging="568"/>
        <w:jc w:val="both"/>
        <w:textAlignment w:val="baseline"/>
        <w:rPr>
          <w:rFonts w:ascii="Calibri" w:hAnsi="Calibri" w:cs="Calibri"/>
          <w:b/>
          <w:bCs/>
          <w:lang w:eastAsia="en-GB"/>
        </w:rPr>
      </w:pPr>
      <w:r w:rsidRPr="00DC2473">
        <w:rPr>
          <w:rFonts w:ascii="Calibri" w:hAnsi="Calibri" w:cs="Calibri"/>
          <w:b/>
          <w:szCs w:val="24"/>
          <w:lang w:eastAsia="en-GB"/>
        </w:rPr>
        <w:t>TO RECEIVE APOLOGIES AND ACCEPT REASONS FOR ABSENCE</w:t>
      </w:r>
    </w:p>
    <w:p w14:paraId="374897A7" w14:textId="3425C516" w:rsidR="00B754A1" w:rsidRDefault="009826EF" w:rsidP="009826EF">
      <w:pPr>
        <w:overflowPunct w:val="0"/>
        <w:autoSpaceDE w:val="0"/>
        <w:autoSpaceDN w:val="0"/>
        <w:adjustRightInd w:val="0"/>
        <w:ind w:left="284"/>
        <w:jc w:val="both"/>
        <w:textAlignment w:val="baseline"/>
        <w:rPr>
          <w:rFonts w:ascii="Calibri" w:hAnsi="Calibri" w:cs="Calibri"/>
          <w:lang w:eastAsia="en-GB"/>
        </w:rPr>
      </w:pPr>
      <w:r>
        <w:rPr>
          <w:rFonts w:ascii="Calibri" w:hAnsi="Calibri" w:cs="Calibri"/>
          <w:lang w:eastAsia="en-GB"/>
        </w:rPr>
        <w:t>Cllr A</w:t>
      </w:r>
      <w:r w:rsidR="00B754A1">
        <w:rPr>
          <w:rFonts w:ascii="Calibri" w:hAnsi="Calibri" w:cs="Calibri"/>
          <w:lang w:eastAsia="en-GB"/>
        </w:rPr>
        <w:t xml:space="preserve"> Wilby – holiday</w:t>
      </w:r>
      <w:r w:rsidR="00B25C7F" w:rsidRPr="00B25C7F">
        <w:rPr>
          <w:rFonts w:ascii="Calibri" w:hAnsi="Calibri" w:cs="Calibri"/>
          <w:lang w:eastAsia="en-GB"/>
        </w:rPr>
        <w:t xml:space="preserve"> </w:t>
      </w:r>
    </w:p>
    <w:p w14:paraId="3326024B" w14:textId="1807E413" w:rsidR="00B754A1" w:rsidRDefault="009826EF" w:rsidP="009826EF">
      <w:pPr>
        <w:overflowPunct w:val="0"/>
        <w:autoSpaceDE w:val="0"/>
        <w:autoSpaceDN w:val="0"/>
        <w:adjustRightInd w:val="0"/>
        <w:ind w:left="284"/>
        <w:jc w:val="both"/>
        <w:textAlignment w:val="baseline"/>
        <w:rPr>
          <w:rFonts w:ascii="Calibri" w:hAnsi="Calibri" w:cs="Calibri"/>
          <w:lang w:eastAsia="en-GB"/>
        </w:rPr>
      </w:pPr>
      <w:r>
        <w:rPr>
          <w:rFonts w:ascii="Calibri" w:hAnsi="Calibri" w:cs="Calibri"/>
          <w:lang w:eastAsia="en-GB"/>
        </w:rPr>
        <w:t xml:space="preserve">Cllr </w:t>
      </w:r>
      <w:r w:rsidR="000E2C54">
        <w:rPr>
          <w:rFonts w:ascii="Calibri" w:hAnsi="Calibri" w:cs="Calibri"/>
          <w:lang w:eastAsia="en-GB"/>
        </w:rPr>
        <w:t>J</w:t>
      </w:r>
      <w:r>
        <w:rPr>
          <w:rFonts w:ascii="Calibri" w:hAnsi="Calibri" w:cs="Calibri"/>
          <w:lang w:eastAsia="en-GB"/>
        </w:rPr>
        <w:t xml:space="preserve"> Craven </w:t>
      </w:r>
      <w:r w:rsidR="000E2C54">
        <w:rPr>
          <w:rFonts w:ascii="Calibri" w:hAnsi="Calibri" w:cs="Calibri"/>
          <w:lang w:eastAsia="en-GB"/>
        </w:rPr>
        <w:t xml:space="preserve">- </w:t>
      </w:r>
      <w:r>
        <w:rPr>
          <w:rFonts w:ascii="Calibri" w:hAnsi="Calibri" w:cs="Calibri"/>
          <w:lang w:eastAsia="en-GB"/>
        </w:rPr>
        <w:t>unwell</w:t>
      </w:r>
    </w:p>
    <w:p w14:paraId="4B6EC2BA" w14:textId="51E8225E" w:rsidR="00590FA3" w:rsidRPr="009826EF" w:rsidRDefault="009826EF" w:rsidP="009826EF">
      <w:pPr>
        <w:overflowPunct w:val="0"/>
        <w:autoSpaceDE w:val="0"/>
        <w:autoSpaceDN w:val="0"/>
        <w:adjustRightInd w:val="0"/>
        <w:ind w:left="284"/>
        <w:jc w:val="both"/>
        <w:textAlignment w:val="baseline"/>
        <w:rPr>
          <w:rFonts w:ascii="Calibri" w:hAnsi="Calibri" w:cs="Calibri"/>
          <w:b/>
          <w:bCs/>
          <w:lang w:eastAsia="en-GB"/>
        </w:rPr>
      </w:pPr>
      <w:r w:rsidRPr="009826EF">
        <w:rPr>
          <w:rFonts w:ascii="Calibri" w:hAnsi="Calibri" w:cs="Calibri"/>
          <w:b/>
          <w:bCs/>
          <w:lang w:eastAsia="en-GB"/>
        </w:rPr>
        <w:t>Resolved:  That the reasons for absence are approved</w:t>
      </w:r>
    </w:p>
    <w:p w14:paraId="38CEA5B7" w14:textId="77777777" w:rsidR="009826EF" w:rsidRPr="008D3FC0" w:rsidRDefault="009826EF" w:rsidP="00DC2473">
      <w:pPr>
        <w:overflowPunct w:val="0"/>
        <w:autoSpaceDE w:val="0"/>
        <w:autoSpaceDN w:val="0"/>
        <w:adjustRightInd w:val="0"/>
        <w:ind w:left="142"/>
        <w:jc w:val="both"/>
        <w:textAlignment w:val="baseline"/>
        <w:rPr>
          <w:rFonts w:ascii="Calibri" w:hAnsi="Calibri" w:cs="Calibri"/>
          <w:lang w:eastAsia="en-GB"/>
        </w:rPr>
      </w:pPr>
    </w:p>
    <w:p w14:paraId="4216DE53" w14:textId="6326EE00" w:rsidR="00EF46E3" w:rsidRPr="00DC2473" w:rsidRDefault="00E94991" w:rsidP="009826EF">
      <w:pPr>
        <w:numPr>
          <w:ilvl w:val="1"/>
          <w:numId w:val="1"/>
        </w:numPr>
        <w:overflowPunct w:val="0"/>
        <w:autoSpaceDE w:val="0"/>
        <w:autoSpaceDN w:val="0"/>
        <w:adjustRightInd w:val="0"/>
        <w:ind w:left="284" w:hanging="568"/>
        <w:jc w:val="both"/>
        <w:textAlignment w:val="baseline"/>
        <w:rPr>
          <w:rFonts w:ascii="Calibri" w:hAnsi="Calibri" w:cs="Calibri"/>
          <w:b/>
          <w:bCs/>
          <w:lang w:eastAsia="en-GB"/>
        </w:rPr>
      </w:pPr>
      <w:r w:rsidRPr="00DC2473">
        <w:rPr>
          <w:rFonts w:ascii="Calibri" w:hAnsi="Calibri" w:cs="Calibri"/>
          <w:b/>
          <w:bCs/>
          <w:lang w:eastAsia="en-GB"/>
        </w:rPr>
        <w:t xml:space="preserve">TO RECEIVE ANY DECLARATIONS OF INTEREST FROM MEMBERS  </w:t>
      </w:r>
    </w:p>
    <w:p w14:paraId="586490F0" w14:textId="6B224F95" w:rsidR="00727673" w:rsidRDefault="00EF46E3" w:rsidP="009826EF">
      <w:pPr>
        <w:tabs>
          <w:tab w:val="left" w:pos="426"/>
          <w:tab w:val="num" w:pos="567"/>
        </w:tabs>
        <w:overflowPunct w:val="0"/>
        <w:autoSpaceDE w:val="0"/>
        <w:autoSpaceDN w:val="0"/>
        <w:adjustRightInd w:val="0"/>
        <w:ind w:left="284"/>
        <w:jc w:val="both"/>
        <w:textAlignment w:val="baseline"/>
        <w:rPr>
          <w:rFonts w:ascii="Calibri" w:hAnsi="Calibri" w:cs="Calibri"/>
          <w:i/>
          <w:iCs/>
          <w:lang w:eastAsia="en-GB"/>
        </w:rPr>
      </w:pPr>
      <w:r w:rsidRPr="54FCC056">
        <w:rPr>
          <w:rFonts w:ascii="Calibri" w:hAnsi="Calibri" w:cs="Calibri"/>
          <w:i/>
          <w:iCs/>
          <w:lang w:eastAsia="en-GB"/>
        </w:rPr>
        <w:t xml:space="preserve">Members are invited to declare disclosable pecuniary interests and other interests in items on the agenda as required by the Crigglestone Parish Council Code of Conduct for Members and by the Localism Act 2011.  </w:t>
      </w:r>
    </w:p>
    <w:p w14:paraId="7F1BF934" w14:textId="6F00EB4E" w:rsidR="000E2C54" w:rsidRPr="009539BE" w:rsidRDefault="009826EF" w:rsidP="009826EF">
      <w:pPr>
        <w:tabs>
          <w:tab w:val="left" w:pos="426"/>
          <w:tab w:val="num" w:pos="567"/>
        </w:tabs>
        <w:overflowPunct w:val="0"/>
        <w:autoSpaceDE w:val="0"/>
        <w:autoSpaceDN w:val="0"/>
        <w:adjustRightInd w:val="0"/>
        <w:ind w:left="284"/>
        <w:jc w:val="both"/>
        <w:textAlignment w:val="baseline"/>
        <w:rPr>
          <w:rFonts w:ascii="Calibri" w:hAnsi="Calibri" w:cs="Calibri"/>
          <w:lang w:eastAsia="en-GB"/>
        </w:rPr>
      </w:pPr>
      <w:r w:rsidRPr="009539BE">
        <w:rPr>
          <w:rFonts w:ascii="Calibri" w:hAnsi="Calibri" w:cs="Calibri"/>
          <w:lang w:eastAsia="en-GB"/>
        </w:rPr>
        <w:t xml:space="preserve">Cllr M Oxspring as a member or Hall Green Community </w:t>
      </w:r>
      <w:r w:rsidR="001D355D" w:rsidRPr="009539BE">
        <w:rPr>
          <w:rFonts w:ascii="Calibri" w:hAnsi="Calibri" w:cs="Calibri"/>
          <w:lang w:eastAsia="en-GB"/>
        </w:rPr>
        <w:t>Centre Committee</w:t>
      </w:r>
    </w:p>
    <w:p w14:paraId="7499B3B2" w14:textId="6DD7982E" w:rsidR="000E2C54" w:rsidRPr="009539BE" w:rsidRDefault="001D355D" w:rsidP="001D355D">
      <w:pPr>
        <w:tabs>
          <w:tab w:val="left" w:pos="426"/>
          <w:tab w:val="num" w:pos="567"/>
        </w:tabs>
        <w:overflowPunct w:val="0"/>
        <w:autoSpaceDE w:val="0"/>
        <w:autoSpaceDN w:val="0"/>
        <w:adjustRightInd w:val="0"/>
        <w:ind w:left="284"/>
        <w:jc w:val="both"/>
        <w:textAlignment w:val="baseline"/>
        <w:rPr>
          <w:rFonts w:ascii="Calibri" w:hAnsi="Calibri" w:cs="Calibri"/>
          <w:lang w:eastAsia="en-GB"/>
        </w:rPr>
      </w:pPr>
      <w:r w:rsidRPr="009539BE">
        <w:rPr>
          <w:rFonts w:ascii="Calibri" w:hAnsi="Calibri" w:cs="Calibri"/>
          <w:lang w:eastAsia="en-GB"/>
        </w:rPr>
        <w:t xml:space="preserve">Cllr N Clews for Grant Aid to The Link magazine as he is a member of the PCC </w:t>
      </w:r>
    </w:p>
    <w:p w14:paraId="00B73145" w14:textId="77777777" w:rsidR="00B03CE1" w:rsidRDefault="00B03CE1" w:rsidP="00EE4F9C">
      <w:pPr>
        <w:tabs>
          <w:tab w:val="left" w:pos="426"/>
          <w:tab w:val="num" w:pos="567"/>
        </w:tabs>
        <w:overflowPunct w:val="0"/>
        <w:autoSpaceDE w:val="0"/>
        <w:autoSpaceDN w:val="0"/>
        <w:adjustRightInd w:val="0"/>
        <w:ind w:left="142"/>
        <w:jc w:val="both"/>
        <w:textAlignment w:val="baseline"/>
        <w:rPr>
          <w:rFonts w:ascii="Calibri" w:hAnsi="Calibri" w:cs="Calibri"/>
          <w:i/>
          <w:iCs/>
          <w:lang w:eastAsia="en-GB"/>
        </w:rPr>
      </w:pPr>
    </w:p>
    <w:p w14:paraId="7057D351" w14:textId="2EB4BB6C" w:rsidR="007620CB" w:rsidRPr="00545417" w:rsidRDefault="00E94991" w:rsidP="001D355D">
      <w:pPr>
        <w:numPr>
          <w:ilvl w:val="0"/>
          <w:numId w:val="2"/>
        </w:numPr>
        <w:ind w:left="284" w:hanging="568"/>
        <w:jc w:val="both"/>
        <w:rPr>
          <w:rFonts w:ascii="Aptos" w:hAnsi="Aptos" w:cs="Aptos"/>
          <w:i/>
          <w:iCs/>
          <w:lang w:eastAsia="en-GB"/>
        </w:rPr>
      </w:pPr>
      <w:r w:rsidRPr="001813EE">
        <w:rPr>
          <w:rFonts w:ascii="Calibri" w:hAnsi="Calibri" w:cs="Calibri"/>
          <w:b/>
          <w:bCs/>
          <w:lang w:eastAsia="en-GB"/>
        </w:rPr>
        <w:t xml:space="preserve">TO CONSIDER REQUESTS RECEIVED BY THE CLERK FOR DISPENSATIONS UNDER SECTION 33 OF THE LOCALISM ACT 2011 </w:t>
      </w:r>
      <w:r w:rsidR="00A93A1B" w:rsidRPr="001813EE">
        <w:rPr>
          <w:rFonts w:ascii="Calibri" w:hAnsi="Calibri" w:cs="Calibri"/>
          <w:i/>
          <w:iCs/>
          <w:lang w:eastAsia="en-GB"/>
        </w:rPr>
        <w:t xml:space="preserve">(Here </w:t>
      </w:r>
      <w:r w:rsidR="3B4DCC85" w:rsidRPr="001813EE">
        <w:rPr>
          <w:rFonts w:ascii="Calibri" w:hAnsi="Calibri" w:cs="Calibri"/>
          <w:i/>
          <w:iCs/>
          <w:lang w:eastAsia="en-GB"/>
        </w:rPr>
        <w:t>Cllrs</w:t>
      </w:r>
      <w:r w:rsidR="00A93A1B" w:rsidRPr="001813EE">
        <w:rPr>
          <w:rFonts w:ascii="Calibri" w:hAnsi="Calibri" w:cs="Calibri"/>
          <w:i/>
          <w:iCs/>
          <w:lang w:eastAsia="en-GB"/>
        </w:rPr>
        <w:t xml:space="preserve"> who have declared an ‘interest’ in something on the agenda can request in writing using the prescribed form, that they be allowed to speak, </w:t>
      </w:r>
      <w:r w:rsidR="00B44A56" w:rsidRPr="001813EE">
        <w:rPr>
          <w:rFonts w:ascii="Calibri" w:hAnsi="Calibri" w:cs="Calibri"/>
          <w:i/>
          <w:iCs/>
          <w:lang w:eastAsia="en-GB"/>
        </w:rPr>
        <w:t>remain in</w:t>
      </w:r>
      <w:r w:rsidR="00A93A1B" w:rsidRPr="001813EE">
        <w:rPr>
          <w:rFonts w:ascii="Calibri" w:hAnsi="Calibri" w:cs="Calibri"/>
          <w:i/>
          <w:iCs/>
          <w:lang w:eastAsia="en-GB"/>
        </w:rPr>
        <w:t xml:space="preserve"> the </w:t>
      </w:r>
      <w:r w:rsidR="00D33FCE" w:rsidRPr="001813EE">
        <w:rPr>
          <w:rFonts w:ascii="Calibri" w:hAnsi="Calibri" w:cs="Calibri"/>
          <w:i/>
          <w:iCs/>
          <w:lang w:eastAsia="en-GB"/>
        </w:rPr>
        <w:t>meeting</w:t>
      </w:r>
      <w:r w:rsidR="00A93A1B" w:rsidRPr="001813EE">
        <w:rPr>
          <w:rFonts w:ascii="Calibri" w:hAnsi="Calibri" w:cs="Calibri"/>
          <w:i/>
          <w:iCs/>
          <w:lang w:eastAsia="en-GB"/>
        </w:rPr>
        <w:t xml:space="preserve"> where it is being discussed and potentially vote!  There </w:t>
      </w:r>
      <w:r w:rsidR="00D33FCE" w:rsidRPr="001813EE">
        <w:rPr>
          <w:rFonts w:ascii="Calibri" w:hAnsi="Calibri" w:cs="Calibri"/>
          <w:i/>
          <w:iCs/>
          <w:lang w:eastAsia="en-GB"/>
        </w:rPr>
        <w:t>are</w:t>
      </w:r>
      <w:r w:rsidR="00A93A1B" w:rsidRPr="001813EE">
        <w:rPr>
          <w:rFonts w:ascii="Calibri" w:hAnsi="Calibri" w:cs="Calibri"/>
          <w:i/>
          <w:iCs/>
          <w:lang w:eastAsia="en-GB"/>
        </w:rPr>
        <w:t xml:space="preserve"> strict criteria in place to even consider this, and the </w:t>
      </w:r>
      <w:r w:rsidR="303BA897" w:rsidRPr="001813EE">
        <w:rPr>
          <w:rFonts w:ascii="Calibri" w:hAnsi="Calibri" w:cs="Calibri"/>
          <w:i/>
          <w:iCs/>
          <w:lang w:eastAsia="en-GB"/>
        </w:rPr>
        <w:t>council's</w:t>
      </w:r>
      <w:r w:rsidR="00A93A1B" w:rsidRPr="001813EE">
        <w:rPr>
          <w:rFonts w:ascii="Calibri" w:hAnsi="Calibri" w:cs="Calibri"/>
          <w:i/>
          <w:iCs/>
          <w:lang w:eastAsia="en-GB"/>
        </w:rPr>
        <w:t xml:space="preserve"> decision is final)</w:t>
      </w:r>
    </w:p>
    <w:p w14:paraId="09744BF6" w14:textId="77777777" w:rsidR="00727673" w:rsidRPr="001813EE" w:rsidRDefault="00727673" w:rsidP="00EE4F9C">
      <w:pPr>
        <w:jc w:val="both"/>
        <w:rPr>
          <w:rFonts w:ascii="Aptos" w:hAnsi="Aptos" w:cs="Aptos"/>
          <w:i/>
          <w:iCs/>
          <w:lang w:eastAsia="en-GB"/>
        </w:rPr>
      </w:pPr>
    </w:p>
    <w:p w14:paraId="31CDF39B" w14:textId="77777777" w:rsidR="00520683" w:rsidRPr="00520683" w:rsidRDefault="00520683" w:rsidP="001D355D">
      <w:pPr>
        <w:numPr>
          <w:ilvl w:val="0"/>
          <w:numId w:val="2"/>
        </w:numPr>
        <w:ind w:left="284" w:hanging="568"/>
        <w:jc w:val="both"/>
        <w:rPr>
          <w:rFonts w:ascii="Calibri" w:hAnsi="Calibri" w:cs="Calibri"/>
          <w:b/>
          <w:bCs/>
        </w:rPr>
      </w:pPr>
      <w:r w:rsidRPr="00520683">
        <w:rPr>
          <w:rFonts w:ascii="Calibri" w:hAnsi="Calibri" w:cs="Calibri"/>
          <w:b/>
          <w:bCs/>
        </w:rPr>
        <w:t>TO CONSIDER EXCLUDING THE PRESS &amp; PUBLIC FROM LISTED AGENDA ITEMS,</w:t>
      </w:r>
    </w:p>
    <w:p w14:paraId="09C0CB54" w14:textId="77777777" w:rsidR="005A1949" w:rsidRDefault="00520683" w:rsidP="001D355D">
      <w:pPr>
        <w:ind w:left="284"/>
        <w:jc w:val="both"/>
        <w:rPr>
          <w:rFonts w:ascii="Calibri" w:hAnsi="Calibri" w:cs="Calibri"/>
          <w:b/>
          <w:bCs/>
        </w:rPr>
      </w:pPr>
      <w:r w:rsidRPr="00520683">
        <w:rPr>
          <w:rFonts w:ascii="Calibri" w:hAnsi="Calibri" w:cs="Calibri"/>
          <w:b/>
          <w:bCs/>
        </w:rPr>
        <w:t>(Public Bodies, Admission to Meeting Act 1960. That the publicity would be prejudicial to the confidential nature of the business to be transacted).  FOR THE PRESCRIBED GROUNDS IDENTIFIED BY THE COUNCIL.</w:t>
      </w:r>
      <w:r w:rsidR="002F6B41">
        <w:rPr>
          <w:rFonts w:ascii="Calibri" w:hAnsi="Calibri" w:cs="Calibri"/>
          <w:b/>
          <w:bCs/>
        </w:rPr>
        <w:t xml:space="preserve">  </w:t>
      </w:r>
    </w:p>
    <w:p w14:paraId="1A09FF45" w14:textId="4C232BB3" w:rsidR="00074D3F" w:rsidRDefault="00074D3F" w:rsidP="001D355D">
      <w:pPr>
        <w:ind w:left="284"/>
        <w:jc w:val="both"/>
        <w:rPr>
          <w:rFonts w:ascii="Calibri" w:hAnsi="Calibri" w:cs="Calibri"/>
          <w:b/>
          <w:bCs/>
        </w:rPr>
      </w:pPr>
      <w:r>
        <w:rPr>
          <w:rFonts w:ascii="Calibri" w:hAnsi="Calibri" w:cs="Calibri"/>
          <w:b/>
          <w:bCs/>
        </w:rPr>
        <w:t>Resolved:  Approved if required</w:t>
      </w:r>
    </w:p>
    <w:p w14:paraId="2320A76D" w14:textId="2888FA23" w:rsidR="00545417" w:rsidRDefault="00074D3F" w:rsidP="00520683">
      <w:pPr>
        <w:ind w:left="142"/>
        <w:jc w:val="both"/>
        <w:rPr>
          <w:rFonts w:ascii="Calibri" w:hAnsi="Calibri" w:cs="Calibri"/>
          <w:b/>
          <w:bCs/>
        </w:rPr>
      </w:pPr>
      <w:r>
        <w:rPr>
          <w:rFonts w:ascii="Calibri" w:hAnsi="Calibri" w:cs="Calibri"/>
          <w:b/>
          <w:bCs/>
        </w:rPr>
        <w:tab/>
      </w:r>
    </w:p>
    <w:p w14:paraId="3FE9503D" w14:textId="292BD406" w:rsidR="580171D7" w:rsidRDefault="00E94991" w:rsidP="001D355D">
      <w:pPr>
        <w:numPr>
          <w:ilvl w:val="0"/>
          <w:numId w:val="2"/>
        </w:numPr>
        <w:ind w:left="284" w:hanging="568"/>
        <w:jc w:val="both"/>
        <w:rPr>
          <w:rFonts w:ascii="Calibri" w:hAnsi="Calibri" w:cs="Calibri"/>
          <w:b/>
          <w:bCs/>
        </w:rPr>
      </w:pPr>
      <w:r w:rsidRPr="001813EE">
        <w:rPr>
          <w:rFonts w:ascii="Calibri" w:hAnsi="Calibri" w:cs="Calibri"/>
          <w:b/>
          <w:bCs/>
          <w:lang w:eastAsia="en-GB"/>
        </w:rPr>
        <w:t>TO RECEIVE SUCH ITEMS THAT THE CHAIR MAY WISH TO LAY BEFORE THE COUNCIL</w:t>
      </w:r>
    </w:p>
    <w:p w14:paraId="10C7B294" w14:textId="0FE9CD16" w:rsidR="00E9023F" w:rsidRDefault="009B38F8" w:rsidP="001D355D">
      <w:pPr>
        <w:ind w:left="142" w:firstLine="142"/>
        <w:jc w:val="both"/>
        <w:rPr>
          <w:rFonts w:ascii="Calibri" w:hAnsi="Calibri" w:cs="Calibri"/>
          <w:b/>
          <w:bCs/>
        </w:rPr>
      </w:pPr>
      <w:r>
        <w:rPr>
          <w:rFonts w:ascii="Calibri" w:hAnsi="Calibri" w:cs="Calibri"/>
          <w:b/>
          <w:bCs/>
        </w:rPr>
        <w:t>None</w:t>
      </w:r>
    </w:p>
    <w:p w14:paraId="0F422321" w14:textId="77777777" w:rsidR="00143886" w:rsidRDefault="00143886" w:rsidP="007C6E74">
      <w:pPr>
        <w:pStyle w:val="ListParagraph"/>
        <w:ind w:left="567"/>
        <w:jc w:val="both"/>
        <w:rPr>
          <w:sz w:val="24"/>
          <w:szCs w:val="24"/>
        </w:rPr>
      </w:pPr>
    </w:p>
    <w:p w14:paraId="4ED9B3AA" w14:textId="055D6180" w:rsidR="007620CB" w:rsidRPr="0031434F" w:rsidRDefault="00CB40D8" w:rsidP="00074D3F">
      <w:pPr>
        <w:numPr>
          <w:ilvl w:val="0"/>
          <w:numId w:val="2"/>
        </w:numPr>
        <w:ind w:left="284" w:hanging="568"/>
        <w:jc w:val="both"/>
        <w:rPr>
          <w:rStyle w:val="normaltextrun"/>
          <w:rFonts w:ascii="Calibri" w:hAnsi="Calibri" w:cs="Calibri"/>
          <w:b/>
          <w:szCs w:val="24"/>
        </w:rPr>
      </w:pPr>
      <w:r w:rsidRPr="5E4C835D">
        <w:rPr>
          <w:rStyle w:val="normaltextrun"/>
          <w:rFonts w:ascii="Calibri" w:hAnsi="Calibri" w:cs="Calibri"/>
          <w:b/>
          <w:bCs/>
        </w:rPr>
        <w:t xml:space="preserve">POLICE SAFE SCHEME </w:t>
      </w:r>
    </w:p>
    <w:p w14:paraId="1F7D4857" w14:textId="370F1655" w:rsidR="00545417" w:rsidRPr="00033AE0" w:rsidRDefault="005E25B7" w:rsidP="00074D3F">
      <w:pPr>
        <w:pStyle w:val="ListParagraph"/>
        <w:numPr>
          <w:ilvl w:val="0"/>
          <w:numId w:val="4"/>
        </w:numPr>
        <w:ind w:left="284" w:firstLine="0"/>
        <w:jc w:val="both"/>
        <w:rPr>
          <w:rStyle w:val="normaltextrun"/>
          <w:b/>
          <w:color w:val="EE0000"/>
          <w:szCs w:val="24"/>
        </w:rPr>
      </w:pPr>
      <w:r w:rsidRPr="00033AE0">
        <w:rPr>
          <w:rStyle w:val="normaltextrun"/>
          <w:sz w:val="24"/>
          <w:szCs w:val="24"/>
        </w:rPr>
        <w:t>To receive the Safe Sch</w:t>
      </w:r>
      <w:r w:rsidR="000D379F" w:rsidRPr="00033AE0">
        <w:rPr>
          <w:rStyle w:val="normaltextrun"/>
          <w:sz w:val="24"/>
          <w:szCs w:val="24"/>
        </w:rPr>
        <w:t>eme Report for</w:t>
      </w:r>
      <w:r w:rsidR="00033AE0" w:rsidRPr="00033AE0">
        <w:rPr>
          <w:rStyle w:val="normaltextrun"/>
          <w:sz w:val="24"/>
          <w:szCs w:val="24"/>
        </w:rPr>
        <w:t xml:space="preserve"> June</w:t>
      </w:r>
      <w:r w:rsidR="006B78DA">
        <w:rPr>
          <w:rStyle w:val="normaltextrun"/>
          <w:sz w:val="24"/>
          <w:szCs w:val="24"/>
        </w:rPr>
        <w:t xml:space="preserve">/July/August </w:t>
      </w:r>
      <w:r w:rsidR="003263FE" w:rsidRPr="00033AE0">
        <w:rPr>
          <w:rStyle w:val="normaltextrun"/>
          <w:sz w:val="24"/>
          <w:szCs w:val="24"/>
        </w:rPr>
        <w:t xml:space="preserve"> </w:t>
      </w:r>
      <w:r w:rsidR="00F55B31" w:rsidRPr="00033AE0">
        <w:rPr>
          <w:rStyle w:val="normaltextrun"/>
          <w:sz w:val="24"/>
          <w:szCs w:val="24"/>
        </w:rPr>
        <w:t xml:space="preserve">2026 </w:t>
      </w:r>
      <w:r w:rsidR="000D369F" w:rsidRPr="00033AE0">
        <w:rPr>
          <w:rStyle w:val="normaltextrun"/>
          <w:sz w:val="24"/>
          <w:szCs w:val="24"/>
        </w:rPr>
        <w:t xml:space="preserve"> </w:t>
      </w:r>
    </w:p>
    <w:p w14:paraId="7AC5C2FB" w14:textId="7591ABD3" w:rsidR="004252CA" w:rsidRPr="009A5C17" w:rsidRDefault="00074D3F" w:rsidP="00074D3F">
      <w:pPr>
        <w:pStyle w:val="ListParagraph"/>
        <w:ind w:left="709"/>
        <w:jc w:val="both"/>
        <w:rPr>
          <w:rStyle w:val="normaltextrun"/>
          <w:b/>
          <w:sz w:val="24"/>
          <w:szCs w:val="24"/>
        </w:rPr>
      </w:pPr>
      <w:r w:rsidRPr="00074D3F">
        <w:rPr>
          <w:rStyle w:val="normaltextrun"/>
          <w:bCs/>
          <w:sz w:val="24"/>
          <w:szCs w:val="24"/>
        </w:rPr>
        <w:t>The report had been circulated prior</w:t>
      </w:r>
      <w:r>
        <w:rPr>
          <w:rStyle w:val="normaltextrun"/>
          <w:bCs/>
          <w:sz w:val="24"/>
          <w:szCs w:val="24"/>
        </w:rPr>
        <w:t xml:space="preserve">.  </w:t>
      </w:r>
      <w:r w:rsidR="00CB0FC9">
        <w:rPr>
          <w:rStyle w:val="normaltextrun"/>
          <w:bCs/>
          <w:sz w:val="24"/>
          <w:szCs w:val="24"/>
        </w:rPr>
        <w:t xml:space="preserve">There was no representative present from the Safe Scheme. </w:t>
      </w:r>
      <w:r>
        <w:rPr>
          <w:rStyle w:val="normaltextrun"/>
          <w:bCs/>
          <w:sz w:val="24"/>
          <w:szCs w:val="24"/>
        </w:rPr>
        <w:t>The increase in burglaries was a raised as a concern.</w:t>
      </w:r>
      <w:r w:rsidR="009A5C17">
        <w:rPr>
          <w:rStyle w:val="normaltextrun"/>
          <w:bCs/>
          <w:sz w:val="24"/>
          <w:szCs w:val="24"/>
        </w:rPr>
        <w:t xml:space="preserve"> </w:t>
      </w:r>
      <w:r w:rsidR="009A5C17" w:rsidRPr="009A5C17">
        <w:rPr>
          <w:rStyle w:val="normaltextrun"/>
          <w:b/>
          <w:sz w:val="24"/>
          <w:szCs w:val="24"/>
        </w:rPr>
        <w:t>Resolved</w:t>
      </w:r>
      <w:r w:rsidR="009A5C17">
        <w:rPr>
          <w:rStyle w:val="normaltextrun"/>
          <w:b/>
          <w:sz w:val="24"/>
          <w:szCs w:val="24"/>
        </w:rPr>
        <w:t>:</w:t>
      </w:r>
      <w:r w:rsidR="009A5C17" w:rsidRPr="009A5C17">
        <w:rPr>
          <w:rStyle w:val="normaltextrun"/>
          <w:b/>
          <w:sz w:val="24"/>
          <w:szCs w:val="24"/>
        </w:rPr>
        <w:t xml:space="preserve"> Received and noted</w:t>
      </w:r>
    </w:p>
    <w:p w14:paraId="63F9A308" w14:textId="72862B7B" w:rsidR="00E72BA7" w:rsidRPr="007B1C5A" w:rsidRDefault="00FC33DB" w:rsidP="007B1C5A">
      <w:pPr>
        <w:pStyle w:val="ListParagraph"/>
        <w:numPr>
          <w:ilvl w:val="0"/>
          <w:numId w:val="4"/>
        </w:numPr>
        <w:ind w:left="709" w:hanging="425"/>
        <w:jc w:val="both"/>
        <w:rPr>
          <w:rStyle w:val="normaltextrun"/>
          <w:b/>
          <w:szCs w:val="24"/>
        </w:rPr>
      </w:pPr>
      <w:r w:rsidRPr="004007A4">
        <w:rPr>
          <w:rStyle w:val="normaltextrun"/>
          <w:sz w:val="24"/>
          <w:szCs w:val="24"/>
        </w:rPr>
        <w:t>P</w:t>
      </w:r>
      <w:r w:rsidR="0031434F" w:rsidRPr="004007A4">
        <w:rPr>
          <w:rStyle w:val="normaltextrun"/>
          <w:sz w:val="24"/>
          <w:szCs w:val="24"/>
        </w:rPr>
        <w:t>riorities</w:t>
      </w:r>
      <w:r w:rsidR="000971A3">
        <w:rPr>
          <w:rStyle w:val="normaltextrun"/>
          <w:sz w:val="24"/>
          <w:szCs w:val="24"/>
        </w:rPr>
        <w:t xml:space="preserve"> -</w:t>
      </w:r>
      <w:r w:rsidR="002F4B71" w:rsidRPr="000D3ECC">
        <w:rPr>
          <w:rStyle w:val="normaltextrun"/>
          <w:color w:val="EE0000"/>
          <w:sz w:val="24"/>
          <w:szCs w:val="24"/>
        </w:rPr>
        <w:t xml:space="preserve"> </w:t>
      </w:r>
      <w:r w:rsidR="00876F5B" w:rsidRPr="007B1C5A">
        <w:rPr>
          <w:rStyle w:val="normaltextrun"/>
          <w:sz w:val="24"/>
          <w:szCs w:val="24"/>
        </w:rPr>
        <w:t>Anti-social</w:t>
      </w:r>
      <w:r w:rsidR="00B755E5" w:rsidRPr="007B1C5A">
        <w:rPr>
          <w:rStyle w:val="normaltextrun"/>
          <w:sz w:val="24"/>
          <w:szCs w:val="24"/>
        </w:rPr>
        <w:t xml:space="preserve"> behaviour</w:t>
      </w:r>
      <w:r w:rsidR="00E72BA7" w:rsidRPr="007B1C5A">
        <w:rPr>
          <w:rStyle w:val="normaltextrun"/>
          <w:sz w:val="24"/>
          <w:szCs w:val="24"/>
        </w:rPr>
        <w:t>, drug offences</w:t>
      </w:r>
      <w:r w:rsidR="00B755E5" w:rsidRPr="007B1C5A">
        <w:rPr>
          <w:rStyle w:val="normaltextrun"/>
          <w:sz w:val="24"/>
          <w:szCs w:val="24"/>
        </w:rPr>
        <w:t xml:space="preserve"> </w:t>
      </w:r>
      <w:r w:rsidR="00AB1231" w:rsidRPr="007B1C5A">
        <w:rPr>
          <w:rStyle w:val="normaltextrun"/>
          <w:sz w:val="24"/>
          <w:szCs w:val="24"/>
        </w:rPr>
        <w:t>and congregating youths on scooters</w:t>
      </w:r>
      <w:r w:rsidR="00876F5B" w:rsidRPr="007B1C5A">
        <w:rPr>
          <w:rStyle w:val="normaltextrun"/>
          <w:sz w:val="24"/>
          <w:szCs w:val="24"/>
        </w:rPr>
        <w:t xml:space="preserve"> and electric bikes</w:t>
      </w:r>
      <w:r w:rsidR="00EB5CED" w:rsidRPr="007B1C5A">
        <w:rPr>
          <w:rStyle w:val="normaltextrun"/>
          <w:sz w:val="24"/>
          <w:szCs w:val="24"/>
        </w:rPr>
        <w:t xml:space="preserve"> at the row of properties either side of </w:t>
      </w:r>
      <w:r w:rsidR="00E72BA7" w:rsidRPr="007B1C5A">
        <w:rPr>
          <w:rStyle w:val="normaltextrun"/>
          <w:sz w:val="24"/>
          <w:szCs w:val="24"/>
        </w:rPr>
        <w:t xml:space="preserve">Singh and Booze </w:t>
      </w:r>
      <w:proofErr w:type="gramStart"/>
      <w:r w:rsidR="00E72BA7" w:rsidRPr="007B1C5A">
        <w:rPr>
          <w:rStyle w:val="normaltextrun"/>
          <w:sz w:val="24"/>
          <w:szCs w:val="24"/>
        </w:rPr>
        <w:t xml:space="preserve">Painthorpe </w:t>
      </w:r>
      <w:r w:rsidR="00EB5CED" w:rsidRPr="007B1C5A">
        <w:rPr>
          <w:rStyle w:val="normaltextrun"/>
          <w:sz w:val="24"/>
          <w:szCs w:val="24"/>
        </w:rPr>
        <w:t>.</w:t>
      </w:r>
      <w:proofErr w:type="gramEnd"/>
    </w:p>
    <w:p w14:paraId="55639255" w14:textId="143CACEB" w:rsidR="00036411" w:rsidRPr="009A5C17" w:rsidRDefault="009C78D8" w:rsidP="009A5C17">
      <w:pPr>
        <w:pStyle w:val="ListParagraph"/>
        <w:ind w:left="567"/>
        <w:jc w:val="both"/>
        <w:rPr>
          <w:rStyle w:val="normaltextrun"/>
          <w:b/>
          <w:bCs/>
          <w:sz w:val="24"/>
          <w:szCs w:val="24"/>
        </w:rPr>
      </w:pPr>
      <w:r w:rsidRPr="007B1C5A">
        <w:rPr>
          <w:rStyle w:val="normaltextrun"/>
          <w:sz w:val="24"/>
          <w:szCs w:val="24"/>
        </w:rPr>
        <w:t>Denby Dale Road boy racers and the</w:t>
      </w:r>
      <w:r w:rsidR="00BA28FE" w:rsidRPr="007B1C5A">
        <w:rPr>
          <w:rStyle w:val="normaltextrun"/>
          <w:sz w:val="24"/>
          <w:szCs w:val="24"/>
        </w:rPr>
        <w:t>ir</w:t>
      </w:r>
      <w:r w:rsidRPr="007B1C5A">
        <w:rPr>
          <w:rStyle w:val="normaltextrun"/>
          <w:sz w:val="24"/>
          <w:szCs w:val="24"/>
        </w:rPr>
        <w:t xml:space="preserve"> </w:t>
      </w:r>
      <w:r w:rsidR="007B1C5A" w:rsidRPr="007B1C5A">
        <w:rPr>
          <w:rStyle w:val="normaltextrun"/>
          <w:sz w:val="24"/>
          <w:szCs w:val="24"/>
        </w:rPr>
        <w:t>unacceptable</w:t>
      </w:r>
      <w:r w:rsidRPr="007B1C5A">
        <w:rPr>
          <w:rStyle w:val="normaltextrun"/>
          <w:sz w:val="24"/>
          <w:szCs w:val="24"/>
        </w:rPr>
        <w:t xml:space="preserve"> exhaust noise </w:t>
      </w:r>
      <w:r w:rsidR="00876F5B" w:rsidRPr="007B1C5A">
        <w:rPr>
          <w:rStyle w:val="normaltextrun"/>
          <w:sz w:val="24"/>
          <w:szCs w:val="24"/>
        </w:rPr>
        <w:t>levels</w:t>
      </w:r>
      <w:r w:rsidR="00BA28FE" w:rsidRPr="007B1C5A">
        <w:rPr>
          <w:rStyle w:val="normaltextrun"/>
          <w:sz w:val="24"/>
          <w:szCs w:val="24"/>
        </w:rPr>
        <w:t xml:space="preserve">. </w:t>
      </w:r>
      <w:r w:rsidR="007B1C5A" w:rsidRPr="007B1C5A">
        <w:rPr>
          <w:rStyle w:val="normaltextrun"/>
          <w:sz w:val="24"/>
          <w:szCs w:val="24"/>
        </w:rPr>
        <w:t xml:space="preserve">Investigation into the garage in </w:t>
      </w:r>
      <w:proofErr w:type="spellStart"/>
      <w:r w:rsidR="00EB5BAE" w:rsidRPr="007B1C5A">
        <w:rPr>
          <w:rStyle w:val="normaltextrun"/>
          <w:sz w:val="24"/>
          <w:szCs w:val="24"/>
        </w:rPr>
        <w:t>Alverthorpe</w:t>
      </w:r>
      <w:proofErr w:type="spellEnd"/>
      <w:r w:rsidR="00EB5BAE" w:rsidRPr="007B1C5A">
        <w:rPr>
          <w:rStyle w:val="normaltextrun"/>
          <w:sz w:val="24"/>
          <w:szCs w:val="24"/>
        </w:rPr>
        <w:t xml:space="preserve"> </w:t>
      </w:r>
      <w:r w:rsidR="007B1C5A" w:rsidRPr="007B1C5A">
        <w:rPr>
          <w:rStyle w:val="normaltextrun"/>
          <w:sz w:val="24"/>
          <w:szCs w:val="24"/>
        </w:rPr>
        <w:t>that it is alleged is fitting these exhausts.</w:t>
      </w:r>
      <w:r w:rsidR="004B4269" w:rsidRPr="007B1C5A">
        <w:rPr>
          <w:rStyle w:val="normaltextrun"/>
          <w:sz w:val="24"/>
          <w:szCs w:val="24"/>
        </w:rPr>
        <w:t xml:space="preserve">  </w:t>
      </w:r>
      <w:r w:rsidR="009A5C17" w:rsidRPr="009A5C17">
        <w:rPr>
          <w:rStyle w:val="normaltextrun"/>
          <w:b/>
          <w:bCs/>
          <w:sz w:val="24"/>
          <w:szCs w:val="24"/>
        </w:rPr>
        <w:t>Resolved: That the priorities are passed to the Safe Scheme manager</w:t>
      </w:r>
      <w:r w:rsidR="006E3702">
        <w:rPr>
          <w:rStyle w:val="normaltextrun"/>
          <w:b/>
          <w:bCs/>
          <w:sz w:val="24"/>
          <w:szCs w:val="24"/>
        </w:rPr>
        <w:t>.</w:t>
      </w:r>
    </w:p>
    <w:p w14:paraId="362916A0" w14:textId="77777777" w:rsidR="004B4269" w:rsidRPr="005C5173" w:rsidRDefault="004B4269" w:rsidP="00036411">
      <w:pPr>
        <w:pStyle w:val="ListParagraph"/>
        <w:ind w:left="567"/>
        <w:jc w:val="both"/>
        <w:rPr>
          <w:rStyle w:val="normaltextrun"/>
          <w:b/>
          <w:szCs w:val="24"/>
        </w:rPr>
      </w:pPr>
    </w:p>
    <w:p w14:paraId="6786658D" w14:textId="7BDE4006" w:rsidR="005C5173" w:rsidRPr="000038BB" w:rsidRDefault="000038BB">
      <w:pPr>
        <w:pStyle w:val="ListParagraph"/>
        <w:numPr>
          <w:ilvl w:val="0"/>
          <w:numId w:val="4"/>
        </w:numPr>
        <w:ind w:left="567" w:hanging="425"/>
        <w:jc w:val="both"/>
        <w:rPr>
          <w:rStyle w:val="normaltextrun"/>
          <w:bCs/>
          <w:sz w:val="24"/>
          <w:szCs w:val="24"/>
        </w:rPr>
      </w:pPr>
      <w:r>
        <w:rPr>
          <w:rStyle w:val="normaltextrun"/>
          <w:bCs/>
          <w:sz w:val="24"/>
          <w:szCs w:val="24"/>
        </w:rPr>
        <w:t>To d</w:t>
      </w:r>
      <w:r w:rsidR="005C5173" w:rsidRPr="000038BB">
        <w:rPr>
          <w:rStyle w:val="normaltextrun"/>
          <w:bCs/>
          <w:sz w:val="24"/>
          <w:szCs w:val="24"/>
        </w:rPr>
        <w:t>iscuss the effectiveness and value of the safe scheme and consider if it should continue?</w:t>
      </w:r>
    </w:p>
    <w:p w14:paraId="10100D75" w14:textId="1E398F4B" w:rsidR="006E3702" w:rsidRDefault="006E3702" w:rsidP="005C5173">
      <w:pPr>
        <w:pStyle w:val="ListParagraph"/>
        <w:ind w:left="567"/>
        <w:rPr>
          <w:rStyle w:val="normaltextrun"/>
          <w:bCs/>
          <w:sz w:val="24"/>
          <w:szCs w:val="24"/>
        </w:rPr>
      </w:pPr>
      <w:r>
        <w:rPr>
          <w:rStyle w:val="normaltextrun"/>
          <w:bCs/>
          <w:sz w:val="24"/>
          <w:szCs w:val="24"/>
        </w:rPr>
        <w:t>(</w:t>
      </w:r>
      <w:r w:rsidRPr="000038BB">
        <w:rPr>
          <w:rStyle w:val="normaltextrun"/>
          <w:bCs/>
          <w:sz w:val="24"/>
          <w:szCs w:val="24"/>
        </w:rPr>
        <w:t xml:space="preserve">Requested </w:t>
      </w:r>
      <w:proofErr w:type="gramStart"/>
      <w:r w:rsidRPr="000038BB">
        <w:rPr>
          <w:rStyle w:val="normaltextrun"/>
          <w:bCs/>
          <w:sz w:val="24"/>
          <w:szCs w:val="24"/>
        </w:rPr>
        <w:t>at</w:t>
      </w:r>
      <w:proofErr w:type="gramEnd"/>
      <w:r w:rsidRPr="000038BB">
        <w:rPr>
          <w:rStyle w:val="normaltextrun"/>
          <w:bCs/>
          <w:sz w:val="24"/>
          <w:szCs w:val="24"/>
        </w:rPr>
        <w:t xml:space="preserve"> 7th July 2026 for next agenda</w:t>
      </w:r>
      <w:r>
        <w:rPr>
          <w:rStyle w:val="normaltextrun"/>
          <w:bCs/>
          <w:sz w:val="24"/>
          <w:szCs w:val="24"/>
        </w:rPr>
        <w:t>)</w:t>
      </w:r>
      <w:r w:rsidRPr="000038BB">
        <w:rPr>
          <w:rStyle w:val="normaltextrun"/>
          <w:bCs/>
          <w:sz w:val="24"/>
          <w:szCs w:val="24"/>
        </w:rPr>
        <w:t xml:space="preserve">.  </w:t>
      </w:r>
    </w:p>
    <w:p w14:paraId="16FA7836" w14:textId="75BEC3F3" w:rsidR="00A77680" w:rsidRPr="00DA3691" w:rsidRDefault="00D56386" w:rsidP="005C5173">
      <w:pPr>
        <w:pStyle w:val="ListParagraph"/>
        <w:ind w:left="567"/>
        <w:rPr>
          <w:rStyle w:val="normaltextrun"/>
          <w:bCs/>
          <w:sz w:val="24"/>
          <w:szCs w:val="24"/>
        </w:rPr>
      </w:pPr>
      <w:r w:rsidRPr="00DA3691">
        <w:rPr>
          <w:sz w:val="24"/>
          <w:szCs w:val="24"/>
        </w:rPr>
        <w:lastRenderedPageBreak/>
        <w:t>S</w:t>
      </w:r>
      <w:r w:rsidR="00A77680" w:rsidRPr="00DA3691">
        <w:rPr>
          <w:sz w:val="24"/>
          <w:szCs w:val="24"/>
        </w:rPr>
        <w:t>ix months have passed since the resolution to continue with the scheme</w:t>
      </w:r>
      <w:r w:rsidR="006E3702">
        <w:rPr>
          <w:sz w:val="24"/>
          <w:szCs w:val="24"/>
        </w:rPr>
        <w:t>.</w:t>
      </w:r>
      <w:r w:rsidR="00A77680" w:rsidRPr="00DA3691">
        <w:rPr>
          <w:sz w:val="24"/>
          <w:szCs w:val="24"/>
        </w:rPr>
        <w:t xml:space="preserve"> </w:t>
      </w:r>
      <w:r w:rsidR="006E3702">
        <w:rPr>
          <w:sz w:val="24"/>
          <w:szCs w:val="24"/>
        </w:rPr>
        <w:t>I</w:t>
      </w:r>
      <w:r w:rsidR="00A77680" w:rsidRPr="00DA3691">
        <w:rPr>
          <w:sz w:val="24"/>
          <w:szCs w:val="24"/>
        </w:rPr>
        <w:t xml:space="preserve">t can </w:t>
      </w:r>
      <w:r w:rsidR="00DA3691" w:rsidRPr="00DA3691">
        <w:rPr>
          <w:sz w:val="24"/>
          <w:szCs w:val="24"/>
        </w:rPr>
        <w:t xml:space="preserve">now </w:t>
      </w:r>
      <w:r w:rsidR="00A77680" w:rsidRPr="00DA3691">
        <w:rPr>
          <w:sz w:val="24"/>
          <w:szCs w:val="24"/>
        </w:rPr>
        <w:t xml:space="preserve">be brought back for </w:t>
      </w:r>
      <w:r w:rsidR="001C338D">
        <w:rPr>
          <w:sz w:val="24"/>
          <w:szCs w:val="24"/>
        </w:rPr>
        <w:t>re-</w:t>
      </w:r>
      <w:r w:rsidR="00A77680" w:rsidRPr="00DA3691">
        <w:rPr>
          <w:sz w:val="24"/>
          <w:szCs w:val="24"/>
        </w:rPr>
        <w:t xml:space="preserve">consideration. </w:t>
      </w:r>
      <w:r w:rsidR="0024609F">
        <w:rPr>
          <w:sz w:val="24"/>
          <w:szCs w:val="24"/>
        </w:rPr>
        <w:t>Discussions</w:t>
      </w:r>
      <w:r w:rsidR="006E3702">
        <w:rPr>
          <w:sz w:val="24"/>
          <w:szCs w:val="24"/>
        </w:rPr>
        <w:t xml:space="preserve"> took place</w:t>
      </w:r>
      <w:r w:rsidR="0024609F">
        <w:rPr>
          <w:sz w:val="24"/>
          <w:szCs w:val="24"/>
        </w:rPr>
        <w:t xml:space="preserve"> including the history of the scheme.</w:t>
      </w:r>
      <w:r w:rsidR="001C338D">
        <w:rPr>
          <w:sz w:val="24"/>
          <w:szCs w:val="24"/>
        </w:rPr>
        <w:t xml:space="preserve"> </w:t>
      </w:r>
      <w:r w:rsidR="0024609F">
        <w:rPr>
          <w:sz w:val="24"/>
          <w:szCs w:val="24"/>
        </w:rPr>
        <w:t>It has regularly been noted that due to staffing levels it is very rare that a police officer is in attendance to discuss the reports with the council.  The officer</w:t>
      </w:r>
      <w:r w:rsidR="005D43A8">
        <w:rPr>
          <w:sz w:val="24"/>
          <w:szCs w:val="24"/>
        </w:rPr>
        <w:t>s</w:t>
      </w:r>
      <w:r w:rsidR="0024609F">
        <w:rPr>
          <w:sz w:val="24"/>
          <w:szCs w:val="24"/>
        </w:rPr>
        <w:t xml:space="preserve"> who are allocated to the scheme each month</w:t>
      </w:r>
      <w:r w:rsidR="005D43A8">
        <w:rPr>
          <w:sz w:val="24"/>
          <w:szCs w:val="24"/>
        </w:rPr>
        <w:t>,</w:t>
      </w:r>
      <w:r w:rsidR="0024609F">
        <w:rPr>
          <w:sz w:val="24"/>
          <w:szCs w:val="24"/>
        </w:rPr>
        <w:t xml:space="preserve"> ca</w:t>
      </w:r>
      <w:r w:rsidR="005D43A8">
        <w:rPr>
          <w:sz w:val="24"/>
          <w:szCs w:val="24"/>
        </w:rPr>
        <w:t>n</w:t>
      </w:r>
      <w:r w:rsidR="0024609F">
        <w:rPr>
          <w:sz w:val="24"/>
          <w:szCs w:val="24"/>
        </w:rPr>
        <w:t xml:space="preserve"> only</w:t>
      </w:r>
      <w:r w:rsidR="005D43A8">
        <w:rPr>
          <w:sz w:val="24"/>
          <w:szCs w:val="24"/>
        </w:rPr>
        <w:t xml:space="preserve"> complete the </w:t>
      </w:r>
      <w:r w:rsidR="00FD639E">
        <w:rPr>
          <w:sz w:val="24"/>
          <w:szCs w:val="24"/>
        </w:rPr>
        <w:t>priorities before or after their normal working day, or on their days off</w:t>
      </w:r>
      <w:r w:rsidR="00783689">
        <w:rPr>
          <w:sz w:val="24"/>
          <w:szCs w:val="24"/>
        </w:rPr>
        <w:t xml:space="preserve">, which </w:t>
      </w:r>
      <w:r w:rsidR="008C5DCF">
        <w:rPr>
          <w:sz w:val="24"/>
          <w:szCs w:val="24"/>
        </w:rPr>
        <w:t xml:space="preserve">despite their efforts </w:t>
      </w:r>
      <w:r w:rsidR="00783689">
        <w:rPr>
          <w:sz w:val="24"/>
          <w:szCs w:val="24"/>
        </w:rPr>
        <w:t>often does not match the</w:t>
      </w:r>
      <w:r w:rsidR="00461E90">
        <w:rPr>
          <w:sz w:val="24"/>
          <w:szCs w:val="24"/>
        </w:rPr>
        <w:t xml:space="preserve"> patrol</w:t>
      </w:r>
      <w:r w:rsidR="00783689">
        <w:rPr>
          <w:sz w:val="24"/>
          <w:szCs w:val="24"/>
        </w:rPr>
        <w:t xml:space="preserve"> requirements of the council.  More recently</w:t>
      </w:r>
      <w:r w:rsidR="00461E90">
        <w:rPr>
          <w:sz w:val="24"/>
          <w:szCs w:val="24"/>
        </w:rPr>
        <w:t>, the Police Traffic Officer has conducted</w:t>
      </w:r>
      <w:r w:rsidR="009F60D7">
        <w:rPr>
          <w:sz w:val="24"/>
          <w:szCs w:val="24"/>
        </w:rPr>
        <w:t xml:space="preserve"> checks in the parish which has proved very successful</w:t>
      </w:r>
      <w:r w:rsidR="00C80F7B">
        <w:rPr>
          <w:sz w:val="24"/>
          <w:szCs w:val="24"/>
        </w:rPr>
        <w:t xml:space="preserve">, the results of which </w:t>
      </w:r>
      <w:r w:rsidR="005C13E1">
        <w:rPr>
          <w:sz w:val="24"/>
          <w:szCs w:val="24"/>
        </w:rPr>
        <w:t>can be seen in the previous Safe Scheme reports.</w:t>
      </w:r>
    </w:p>
    <w:p w14:paraId="5D81CFE4" w14:textId="77777777" w:rsidR="0042318B" w:rsidRDefault="00475555" w:rsidP="00475555">
      <w:pPr>
        <w:pStyle w:val="ListParagraph"/>
        <w:ind w:left="567"/>
        <w:rPr>
          <w:rStyle w:val="normaltextrun"/>
          <w:rFonts w:asciiTheme="minorHAnsi" w:hAnsiTheme="minorHAnsi" w:cstheme="minorHAnsi"/>
          <w:bCs/>
          <w:sz w:val="24"/>
          <w:szCs w:val="24"/>
        </w:rPr>
      </w:pPr>
      <w:r w:rsidRPr="00475555">
        <w:rPr>
          <w:rStyle w:val="normaltextrun"/>
          <w:bCs/>
          <w:sz w:val="24"/>
          <w:szCs w:val="24"/>
        </w:rPr>
        <w:t xml:space="preserve">The proposal to </w:t>
      </w:r>
      <w:r w:rsidRPr="00475555">
        <w:rPr>
          <w:rStyle w:val="normaltextrun"/>
          <w:rFonts w:asciiTheme="minorHAnsi" w:hAnsiTheme="minorHAnsi" w:cstheme="minorHAnsi"/>
          <w:bCs/>
          <w:sz w:val="24"/>
          <w:szCs w:val="24"/>
        </w:rPr>
        <w:t>c</w:t>
      </w:r>
      <w:r w:rsidR="001F2B2A" w:rsidRPr="00475555">
        <w:rPr>
          <w:rStyle w:val="normaltextrun"/>
          <w:rFonts w:asciiTheme="minorHAnsi" w:hAnsiTheme="minorHAnsi" w:cstheme="minorHAnsi"/>
          <w:bCs/>
          <w:sz w:val="24"/>
          <w:szCs w:val="24"/>
        </w:rPr>
        <w:t>ease service from 1</w:t>
      </w:r>
      <w:r w:rsidR="001F2B2A" w:rsidRPr="00475555">
        <w:rPr>
          <w:rStyle w:val="normaltextrun"/>
          <w:rFonts w:asciiTheme="minorHAnsi" w:hAnsiTheme="minorHAnsi" w:cstheme="minorHAnsi"/>
          <w:bCs/>
          <w:sz w:val="24"/>
          <w:szCs w:val="24"/>
          <w:vertAlign w:val="superscript"/>
        </w:rPr>
        <w:t>st</w:t>
      </w:r>
      <w:r w:rsidR="001F2B2A" w:rsidRPr="00475555">
        <w:rPr>
          <w:rStyle w:val="normaltextrun"/>
          <w:rFonts w:asciiTheme="minorHAnsi" w:hAnsiTheme="minorHAnsi" w:cstheme="minorHAnsi"/>
          <w:bCs/>
          <w:sz w:val="24"/>
          <w:szCs w:val="24"/>
        </w:rPr>
        <w:t xml:space="preserve"> October 2026</w:t>
      </w:r>
      <w:r w:rsidRPr="00475555">
        <w:rPr>
          <w:rStyle w:val="normaltextrun"/>
          <w:rFonts w:asciiTheme="minorHAnsi" w:hAnsiTheme="minorHAnsi" w:cstheme="minorHAnsi"/>
          <w:bCs/>
          <w:sz w:val="24"/>
          <w:szCs w:val="24"/>
        </w:rPr>
        <w:t xml:space="preserve"> was raised, received a </w:t>
      </w:r>
      <w:r w:rsidR="00E2414B" w:rsidRPr="00475555">
        <w:rPr>
          <w:rStyle w:val="normaltextrun"/>
          <w:rFonts w:asciiTheme="minorHAnsi" w:hAnsiTheme="minorHAnsi" w:cstheme="minorHAnsi"/>
          <w:bCs/>
          <w:sz w:val="24"/>
          <w:szCs w:val="24"/>
        </w:rPr>
        <w:t>seconder</w:t>
      </w:r>
      <w:r w:rsidRPr="00475555">
        <w:rPr>
          <w:rStyle w:val="normaltextrun"/>
          <w:rFonts w:asciiTheme="minorHAnsi" w:hAnsiTheme="minorHAnsi" w:cstheme="minorHAnsi"/>
          <w:bCs/>
          <w:sz w:val="24"/>
          <w:szCs w:val="24"/>
        </w:rPr>
        <w:t xml:space="preserve"> and vent to a </w:t>
      </w:r>
      <w:r w:rsidR="001F2B2A" w:rsidRPr="00475555">
        <w:rPr>
          <w:rStyle w:val="normaltextrun"/>
          <w:rFonts w:asciiTheme="minorHAnsi" w:hAnsiTheme="minorHAnsi" w:cstheme="minorHAnsi"/>
          <w:bCs/>
          <w:sz w:val="24"/>
          <w:szCs w:val="24"/>
        </w:rPr>
        <w:t xml:space="preserve">Recorded vote, </w:t>
      </w:r>
      <w:r w:rsidR="00E2414B">
        <w:rPr>
          <w:rStyle w:val="normaltextrun"/>
          <w:rFonts w:asciiTheme="minorHAnsi" w:hAnsiTheme="minorHAnsi" w:cstheme="minorHAnsi"/>
          <w:bCs/>
          <w:sz w:val="24"/>
          <w:szCs w:val="24"/>
        </w:rPr>
        <w:t xml:space="preserve">which saw </w:t>
      </w:r>
    </w:p>
    <w:p w14:paraId="56C8A787" w14:textId="75375929" w:rsidR="0042318B" w:rsidRDefault="00E2414B" w:rsidP="00475555">
      <w:pPr>
        <w:pStyle w:val="ListParagraph"/>
        <w:ind w:left="567"/>
        <w:rPr>
          <w:rStyle w:val="normaltextrun"/>
          <w:rFonts w:asciiTheme="minorHAnsi" w:hAnsiTheme="minorHAnsi" w:cstheme="minorHAnsi"/>
          <w:bCs/>
          <w:sz w:val="24"/>
          <w:szCs w:val="24"/>
        </w:rPr>
      </w:pPr>
      <w:r>
        <w:rPr>
          <w:rStyle w:val="normaltextrun"/>
          <w:rFonts w:asciiTheme="minorHAnsi" w:hAnsiTheme="minorHAnsi" w:cstheme="minorHAnsi"/>
          <w:bCs/>
          <w:sz w:val="24"/>
          <w:szCs w:val="24"/>
        </w:rPr>
        <w:t xml:space="preserve">FOR </w:t>
      </w:r>
      <w:r w:rsidR="003B2C0C">
        <w:rPr>
          <w:rStyle w:val="normaltextrun"/>
          <w:rFonts w:asciiTheme="minorHAnsi" w:hAnsiTheme="minorHAnsi" w:cstheme="minorHAnsi"/>
          <w:bCs/>
          <w:sz w:val="24"/>
          <w:szCs w:val="24"/>
        </w:rPr>
        <w:t xml:space="preserve">the proposal - </w:t>
      </w:r>
      <w:r>
        <w:rPr>
          <w:rStyle w:val="normaltextrun"/>
          <w:rFonts w:asciiTheme="minorHAnsi" w:hAnsiTheme="minorHAnsi" w:cstheme="minorHAnsi"/>
          <w:bCs/>
          <w:sz w:val="24"/>
          <w:szCs w:val="24"/>
        </w:rPr>
        <w:t>Cllr De</w:t>
      </w:r>
      <w:r w:rsidR="00143F00">
        <w:rPr>
          <w:rStyle w:val="normaltextrun"/>
          <w:rFonts w:asciiTheme="minorHAnsi" w:hAnsiTheme="minorHAnsi" w:cstheme="minorHAnsi"/>
          <w:bCs/>
          <w:sz w:val="24"/>
          <w:szCs w:val="24"/>
        </w:rPr>
        <w:t>n</w:t>
      </w:r>
      <w:r>
        <w:rPr>
          <w:rStyle w:val="normaltextrun"/>
          <w:rFonts w:asciiTheme="minorHAnsi" w:hAnsiTheme="minorHAnsi" w:cstheme="minorHAnsi"/>
          <w:bCs/>
          <w:sz w:val="24"/>
          <w:szCs w:val="24"/>
        </w:rPr>
        <w:t>to</w:t>
      </w:r>
      <w:r w:rsidR="00143F00">
        <w:rPr>
          <w:rStyle w:val="normaltextrun"/>
          <w:rFonts w:asciiTheme="minorHAnsi" w:hAnsiTheme="minorHAnsi" w:cstheme="minorHAnsi"/>
          <w:bCs/>
          <w:sz w:val="24"/>
          <w:szCs w:val="24"/>
        </w:rPr>
        <w:t>n</w:t>
      </w:r>
      <w:r w:rsidR="001F2B2A" w:rsidRPr="00475555">
        <w:rPr>
          <w:rStyle w:val="normaltextrun"/>
          <w:rFonts w:asciiTheme="minorHAnsi" w:hAnsiTheme="minorHAnsi" w:cstheme="minorHAnsi"/>
          <w:bCs/>
          <w:sz w:val="24"/>
          <w:szCs w:val="24"/>
        </w:rPr>
        <w:t>,</w:t>
      </w:r>
      <w:r w:rsidR="00143F00">
        <w:rPr>
          <w:rStyle w:val="normaltextrun"/>
          <w:rFonts w:asciiTheme="minorHAnsi" w:hAnsiTheme="minorHAnsi" w:cstheme="minorHAnsi"/>
          <w:bCs/>
          <w:sz w:val="24"/>
          <w:szCs w:val="24"/>
        </w:rPr>
        <w:t xml:space="preserve"> Cllr Clews, </w:t>
      </w:r>
      <w:r w:rsidR="0042318B">
        <w:rPr>
          <w:rStyle w:val="normaltextrun"/>
          <w:rFonts w:asciiTheme="minorHAnsi" w:hAnsiTheme="minorHAnsi" w:cstheme="minorHAnsi"/>
          <w:bCs/>
          <w:sz w:val="24"/>
          <w:szCs w:val="24"/>
        </w:rPr>
        <w:t>Cllr Daniels, Cllr Oxspring.</w:t>
      </w:r>
      <w:r w:rsidR="001F2B2A" w:rsidRPr="00475555">
        <w:rPr>
          <w:rStyle w:val="normaltextrun"/>
          <w:rFonts w:asciiTheme="minorHAnsi" w:hAnsiTheme="minorHAnsi" w:cstheme="minorHAnsi"/>
          <w:bCs/>
          <w:sz w:val="24"/>
          <w:szCs w:val="24"/>
        </w:rPr>
        <w:t xml:space="preserve"> </w:t>
      </w:r>
    </w:p>
    <w:p w14:paraId="37C323EC" w14:textId="1E90462D" w:rsidR="001F2B2A" w:rsidRPr="0013066B" w:rsidRDefault="00791A75" w:rsidP="00103734">
      <w:pPr>
        <w:ind w:left="567"/>
        <w:rPr>
          <w:rStyle w:val="normaltextrun"/>
          <w:rFonts w:asciiTheme="minorHAnsi" w:hAnsiTheme="minorHAnsi" w:cstheme="minorHAnsi"/>
          <w:b/>
          <w:szCs w:val="24"/>
        </w:rPr>
      </w:pPr>
      <w:r>
        <w:rPr>
          <w:rStyle w:val="normaltextrun"/>
          <w:rFonts w:asciiTheme="minorHAnsi" w:hAnsiTheme="minorHAnsi" w:cstheme="minorHAnsi"/>
          <w:bCs/>
          <w:szCs w:val="24"/>
        </w:rPr>
        <w:t>AGAINST</w:t>
      </w:r>
      <w:r w:rsidR="003B2C0C">
        <w:rPr>
          <w:rStyle w:val="normaltextrun"/>
          <w:rFonts w:asciiTheme="minorHAnsi" w:hAnsiTheme="minorHAnsi" w:cstheme="minorHAnsi"/>
          <w:bCs/>
          <w:szCs w:val="24"/>
        </w:rPr>
        <w:t xml:space="preserve"> the proposal -</w:t>
      </w:r>
      <w:r w:rsidR="00DE4EAF" w:rsidRPr="00791A75">
        <w:rPr>
          <w:rStyle w:val="normaltextrun"/>
          <w:rFonts w:asciiTheme="minorHAnsi" w:hAnsiTheme="minorHAnsi" w:cstheme="minorHAnsi"/>
          <w:bCs/>
          <w:szCs w:val="24"/>
        </w:rPr>
        <w:t xml:space="preserve"> </w:t>
      </w:r>
      <w:r>
        <w:rPr>
          <w:rStyle w:val="normaltextrun"/>
          <w:rFonts w:asciiTheme="minorHAnsi" w:hAnsiTheme="minorHAnsi" w:cstheme="minorHAnsi"/>
          <w:bCs/>
          <w:szCs w:val="24"/>
        </w:rPr>
        <w:t xml:space="preserve">Cllr Ellis, Cllr </w:t>
      </w:r>
      <w:r w:rsidR="00A11AAD">
        <w:rPr>
          <w:rStyle w:val="normaltextrun"/>
          <w:rFonts w:asciiTheme="minorHAnsi" w:hAnsiTheme="minorHAnsi" w:cstheme="minorHAnsi"/>
          <w:bCs/>
          <w:szCs w:val="24"/>
        </w:rPr>
        <w:t>Johnson, Cllr Roe, Cllr Crompton.  The vote was tied.  Ch</w:t>
      </w:r>
      <w:r w:rsidR="00103734">
        <w:rPr>
          <w:rStyle w:val="normaltextrun"/>
          <w:rFonts w:asciiTheme="minorHAnsi" w:hAnsiTheme="minorHAnsi" w:cstheme="minorHAnsi"/>
          <w:bCs/>
          <w:szCs w:val="24"/>
        </w:rPr>
        <w:t>ai</w:t>
      </w:r>
      <w:r w:rsidR="00A11AAD">
        <w:rPr>
          <w:rStyle w:val="normaltextrun"/>
          <w:rFonts w:asciiTheme="minorHAnsi" w:hAnsiTheme="minorHAnsi" w:cstheme="minorHAnsi"/>
          <w:bCs/>
          <w:szCs w:val="24"/>
        </w:rPr>
        <w:t>rman has casting vote</w:t>
      </w:r>
      <w:r w:rsidR="000F3931">
        <w:rPr>
          <w:rStyle w:val="normaltextrun"/>
          <w:rFonts w:asciiTheme="minorHAnsi" w:hAnsiTheme="minorHAnsi" w:cstheme="minorHAnsi"/>
          <w:bCs/>
          <w:szCs w:val="24"/>
        </w:rPr>
        <w:t xml:space="preserve">.  </w:t>
      </w:r>
      <w:r w:rsidR="000F3931" w:rsidRPr="0013066B">
        <w:rPr>
          <w:rStyle w:val="normaltextrun"/>
          <w:rFonts w:asciiTheme="minorHAnsi" w:hAnsiTheme="minorHAnsi" w:cstheme="minorHAnsi"/>
          <w:b/>
          <w:szCs w:val="24"/>
        </w:rPr>
        <w:t>R</w:t>
      </w:r>
      <w:r w:rsidR="00FF1143" w:rsidRPr="0013066B">
        <w:rPr>
          <w:rStyle w:val="normaltextrun"/>
          <w:rFonts w:asciiTheme="minorHAnsi" w:hAnsiTheme="minorHAnsi" w:cstheme="minorHAnsi"/>
          <w:b/>
          <w:szCs w:val="24"/>
        </w:rPr>
        <w:t>esolved</w:t>
      </w:r>
      <w:r w:rsidR="000F3931" w:rsidRPr="0013066B">
        <w:rPr>
          <w:rStyle w:val="normaltextrun"/>
          <w:rFonts w:asciiTheme="minorHAnsi" w:hAnsiTheme="minorHAnsi" w:cstheme="minorHAnsi"/>
          <w:b/>
          <w:szCs w:val="24"/>
        </w:rPr>
        <w:t>:  That the Safe Scheme additional Policing initia</w:t>
      </w:r>
      <w:r w:rsidR="00B83D2A" w:rsidRPr="0013066B">
        <w:rPr>
          <w:rStyle w:val="normaltextrun"/>
          <w:rFonts w:asciiTheme="minorHAnsi" w:hAnsiTheme="minorHAnsi" w:cstheme="minorHAnsi"/>
          <w:b/>
          <w:szCs w:val="24"/>
        </w:rPr>
        <w:t>tive</w:t>
      </w:r>
      <w:r w:rsidR="00FF1143" w:rsidRPr="0013066B">
        <w:rPr>
          <w:rStyle w:val="normaltextrun"/>
          <w:rFonts w:asciiTheme="minorHAnsi" w:hAnsiTheme="minorHAnsi" w:cstheme="minorHAnsi"/>
          <w:b/>
          <w:szCs w:val="24"/>
        </w:rPr>
        <w:t xml:space="preserve"> </w:t>
      </w:r>
      <w:r w:rsidR="00B83D2A" w:rsidRPr="0013066B">
        <w:rPr>
          <w:rStyle w:val="normaltextrun"/>
          <w:rFonts w:asciiTheme="minorHAnsi" w:hAnsiTheme="minorHAnsi" w:cstheme="minorHAnsi"/>
          <w:b/>
          <w:szCs w:val="24"/>
        </w:rPr>
        <w:t xml:space="preserve">ceases from 1 October 2026.  That the priorities and any allocated police manpower </w:t>
      </w:r>
      <w:r w:rsidR="00D73E09" w:rsidRPr="0013066B">
        <w:rPr>
          <w:rStyle w:val="normaltextrun"/>
          <w:rFonts w:asciiTheme="minorHAnsi" w:hAnsiTheme="minorHAnsi" w:cstheme="minorHAnsi"/>
          <w:b/>
          <w:szCs w:val="24"/>
        </w:rPr>
        <w:t>continue</w:t>
      </w:r>
      <w:r w:rsidR="00B83D2A" w:rsidRPr="0013066B">
        <w:rPr>
          <w:rStyle w:val="normaltextrun"/>
          <w:rFonts w:asciiTheme="minorHAnsi" w:hAnsiTheme="minorHAnsi" w:cstheme="minorHAnsi"/>
          <w:b/>
          <w:szCs w:val="24"/>
        </w:rPr>
        <w:t xml:space="preserve"> to be executed until then</w:t>
      </w:r>
      <w:r w:rsidR="0013066B">
        <w:rPr>
          <w:rStyle w:val="normaltextrun"/>
          <w:rFonts w:asciiTheme="minorHAnsi" w:hAnsiTheme="minorHAnsi" w:cstheme="minorHAnsi"/>
          <w:b/>
          <w:szCs w:val="24"/>
        </w:rPr>
        <w:t xml:space="preserve">.  That the final Safe Scheme report and </w:t>
      </w:r>
      <w:r w:rsidR="00D73E09">
        <w:rPr>
          <w:rStyle w:val="normaltextrun"/>
          <w:rFonts w:asciiTheme="minorHAnsi" w:hAnsiTheme="minorHAnsi" w:cstheme="minorHAnsi"/>
          <w:b/>
          <w:szCs w:val="24"/>
        </w:rPr>
        <w:t>final bill are received in October.</w:t>
      </w:r>
    </w:p>
    <w:p w14:paraId="135070E6" w14:textId="77777777" w:rsidR="00ED3E39" w:rsidRPr="00ED3E39" w:rsidRDefault="00ED3E39" w:rsidP="00ED3E39">
      <w:pPr>
        <w:jc w:val="both"/>
        <w:rPr>
          <w:rStyle w:val="normaltextrun"/>
          <w:b/>
          <w:szCs w:val="24"/>
        </w:rPr>
      </w:pPr>
    </w:p>
    <w:p w14:paraId="073BFE08" w14:textId="76770B68" w:rsidR="00B12CBB" w:rsidRPr="00985FC2" w:rsidRDefault="00E94991" w:rsidP="003B2C0C">
      <w:pPr>
        <w:numPr>
          <w:ilvl w:val="0"/>
          <w:numId w:val="2"/>
        </w:numPr>
        <w:ind w:left="284" w:hanging="568"/>
        <w:jc w:val="both"/>
        <w:rPr>
          <w:rStyle w:val="normaltextrun"/>
          <w:rFonts w:asciiTheme="minorHAnsi" w:hAnsiTheme="minorHAnsi" w:cstheme="minorHAnsi"/>
          <w:szCs w:val="24"/>
        </w:rPr>
      </w:pPr>
      <w:r w:rsidRPr="003031AA">
        <w:rPr>
          <w:rStyle w:val="normaltextrun"/>
          <w:rFonts w:ascii="Calibri" w:hAnsi="Calibri" w:cs="Calibri"/>
          <w:b/>
          <w:bCs/>
          <w:color w:val="000000"/>
          <w:shd w:val="clear" w:color="auto" w:fill="FFFFFF"/>
        </w:rPr>
        <w:t>TO RECEIVE UPDATES FROM AND SUBMIT ISSUES TO THE WARD DISTRICT COUNCILLORS REGARDING MATTERS IN AND AFFECTING OUR PARISH </w:t>
      </w:r>
    </w:p>
    <w:p w14:paraId="3A741C43" w14:textId="1B11D44D" w:rsidR="00800CD4" w:rsidRDefault="005B5BA3" w:rsidP="003B2C0C">
      <w:pPr>
        <w:ind w:left="284"/>
        <w:jc w:val="both"/>
        <w:rPr>
          <w:rStyle w:val="normaltextrun"/>
          <w:rFonts w:asciiTheme="minorHAnsi" w:hAnsiTheme="minorHAnsi" w:cstheme="minorHAnsi"/>
          <w:szCs w:val="24"/>
        </w:rPr>
      </w:pPr>
      <w:r>
        <w:rPr>
          <w:rStyle w:val="normaltextrun"/>
          <w:rFonts w:asciiTheme="minorHAnsi" w:hAnsiTheme="minorHAnsi" w:cstheme="minorHAnsi"/>
          <w:szCs w:val="24"/>
        </w:rPr>
        <w:t>All 3 D</w:t>
      </w:r>
      <w:r w:rsidR="00556BC8">
        <w:rPr>
          <w:rStyle w:val="normaltextrun"/>
          <w:rFonts w:asciiTheme="minorHAnsi" w:hAnsiTheme="minorHAnsi" w:cstheme="minorHAnsi"/>
          <w:szCs w:val="24"/>
        </w:rPr>
        <w:t>.</w:t>
      </w:r>
      <w:r>
        <w:rPr>
          <w:rStyle w:val="normaltextrun"/>
          <w:rFonts w:asciiTheme="minorHAnsi" w:hAnsiTheme="minorHAnsi" w:cstheme="minorHAnsi"/>
          <w:szCs w:val="24"/>
        </w:rPr>
        <w:t xml:space="preserve"> Cllrs ha</w:t>
      </w:r>
      <w:r w:rsidR="00556BC8">
        <w:rPr>
          <w:rStyle w:val="normaltextrun"/>
          <w:rFonts w:asciiTheme="minorHAnsi" w:hAnsiTheme="minorHAnsi" w:cstheme="minorHAnsi"/>
          <w:szCs w:val="24"/>
        </w:rPr>
        <w:t>d</w:t>
      </w:r>
      <w:r>
        <w:rPr>
          <w:rStyle w:val="normaltextrun"/>
          <w:rFonts w:asciiTheme="minorHAnsi" w:hAnsiTheme="minorHAnsi" w:cstheme="minorHAnsi"/>
          <w:szCs w:val="24"/>
        </w:rPr>
        <w:t xml:space="preserve"> submitted apologies</w:t>
      </w:r>
      <w:r w:rsidR="00556BC8">
        <w:rPr>
          <w:rStyle w:val="normaltextrun"/>
          <w:rFonts w:asciiTheme="minorHAnsi" w:hAnsiTheme="minorHAnsi" w:cstheme="minorHAnsi"/>
          <w:szCs w:val="24"/>
        </w:rPr>
        <w:t xml:space="preserve">.  </w:t>
      </w:r>
      <w:r w:rsidR="007F66B4">
        <w:rPr>
          <w:rStyle w:val="normaltextrun"/>
          <w:rFonts w:asciiTheme="minorHAnsi" w:hAnsiTheme="minorHAnsi" w:cstheme="minorHAnsi"/>
          <w:szCs w:val="24"/>
        </w:rPr>
        <w:t xml:space="preserve">The parish council wished </w:t>
      </w:r>
      <w:r w:rsidR="00391B66">
        <w:rPr>
          <w:rStyle w:val="normaltextrun"/>
          <w:rFonts w:asciiTheme="minorHAnsi" w:hAnsiTheme="minorHAnsi" w:cstheme="minorHAnsi"/>
          <w:szCs w:val="24"/>
        </w:rPr>
        <w:t xml:space="preserve">for their appreciation in the </w:t>
      </w:r>
    </w:p>
    <w:p w14:paraId="435C2144" w14:textId="58B30CEB" w:rsidR="00FF1143" w:rsidRDefault="00C22F4D" w:rsidP="003B2C0C">
      <w:pPr>
        <w:ind w:left="284"/>
        <w:jc w:val="both"/>
        <w:rPr>
          <w:rStyle w:val="normaltextrun"/>
          <w:rFonts w:asciiTheme="minorHAnsi" w:hAnsiTheme="minorHAnsi" w:cstheme="minorHAnsi"/>
          <w:szCs w:val="24"/>
        </w:rPr>
      </w:pPr>
      <w:r>
        <w:rPr>
          <w:rStyle w:val="normaltextrun"/>
          <w:rFonts w:asciiTheme="minorHAnsi" w:hAnsiTheme="minorHAnsi" w:cstheme="minorHAnsi"/>
          <w:szCs w:val="24"/>
        </w:rPr>
        <w:t>r</w:t>
      </w:r>
      <w:r w:rsidR="00391B66">
        <w:rPr>
          <w:rStyle w:val="normaltextrun"/>
          <w:rFonts w:asciiTheme="minorHAnsi" w:hAnsiTheme="minorHAnsi" w:cstheme="minorHAnsi"/>
          <w:szCs w:val="24"/>
        </w:rPr>
        <w:t xml:space="preserve">e-painting of </w:t>
      </w:r>
      <w:r w:rsidR="00D4537E">
        <w:rPr>
          <w:rStyle w:val="normaltextrun"/>
          <w:rFonts w:asciiTheme="minorHAnsi" w:hAnsiTheme="minorHAnsi" w:cstheme="minorHAnsi"/>
          <w:szCs w:val="24"/>
        </w:rPr>
        <w:t xml:space="preserve">road markings in the city centre and Denby Dale Road </w:t>
      </w:r>
      <w:r w:rsidR="00391B66">
        <w:rPr>
          <w:rStyle w:val="normaltextrun"/>
          <w:rFonts w:asciiTheme="minorHAnsi" w:hAnsiTheme="minorHAnsi" w:cstheme="minorHAnsi"/>
          <w:szCs w:val="24"/>
        </w:rPr>
        <w:t>E</w:t>
      </w:r>
      <w:r w:rsidR="00D4537E">
        <w:rPr>
          <w:rStyle w:val="normaltextrun"/>
          <w:rFonts w:asciiTheme="minorHAnsi" w:hAnsiTheme="minorHAnsi" w:cstheme="minorHAnsi"/>
          <w:szCs w:val="24"/>
        </w:rPr>
        <w:t>ast</w:t>
      </w:r>
      <w:r w:rsidR="00391B66">
        <w:rPr>
          <w:rStyle w:val="normaltextrun"/>
          <w:rFonts w:asciiTheme="minorHAnsi" w:hAnsiTheme="minorHAnsi" w:cstheme="minorHAnsi"/>
          <w:szCs w:val="24"/>
        </w:rPr>
        <w:t>, to be circulated.</w:t>
      </w:r>
    </w:p>
    <w:p w14:paraId="2965824C" w14:textId="07974CA6" w:rsidR="00D4537E" w:rsidRDefault="00E0011B" w:rsidP="003B2C0C">
      <w:pPr>
        <w:ind w:left="284"/>
        <w:jc w:val="both"/>
        <w:rPr>
          <w:rStyle w:val="normaltextrun"/>
          <w:rFonts w:asciiTheme="minorHAnsi" w:hAnsiTheme="minorHAnsi" w:cstheme="minorHAnsi"/>
          <w:szCs w:val="24"/>
        </w:rPr>
      </w:pPr>
      <w:r>
        <w:rPr>
          <w:rStyle w:val="normaltextrun"/>
          <w:rFonts w:asciiTheme="minorHAnsi" w:hAnsiTheme="minorHAnsi" w:cstheme="minorHAnsi"/>
          <w:szCs w:val="24"/>
        </w:rPr>
        <w:t>Nitrous oxide capsules</w:t>
      </w:r>
      <w:r w:rsidR="000E21BE">
        <w:rPr>
          <w:rStyle w:val="normaltextrun"/>
          <w:rFonts w:asciiTheme="minorHAnsi" w:hAnsiTheme="minorHAnsi" w:cstheme="minorHAnsi"/>
          <w:szCs w:val="24"/>
        </w:rPr>
        <w:t xml:space="preserve"> </w:t>
      </w:r>
      <w:r w:rsidR="005C39F0">
        <w:rPr>
          <w:rStyle w:val="normaltextrun"/>
          <w:rFonts w:asciiTheme="minorHAnsi" w:hAnsiTheme="minorHAnsi" w:cstheme="minorHAnsi"/>
          <w:szCs w:val="24"/>
        </w:rPr>
        <w:t>–</w:t>
      </w:r>
      <w:r w:rsidR="000E21BE">
        <w:rPr>
          <w:rStyle w:val="normaltextrun"/>
          <w:rFonts w:asciiTheme="minorHAnsi" w:hAnsiTheme="minorHAnsi" w:cstheme="minorHAnsi"/>
          <w:szCs w:val="24"/>
        </w:rPr>
        <w:t xml:space="preserve"> </w:t>
      </w:r>
      <w:r w:rsidR="005C39F0">
        <w:rPr>
          <w:rStyle w:val="normaltextrun"/>
          <w:rFonts w:asciiTheme="minorHAnsi" w:hAnsiTheme="minorHAnsi" w:cstheme="minorHAnsi"/>
          <w:szCs w:val="24"/>
        </w:rPr>
        <w:t xml:space="preserve">To ask the </w:t>
      </w:r>
      <w:proofErr w:type="spellStart"/>
      <w:proofErr w:type="gramStart"/>
      <w:r w:rsidR="005C39F0">
        <w:rPr>
          <w:rStyle w:val="normaltextrun"/>
          <w:rFonts w:asciiTheme="minorHAnsi" w:hAnsiTheme="minorHAnsi" w:cstheme="minorHAnsi"/>
          <w:szCs w:val="24"/>
        </w:rPr>
        <w:t>D.Cllrs</w:t>
      </w:r>
      <w:proofErr w:type="spellEnd"/>
      <w:proofErr w:type="gramEnd"/>
      <w:r w:rsidR="005C39F0">
        <w:rPr>
          <w:rStyle w:val="normaltextrun"/>
          <w:rFonts w:asciiTheme="minorHAnsi" w:hAnsiTheme="minorHAnsi" w:cstheme="minorHAnsi"/>
          <w:szCs w:val="24"/>
        </w:rPr>
        <w:t xml:space="preserve"> what is the protocol for disposal as </w:t>
      </w:r>
      <w:r w:rsidR="00727F40">
        <w:rPr>
          <w:rStyle w:val="normaltextrun"/>
          <w:rFonts w:asciiTheme="minorHAnsi" w:hAnsiTheme="minorHAnsi" w:cstheme="minorHAnsi"/>
          <w:szCs w:val="24"/>
        </w:rPr>
        <w:t xml:space="preserve">a definitive answer is needed for the </w:t>
      </w:r>
      <w:r w:rsidR="00712A76">
        <w:rPr>
          <w:rStyle w:val="normaltextrun"/>
          <w:rFonts w:asciiTheme="minorHAnsi" w:hAnsiTheme="minorHAnsi" w:cstheme="minorHAnsi"/>
          <w:szCs w:val="24"/>
        </w:rPr>
        <w:t xml:space="preserve">Wombles </w:t>
      </w:r>
      <w:r w:rsidR="000E21BE">
        <w:rPr>
          <w:rStyle w:val="normaltextrun"/>
          <w:rFonts w:asciiTheme="minorHAnsi" w:hAnsiTheme="minorHAnsi" w:cstheme="minorHAnsi"/>
          <w:szCs w:val="24"/>
        </w:rPr>
        <w:t xml:space="preserve">Litter Pickers </w:t>
      </w:r>
      <w:r w:rsidR="00727F40">
        <w:rPr>
          <w:rStyle w:val="normaltextrun"/>
          <w:rFonts w:asciiTheme="minorHAnsi" w:hAnsiTheme="minorHAnsi" w:cstheme="minorHAnsi"/>
          <w:szCs w:val="24"/>
        </w:rPr>
        <w:t xml:space="preserve">who </w:t>
      </w:r>
      <w:r w:rsidR="000E21BE">
        <w:rPr>
          <w:rStyle w:val="normaltextrun"/>
          <w:rFonts w:asciiTheme="minorHAnsi" w:hAnsiTheme="minorHAnsi" w:cstheme="minorHAnsi"/>
          <w:szCs w:val="24"/>
        </w:rPr>
        <w:t xml:space="preserve">are </w:t>
      </w:r>
      <w:r w:rsidR="00712A76">
        <w:rPr>
          <w:rStyle w:val="normaltextrun"/>
          <w:rFonts w:asciiTheme="minorHAnsi" w:hAnsiTheme="minorHAnsi" w:cstheme="minorHAnsi"/>
          <w:szCs w:val="24"/>
        </w:rPr>
        <w:t xml:space="preserve">collecting them but </w:t>
      </w:r>
      <w:r w:rsidR="002745A8">
        <w:rPr>
          <w:rStyle w:val="normaltextrun"/>
          <w:rFonts w:asciiTheme="minorHAnsi" w:hAnsiTheme="minorHAnsi" w:cstheme="minorHAnsi"/>
          <w:szCs w:val="24"/>
        </w:rPr>
        <w:t xml:space="preserve">have </w:t>
      </w:r>
      <w:r w:rsidR="00A91CCF">
        <w:rPr>
          <w:rStyle w:val="normaltextrun"/>
          <w:rFonts w:asciiTheme="minorHAnsi" w:hAnsiTheme="minorHAnsi" w:cstheme="minorHAnsi"/>
          <w:szCs w:val="24"/>
        </w:rPr>
        <w:t xml:space="preserve">no direction as to how to </w:t>
      </w:r>
      <w:r w:rsidR="00712A76">
        <w:rPr>
          <w:rStyle w:val="normaltextrun"/>
          <w:rFonts w:asciiTheme="minorHAnsi" w:hAnsiTheme="minorHAnsi" w:cstheme="minorHAnsi"/>
          <w:szCs w:val="24"/>
        </w:rPr>
        <w:t>dispose of them</w:t>
      </w:r>
      <w:r w:rsidR="00BF3D85">
        <w:rPr>
          <w:rStyle w:val="normaltextrun"/>
          <w:rFonts w:asciiTheme="minorHAnsi" w:hAnsiTheme="minorHAnsi" w:cstheme="minorHAnsi"/>
          <w:szCs w:val="24"/>
        </w:rPr>
        <w:t xml:space="preserve"> safely.</w:t>
      </w:r>
      <w:r w:rsidR="00712A76">
        <w:rPr>
          <w:rStyle w:val="normaltextrun"/>
          <w:rFonts w:asciiTheme="minorHAnsi" w:hAnsiTheme="minorHAnsi" w:cstheme="minorHAnsi"/>
          <w:szCs w:val="24"/>
        </w:rPr>
        <w:t xml:space="preserve"> </w:t>
      </w:r>
    </w:p>
    <w:p w14:paraId="1F6544C2" w14:textId="77777777" w:rsidR="005B5BA3" w:rsidRPr="005B6125" w:rsidRDefault="005B5BA3" w:rsidP="00840B63">
      <w:pPr>
        <w:ind w:left="142"/>
        <w:jc w:val="both"/>
        <w:rPr>
          <w:rStyle w:val="normaltextrun"/>
          <w:rFonts w:asciiTheme="minorHAnsi" w:hAnsiTheme="minorHAnsi" w:cstheme="minorHAnsi"/>
          <w:szCs w:val="24"/>
        </w:rPr>
      </w:pPr>
    </w:p>
    <w:p w14:paraId="4511E85E" w14:textId="49B0EF42" w:rsidR="00C20E0B" w:rsidRPr="00C20E0B" w:rsidRDefault="00E94991" w:rsidP="00C20E0B">
      <w:pPr>
        <w:numPr>
          <w:ilvl w:val="0"/>
          <w:numId w:val="2"/>
        </w:numPr>
        <w:overflowPunct w:val="0"/>
        <w:autoSpaceDE w:val="0"/>
        <w:autoSpaceDN w:val="0"/>
        <w:adjustRightInd w:val="0"/>
        <w:ind w:left="284" w:hanging="568"/>
        <w:jc w:val="both"/>
        <w:textAlignment w:val="baseline"/>
        <w:rPr>
          <w:rFonts w:ascii="Calibri" w:hAnsi="Calibri" w:cs="Calibri"/>
          <w:b/>
          <w:bCs/>
          <w:sz w:val="22"/>
          <w:szCs w:val="18"/>
          <w:lang w:eastAsia="en-GB"/>
        </w:rPr>
      </w:pPr>
      <w:bookmarkStart w:id="0" w:name="_Hlk180405212"/>
      <w:bookmarkStart w:id="1" w:name="_Hlk511915900"/>
      <w:r w:rsidRPr="00033AE0">
        <w:rPr>
          <w:rFonts w:ascii="Calibri" w:hAnsi="Calibri" w:cs="Calibri"/>
          <w:b/>
          <w:bCs/>
          <w:lang w:eastAsia="en-GB"/>
        </w:rPr>
        <w:t>TO APPROVE AS AN ACCURATE RECORD THE MINUTES OF THE COUNCIL MEETING HELD ON TUESDAY</w:t>
      </w:r>
      <w:r w:rsidR="00B51B6A" w:rsidRPr="00033AE0">
        <w:rPr>
          <w:rFonts w:ascii="Calibri" w:hAnsi="Calibri" w:cs="Calibri"/>
          <w:b/>
          <w:bCs/>
          <w:lang w:eastAsia="en-GB"/>
        </w:rPr>
        <w:t xml:space="preserve"> </w:t>
      </w:r>
      <w:r w:rsidR="006B78DA">
        <w:rPr>
          <w:rFonts w:ascii="Calibri" w:hAnsi="Calibri" w:cs="Calibri"/>
          <w:b/>
          <w:bCs/>
          <w:lang w:eastAsia="en-GB"/>
        </w:rPr>
        <w:t>7</w:t>
      </w:r>
      <w:r w:rsidR="006B78DA" w:rsidRPr="006B78DA">
        <w:rPr>
          <w:rFonts w:ascii="Calibri" w:hAnsi="Calibri" w:cs="Calibri"/>
          <w:b/>
          <w:bCs/>
          <w:vertAlign w:val="superscript"/>
          <w:lang w:eastAsia="en-GB"/>
        </w:rPr>
        <w:t>th</w:t>
      </w:r>
      <w:r w:rsidR="006B78DA">
        <w:rPr>
          <w:rFonts w:ascii="Calibri" w:hAnsi="Calibri" w:cs="Calibri"/>
          <w:b/>
          <w:bCs/>
          <w:lang w:eastAsia="en-GB"/>
        </w:rPr>
        <w:t xml:space="preserve"> July</w:t>
      </w:r>
      <w:r w:rsidR="00F60CF3" w:rsidRPr="00033AE0">
        <w:rPr>
          <w:rFonts w:ascii="Calibri" w:hAnsi="Calibri" w:cs="Calibri"/>
          <w:b/>
          <w:bCs/>
          <w:szCs w:val="24"/>
          <w:lang w:eastAsia="en-GB"/>
        </w:rPr>
        <w:t xml:space="preserve"> </w:t>
      </w:r>
      <w:r w:rsidR="00E83C3E" w:rsidRPr="00033AE0">
        <w:rPr>
          <w:rFonts w:ascii="Calibri" w:hAnsi="Calibri" w:cs="Calibri"/>
          <w:b/>
          <w:bCs/>
          <w:szCs w:val="24"/>
          <w:lang w:eastAsia="en-GB"/>
        </w:rPr>
        <w:t>2026</w:t>
      </w:r>
    </w:p>
    <w:p w14:paraId="45803C1A" w14:textId="45721810" w:rsidR="00545417" w:rsidRDefault="00C20E0B" w:rsidP="00C20E0B">
      <w:pPr>
        <w:overflowPunct w:val="0"/>
        <w:autoSpaceDE w:val="0"/>
        <w:autoSpaceDN w:val="0"/>
        <w:adjustRightInd w:val="0"/>
        <w:ind w:left="284"/>
        <w:jc w:val="both"/>
        <w:textAlignment w:val="baseline"/>
        <w:rPr>
          <w:rFonts w:ascii="Calibri" w:hAnsi="Calibri" w:cs="Calibri"/>
          <w:b/>
          <w:bCs/>
          <w:sz w:val="22"/>
          <w:szCs w:val="18"/>
          <w:lang w:eastAsia="en-GB"/>
        </w:rPr>
      </w:pPr>
      <w:r>
        <w:rPr>
          <w:rFonts w:ascii="Calibri" w:hAnsi="Calibri" w:cs="Calibri"/>
          <w:b/>
          <w:bCs/>
          <w:szCs w:val="24"/>
          <w:lang w:eastAsia="en-GB"/>
        </w:rPr>
        <w:t>Resolved:  That the minutes are approved as an accurate record and duly signed by the Chair</w:t>
      </w:r>
      <w:r w:rsidR="00E83C3E" w:rsidRPr="00033AE0">
        <w:rPr>
          <w:rFonts w:ascii="Calibri" w:hAnsi="Calibri" w:cs="Calibri"/>
          <w:b/>
          <w:bCs/>
          <w:sz w:val="22"/>
          <w:szCs w:val="18"/>
          <w:lang w:eastAsia="en-GB"/>
        </w:rPr>
        <w:t xml:space="preserve"> </w:t>
      </w:r>
      <w:bookmarkEnd w:id="0"/>
      <w:r w:rsidR="00FA0233">
        <w:rPr>
          <w:rFonts w:ascii="Calibri" w:hAnsi="Calibri" w:cs="Calibri"/>
          <w:b/>
          <w:bCs/>
          <w:sz w:val="22"/>
          <w:szCs w:val="18"/>
          <w:lang w:eastAsia="en-GB"/>
        </w:rPr>
        <w:t xml:space="preserve"> </w:t>
      </w:r>
    </w:p>
    <w:p w14:paraId="521A9025" w14:textId="77777777" w:rsidR="00E83C3E" w:rsidRPr="001813EE" w:rsidRDefault="00E83C3E" w:rsidP="00EE4F9C">
      <w:pPr>
        <w:overflowPunct w:val="0"/>
        <w:autoSpaceDE w:val="0"/>
        <w:autoSpaceDN w:val="0"/>
        <w:adjustRightInd w:val="0"/>
        <w:jc w:val="both"/>
        <w:textAlignment w:val="baseline"/>
        <w:rPr>
          <w:b/>
          <w:bCs/>
          <w:lang w:eastAsia="en-GB"/>
        </w:rPr>
      </w:pPr>
    </w:p>
    <w:p w14:paraId="366A2BFB" w14:textId="314B561D" w:rsidR="0015166F" w:rsidRDefault="00076F23" w:rsidP="00BC22C0">
      <w:pPr>
        <w:numPr>
          <w:ilvl w:val="0"/>
          <w:numId w:val="2"/>
        </w:numPr>
        <w:ind w:left="284" w:hanging="568"/>
        <w:jc w:val="both"/>
        <w:rPr>
          <w:rFonts w:ascii="Calibri" w:hAnsi="Calibri" w:cs="Calibri"/>
          <w:b/>
          <w:szCs w:val="24"/>
        </w:rPr>
      </w:pPr>
      <w:bookmarkStart w:id="2" w:name="_Hlk187070038"/>
      <w:bookmarkEnd w:id="1"/>
      <w:bookmarkEnd w:id="2"/>
      <w:r>
        <w:rPr>
          <w:rFonts w:ascii="Calibri" w:hAnsi="Calibri" w:cs="Calibri"/>
          <w:b/>
          <w:szCs w:val="24"/>
        </w:rPr>
        <w:t xml:space="preserve">TO RECEIVE APPLICATIONS OF INTEREST </w:t>
      </w:r>
      <w:r w:rsidR="0064437C">
        <w:rPr>
          <w:rFonts w:ascii="Calibri" w:hAnsi="Calibri" w:cs="Calibri"/>
          <w:b/>
          <w:szCs w:val="24"/>
        </w:rPr>
        <w:t xml:space="preserve">FOR </w:t>
      </w:r>
      <w:r w:rsidR="0064437C" w:rsidRPr="0064437C">
        <w:rPr>
          <w:rFonts w:ascii="Calibri" w:hAnsi="Calibri" w:cs="Calibri"/>
          <w:b/>
          <w:szCs w:val="24"/>
        </w:rPr>
        <w:t xml:space="preserve">THE CASUAL VACANCY </w:t>
      </w:r>
      <w:r w:rsidR="00D72EBA">
        <w:rPr>
          <w:rFonts w:ascii="Calibri" w:hAnsi="Calibri" w:cs="Calibri"/>
          <w:b/>
          <w:szCs w:val="24"/>
        </w:rPr>
        <w:t xml:space="preserve">&amp; MOVE </w:t>
      </w:r>
      <w:r>
        <w:rPr>
          <w:rFonts w:ascii="Calibri" w:hAnsi="Calibri" w:cs="Calibri"/>
          <w:b/>
          <w:szCs w:val="24"/>
        </w:rPr>
        <w:t xml:space="preserve">TO </w:t>
      </w:r>
      <w:r w:rsidR="00D72EBA">
        <w:rPr>
          <w:rFonts w:ascii="Calibri" w:hAnsi="Calibri" w:cs="Calibri"/>
          <w:b/>
          <w:szCs w:val="24"/>
        </w:rPr>
        <w:t xml:space="preserve">FILL THROUGH THE </w:t>
      </w:r>
      <w:r>
        <w:rPr>
          <w:rFonts w:ascii="Calibri" w:hAnsi="Calibri" w:cs="Calibri"/>
          <w:b/>
          <w:szCs w:val="24"/>
        </w:rPr>
        <w:t>CO-OPT</w:t>
      </w:r>
      <w:r w:rsidR="00D72EBA">
        <w:rPr>
          <w:rFonts w:ascii="Calibri" w:hAnsi="Calibri" w:cs="Calibri"/>
          <w:b/>
          <w:szCs w:val="24"/>
        </w:rPr>
        <w:t>ION</w:t>
      </w:r>
      <w:r>
        <w:rPr>
          <w:rFonts w:ascii="Calibri" w:hAnsi="Calibri" w:cs="Calibri"/>
          <w:b/>
          <w:szCs w:val="24"/>
        </w:rPr>
        <w:t xml:space="preserve"> </w:t>
      </w:r>
      <w:r w:rsidR="00D72EBA">
        <w:rPr>
          <w:rFonts w:ascii="Calibri" w:hAnsi="Calibri" w:cs="Calibri"/>
          <w:b/>
          <w:szCs w:val="24"/>
        </w:rPr>
        <w:t>PROCESS</w:t>
      </w:r>
      <w:r>
        <w:rPr>
          <w:rFonts w:ascii="Calibri" w:hAnsi="Calibri" w:cs="Calibri"/>
          <w:b/>
          <w:szCs w:val="24"/>
        </w:rPr>
        <w:t>.</w:t>
      </w:r>
    </w:p>
    <w:p w14:paraId="42F32CA6" w14:textId="5E28D11F" w:rsidR="00BC22C0" w:rsidRPr="00F3795B" w:rsidRDefault="00BC22C0" w:rsidP="00BC22C0">
      <w:pPr>
        <w:ind w:left="284"/>
        <w:rPr>
          <w:rFonts w:ascii="Calibri" w:hAnsi="Calibri" w:cs="Calibri"/>
          <w:b/>
          <w:szCs w:val="24"/>
        </w:rPr>
      </w:pPr>
      <w:r w:rsidRPr="00F3795B">
        <w:rPr>
          <w:rFonts w:ascii="Calibri" w:hAnsi="Calibri" w:cs="Calibri"/>
          <w:bCs/>
          <w:szCs w:val="24"/>
        </w:rPr>
        <w:t xml:space="preserve">No </w:t>
      </w:r>
      <w:r w:rsidR="00F3795B" w:rsidRPr="00F3795B">
        <w:rPr>
          <w:rFonts w:ascii="Calibri" w:hAnsi="Calibri" w:cs="Calibri"/>
          <w:bCs/>
          <w:szCs w:val="24"/>
        </w:rPr>
        <w:t xml:space="preserve">call for an election and no </w:t>
      </w:r>
      <w:r w:rsidR="00D122AA" w:rsidRPr="00F3795B">
        <w:rPr>
          <w:rFonts w:ascii="Calibri" w:hAnsi="Calibri" w:cs="Calibri"/>
          <w:bCs/>
          <w:szCs w:val="24"/>
        </w:rPr>
        <w:t>applications</w:t>
      </w:r>
      <w:r w:rsidRPr="00F3795B">
        <w:rPr>
          <w:rFonts w:ascii="Calibri" w:hAnsi="Calibri" w:cs="Calibri"/>
          <w:bCs/>
          <w:szCs w:val="24"/>
        </w:rPr>
        <w:t xml:space="preserve"> had been received</w:t>
      </w:r>
      <w:r w:rsidR="0032459A" w:rsidRPr="00F3795B">
        <w:rPr>
          <w:rFonts w:ascii="Calibri" w:hAnsi="Calibri" w:cs="Calibri"/>
          <w:bCs/>
          <w:i/>
          <w:iCs/>
          <w:szCs w:val="24"/>
        </w:rPr>
        <w:t xml:space="preserve"> </w:t>
      </w:r>
      <w:r w:rsidR="0032459A" w:rsidRPr="00F3795B">
        <w:rPr>
          <w:rFonts w:ascii="Calibri" w:hAnsi="Calibri" w:cs="Calibri"/>
          <w:bCs/>
          <w:szCs w:val="24"/>
        </w:rPr>
        <w:t>before the cut-off date of 5pm 26</w:t>
      </w:r>
      <w:r w:rsidR="0032459A" w:rsidRPr="00F3795B">
        <w:rPr>
          <w:rFonts w:ascii="Calibri" w:hAnsi="Calibri" w:cs="Calibri"/>
          <w:bCs/>
          <w:szCs w:val="24"/>
          <w:vertAlign w:val="superscript"/>
        </w:rPr>
        <w:t>th</w:t>
      </w:r>
      <w:r w:rsidR="0032459A" w:rsidRPr="00F3795B">
        <w:rPr>
          <w:rFonts w:ascii="Calibri" w:hAnsi="Calibri" w:cs="Calibri"/>
          <w:bCs/>
          <w:szCs w:val="24"/>
        </w:rPr>
        <w:t xml:space="preserve"> Aug.</w:t>
      </w:r>
      <w:r w:rsidR="00D122AA" w:rsidRPr="00F3795B">
        <w:rPr>
          <w:rFonts w:ascii="Calibri" w:hAnsi="Calibri" w:cs="Calibri"/>
          <w:bCs/>
          <w:szCs w:val="24"/>
        </w:rPr>
        <w:t xml:space="preserve">  </w:t>
      </w:r>
      <w:r w:rsidR="00D122AA" w:rsidRPr="00F3795B">
        <w:rPr>
          <w:rFonts w:ascii="Calibri" w:hAnsi="Calibri" w:cs="Calibri"/>
          <w:b/>
          <w:szCs w:val="24"/>
        </w:rPr>
        <w:t xml:space="preserve">Resolved:  </w:t>
      </w:r>
      <w:r w:rsidR="0032459A" w:rsidRPr="00F3795B">
        <w:rPr>
          <w:rFonts w:ascii="Calibri" w:hAnsi="Calibri" w:cs="Calibri"/>
          <w:b/>
          <w:szCs w:val="24"/>
        </w:rPr>
        <w:t>T</w:t>
      </w:r>
      <w:r w:rsidR="00D122AA" w:rsidRPr="00F3795B">
        <w:rPr>
          <w:rFonts w:ascii="Calibri" w:hAnsi="Calibri" w:cs="Calibri"/>
          <w:b/>
          <w:szCs w:val="24"/>
        </w:rPr>
        <w:t xml:space="preserve">o extend the application period and bring back to the </w:t>
      </w:r>
      <w:proofErr w:type="gramStart"/>
      <w:r w:rsidR="006D4C0B" w:rsidRPr="00F3795B">
        <w:rPr>
          <w:rFonts w:ascii="Calibri" w:hAnsi="Calibri" w:cs="Calibri"/>
          <w:b/>
          <w:szCs w:val="24"/>
        </w:rPr>
        <w:t>6</w:t>
      </w:r>
      <w:r w:rsidR="006D4C0B" w:rsidRPr="00F3795B">
        <w:rPr>
          <w:rFonts w:ascii="Calibri" w:hAnsi="Calibri" w:cs="Calibri"/>
          <w:b/>
          <w:szCs w:val="24"/>
          <w:vertAlign w:val="superscript"/>
        </w:rPr>
        <w:t>th</w:t>
      </w:r>
      <w:proofErr w:type="gramEnd"/>
      <w:r w:rsidR="006D4C0B" w:rsidRPr="00F3795B">
        <w:rPr>
          <w:rFonts w:ascii="Calibri" w:hAnsi="Calibri" w:cs="Calibri"/>
          <w:b/>
          <w:szCs w:val="24"/>
        </w:rPr>
        <w:t xml:space="preserve"> October meeting.</w:t>
      </w:r>
    </w:p>
    <w:p w14:paraId="00D5F5D1" w14:textId="77777777" w:rsidR="00291BBA" w:rsidRPr="00291BBA" w:rsidRDefault="00291BBA" w:rsidP="00207B0F">
      <w:pPr>
        <w:ind w:left="142"/>
        <w:rPr>
          <w:rFonts w:ascii="Calibri" w:hAnsi="Calibri" w:cs="Calibri"/>
          <w:bCs/>
          <w:szCs w:val="24"/>
        </w:rPr>
      </w:pPr>
    </w:p>
    <w:p w14:paraId="1CE4DABD" w14:textId="7AF8D0AB" w:rsidR="002A13E0" w:rsidRDefault="00237CC9" w:rsidP="00F3795B">
      <w:pPr>
        <w:numPr>
          <w:ilvl w:val="0"/>
          <w:numId w:val="2"/>
        </w:numPr>
        <w:ind w:left="284" w:hanging="568"/>
        <w:jc w:val="both"/>
        <w:rPr>
          <w:rFonts w:ascii="Calibri" w:hAnsi="Calibri" w:cs="Calibri"/>
          <w:b/>
          <w:szCs w:val="24"/>
        </w:rPr>
      </w:pPr>
      <w:r>
        <w:rPr>
          <w:rFonts w:ascii="Calibri" w:hAnsi="Calibri" w:cs="Calibri"/>
          <w:b/>
          <w:szCs w:val="24"/>
        </w:rPr>
        <w:t>ITEMS FOR THE NEWSLETTER AUTUM/WINTER 2026</w:t>
      </w:r>
    </w:p>
    <w:p w14:paraId="7A40329C" w14:textId="3163AC74" w:rsidR="0048485C" w:rsidRPr="008E3872" w:rsidRDefault="003A2848" w:rsidP="008E3872">
      <w:pPr>
        <w:pStyle w:val="ListParagraph"/>
        <w:ind w:left="142" w:firstLine="142"/>
        <w:rPr>
          <w:bCs/>
          <w:i/>
          <w:iCs/>
          <w:sz w:val="24"/>
          <w:szCs w:val="24"/>
        </w:rPr>
      </w:pPr>
      <w:r w:rsidRPr="008E3872">
        <w:rPr>
          <w:bCs/>
          <w:sz w:val="24"/>
          <w:szCs w:val="24"/>
        </w:rPr>
        <w:t xml:space="preserve">Council shared what they would like to see in the </w:t>
      </w:r>
      <w:r w:rsidR="008E3872">
        <w:rPr>
          <w:bCs/>
          <w:sz w:val="24"/>
          <w:szCs w:val="24"/>
        </w:rPr>
        <w:t xml:space="preserve">Autumn </w:t>
      </w:r>
      <w:r w:rsidRPr="008E3872">
        <w:rPr>
          <w:bCs/>
          <w:sz w:val="24"/>
          <w:szCs w:val="24"/>
        </w:rPr>
        <w:t>newsl</w:t>
      </w:r>
      <w:r w:rsidR="008E3872" w:rsidRPr="008E3872">
        <w:rPr>
          <w:bCs/>
          <w:sz w:val="24"/>
          <w:szCs w:val="24"/>
        </w:rPr>
        <w:t>e</w:t>
      </w:r>
      <w:r w:rsidRPr="008E3872">
        <w:rPr>
          <w:bCs/>
          <w:sz w:val="24"/>
          <w:szCs w:val="24"/>
        </w:rPr>
        <w:t>tter</w:t>
      </w:r>
    </w:p>
    <w:p w14:paraId="5C097896" w14:textId="77777777" w:rsidR="00FF4F65" w:rsidRPr="00FF4F65" w:rsidRDefault="00FF4F65" w:rsidP="00FF4F65">
      <w:pPr>
        <w:pStyle w:val="ListParagraph"/>
        <w:ind w:left="142"/>
        <w:rPr>
          <w:bCs/>
          <w:color w:val="EE0000"/>
          <w:sz w:val="24"/>
          <w:szCs w:val="24"/>
        </w:rPr>
      </w:pPr>
    </w:p>
    <w:p w14:paraId="0B3A41CB" w14:textId="2F564D6B" w:rsidR="002E3583" w:rsidRPr="00250B62" w:rsidRDefault="00E94991" w:rsidP="008E3872">
      <w:pPr>
        <w:numPr>
          <w:ilvl w:val="0"/>
          <w:numId w:val="2"/>
        </w:numPr>
        <w:ind w:left="284" w:hanging="568"/>
        <w:jc w:val="both"/>
        <w:rPr>
          <w:rFonts w:ascii="Calibri" w:hAnsi="Calibri" w:cs="Calibri"/>
          <w:b/>
          <w:szCs w:val="24"/>
        </w:rPr>
      </w:pPr>
      <w:r w:rsidRPr="00250B62">
        <w:rPr>
          <w:rFonts w:ascii="Calibri" w:hAnsi="Calibri" w:cs="Calibri"/>
          <w:b/>
          <w:szCs w:val="24"/>
        </w:rPr>
        <w:t xml:space="preserve">FINANCIAL MATTERS: </w:t>
      </w:r>
    </w:p>
    <w:p w14:paraId="6F8215AE" w14:textId="2D0FB4B7" w:rsidR="00545417" w:rsidRPr="003F5664" w:rsidRDefault="19E754DA" w:rsidP="008E3872">
      <w:pPr>
        <w:pStyle w:val="ListParagraph"/>
        <w:widowControl w:val="0"/>
        <w:numPr>
          <w:ilvl w:val="0"/>
          <w:numId w:val="3"/>
        </w:numPr>
        <w:ind w:left="567" w:hanging="283"/>
        <w:jc w:val="both"/>
        <w:rPr>
          <w:b/>
          <w:bCs/>
          <w:color w:val="000000" w:themeColor="text1"/>
          <w:szCs w:val="24"/>
        </w:rPr>
      </w:pPr>
      <w:r w:rsidRPr="00033AE0">
        <w:rPr>
          <w:sz w:val="24"/>
          <w:szCs w:val="24"/>
        </w:rPr>
        <w:t xml:space="preserve">To receive and approve accounts and budget position up to </w:t>
      </w:r>
      <w:r w:rsidR="006B78DA">
        <w:rPr>
          <w:sz w:val="24"/>
          <w:szCs w:val="24"/>
        </w:rPr>
        <w:t>3</w:t>
      </w:r>
      <w:r w:rsidR="00CC726C">
        <w:rPr>
          <w:sz w:val="24"/>
          <w:szCs w:val="24"/>
        </w:rPr>
        <w:t>1</w:t>
      </w:r>
      <w:r w:rsidR="00CC726C" w:rsidRPr="00CC726C">
        <w:rPr>
          <w:sz w:val="24"/>
          <w:szCs w:val="24"/>
          <w:vertAlign w:val="superscript"/>
        </w:rPr>
        <w:t>st</w:t>
      </w:r>
      <w:r w:rsidR="00CC726C">
        <w:rPr>
          <w:sz w:val="24"/>
          <w:szCs w:val="24"/>
        </w:rPr>
        <w:t xml:space="preserve"> July</w:t>
      </w:r>
      <w:r w:rsidR="00CB192D" w:rsidRPr="00033AE0">
        <w:rPr>
          <w:sz w:val="24"/>
          <w:szCs w:val="24"/>
        </w:rPr>
        <w:t xml:space="preserve"> 2026</w:t>
      </w:r>
      <w:r w:rsidR="00044940">
        <w:rPr>
          <w:sz w:val="24"/>
          <w:szCs w:val="24"/>
        </w:rPr>
        <w:t xml:space="preserve"> approved.  </w:t>
      </w:r>
      <w:r w:rsidR="003F5664" w:rsidRPr="003F5664">
        <w:rPr>
          <w:b/>
          <w:bCs/>
          <w:sz w:val="24"/>
          <w:szCs w:val="24"/>
        </w:rPr>
        <w:t>Resolved:  That the Financial reports are received and noted.</w:t>
      </w:r>
    </w:p>
    <w:p w14:paraId="216BA8EC" w14:textId="7F71B0A7" w:rsidR="00545417" w:rsidRPr="003F5664" w:rsidRDefault="00F7613E" w:rsidP="008E3872">
      <w:pPr>
        <w:pStyle w:val="ListParagraph"/>
        <w:widowControl w:val="0"/>
        <w:numPr>
          <w:ilvl w:val="0"/>
          <w:numId w:val="3"/>
        </w:numPr>
        <w:ind w:left="567" w:hanging="283"/>
        <w:jc w:val="both"/>
        <w:rPr>
          <w:b/>
          <w:bCs/>
          <w:i/>
          <w:iCs/>
          <w:color w:val="FF0000"/>
          <w:szCs w:val="24"/>
        </w:rPr>
      </w:pPr>
      <w:r w:rsidRPr="00033AE0">
        <w:rPr>
          <w:color w:val="000000" w:themeColor="text1"/>
          <w:sz w:val="24"/>
          <w:szCs w:val="24"/>
        </w:rPr>
        <w:t xml:space="preserve">To receive </w:t>
      </w:r>
      <w:r w:rsidRPr="00033AE0">
        <w:rPr>
          <w:sz w:val="24"/>
          <w:szCs w:val="24"/>
        </w:rPr>
        <w:t xml:space="preserve">and approve the schedule of </w:t>
      </w:r>
      <w:r w:rsidR="005C5DC8" w:rsidRPr="00033AE0">
        <w:rPr>
          <w:sz w:val="24"/>
          <w:szCs w:val="24"/>
        </w:rPr>
        <w:t>invoices</w:t>
      </w:r>
      <w:r w:rsidR="001B1067" w:rsidRPr="00033AE0">
        <w:rPr>
          <w:sz w:val="24"/>
          <w:szCs w:val="24"/>
        </w:rPr>
        <w:t xml:space="preserve"> &amp; reimbursements </w:t>
      </w:r>
      <w:r w:rsidR="005C5DC8" w:rsidRPr="00033AE0">
        <w:rPr>
          <w:sz w:val="24"/>
          <w:szCs w:val="24"/>
        </w:rPr>
        <w:t xml:space="preserve">for </w:t>
      </w:r>
      <w:r w:rsidRPr="00033AE0">
        <w:rPr>
          <w:sz w:val="24"/>
          <w:szCs w:val="24"/>
        </w:rPr>
        <w:t>paymen</w:t>
      </w:r>
      <w:r w:rsidRPr="003F5664">
        <w:rPr>
          <w:sz w:val="24"/>
          <w:szCs w:val="24"/>
        </w:rPr>
        <w:t>t</w:t>
      </w:r>
      <w:r w:rsidR="003F5664" w:rsidRPr="003F5664">
        <w:rPr>
          <w:sz w:val="24"/>
          <w:szCs w:val="24"/>
        </w:rPr>
        <w:t>.</w:t>
      </w:r>
      <w:r w:rsidR="003F5664" w:rsidRPr="003F5664">
        <w:rPr>
          <w:b/>
          <w:bCs/>
          <w:sz w:val="24"/>
          <w:szCs w:val="24"/>
        </w:rPr>
        <w:t xml:space="preserve">  Resolved: Approved</w:t>
      </w:r>
      <w:r w:rsidR="005C5DC8" w:rsidRPr="003F5664">
        <w:rPr>
          <w:b/>
          <w:bCs/>
          <w:sz w:val="24"/>
          <w:szCs w:val="24"/>
        </w:rPr>
        <w:t xml:space="preserve"> </w:t>
      </w:r>
      <w:bookmarkStart w:id="3" w:name="_Hlk164782915"/>
      <w:r w:rsidR="00A21400" w:rsidRPr="003F5664">
        <w:rPr>
          <w:b/>
          <w:bCs/>
          <w:i/>
          <w:iCs/>
          <w:szCs w:val="24"/>
        </w:rPr>
        <w:t xml:space="preserve">  </w:t>
      </w:r>
    </w:p>
    <w:p w14:paraId="01FB7AA9" w14:textId="035F6594" w:rsidR="00545417" w:rsidRPr="00A040AD" w:rsidRDefault="00703FDD" w:rsidP="008E3872">
      <w:pPr>
        <w:pStyle w:val="ListParagraph"/>
        <w:widowControl w:val="0"/>
        <w:numPr>
          <w:ilvl w:val="0"/>
          <w:numId w:val="3"/>
        </w:numPr>
        <w:ind w:left="567" w:hanging="283"/>
        <w:jc w:val="both"/>
        <w:rPr>
          <w:i/>
          <w:iCs/>
          <w:sz w:val="24"/>
          <w:szCs w:val="24"/>
        </w:rPr>
      </w:pPr>
      <w:r>
        <w:rPr>
          <w:sz w:val="24"/>
          <w:szCs w:val="24"/>
        </w:rPr>
        <w:t xml:space="preserve">To approve </w:t>
      </w:r>
      <w:r w:rsidR="00235D62" w:rsidRPr="00033AE0">
        <w:rPr>
          <w:sz w:val="24"/>
          <w:szCs w:val="24"/>
        </w:rPr>
        <w:t>Clerks delegated authority to spend in consultation with the Chair</w:t>
      </w:r>
      <w:r w:rsidR="006E4BFF">
        <w:rPr>
          <w:sz w:val="24"/>
          <w:szCs w:val="24"/>
        </w:rPr>
        <w:t xml:space="preserve"> through July </w:t>
      </w:r>
      <w:r w:rsidR="005B25D0">
        <w:rPr>
          <w:sz w:val="24"/>
          <w:szCs w:val="24"/>
        </w:rPr>
        <w:t xml:space="preserve">&amp; August </w:t>
      </w:r>
      <w:r>
        <w:rPr>
          <w:sz w:val="24"/>
          <w:szCs w:val="24"/>
        </w:rPr>
        <w:t>where there are no meetings</w:t>
      </w:r>
      <w:r w:rsidR="00390625">
        <w:rPr>
          <w:sz w:val="24"/>
          <w:szCs w:val="24"/>
        </w:rPr>
        <w:t xml:space="preserve">.  </w:t>
      </w:r>
      <w:r w:rsidR="00390625" w:rsidRPr="00390625">
        <w:rPr>
          <w:b/>
          <w:bCs/>
          <w:sz w:val="24"/>
          <w:szCs w:val="24"/>
        </w:rPr>
        <w:t xml:space="preserve">£35 for Clerk conference booked </w:t>
      </w:r>
      <w:r w:rsidR="00390625">
        <w:rPr>
          <w:b/>
          <w:bCs/>
          <w:sz w:val="24"/>
          <w:szCs w:val="24"/>
        </w:rPr>
        <w:t>for</w:t>
      </w:r>
      <w:r w:rsidR="00390625" w:rsidRPr="00390625">
        <w:rPr>
          <w:b/>
          <w:bCs/>
          <w:sz w:val="24"/>
          <w:szCs w:val="24"/>
        </w:rPr>
        <w:t xml:space="preserve"> September</w:t>
      </w:r>
    </w:p>
    <w:p w14:paraId="693BA3CA" w14:textId="77777777" w:rsidR="004B6FA0" w:rsidRPr="004B6FA0" w:rsidRDefault="00A040AD" w:rsidP="004071D2">
      <w:pPr>
        <w:pStyle w:val="ListParagraph"/>
        <w:widowControl w:val="0"/>
        <w:numPr>
          <w:ilvl w:val="0"/>
          <w:numId w:val="3"/>
        </w:numPr>
        <w:ind w:left="567" w:hanging="425"/>
        <w:jc w:val="both"/>
        <w:rPr>
          <w:i/>
          <w:iCs/>
          <w:sz w:val="24"/>
          <w:szCs w:val="24"/>
        </w:rPr>
      </w:pPr>
      <w:r w:rsidRPr="004B6FA0">
        <w:rPr>
          <w:sz w:val="24"/>
          <w:szCs w:val="24"/>
        </w:rPr>
        <w:t xml:space="preserve">Grant Aid Applications – </w:t>
      </w:r>
    </w:p>
    <w:p w14:paraId="26CB2021" w14:textId="77777777" w:rsidR="004B6FA0" w:rsidRDefault="00A040AD" w:rsidP="004B6FA0">
      <w:pPr>
        <w:pStyle w:val="ListParagraph"/>
        <w:widowControl w:val="0"/>
        <w:ind w:left="567"/>
        <w:jc w:val="both"/>
        <w:rPr>
          <w:sz w:val="24"/>
          <w:szCs w:val="24"/>
        </w:rPr>
      </w:pPr>
      <w:r w:rsidRPr="004B6FA0">
        <w:rPr>
          <w:sz w:val="24"/>
          <w:szCs w:val="24"/>
        </w:rPr>
        <w:t>The Link parish magazine £500</w:t>
      </w:r>
      <w:r w:rsidR="000960D9" w:rsidRPr="004B6FA0">
        <w:rPr>
          <w:sz w:val="24"/>
          <w:szCs w:val="24"/>
        </w:rPr>
        <w:t xml:space="preserve"> </w:t>
      </w:r>
      <w:r w:rsidR="00390625" w:rsidRPr="004B6FA0">
        <w:rPr>
          <w:sz w:val="24"/>
          <w:szCs w:val="24"/>
        </w:rPr>
        <w:t xml:space="preserve">Cllr </w:t>
      </w:r>
      <w:r w:rsidR="00E342A6" w:rsidRPr="004B6FA0">
        <w:rPr>
          <w:sz w:val="24"/>
          <w:szCs w:val="24"/>
        </w:rPr>
        <w:t>Clews declared an interest as a member of the grant application body and took no part</w:t>
      </w:r>
      <w:r w:rsidR="004B6FA0" w:rsidRPr="004B6FA0">
        <w:rPr>
          <w:sz w:val="24"/>
          <w:szCs w:val="24"/>
        </w:rPr>
        <w:t xml:space="preserve"> in this item</w:t>
      </w:r>
      <w:r w:rsidR="00E342A6" w:rsidRPr="004B6FA0">
        <w:rPr>
          <w:sz w:val="24"/>
          <w:szCs w:val="24"/>
        </w:rPr>
        <w:t xml:space="preserve">. </w:t>
      </w:r>
      <w:r w:rsidR="00390625" w:rsidRPr="004B6FA0">
        <w:rPr>
          <w:b/>
          <w:bCs/>
          <w:sz w:val="24"/>
          <w:szCs w:val="24"/>
        </w:rPr>
        <w:t>Resolved: A</w:t>
      </w:r>
      <w:r w:rsidR="00584817" w:rsidRPr="004B6FA0">
        <w:rPr>
          <w:b/>
          <w:bCs/>
          <w:sz w:val="24"/>
          <w:szCs w:val="24"/>
        </w:rPr>
        <w:t>pproved.</w:t>
      </w:r>
      <w:r w:rsidR="00584817" w:rsidRPr="004B6FA0">
        <w:rPr>
          <w:sz w:val="24"/>
          <w:szCs w:val="24"/>
        </w:rPr>
        <w:t xml:space="preserve">  </w:t>
      </w:r>
    </w:p>
    <w:p w14:paraId="7D3C3B2B" w14:textId="50D4498B" w:rsidR="00A040AD" w:rsidRPr="00A7218C" w:rsidRDefault="004B6FA0" w:rsidP="004B6FA0">
      <w:pPr>
        <w:pStyle w:val="ListParagraph"/>
        <w:widowControl w:val="0"/>
        <w:ind w:left="567"/>
        <w:jc w:val="both"/>
        <w:rPr>
          <w:b/>
          <w:bCs/>
          <w:i/>
          <w:iCs/>
          <w:sz w:val="24"/>
          <w:szCs w:val="24"/>
        </w:rPr>
      </w:pPr>
      <w:r>
        <w:rPr>
          <w:sz w:val="24"/>
          <w:szCs w:val="24"/>
        </w:rPr>
        <w:t>Friends of Betty Eastwood Park (</w:t>
      </w:r>
      <w:r w:rsidR="000960D9" w:rsidRPr="004B6FA0">
        <w:rPr>
          <w:sz w:val="24"/>
          <w:szCs w:val="24"/>
        </w:rPr>
        <w:t>FBEP</w:t>
      </w:r>
      <w:r>
        <w:rPr>
          <w:sz w:val="24"/>
          <w:szCs w:val="24"/>
        </w:rPr>
        <w:t>)</w:t>
      </w:r>
      <w:r w:rsidR="000960D9" w:rsidRPr="004B6FA0">
        <w:rPr>
          <w:sz w:val="24"/>
          <w:szCs w:val="24"/>
        </w:rPr>
        <w:t xml:space="preserve"> Annual Insurance payment</w:t>
      </w:r>
      <w:r w:rsidR="0054186B">
        <w:rPr>
          <w:sz w:val="24"/>
          <w:szCs w:val="24"/>
        </w:rPr>
        <w:t xml:space="preserve"> of £240.49.  </w:t>
      </w:r>
      <w:r w:rsidR="0054186B" w:rsidRPr="00A7218C">
        <w:rPr>
          <w:b/>
          <w:bCs/>
          <w:sz w:val="24"/>
          <w:szCs w:val="24"/>
        </w:rPr>
        <w:t xml:space="preserve">Resolved: </w:t>
      </w:r>
      <w:r w:rsidR="00584817" w:rsidRPr="00A7218C">
        <w:rPr>
          <w:b/>
          <w:bCs/>
          <w:sz w:val="24"/>
          <w:szCs w:val="24"/>
        </w:rPr>
        <w:t xml:space="preserve"> </w:t>
      </w:r>
      <w:r w:rsidR="0054186B" w:rsidRPr="00A7218C">
        <w:rPr>
          <w:b/>
          <w:bCs/>
          <w:sz w:val="24"/>
          <w:szCs w:val="24"/>
        </w:rPr>
        <w:t>A</w:t>
      </w:r>
      <w:r w:rsidR="00584817" w:rsidRPr="00A7218C">
        <w:rPr>
          <w:b/>
          <w:bCs/>
          <w:sz w:val="24"/>
          <w:szCs w:val="24"/>
        </w:rPr>
        <w:t>pproved.</w:t>
      </w:r>
    </w:p>
    <w:p w14:paraId="7089409F" w14:textId="5F98DAD8" w:rsidR="004719AB" w:rsidRPr="00033AE0" w:rsidRDefault="004719AB" w:rsidP="00F04078">
      <w:pPr>
        <w:pStyle w:val="ListParagraph"/>
        <w:widowControl w:val="0"/>
        <w:numPr>
          <w:ilvl w:val="0"/>
          <w:numId w:val="3"/>
        </w:numPr>
        <w:ind w:left="567" w:hanging="425"/>
        <w:jc w:val="both"/>
        <w:rPr>
          <w:i/>
          <w:iCs/>
          <w:sz w:val="24"/>
          <w:szCs w:val="24"/>
        </w:rPr>
      </w:pPr>
      <w:r>
        <w:rPr>
          <w:sz w:val="24"/>
          <w:szCs w:val="24"/>
        </w:rPr>
        <w:t xml:space="preserve">To consider for approval </w:t>
      </w:r>
      <w:r w:rsidR="000B4B56">
        <w:rPr>
          <w:sz w:val="24"/>
          <w:szCs w:val="24"/>
        </w:rPr>
        <w:t xml:space="preserve">the membership renewal </w:t>
      </w:r>
      <w:r w:rsidR="00B406AB">
        <w:rPr>
          <w:sz w:val="24"/>
          <w:szCs w:val="24"/>
        </w:rPr>
        <w:t xml:space="preserve">£253 </w:t>
      </w:r>
      <w:r w:rsidR="000B4B56">
        <w:rPr>
          <w:sz w:val="24"/>
          <w:szCs w:val="24"/>
        </w:rPr>
        <w:t>to Society of Local Council Clerks</w:t>
      </w:r>
      <w:r w:rsidR="0054186B">
        <w:rPr>
          <w:sz w:val="24"/>
          <w:szCs w:val="24"/>
        </w:rPr>
        <w:t xml:space="preserve">.  </w:t>
      </w:r>
      <w:r w:rsidR="0054186B" w:rsidRPr="00A7218C">
        <w:rPr>
          <w:b/>
          <w:bCs/>
          <w:sz w:val="24"/>
          <w:szCs w:val="24"/>
        </w:rPr>
        <w:lastRenderedPageBreak/>
        <w:t>Resolved: A</w:t>
      </w:r>
      <w:r w:rsidR="009365A8" w:rsidRPr="00A7218C">
        <w:rPr>
          <w:b/>
          <w:bCs/>
          <w:sz w:val="24"/>
          <w:szCs w:val="24"/>
        </w:rPr>
        <w:t>pproved</w:t>
      </w:r>
    </w:p>
    <w:p w14:paraId="4726C4FD" w14:textId="77777777" w:rsidR="00545417" w:rsidRPr="00545417" w:rsidRDefault="00545417" w:rsidP="00545417">
      <w:pPr>
        <w:widowControl w:val="0"/>
        <w:jc w:val="both"/>
        <w:rPr>
          <w:szCs w:val="24"/>
        </w:rPr>
      </w:pPr>
    </w:p>
    <w:p w14:paraId="01177E46" w14:textId="44AE6A3F" w:rsidR="00637DED" w:rsidRDefault="00672443" w:rsidP="0054186B">
      <w:pPr>
        <w:numPr>
          <w:ilvl w:val="0"/>
          <w:numId w:val="2"/>
        </w:numPr>
        <w:ind w:left="284" w:hanging="568"/>
        <w:jc w:val="both"/>
        <w:rPr>
          <w:rFonts w:ascii="Calibri" w:hAnsi="Calibri" w:cs="Calibri"/>
          <w:b/>
          <w:bCs/>
          <w:szCs w:val="24"/>
        </w:rPr>
      </w:pPr>
      <w:r w:rsidRPr="00076914">
        <w:rPr>
          <w:rFonts w:ascii="Calibri" w:hAnsi="Calibri" w:cs="Calibri"/>
          <w:b/>
          <w:bCs/>
          <w:szCs w:val="24"/>
        </w:rPr>
        <w:t xml:space="preserve">TO </w:t>
      </w:r>
      <w:r w:rsidR="00076914">
        <w:rPr>
          <w:rFonts w:ascii="Calibri" w:hAnsi="Calibri" w:cs="Calibri"/>
          <w:b/>
          <w:bCs/>
          <w:szCs w:val="24"/>
        </w:rPr>
        <w:t xml:space="preserve">RECEIVE </w:t>
      </w:r>
      <w:r w:rsidRPr="00076914">
        <w:rPr>
          <w:rFonts w:ascii="Calibri" w:hAnsi="Calibri" w:cs="Calibri"/>
          <w:b/>
          <w:bCs/>
          <w:szCs w:val="24"/>
        </w:rPr>
        <w:t xml:space="preserve">PKF LITTLEJOHN </w:t>
      </w:r>
      <w:r w:rsidR="00301100">
        <w:rPr>
          <w:rFonts w:ascii="Calibri" w:hAnsi="Calibri" w:cs="Calibri"/>
          <w:b/>
          <w:bCs/>
          <w:szCs w:val="24"/>
        </w:rPr>
        <w:t xml:space="preserve">CONCLUSION OF </w:t>
      </w:r>
      <w:r w:rsidRPr="00076914">
        <w:rPr>
          <w:rFonts w:ascii="Calibri" w:hAnsi="Calibri" w:cs="Calibri"/>
          <w:b/>
          <w:bCs/>
          <w:szCs w:val="24"/>
        </w:rPr>
        <w:t xml:space="preserve">EXTERNAL AUDIT REPORT FOR 2025-26 AND </w:t>
      </w:r>
      <w:r w:rsidR="00F84CA3">
        <w:rPr>
          <w:rFonts w:ascii="Calibri" w:hAnsi="Calibri" w:cs="Calibri"/>
          <w:b/>
          <w:bCs/>
          <w:szCs w:val="24"/>
        </w:rPr>
        <w:t xml:space="preserve">CONSIDER </w:t>
      </w:r>
      <w:r w:rsidRPr="00076914">
        <w:rPr>
          <w:rFonts w:ascii="Calibri" w:hAnsi="Calibri" w:cs="Calibri"/>
          <w:b/>
          <w:bCs/>
          <w:szCs w:val="24"/>
        </w:rPr>
        <w:t>IF ANY</w:t>
      </w:r>
      <w:r w:rsidR="00F84CA3">
        <w:rPr>
          <w:rFonts w:ascii="Calibri" w:hAnsi="Calibri" w:cs="Calibri"/>
          <w:b/>
          <w:bCs/>
          <w:szCs w:val="24"/>
        </w:rPr>
        <w:t xml:space="preserve"> </w:t>
      </w:r>
      <w:r w:rsidRPr="00076914">
        <w:rPr>
          <w:rFonts w:ascii="Calibri" w:hAnsi="Calibri" w:cs="Calibri"/>
          <w:b/>
          <w:bCs/>
          <w:szCs w:val="24"/>
        </w:rPr>
        <w:t>ACTION IS REQUIRED</w:t>
      </w:r>
    </w:p>
    <w:p w14:paraId="0509ED23" w14:textId="0E39450C" w:rsidR="008056E3" w:rsidRPr="00472A3D" w:rsidRDefault="008056E3" w:rsidP="00472A3D">
      <w:pPr>
        <w:ind w:left="284"/>
        <w:jc w:val="both"/>
        <w:rPr>
          <w:rFonts w:ascii="Calibri" w:hAnsi="Calibri" w:cs="Calibri"/>
          <w:szCs w:val="24"/>
        </w:rPr>
      </w:pPr>
      <w:r w:rsidRPr="00472A3D">
        <w:rPr>
          <w:rFonts w:ascii="Calibri" w:hAnsi="Calibri" w:cs="Calibri"/>
          <w:szCs w:val="24"/>
        </w:rPr>
        <w:t xml:space="preserve">The council has received a clear external audit and there are no </w:t>
      </w:r>
      <w:r w:rsidR="000D124B" w:rsidRPr="00472A3D">
        <w:rPr>
          <w:rFonts w:ascii="Calibri" w:hAnsi="Calibri" w:cs="Calibri"/>
          <w:szCs w:val="24"/>
        </w:rPr>
        <w:t>actions listed</w:t>
      </w:r>
      <w:r w:rsidR="00E941B5" w:rsidRPr="00472A3D">
        <w:rPr>
          <w:rFonts w:ascii="Calibri" w:hAnsi="Calibri" w:cs="Calibri"/>
          <w:szCs w:val="24"/>
        </w:rPr>
        <w:t>.  They are satisfied with CPC’s internal controls, accounting methods</w:t>
      </w:r>
      <w:r w:rsidR="00C4309A" w:rsidRPr="00472A3D">
        <w:rPr>
          <w:rFonts w:ascii="Calibri" w:hAnsi="Calibri" w:cs="Calibri"/>
          <w:szCs w:val="24"/>
        </w:rPr>
        <w:t xml:space="preserve">, councillor checks, </w:t>
      </w:r>
      <w:r w:rsidR="005003C3" w:rsidRPr="00472A3D">
        <w:rPr>
          <w:rFonts w:ascii="Calibri" w:hAnsi="Calibri" w:cs="Calibri"/>
          <w:szCs w:val="24"/>
        </w:rPr>
        <w:t>paying items under the council’s scope of powers.  They did have 1 query</w:t>
      </w:r>
      <w:r w:rsidR="001A420C" w:rsidRPr="00472A3D">
        <w:rPr>
          <w:rFonts w:ascii="Calibri" w:hAnsi="Calibri" w:cs="Calibri"/>
          <w:szCs w:val="24"/>
        </w:rPr>
        <w:t xml:space="preserve"> about staff costs</w:t>
      </w:r>
      <w:r w:rsidR="00A84702" w:rsidRPr="00472A3D">
        <w:rPr>
          <w:rFonts w:ascii="Calibri" w:hAnsi="Calibri" w:cs="Calibri"/>
          <w:szCs w:val="24"/>
        </w:rPr>
        <w:t xml:space="preserve"> and the annual increase in </w:t>
      </w:r>
      <w:proofErr w:type="gramStart"/>
      <w:r w:rsidR="00A84702" w:rsidRPr="00472A3D">
        <w:rPr>
          <w:rFonts w:ascii="Calibri" w:hAnsi="Calibri" w:cs="Calibri"/>
          <w:szCs w:val="24"/>
        </w:rPr>
        <w:t>SCP</w:t>
      </w:r>
      <w:r w:rsidR="005003C3" w:rsidRPr="00472A3D">
        <w:rPr>
          <w:rFonts w:ascii="Calibri" w:hAnsi="Calibri" w:cs="Calibri"/>
          <w:szCs w:val="24"/>
        </w:rPr>
        <w:t>,</w:t>
      </w:r>
      <w:proofErr w:type="gramEnd"/>
      <w:r w:rsidR="005003C3" w:rsidRPr="00472A3D">
        <w:rPr>
          <w:rFonts w:ascii="Calibri" w:hAnsi="Calibri" w:cs="Calibri"/>
          <w:szCs w:val="24"/>
        </w:rPr>
        <w:t xml:space="preserve"> this was responded to with clear evidence</w:t>
      </w:r>
      <w:r w:rsidR="00A84702" w:rsidRPr="00472A3D">
        <w:rPr>
          <w:rFonts w:ascii="Calibri" w:hAnsi="Calibri" w:cs="Calibri"/>
          <w:szCs w:val="24"/>
        </w:rPr>
        <w:t xml:space="preserve"> as authorised in the minutes</w:t>
      </w:r>
      <w:r w:rsidR="005003C3" w:rsidRPr="00472A3D">
        <w:rPr>
          <w:rFonts w:ascii="Calibri" w:hAnsi="Calibri" w:cs="Calibri"/>
          <w:szCs w:val="24"/>
        </w:rPr>
        <w:t>.</w:t>
      </w:r>
    </w:p>
    <w:p w14:paraId="19B26371" w14:textId="42F6B98E" w:rsidR="00527363" w:rsidRPr="007D299C" w:rsidRDefault="00472A3D" w:rsidP="007D299C">
      <w:pPr>
        <w:ind w:left="284"/>
        <w:jc w:val="both"/>
        <w:rPr>
          <w:rFonts w:ascii="Calibri" w:hAnsi="Calibri" w:cs="Calibri"/>
          <w:b/>
          <w:bCs/>
          <w:szCs w:val="24"/>
        </w:rPr>
      </w:pPr>
      <w:r w:rsidRPr="007D299C">
        <w:rPr>
          <w:rFonts w:ascii="Calibri" w:hAnsi="Calibri" w:cs="Calibri"/>
          <w:b/>
          <w:bCs/>
          <w:szCs w:val="24"/>
        </w:rPr>
        <w:t>Resolved</w:t>
      </w:r>
      <w:r w:rsidR="007D299C" w:rsidRPr="007D299C">
        <w:rPr>
          <w:rFonts w:ascii="Calibri" w:hAnsi="Calibri" w:cs="Calibri"/>
          <w:b/>
          <w:bCs/>
          <w:szCs w:val="24"/>
        </w:rPr>
        <w:t>:</w:t>
      </w:r>
      <w:r w:rsidRPr="007D299C">
        <w:rPr>
          <w:rFonts w:ascii="Calibri" w:hAnsi="Calibri" w:cs="Calibri"/>
          <w:b/>
          <w:bCs/>
          <w:szCs w:val="24"/>
        </w:rPr>
        <w:t xml:space="preserve"> </w:t>
      </w:r>
      <w:r w:rsidR="00A7218C">
        <w:rPr>
          <w:rFonts w:ascii="Calibri" w:hAnsi="Calibri" w:cs="Calibri"/>
          <w:b/>
          <w:bCs/>
          <w:szCs w:val="24"/>
        </w:rPr>
        <w:t>T</w:t>
      </w:r>
      <w:r w:rsidRPr="007D299C">
        <w:rPr>
          <w:rFonts w:ascii="Calibri" w:hAnsi="Calibri" w:cs="Calibri"/>
          <w:b/>
          <w:bCs/>
          <w:szCs w:val="24"/>
        </w:rPr>
        <w:t xml:space="preserve">hat appreciation </w:t>
      </w:r>
      <w:r w:rsidR="007D299C" w:rsidRPr="007D299C">
        <w:rPr>
          <w:rFonts w:ascii="Calibri" w:hAnsi="Calibri" w:cs="Calibri"/>
          <w:b/>
          <w:bCs/>
          <w:szCs w:val="24"/>
        </w:rPr>
        <w:t xml:space="preserve">for the </w:t>
      </w:r>
      <w:r w:rsidR="007749C0">
        <w:rPr>
          <w:rFonts w:ascii="Calibri" w:hAnsi="Calibri" w:cs="Calibri"/>
          <w:b/>
          <w:bCs/>
          <w:szCs w:val="24"/>
        </w:rPr>
        <w:t>‘no issues’</w:t>
      </w:r>
      <w:r w:rsidR="007D299C" w:rsidRPr="007D299C">
        <w:rPr>
          <w:rFonts w:ascii="Calibri" w:hAnsi="Calibri" w:cs="Calibri"/>
          <w:b/>
          <w:bCs/>
          <w:szCs w:val="24"/>
        </w:rPr>
        <w:t xml:space="preserve"> report is extended to the Clerk and Deputy Clerk in keeping the council </w:t>
      </w:r>
      <w:r w:rsidR="00CA6A59">
        <w:rPr>
          <w:rFonts w:ascii="Calibri" w:hAnsi="Calibri" w:cs="Calibri"/>
          <w:b/>
          <w:bCs/>
          <w:szCs w:val="24"/>
        </w:rPr>
        <w:t>functioning properly</w:t>
      </w:r>
      <w:r w:rsidR="007D299C" w:rsidRPr="007D299C">
        <w:rPr>
          <w:rFonts w:ascii="Calibri" w:hAnsi="Calibri" w:cs="Calibri"/>
          <w:b/>
          <w:bCs/>
          <w:szCs w:val="24"/>
        </w:rPr>
        <w:t>.</w:t>
      </w:r>
      <w:r w:rsidRPr="007D299C">
        <w:rPr>
          <w:rFonts w:ascii="Calibri" w:hAnsi="Calibri" w:cs="Calibri"/>
          <w:b/>
          <w:bCs/>
          <w:szCs w:val="24"/>
        </w:rPr>
        <w:t xml:space="preserve"> </w:t>
      </w:r>
    </w:p>
    <w:p w14:paraId="2224F58B" w14:textId="77777777" w:rsidR="004C4A5A" w:rsidRPr="000D124B" w:rsidRDefault="004C4A5A" w:rsidP="008056E3">
      <w:pPr>
        <w:ind w:left="142"/>
        <w:jc w:val="both"/>
        <w:rPr>
          <w:rFonts w:ascii="Calibri" w:hAnsi="Calibri" w:cs="Calibri"/>
          <w:i/>
          <w:iCs/>
          <w:color w:val="EE0000"/>
          <w:szCs w:val="24"/>
        </w:rPr>
      </w:pPr>
    </w:p>
    <w:p w14:paraId="0E8E9B37" w14:textId="4E392399" w:rsidR="2CBBF5AD" w:rsidRPr="00545417" w:rsidRDefault="6F4AC7B4" w:rsidP="00D94459">
      <w:pPr>
        <w:numPr>
          <w:ilvl w:val="0"/>
          <w:numId w:val="2"/>
        </w:numPr>
        <w:ind w:left="284" w:hanging="568"/>
        <w:jc w:val="both"/>
        <w:rPr>
          <w:rFonts w:ascii="Calibri" w:hAnsi="Calibri" w:cs="Calibri"/>
          <w:color w:val="FF0000"/>
        </w:rPr>
      </w:pPr>
      <w:r w:rsidRPr="19EFEB63">
        <w:rPr>
          <w:rFonts w:ascii="Calibri" w:hAnsi="Calibri" w:cs="Calibri"/>
          <w:b/>
          <w:bCs/>
        </w:rPr>
        <w:t xml:space="preserve">TO RECEIVE CLERKS REPORT AND CONSIDER ANY ACTIONS REQUIRED </w:t>
      </w:r>
    </w:p>
    <w:p w14:paraId="3C379D12" w14:textId="10D3BAD4" w:rsidR="008D6FD7" w:rsidRDefault="008D6FD7" w:rsidP="004F686D">
      <w:pPr>
        <w:pStyle w:val="ListParagraph"/>
        <w:ind w:left="284"/>
        <w:jc w:val="both"/>
        <w:rPr>
          <w:sz w:val="24"/>
          <w:szCs w:val="24"/>
        </w:rPr>
      </w:pPr>
      <w:r>
        <w:rPr>
          <w:sz w:val="24"/>
          <w:szCs w:val="24"/>
        </w:rPr>
        <w:t xml:space="preserve">The report had been circulated prior and was noted </w:t>
      </w:r>
      <w:r w:rsidR="000D44AA">
        <w:rPr>
          <w:sz w:val="24"/>
          <w:szCs w:val="24"/>
        </w:rPr>
        <w:t>except for</w:t>
      </w:r>
      <w:r>
        <w:rPr>
          <w:sz w:val="24"/>
          <w:szCs w:val="24"/>
        </w:rPr>
        <w:t xml:space="preserve"> the below.</w:t>
      </w:r>
    </w:p>
    <w:p w14:paraId="7CCF3E05" w14:textId="25B21761" w:rsidR="0095541F" w:rsidRPr="004F686D" w:rsidRDefault="008D6FD7" w:rsidP="004F686D">
      <w:pPr>
        <w:pStyle w:val="ListParagraph"/>
        <w:ind w:left="284"/>
        <w:jc w:val="both"/>
        <w:rPr>
          <w:sz w:val="24"/>
          <w:szCs w:val="24"/>
        </w:rPr>
      </w:pPr>
      <w:r w:rsidRPr="008D6FD7">
        <w:rPr>
          <w:b/>
          <w:bCs/>
          <w:sz w:val="24"/>
          <w:szCs w:val="24"/>
        </w:rPr>
        <w:t>Resolved:</w:t>
      </w:r>
      <w:r>
        <w:rPr>
          <w:sz w:val="24"/>
          <w:szCs w:val="24"/>
        </w:rPr>
        <w:t xml:space="preserve"> </w:t>
      </w:r>
      <w:r w:rsidR="00873DD4" w:rsidRPr="004F686D">
        <w:rPr>
          <w:sz w:val="24"/>
          <w:szCs w:val="24"/>
        </w:rPr>
        <w:t xml:space="preserve">Between now and the </w:t>
      </w:r>
      <w:r w:rsidR="008C5CF0" w:rsidRPr="004F686D">
        <w:rPr>
          <w:sz w:val="24"/>
          <w:szCs w:val="24"/>
        </w:rPr>
        <w:t xml:space="preserve">Committee meetings </w:t>
      </w:r>
      <w:r w:rsidR="0009486D" w:rsidRPr="004F686D">
        <w:rPr>
          <w:sz w:val="24"/>
          <w:szCs w:val="24"/>
        </w:rPr>
        <w:t>over 21</w:t>
      </w:r>
      <w:r w:rsidR="0009486D" w:rsidRPr="004F686D">
        <w:rPr>
          <w:sz w:val="24"/>
          <w:szCs w:val="24"/>
          <w:vertAlign w:val="superscript"/>
        </w:rPr>
        <w:t>st</w:t>
      </w:r>
      <w:r w:rsidR="0009486D" w:rsidRPr="004F686D">
        <w:rPr>
          <w:sz w:val="24"/>
          <w:szCs w:val="24"/>
        </w:rPr>
        <w:t>/22</w:t>
      </w:r>
      <w:r w:rsidR="0009486D" w:rsidRPr="004F686D">
        <w:rPr>
          <w:sz w:val="24"/>
          <w:szCs w:val="24"/>
          <w:vertAlign w:val="superscript"/>
        </w:rPr>
        <w:t>nd</w:t>
      </w:r>
      <w:r w:rsidR="0009486D" w:rsidRPr="004F686D">
        <w:rPr>
          <w:sz w:val="24"/>
          <w:szCs w:val="24"/>
        </w:rPr>
        <w:t xml:space="preserve"> </w:t>
      </w:r>
      <w:r w:rsidR="008C5CF0" w:rsidRPr="004F686D">
        <w:rPr>
          <w:sz w:val="24"/>
          <w:szCs w:val="24"/>
        </w:rPr>
        <w:t xml:space="preserve">October, committee members are requested to give thought to what they wish to achieve in 2027 so that </w:t>
      </w:r>
      <w:r w:rsidR="005742C0" w:rsidRPr="004F686D">
        <w:rPr>
          <w:sz w:val="24"/>
          <w:szCs w:val="24"/>
        </w:rPr>
        <w:t xml:space="preserve">funds </w:t>
      </w:r>
      <w:r w:rsidR="008C5CF0" w:rsidRPr="004F686D">
        <w:rPr>
          <w:sz w:val="24"/>
          <w:szCs w:val="24"/>
        </w:rPr>
        <w:t xml:space="preserve">can be </w:t>
      </w:r>
      <w:r w:rsidR="005742C0" w:rsidRPr="004F686D">
        <w:rPr>
          <w:sz w:val="24"/>
          <w:szCs w:val="24"/>
        </w:rPr>
        <w:t xml:space="preserve">allocated in the </w:t>
      </w:r>
      <w:r w:rsidR="0009486D" w:rsidRPr="004F686D">
        <w:rPr>
          <w:sz w:val="24"/>
          <w:szCs w:val="24"/>
        </w:rPr>
        <w:t>B</w:t>
      </w:r>
      <w:r w:rsidR="005742C0" w:rsidRPr="004F686D">
        <w:rPr>
          <w:sz w:val="24"/>
          <w:szCs w:val="24"/>
        </w:rPr>
        <w:t xml:space="preserve">udget </w:t>
      </w:r>
      <w:r w:rsidR="0009486D" w:rsidRPr="004F686D">
        <w:rPr>
          <w:sz w:val="24"/>
          <w:szCs w:val="24"/>
        </w:rPr>
        <w:t xml:space="preserve">/Precept </w:t>
      </w:r>
      <w:r w:rsidR="005742C0" w:rsidRPr="004F686D">
        <w:rPr>
          <w:sz w:val="24"/>
          <w:szCs w:val="24"/>
        </w:rPr>
        <w:t>setting process in Nov/Dec 2026</w:t>
      </w:r>
      <w:r w:rsidR="0009486D" w:rsidRPr="004F686D">
        <w:rPr>
          <w:sz w:val="24"/>
          <w:szCs w:val="24"/>
        </w:rPr>
        <w:t>.</w:t>
      </w:r>
    </w:p>
    <w:p w14:paraId="6FD31155" w14:textId="027904FB" w:rsidR="00987001" w:rsidRPr="00027EF3" w:rsidRDefault="008D6FD7" w:rsidP="004F686D">
      <w:pPr>
        <w:pStyle w:val="ListParagraph"/>
        <w:ind w:left="284"/>
        <w:jc w:val="both"/>
        <w:rPr>
          <w:sz w:val="24"/>
          <w:szCs w:val="24"/>
        </w:rPr>
      </w:pPr>
      <w:r w:rsidRPr="008D6FD7">
        <w:rPr>
          <w:b/>
          <w:bCs/>
          <w:sz w:val="24"/>
          <w:szCs w:val="24"/>
        </w:rPr>
        <w:t>Resolved:</w:t>
      </w:r>
      <w:r>
        <w:rPr>
          <w:sz w:val="24"/>
          <w:szCs w:val="24"/>
        </w:rPr>
        <w:t xml:space="preserve"> </w:t>
      </w:r>
      <w:r w:rsidR="00027EF3" w:rsidRPr="00027EF3">
        <w:rPr>
          <w:sz w:val="24"/>
          <w:szCs w:val="24"/>
        </w:rPr>
        <w:t>That the Christmas light brackets for lampposts can now be scrapped.  Funds raised to go towards the seeds for alternative pla</w:t>
      </w:r>
      <w:r w:rsidR="006D5267">
        <w:rPr>
          <w:sz w:val="24"/>
          <w:szCs w:val="24"/>
        </w:rPr>
        <w:t>n</w:t>
      </w:r>
      <w:r w:rsidR="00027EF3" w:rsidRPr="00027EF3">
        <w:rPr>
          <w:sz w:val="24"/>
          <w:szCs w:val="24"/>
        </w:rPr>
        <w:t>ters.</w:t>
      </w:r>
    </w:p>
    <w:p w14:paraId="6B88103D" w14:textId="0E519C0B" w:rsidR="00987001" w:rsidRPr="008D6FD7" w:rsidRDefault="008D6FD7" w:rsidP="004F686D">
      <w:pPr>
        <w:pStyle w:val="ListParagraph"/>
        <w:ind w:left="284"/>
        <w:jc w:val="both"/>
        <w:rPr>
          <w:sz w:val="24"/>
          <w:szCs w:val="24"/>
        </w:rPr>
      </w:pPr>
      <w:r w:rsidRPr="008D6FD7">
        <w:rPr>
          <w:b/>
          <w:bCs/>
          <w:sz w:val="24"/>
          <w:szCs w:val="24"/>
        </w:rPr>
        <w:t>Resolved:</w:t>
      </w:r>
      <w:r w:rsidRPr="008D6FD7">
        <w:rPr>
          <w:sz w:val="24"/>
          <w:szCs w:val="24"/>
        </w:rPr>
        <w:t xml:space="preserve"> That the Clerks mileage claim for the Clerks conference in September is approved. </w:t>
      </w:r>
    </w:p>
    <w:p w14:paraId="3C1AC0C9" w14:textId="77777777" w:rsidR="005742C0" w:rsidRPr="00624DA6" w:rsidRDefault="005742C0" w:rsidP="0095541F">
      <w:pPr>
        <w:pStyle w:val="ListParagraph"/>
        <w:ind w:left="142"/>
        <w:jc w:val="both"/>
        <w:rPr>
          <w:sz w:val="24"/>
          <w:szCs w:val="24"/>
        </w:rPr>
      </w:pPr>
    </w:p>
    <w:p w14:paraId="6D0F5862" w14:textId="231DFD64" w:rsidR="00237CC9" w:rsidRPr="008D6FD7" w:rsidRDefault="00237CC9" w:rsidP="00574F9E">
      <w:pPr>
        <w:numPr>
          <w:ilvl w:val="0"/>
          <w:numId w:val="2"/>
        </w:numPr>
        <w:ind w:left="284" w:hanging="568"/>
        <w:jc w:val="both"/>
        <w:rPr>
          <w:b/>
          <w:bCs/>
        </w:rPr>
      </w:pPr>
      <w:r w:rsidRPr="008D6FD7">
        <w:rPr>
          <w:rFonts w:ascii="Calibri" w:hAnsi="Calibri" w:cs="Calibri"/>
          <w:b/>
          <w:bCs/>
        </w:rPr>
        <w:t xml:space="preserve">MARTYN’S LAW – </w:t>
      </w:r>
      <w:r w:rsidR="008D6FD7" w:rsidRPr="008D6FD7">
        <w:rPr>
          <w:rFonts w:ascii="Calibri" w:hAnsi="Calibri" w:cs="Calibri"/>
        </w:rPr>
        <w:t>The final report was unavailable and wi</w:t>
      </w:r>
      <w:r w:rsidR="008D6FD7">
        <w:rPr>
          <w:rFonts w:ascii="Calibri" w:hAnsi="Calibri" w:cs="Calibri"/>
        </w:rPr>
        <w:t>l</w:t>
      </w:r>
      <w:r w:rsidR="008D6FD7" w:rsidRPr="008D6FD7">
        <w:rPr>
          <w:rFonts w:ascii="Calibri" w:hAnsi="Calibri" w:cs="Calibri"/>
        </w:rPr>
        <w:t>l be brought to the next meeting</w:t>
      </w:r>
      <w:r w:rsidR="008D6FD7" w:rsidRPr="008D6FD7">
        <w:rPr>
          <w:rFonts w:ascii="Calibri" w:hAnsi="Calibri" w:cs="Calibri"/>
          <w:b/>
          <w:bCs/>
        </w:rPr>
        <w:t xml:space="preserve"> </w:t>
      </w:r>
    </w:p>
    <w:p w14:paraId="71886A68" w14:textId="77777777" w:rsidR="008D6FD7" w:rsidRPr="008D6FD7" w:rsidRDefault="008D6FD7" w:rsidP="008D6FD7">
      <w:pPr>
        <w:jc w:val="both"/>
        <w:rPr>
          <w:b/>
          <w:bCs/>
        </w:rPr>
      </w:pPr>
    </w:p>
    <w:p w14:paraId="3938AB6A" w14:textId="6C1999A2" w:rsidR="2CBBF5AD" w:rsidRDefault="00E94991" w:rsidP="008D6FD7">
      <w:pPr>
        <w:numPr>
          <w:ilvl w:val="0"/>
          <w:numId w:val="2"/>
        </w:numPr>
        <w:ind w:left="284" w:hanging="568"/>
        <w:jc w:val="both"/>
        <w:rPr>
          <w:rFonts w:ascii="Calibri" w:hAnsi="Calibri" w:cs="Calibri"/>
          <w:b/>
          <w:bCs/>
        </w:rPr>
      </w:pPr>
      <w:r w:rsidRPr="54FCC056">
        <w:rPr>
          <w:rFonts w:ascii="Calibri" w:hAnsi="Calibri" w:cs="Calibri"/>
          <w:b/>
          <w:bCs/>
        </w:rPr>
        <w:t>MATTERS REQUESTED BY CLLRS</w:t>
      </w:r>
    </w:p>
    <w:p w14:paraId="428CB062" w14:textId="42EF90EB" w:rsidR="00692000" w:rsidRDefault="00692000" w:rsidP="008D6FD7">
      <w:pPr>
        <w:pStyle w:val="ListParagraph"/>
        <w:ind w:hanging="436"/>
        <w:rPr>
          <w:sz w:val="24"/>
          <w:szCs w:val="24"/>
        </w:rPr>
      </w:pPr>
      <w:r w:rsidRPr="00692000">
        <w:rPr>
          <w:sz w:val="24"/>
          <w:szCs w:val="24"/>
        </w:rPr>
        <w:t>Cllr. Daniels – Bus deregulation</w:t>
      </w:r>
      <w:r w:rsidR="00C638FA">
        <w:rPr>
          <w:sz w:val="24"/>
          <w:szCs w:val="24"/>
        </w:rPr>
        <w:t xml:space="preserve">.  To consider sending a </w:t>
      </w:r>
      <w:r w:rsidR="00FD5043">
        <w:rPr>
          <w:sz w:val="24"/>
          <w:szCs w:val="24"/>
        </w:rPr>
        <w:t xml:space="preserve">CPC </w:t>
      </w:r>
      <w:r w:rsidR="00C638FA">
        <w:rPr>
          <w:sz w:val="24"/>
          <w:szCs w:val="24"/>
        </w:rPr>
        <w:t xml:space="preserve">representative </w:t>
      </w:r>
      <w:r w:rsidR="001A12AD">
        <w:rPr>
          <w:sz w:val="24"/>
          <w:szCs w:val="24"/>
        </w:rPr>
        <w:t xml:space="preserve">to attend </w:t>
      </w:r>
    </w:p>
    <w:p w14:paraId="436B05F7" w14:textId="424D8F6C" w:rsidR="00AE3A23" w:rsidRPr="00344D50" w:rsidRDefault="001C032E" w:rsidP="00344D50">
      <w:pPr>
        <w:pStyle w:val="ListParagraph"/>
        <w:ind w:left="284"/>
        <w:rPr>
          <w:b/>
          <w:bCs/>
          <w:sz w:val="24"/>
          <w:szCs w:val="24"/>
        </w:rPr>
      </w:pPr>
      <w:r w:rsidRPr="00344D50">
        <w:rPr>
          <w:b/>
          <w:bCs/>
          <w:sz w:val="24"/>
          <w:szCs w:val="24"/>
        </w:rPr>
        <w:t xml:space="preserve">Resolved:  That Peter Daniels attends on behalf of CPC to give the communities views on the </w:t>
      </w:r>
      <w:r w:rsidR="00344D50" w:rsidRPr="00344D50">
        <w:rPr>
          <w:b/>
          <w:bCs/>
          <w:sz w:val="24"/>
          <w:szCs w:val="24"/>
        </w:rPr>
        <w:t>bus’s</w:t>
      </w:r>
      <w:r w:rsidRPr="00344D50">
        <w:rPr>
          <w:b/>
          <w:bCs/>
          <w:sz w:val="24"/>
          <w:szCs w:val="24"/>
        </w:rPr>
        <w:t xml:space="preserve"> situation.  </w:t>
      </w:r>
      <w:r w:rsidR="00551FCF" w:rsidRPr="00344D50">
        <w:rPr>
          <w:b/>
          <w:bCs/>
          <w:sz w:val="24"/>
          <w:szCs w:val="24"/>
        </w:rPr>
        <w:t>Approved to reimbu</w:t>
      </w:r>
      <w:r w:rsidR="00FF68D6" w:rsidRPr="00344D50">
        <w:rPr>
          <w:b/>
          <w:bCs/>
          <w:sz w:val="24"/>
          <w:szCs w:val="24"/>
        </w:rPr>
        <w:t>r</w:t>
      </w:r>
      <w:r w:rsidR="00551FCF" w:rsidRPr="00344D50">
        <w:rPr>
          <w:b/>
          <w:bCs/>
          <w:sz w:val="24"/>
          <w:szCs w:val="24"/>
        </w:rPr>
        <w:t xml:space="preserve">se for travel expenses on proof </w:t>
      </w:r>
      <w:r w:rsidR="00FF68D6" w:rsidRPr="00344D50">
        <w:rPr>
          <w:b/>
          <w:bCs/>
          <w:sz w:val="24"/>
          <w:szCs w:val="24"/>
        </w:rPr>
        <w:t>of receipts.</w:t>
      </w:r>
    </w:p>
    <w:p w14:paraId="2A71D92C" w14:textId="77777777" w:rsidR="00F46DF6" w:rsidRPr="000A737C" w:rsidRDefault="00F46DF6" w:rsidP="00EE4F9C">
      <w:pPr>
        <w:pStyle w:val="ListParagraph"/>
        <w:ind w:left="567" w:hanging="425"/>
        <w:jc w:val="both"/>
        <w:rPr>
          <w:rFonts w:asciiTheme="minorHAnsi" w:hAnsiTheme="minorHAnsi" w:cstheme="minorHAnsi"/>
          <w:sz w:val="24"/>
          <w:szCs w:val="24"/>
          <w:shd w:val="clear" w:color="auto" w:fill="FFFFFF"/>
        </w:rPr>
      </w:pPr>
    </w:p>
    <w:p w14:paraId="0E9D6707" w14:textId="398E2B8E" w:rsidR="00A44280" w:rsidRPr="00695335" w:rsidRDefault="005B44EE" w:rsidP="00344D50">
      <w:pPr>
        <w:numPr>
          <w:ilvl w:val="0"/>
          <w:numId w:val="2"/>
        </w:numPr>
        <w:ind w:left="284" w:hanging="568"/>
        <w:jc w:val="both"/>
        <w:rPr>
          <w:rFonts w:ascii="Calibri" w:hAnsi="Calibri" w:cs="Calibri"/>
          <w:b/>
          <w:bCs/>
          <w:i/>
          <w:iCs/>
        </w:rPr>
      </w:pPr>
      <w:r w:rsidRPr="388FEA94">
        <w:rPr>
          <w:rFonts w:ascii="Calibri" w:hAnsi="Calibri" w:cs="Calibri"/>
          <w:b/>
          <w:bCs/>
        </w:rPr>
        <w:t>CORRESPONDENCE - TO CONSIDER THE FOLLOWING NEWLY RECEIVED AND DECIDE ACTION WHERE NECESSARY</w:t>
      </w:r>
      <w:r w:rsidR="00AF26DB">
        <w:rPr>
          <w:rFonts w:ascii="Calibri" w:hAnsi="Calibri" w:cs="Calibri"/>
          <w:b/>
          <w:bCs/>
        </w:rPr>
        <w:t xml:space="preserve"> </w:t>
      </w:r>
      <w:r w:rsidR="00344D50">
        <w:rPr>
          <w:rFonts w:ascii="Calibri" w:hAnsi="Calibri" w:cs="Calibri"/>
          <w:i/>
          <w:iCs/>
        </w:rPr>
        <w:t>circulated prior, taken as read</w:t>
      </w:r>
      <w:r w:rsidR="00AF26DB" w:rsidRPr="00AF26DB">
        <w:rPr>
          <w:rFonts w:ascii="Calibri" w:hAnsi="Calibri" w:cs="Calibri"/>
          <w:i/>
          <w:iCs/>
        </w:rPr>
        <w:t>)</w:t>
      </w:r>
    </w:p>
    <w:p w14:paraId="0D5D6F8E" w14:textId="69BE9559" w:rsidR="00761611" w:rsidRPr="00761611" w:rsidRDefault="00761611" w:rsidP="00345B3F">
      <w:pPr>
        <w:pStyle w:val="ListParagraph"/>
        <w:numPr>
          <w:ilvl w:val="0"/>
          <w:numId w:val="12"/>
        </w:numPr>
        <w:ind w:left="426" w:firstLine="0"/>
        <w:rPr>
          <w:rFonts w:asciiTheme="minorHAnsi" w:hAnsiTheme="minorHAnsi" w:cstheme="minorHAnsi"/>
          <w:color w:val="242424"/>
          <w:szCs w:val="24"/>
          <w:shd w:val="clear" w:color="auto" w:fill="FFFFFF"/>
        </w:rPr>
      </w:pPr>
      <w:r w:rsidRPr="00761611">
        <w:rPr>
          <w:rFonts w:asciiTheme="minorHAnsi" w:hAnsiTheme="minorHAnsi" w:cstheme="minorHAnsi"/>
          <w:color w:val="242424"/>
          <w:szCs w:val="24"/>
          <w:shd w:val="clear" w:color="auto" w:fill="FFFFFF"/>
        </w:rPr>
        <w:t xml:space="preserve">Wakefield </w:t>
      </w:r>
      <w:r>
        <w:rPr>
          <w:rFonts w:asciiTheme="minorHAnsi" w:hAnsiTheme="minorHAnsi" w:cstheme="minorHAnsi"/>
          <w:color w:val="242424"/>
          <w:szCs w:val="24"/>
          <w:shd w:val="clear" w:color="auto" w:fill="FFFFFF"/>
        </w:rPr>
        <w:t xml:space="preserve">Civic Society </w:t>
      </w:r>
      <w:r w:rsidRPr="00761611">
        <w:rPr>
          <w:rFonts w:asciiTheme="minorHAnsi" w:hAnsiTheme="minorHAnsi" w:cstheme="minorHAnsi"/>
          <w:color w:val="242424"/>
          <w:szCs w:val="24"/>
          <w:shd w:val="clear" w:color="auto" w:fill="FFFFFF"/>
        </w:rPr>
        <w:t xml:space="preserve">Notes </w:t>
      </w:r>
      <w:r w:rsidR="00253154">
        <w:rPr>
          <w:rFonts w:asciiTheme="minorHAnsi" w:hAnsiTheme="minorHAnsi" w:cstheme="minorHAnsi"/>
          <w:color w:val="242424"/>
          <w:szCs w:val="24"/>
          <w:shd w:val="clear" w:color="auto" w:fill="FFFFFF"/>
        </w:rPr>
        <w:t xml:space="preserve">58, 59, 60, 61, </w:t>
      </w:r>
      <w:r w:rsidRPr="00761611">
        <w:rPr>
          <w:rFonts w:asciiTheme="minorHAnsi" w:hAnsiTheme="minorHAnsi" w:cstheme="minorHAnsi"/>
          <w:color w:val="242424"/>
          <w:szCs w:val="24"/>
          <w:shd w:val="clear" w:color="auto" w:fill="FFFFFF"/>
        </w:rPr>
        <w:t xml:space="preserve">62: </w:t>
      </w:r>
    </w:p>
    <w:p w14:paraId="1F1E86B6" w14:textId="77216785" w:rsidR="007F5CBD" w:rsidRPr="00345B3F" w:rsidRDefault="00FF2C13" w:rsidP="00345B3F">
      <w:pPr>
        <w:pStyle w:val="ListParagraph"/>
        <w:numPr>
          <w:ilvl w:val="0"/>
          <w:numId w:val="12"/>
        </w:numPr>
        <w:ind w:left="426" w:firstLine="0"/>
        <w:rPr>
          <w:rFonts w:asciiTheme="minorHAnsi" w:hAnsiTheme="minorHAnsi" w:cstheme="minorHAnsi"/>
          <w:color w:val="242424"/>
          <w:shd w:val="clear" w:color="auto" w:fill="FFFFFF"/>
        </w:rPr>
      </w:pPr>
      <w:r w:rsidRPr="00345B3F">
        <w:rPr>
          <w:rFonts w:asciiTheme="minorHAnsi" w:hAnsiTheme="minorHAnsi" w:cstheme="minorHAnsi"/>
          <w:color w:val="242424"/>
          <w:shd w:val="clear" w:color="auto" w:fill="FFFFFF"/>
        </w:rPr>
        <w:t xml:space="preserve">Resident </w:t>
      </w:r>
      <w:r w:rsidR="00221384" w:rsidRPr="00345B3F">
        <w:rPr>
          <w:rFonts w:asciiTheme="minorHAnsi" w:hAnsiTheme="minorHAnsi" w:cstheme="minorHAnsi"/>
          <w:color w:val="242424"/>
          <w:shd w:val="clear" w:color="auto" w:fill="FFFFFF"/>
        </w:rPr>
        <w:t>correspondence -</w:t>
      </w:r>
      <w:r w:rsidRPr="00345B3F">
        <w:rPr>
          <w:rFonts w:asciiTheme="minorHAnsi" w:hAnsiTheme="minorHAnsi" w:cstheme="minorHAnsi"/>
          <w:color w:val="242424"/>
          <w:shd w:val="clear" w:color="auto" w:fill="FFFFFF"/>
        </w:rPr>
        <w:t xml:space="preserve"> </w:t>
      </w:r>
      <w:r w:rsidR="007F5CBD" w:rsidRPr="00345B3F">
        <w:rPr>
          <w:rFonts w:asciiTheme="minorHAnsi" w:hAnsiTheme="minorHAnsi" w:cstheme="minorHAnsi"/>
          <w:color w:val="242424"/>
          <w:shd w:val="clear" w:color="auto" w:fill="FFFFFF"/>
        </w:rPr>
        <w:t>Urgent request for a children's play area in Crigglestone</w:t>
      </w:r>
    </w:p>
    <w:p w14:paraId="5247AD65" w14:textId="648AB6D1" w:rsidR="005B7237" w:rsidRPr="0023661C" w:rsidRDefault="00ED361D" w:rsidP="00345B3F">
      <w:pPr>
        <w:ind w:left="426"/>
        <w:rPr>
          <w:rFonts w:asciiTheme="minorHAnsi" w:hAnsiTheme="minorHAnsi" w:cstheme="minorHAnsi"/>
          <w:color w:val="242424"/>
          <w:sz w:val="22"/>
          <w:szCs w:val="22"/>
          <w:shd w:val="clear" w:color="auto" w:fill="FFFFFF"/>
        </w:rPr>
      </w:pPr>
      <w:r w:rsidRPr="0023661C">
        <w:rPr>
          <w:rFonts w:asciiTheme="minorHAnsi" w:hAnsiTheme="minorHAnsi" w:cstheme="minorHAnsi"/>
          <w:b/>
          <w:bCs/>
          <w:color w:val="242424"/>
          <w:sz w:val="22"/>
          <w:szCs w:val="22"/>
          <w:shd w:val="clear" w:color="auto" w:fill="FFFFFF"/>
        </w:rPr>
        <w:t>Resolved</w:t>
      </w:r>
      <w:r w:rsidR="000C44E0" w:rsidRPr="0023661C">
        <w:rPr>
          <w:rFonts w:asciiTheme="minorHAnsi" w:hAnsiTheme="minorHAnsi" w:cstheme="minorHAnsi"/>
          <w:b/>
          <w:bCs/>
          <w:color w:val="242424"/>
          <w:sz w:val="22"/>
          <w:szCs w:val="22"/>
          <w:shd w:val="clear" w:color="auto" w:fill="FFFFFF"/>
        </w:rPr>
        <w:t>:</w:t>
      </w:r>
      <w:r w:rsidR="000C44E0" w:rsidRPr="0023661C">
        <w:rPr>
          <w:rFonts w:asciiTheme="minorHAnsi" w:hAnsiTheme="minorHAnsi" w:cstheme="minorHAnsi"/>
          <w:color w:val="242424"/>
          <w:sz w:val="22"/>
          <w:szCs w:val="22"/>
          <w:shd w:val="clear" w:color="auto" w:fill="FFFFFF"/>
        </w:rPr>
        <w:t xml:space="preserve"> The council approved Cllr </w:t>
      </w:r>
      <w:r w:rsidR="00775616" w:rsidRPr="0023661C">
        <w:rPr>
          <w:rFonts w:asciiTheme="minorHAnsi" w:hAnsiTheme="minorHAnsi" w:cstheme="minorHAnsi"/>
          <w:color w:val="242424"/>
          <w:sz w:val="22"/>
          <w:szCs w:val="22"/>
          <w:shd w:val="clear" w:color="auto" w:fill="FFFFFF"/>
        </w:rPr>
        <w:t>Clews to meet with the resident</w:t>
      </w:r>
      <w:r w:rsidRPr="0023661C">
        <w:rPr>
          <w:rFonts w:asciiTheme="minorHAnsi" w:hAnsiTheme="minorHAnsi" w:cstheme="minorHAnsi"/>
          <w:color w:val="242424"/>
          <w:sz w:val="22"/>
          <w:szCs w:val="22"/>
          <w:shd w:val="clear" w:color="auto" w:fill="FFFFFF"/>
        </w:rPr>
        <w:t xml:space="preserve"> </w:t>
      </w:r>
      <w:r w:rsidR="00775616" w:rsidRPr="0023661C">
        <w:rPr>
          <w:rFonts w:asciiTheme="minorHAnsi" w:hAnsiTheme="minorHAnsi" w:cstheme="minorHAnsi"/>
          <w:color w:val="242424"/>
          <w:sz w:val="22"/>
          <w:szCs w:val="22"/>
          <w:shd w:val="clear" w:color="auto" w:fill="FFFFFF"/>
        </w:rPr>
        <w:t>and conduct</w:t>
      </w:r>
      <w:r w:rsidRPr="0023661C">
        <w:rPr>
          <w:rFonts w:asciiTheme="minorHAnsi" w:hAnsiTheme="minorHAnsi" w:cstheme="minorHAnsi"/>
          <w:color w:val="242424"/>
          <w:sz w:val="22"/>
          <w:szCs w:val="22"/>
          <w:shd w:val="clear" w:color="auto" w:fill="FFFFFF"/>
        </w:rPr>
        <w:t xml:space="preserve"> a </w:t>
      </w:r>
      <w:r w:rsidR="00221384" w:rsidRPr="0023661C">
        <w:rPr>
          <w:rFonts w:asciiTheme="minorHAnsi" w:hAnsiTheme="minorHAnsi" w:cstheme="minorHAnsi"/>
          <w:color w:val="242424"/>
          <w:sz w:val="22"/>
          <w:szCs w:val="22"/>
          <w:shd w:val="clear" w:color="auto" w:fill="FFFFFF"/>
        </w:rPr>
        <w:t>fact-finding</w:t>
      </w:r>
      <w:r w:rsidRPr="0023661C">
        <w:rPr>
          <w:rFonts w:asciiTheme="minorHAnsi" w:hAnsiTheme="minorHAnsi" w:cstheme="minorHAnsi"/>
          <w:color w:val="242424"/>
          <w:sz w:val="22"/>
          <w:szCs w:val="22"/>
          <w:shd w:val="clear" w:color="auto" w:fill="FFFFFF"/>
        </w:rPr>
        <w:t xml:space="preserve"> meeting</w:t>
      </w:r>
      <w:r w:rsidR="00775616" w:rsidRPr="0023661C">
        <w:rPr>
          <w:rFonts w:asciiTheme="minorHAnsi" w:hAnsiTheme="minorHAnsi" w:cstheme="minorHAnsi"/>
          <w:color w:val="242424"/>
          <w:sz w:val="22"/>
          <w:szCs w:val="22"/>
          <w:shd w:val="clear" w:color="auto" w:fill="FFFFFF"/>
        </w:rPr>
        <w:t>.</w:t>
      </w:r>
      <w:r w:rsidRPr="0023661C">
        <w:rPr>
          <w:rFonts w:asciiTheme="minorHAnsi" w:hAnsiTheme="minorHAnsi" w:cstheme="minorHAnsi"/>
          <w:color w:val="242424"/>
          <w:sz w:val="22"/>
          <w:szCs w:val="22"/>
          <w:shd w:val="clear" w:color="auto" w:fill="FFFFFF"/>
        </w:rPr>
        <w:t xml:space="preserve"> </w:t>
      </w:r>
      <w:r w:rsidR="00775616" w:rsidRPr="0023661C">
        <w:rPr>
          <w:rFonts w:asciiTheme="minorHAnsi" w:hAnsiTheme="minorHAnsi" w:cstheme="minorHAnsi"/>
          <w:color w:val="242424"/>
          <w:sz w:val="22"/>
          <w:szCs w:val="22"/>
          <w:shd w:val="clear" w:color="auto" w:fill="FFFFFF"/>
        </w:rPr>
        <w:t xml:space="preserve">Clerk to contact resident to ask is this is acceptable and pass on </w:t>
      </w:r>
      <w:r w:rsidR="0072046D" w:rsidRPr="0023661C">
        <w:rPr>
          <w:rFonts w:asciiTheme="minorHAnsi" w:hAnsiTheme="minorHAnsi" w:cstheme="minorHAnsi"/>
          <w:color w:val="242424"/>
          <w:sz w:val="22"/>
          <w:szCs w:val="22"/>
          <w:shd w:val="clear" w:color="auto" w:fill="FFFFFF"/>
        </w:rPr>
        <w:t>respective</w:t>
      </w:r>
      <w:r w:rsidR="00775616" w:rsidRPr="0023661C">
        <w:rPr>
          <w:rFonts w:asciiTheme="minorHAnsi" w:hAnsiTheme="minorHAnsi" w:cstheme="minorHAnsi"/>
          <w:color w:val="242424"/>
          <w:sz w:val="22"/>
          <w:szCs w:val="22"/>
          <w:shd w:val="clear" w:color="auto" w:fill="FFFFFF"/>
        </w:rPr>
        <w:t xml:space="preserve"> </w:t>
      </w:r>
      <w:r w:rsidR="0072046D" w:rsidRPr="0023661C">
        <w:rPr>
          <w:rFonts w:asciiTheme="minorHAnsi" w:hAnsiTheme="minorHAnsi" w:cstheme="minorHAnsi"/>
          <w:color w:val="242424"/>
          <w:sz w:val="22"/>
          <w:szCs w:val="22"/>
          <w:shd w:val="clear" w:color="auto" w:fill="FFFFFF"/>
        </w:rPr>
        <w:t xml:space="preserve">contact details. </w:t>
      </w:r>
    </w:p>
    <w:p w14:paraId="721A9FB9" w14:textId="00E2351E" w:rsidR="00446C23" w:rsidRDefault="00446C23" w:rsidP="00345B3F">
      <w:pPr>
        <w:pStyle w:val="ListParagraph"/>
        <w:numPr>
          <w:ilvl w:val="0"/>
          <w:numId w:val="12"/>
        </w:numPr>
        <w:ind w:left="426" w:firstLine="0"/>
        <w:rPr>
          <w:rFonts w:asciiTheme="minorHAnsi" w:hAnsiTheme="minorHAnsi" w:cstheme="minorHAnsi"/>
          <w:color w:val="242424"/>
          <w:szCs w:val="24"/>
          <w:shd w:val="clear" w:color="auto" w:fill="FFFFFF"/>
        </w:rPr>
      </w:pPr>
      <w:r>
        <w:rPr>
          <w:rFonts w:asciiTheme="minorHAnsi" w:hAnsiTheme="minorHAnsi" w:cstheme="minorHAnsi"/>
          <w:color w:val="242424"/>
          <w:szCs w:val="24"/>
          <w:shd w:val="clear" w:color="auto" w:fill="FFFFFF"/>
        </w:rPr>
        <w:t>Resident request to pick apples in B</w:t>
      </w:r>
      <w:r w:rsidR="002150AB">
        <w:rPr>
          <w:rFonts w:asciiTheme="minorHAnsi" w:hAnsiTheme="minorHAnsi" w:cstheme="minorHAnsi"/>
          <w:color w:val="242424"/>
          <w:szCs w:val="24"/>
          <w:shd w:val="clear" w:color="auto" w:fill="FFFFFF"/>
        </w:rPr>
        <w:t xml:space="preserve">etty </w:t>
      </w:r>
      <w:r>
        <w:rPr>
          <w:rFonts w:asciiTheme="minorHAnsi" w:hAnsiTheme="minorHAnsi" w:cstheme="minorHAnsi"/>
          <w:color w:val="242424"/>
          <w:szCs w:val="24"/>
          <w:shd w:val="clear" w:color="auto" w:fill="FFFFFF"/>
        </w:rPr>
        <w:t>E</w:t>
      </w:r>
      <w:r w:rsidR="002150AB">
        <w:rPr>
          <w:rFonts w:asciiTheme="minorHAnsi" w:hAnsiTheme="minorHAnsi" w:cstheme="minorHAnsi"/>
          <w:color w:val="242424"/>
          <w:szCs w:val="24"/>
          <w:shd w:val="clear" w:color="auto" w:fill="FFFFFF"/>
        </w:rPr>
        <w:t xml:space="preserve">astwood </w:t>
      </w:r>
      <w:r>
        <w:rPr>
          <w:rFonts w:asciiTheme="minorHAnsi" w:hAnsiTheme="minorHAnsi" w:cstheme="minorHAnsi"/>
          <w:color w:val="242424"/>
          <w:szCs w:val="24"/>
          <w:shd w:val="clear" w:color="auto" w:fill="FFFFFF"/>
        </w:rPr>
        <w:t>P</w:t>
      </w:r>
      <w:r w:rsidR="002150AB">
        <w:rPr>
          <w:rFonts w:asciiTheme="minorHAnsi" w:hAnsiTheme="minorHAnsi" w:cstheme="minorHAnsi"/>
          <w:color w:val="242424"/>
          <w:szCs w:val="24"/>
          <w:shd w:val="clear" w:color="auto" w:fill="FFFFFF"/>
        </w:rPr>
        <w:t xml:space="preserve">ark – Clerk had responded </w:t>
      </w:r>
      <w:r w:rsidR="008828CB">
        <w:rPr>
          <w:rFonts w:asciiTheme="minorHAnsi" w:hAnsiTheme="minorHAnsi" w:cstheme="minorHAnsi"/>
          <w:color w:val="242424"/>
          <w:szCs w:val="24"/>
          <w:shd w:val="clear" w:color="auto" w:fill="FFFFFF"/>
        </w:rPr>
        <w:t xml:space="preserve">giving permission and informing </w:t>
      </w:r>
      <w:r w:rsidR="002150AB">
        <w:rPr>
          <w:rFonts w:asciiTheme="minorHAnsi" w:hAnsiTheme="minorHAnsi" w:cstheme="minorHAnsi"/>
          <w:color w:val="242424"/>
          <w:szCs w:val="24"/>
          <w:shd w:val="clear" w:color="auto" w:fill="FFFFFF"/>
        </w:rPr>
        <w:t>of the need for their own health and safety arrangements.</w:t>
      </w:r>
    </w:p>
    <w:p w14:paraId="63CD9B24" w14:textId="3957A325" w:rsidR="00617644" w:rsidRPr="0002598C" w:rsidRDefault="00617644" w:rsidP="00345B3F">
      <w:pPr>
        <w:pStyle w:val="ListParagraph"/>
        <w:numPr>
          <w:ilvl w:val="0"/>
          <w:numId w:val="12"/>
        </w:numPr>
        <w:ind w:left="426" w:firstLine="0"/>
        <w:rPr>
          <w:rFonts w:asciiTheme="minorHAnsi" w:hAnsiTheme="minorHAnsi" w:cstheme="minorHAnsi"/>
          <w:color w:val="242424"/>
          <w:szCs w:val="24"/>
          <w:shd w:val="clear" w:color="auto" w:fill="FFFFFF"/>
        </w:rPr>
      </w:pPr>
      <w:r w:rsidRPr="0002598C">
        <w:rPr>
          <w:rFonts w:asciiTheme="minorHAnsi" w:hAnsiTheme="minorHAnsi" w:cstheme="minorHAnsi"/>
          <w:color w:val="242424"/>
          <w:szCs w:val="24"/>
          <w:shd w:val="clear" w:color="auto" w:fill="FFFFFF"/>
        </w:rPr>
        <w:t>YLCA White Rose Weekly Bulletin 7 August 2026</w:t>
      </w:r>
    </w:p>
    <w:p w14:paraId="1678915B" w14:textId="54C347B6" w:rsidR="008E3B40" w:rsidRPr="0002598C" w:rsidRDefault="008E3B40" w:rsidP="00345B3F">
      <w:pPr>
        <w:pStyle w:val="ListParagraph"/>
        <w:numPr>
          <w:ilvl w:val="0"/>
          <w:numId w:val="12"/>
        </w:numPr>
        <w:ind w:left="426" w:firstLine="0"/>
        <w:rPr>
          <w:rFonts w:asciiTheme="minorHAnsi" w:hAnsiTheme="minorHAnsi" w:cstheme="minorHAnsi"/>
          <w:color w:val="242424"/>
          <w:szCs w:val="24"/>
          <w:shd w:val="clear" w:color="auto" w:fill="FFFFFF"/>
        </w:rPr>
      </w:pPr>
      <w:r w:rsidRPr="0002598C">
        <w:rPr>
          <w:rFonts w:asciiTheme="minorHAnsi" w:hAnsiTheme="minorHAnsi" w:cstheme="minorHAnsi"/>
          <w:color w:val="242424"/>
          <w:szCs w:val="24"/>
          <w:shd w:val="clear" w:color="auto" w:fill="FFFFFF"/>
        </w:rPr>
        <w:t>WMDC Newsletter - City centre clean-up is underway</w:t>
      </w:r>
    </w:p>
    <w:p w14:paraId="4F127156" w14:textId="29D56CD7" w:rsidR="00180F16" w:rsidRPr="0023661C" w:rsidRDefault="00D33026" w:rsidP="00345B3F">
      <w:pPr>
        <w:pStyle w:val="ListParagraph"/>
        <w:numPr>
          <w:ilvl w:val="0"/>
          <w:numId w:val="12"/>
        </w:numPr>
        <w:ind w:left="426" w:firstLine="0"/>
        <w:rPr>
          <w:rFonts w:asciiTheme="minorHAnsi" w:hAnsiTheme="minorHAnsi" w:cstheme="minorHAnsi"/>
          <w:color w:val="242424"/>
          <w:szCs w:val="24"/>
          <w:shd w:val="clear" w:color="auto" w:fill="FFFFFF"/>
        </w:rPr>
      </w:pPr>
      <w:r w:rsidRPr="0023661C">
        <w:rPr>
          <w:rFonts w:asciiTheme="minorHAnsi" w:hAnsiTheme="minorHAnsi" w:cstheme="minorHAnsi"/>
          <w:color w:val="242424"/>
          <w:szCs w:val="24"/>
          <w:shd w:val="clear" w:color="auto" w:fill="FFFFFF"/>
        </w:rPr>
        <w:t xml:space="preserve">West Yorkshire Mass Transit Spatial Development Framework </w:t>
      </w:r>
      <w:proofErr w:type="gramStart"/>
      <w:r w:rsidRPr="0023661C">
        <w:rPr>
          <w:rFonts w:asciiTheme="minorHAnsi" w:hAnsiTheme="minorHAnsi" w:cstheme="minorHAnsi"/>
          <w:color w:val="242424"/>
          <w:szCs w:val="24"/>
          <w:shd w:val="clear" w:color="auto" w:fill="FFFFFF"/>
        </w:rPr>
        <w:t>joint</w:t>
      </w:r>
      <w:proofErr w:type="gramEnd"/>
      <w:r w:rsidRPr="0023661C">
        <w:rPr>
          <w:rFonts w:asciiTheme="minorHAnsi" w:hAnsiTheme="minorHAnsi" w:cstheme="minorHAnsi"/>
          <w:color w:val="242424"/>
          <w:szCs w:val="24"/>
          <w:shd w:val="clear" w:color="auto" w:fill="FFFFFF"/>
        </w:rPr>
        <w:t xml:space="preserve"> Development Plan Document Regulation 19 Consultation</w:t>
      </w:r>
      <w:r w:rsidR="0023661C" w:rsidRPr="0023661C">
        <w:rPr>
          <w:rFonts w:asciiTheme="minorHAnsi" w:hAnsiTheme="minorHAnsi" w:cstheme="minorHAnsi"/>
          <w:color w:val="242424"/>
          <w:szCs w:val="24"/>
          <w:shd w:val="clear" w:color="auto" w:fill="FFFFFF"/>
        </w:rPr>
        <w:t xml:space="preserve"> </w:t>
      </w:r>
      <w:r w:rsidR="00CC102D" w:rsidRPr="0023661C">
        <w:rPr>
          <w:rFonts w:asciiTheme="minorHAnsi" w:hAnsiTheme="minorHAnsi" w:cstheme="minorHAnsi"/>
          <w:b/>
          <w:bCs/>
          <w:color w:val="242424"/>
          <w:szCs w:val="24"/>
          <w:shd w:val="clear" w:color="auto" w:fill="FFFFFF"/>
        </w:rPr>
        <w:t>Resolved:</w:t>
      </w:r>
      <w:r w:rsidR="00CC102D" w:rsidRPr="0023661C">
        <w:rPr>
          <w:rFonts w:asciiTheme="minorHAnsi" w:hAnsiTheme="minorHAnsi" w:cstheme="minorHAnsi"/>
          <w:color w:val="242424"/>
          <w:szCs w:val="24"/>
          <w:shd w:val="clear" w:color="auto" w:fill="FFFFFF"/>
        </w:rPr>
        <w:t xml:space="preserve"> to not engage with the </w:t>
      </w:r>
      <w:r w:rsidR="0023661C" w:rsidRPr="0023661C">
        <w:rPr>
          <w:rFonts w:asciiTheme="minorHAnsi" w:hAnsiTheme="minorHAnsi" w:cstheme="minorHAnsi"/>
          <w:color w:val="242424"/>
          <w:szCs w:val="24"/>
          <w:shd w:val="clear" w:color="auto" w:fill="FFFFFF"/>
        </w:rPr>
        <w:t>consultation based</w:t>
      </w:r>
      <w:r w:rsidR="00CC102D" w:rsidRPr="0023661C">
        <w:rPr>
          <w:rFonts w:asciiTheme="minorHAnsi" w:hAnsiTheme="minorHAnsi" w:cstheme="minorHAnsi"/>
          <w:color w:val="242424"/>
          <w:szCs w:val="24"/>
          <w:shd w:val="clear" w:color="auto" w:fill="FFFFFF"/>
        </w:rPr>
        <w:t xml:space="preserve"> on difference</w:t>
      </w:r>
      <w:r w:rsidR="0023661C">
        <w:rPr>
          <w:rFonts w:asciiTheme="minorHAnsi" w:hAnsiTheme="minorHAnsi" w:cstheme="minorHAnsi"/>
          <w:color w:val="242424"/>
          <w:szCs w:val="24"/>
          <w:shd w:val="clear" w:color="auto" w:fill="FFFFFF"/>
        </w:rPr>
        <w:t>s</w:t>
      </w:r>
      <w:r w:rsidR="00CC102D" w:rsidRPr="0023661C">
        <w:rPr>
          <w:rFonts w:asciiTheme="minorHAnsi" w:hAnsiTheme="minorHAnsi" w:cstheme="minorHAnsi"/>
          <w:color w:val="242424"/>
          <w:szCs w:val="24"/>
          <w:shd w:val="clear" w:color="auto" w:fill="FFFFFF"/>
        </w:rPr>
        <w:t xml:space="preserve"> of opinion and </w:t>
      </w:r>
      <w:r w:rsidR="0023661C">
        <w:rPr>
          <w:rFonts w:asciiTheme="minorHAnsi" w:hAnsiTheme="minorHAnsi" w:cstheme="minorHAnsi"/>
          <w:color w:val="242424"/>
          <w:szCs w:val="24"/>
          <w:shd w:val="clear" w:color="auto" w:fill="FFFFFF"/>
        </w:rPr>
        <w:t>time</w:t>
      </w:r>
      <w:r w:rsidR="00CC102D" w:rsidRPr="0023661C">
        <w:rPr>
          <w:rFonts w:asciiTheme="minorHAnsi" w:hAnsiTheme="minorHAnsi" w:cstheme="minorHAnsi"/>
          <w:color w:val="242424"/>
          <w:szCs w:val="24"/>
          <w:shd w:val="clear" w:color="auto" w:fill="FFFFFF"/>
        </w:rPr>
        <w:t xml:space="preserve"> scales</w:t>
      </w:r>
      <w:r w:rsidR="0023661C">
        <w:rPr>
          <w:rFonts w:asciiTheme="minorHAnsi" w:hAnsiTheme="minorHAnsi" w:cstheme="minorHAnsi"/>
          <w:color w:val="242424"/>
          <w:szCs w:val="24"/>
          <w:shd w:val="clear" w:color="auto" w:fill="FFFFFF"/>
        </w:rPr>
        <w:t xml:space="preserve"> to closing date</w:t>
      </w:r>
    </w:p>
    <w:p w14:paraId="6C6AF3C9" w14:textId="07B0D591" w:rsidR="00C64D9A" w:rsidRPr="0002598C" w:rsidRDefault="00C64D9A" w:rsidP="00345B3F">
      <w:pPr>
        <w:pStyle w:val="ListParagraph"/>
        <w:numPr>
          <w:ilvl w:val="0"/>
          <w:numId w:val="12"/>
        </w:numPr>
        <w:ind w:left="426" w:firstLine="0"/>
        <w:rPr>
          <w:rFonts w:asciiTheme="minorHAnsi" w:hAnsiTheme="minorHAnsi" w:cstheme="minorHAnsi"/>
          <w:color w:val="242424"/>
          <w:szCs w:val="24"/>
          <w:shd w:val="clear" w:color="auto" w:fill="FFFFFF"/>
        </w:rPr>
      </w:pPr>
      <w:r w:rsidRPr="0002598C">
        <w:rPr>
          <w:rFonts w:asciiTheme="minorHAnsi" w:hAnsiTheme="minorHAnsi" w:cstheme="minorHAnsi"/>
          <w:color w:val="242424"/>
          <w:szCs w:val="24"/>
          <w:shd w:val="clear" w:color="auto" w:fill="FFFFFF"/>
        </w:rPr>
        <w:t>Your questions answered by new Leader and Deputy Leader</w:t>
      </w:r>
    </w:p>
    <w:p w14:paraId="2A57AF50" w14:textId="7AFD8F2F" w:rsidR="00177E52" w:rsidRPr="0002598C" w:rsidRDefault="00177E52" w:rsidP="00345B3F">
      <w:pPr>
        <w:pStyle w:val="ListParagraph"/>
        <w:numPr>
          <w:ilvl w:val="0"/>
          <w:numId w:val="12"/>
        </w:numPr>
        <w:ind w:left="426" w:firstLine="0"/>
        <w:rPr>
          <w:rFonts w:asciiTheme="minorHAnsi" w:hAnsiTheme="minorHAnsi" w:cstheme="minorHAnsi"/>
          <w:color w:val="242424"/>
          <w:szCs w:val="24"/>
          <w:shd w:val="clear" w:color="auto" w:fill="FFFFFF"/>
        </w:rPr>
      </w:pPr>
      <w:r w:rsidRPr="0002598C">
        <w:rPr>
          <w:rFonts w:asciiTheme="minorHAnsi" w:hAnsiTheme="minorHAnsi" w:cstheme="minorHAnsi"/>
          <w:color w:val="242424"/>
          <w:szCs w:val="24"/>
          <w:shd w:val="clear" w:color="auto" w:fill="FFFFFF"/>
        </w:rPr>
        <w:t>YLCA White Rose Weekly Bulletin 24 July 2026</w:t>
      </w:r>
    </w:p>
    <w:p w14:paraId="35728D5E" w14:textId="551539CF" w:rsidR="00D9380D" w:rsidRPr="0002598C" w:rsidRDefault="00D9380D" w:rsidP="00345B3F">
      <w:pPr>
        <w:pStyle w:val="ListParagraph"/>
        <w:numPr>
          <w:ilvl w:val="0"/>
          <w:numId w:val="12"/>
        </w:numPr>
        <w:ind w:left="426" w:firstLine="0"/>
        <w:rPr>
          <w:rFonts w:asciiTheme="minorHAnsi" w:hAnsiTheme="minorHAnsi" w:cstheme="minorHAnsi"/>
          <w:color w:val="242424"/>
          <w:szCs w:val="24"/>
          <w:shd w:val="clear" w:color="auto" w:fill="FFFFFF"/>
        </w:rPr>
      </w:pPr>
      <w:r w:rsidRPr="0002598C">
        <w:rPr>
          <w:rFonts w:asciiTheme="minorHAnsi" w:hAnsiTheme="minorHAnsi" w:cstheme="minorHAnsi"/>
          <w:color w:val="242424"/>
          <w:szCs w:val="24"/>
          <w:shd w:val="clear" w:color="auto" w:fill="FFFFFF"/>
        </w:rPr>
        <w:t>Wakefield Beer Festival coming to WX this October</w:t>
      </w:r>
    </w:p>
    <w:p w14:paraId="75A9E07F" w14:textId="048199F3" w:rsidR="004D7F80" w:rsidRPr="00B97235" w:rsidRDefault="004D7F80" w:rsidP="00345B3F">
      <w:pPr>
        <w:pStyle w:val="ListParagraph"/>
        <w:numPr>
          <w:ilvl w:val="0"/>
          <w:numId w:val="12"/>
        </w:numPr>
        <w:ind w:left="426" w:firstLine="0"/>
        <w:rPr>
          <w:rFonts w:asciiTheme="minorHAnsi" w:hAnsiTheme="minorHAnsi" w:cstheme="minorHAnsi"/>
          <w:color w:val="242424"/>
          <w:shd w:val="clear" w:color="auto" w:fill="FFFFFF"/>
        </w:rPr>
      </w:pPr>
      <w:r w:rsidRPr="00B97235">
        <w:rPr>
          <w:rFonts w:asciiTheme="minorHAnsi" w:hAnsiTheme="minorHAnsi" w:cstheme="minorHAnsi"/>
          <w:color w:val="242424"/>
          <w:shd w:val="clear" w:color="auto" w:fill="FFFFFF"/>
        </w:rPr>
        <w:t>Neighbourhood Alert Newsletter - Our News 20 July</w:t>
      </w:r>
    </w:p>
    <w:p w14:paraId="721CBFAF" w14:textId="79BF6F1C" w:rsidR="00695335" w:rsidRPr="00B97235" w:rsidRDefault="006C0D9F" w:rsidP="00345B3F">
      <w:pPr>
        <w:pStyle w:val="ListParagraph"/>
        <w:numPr>
          <w:ilvl w:val="0"/>
          <w:numId w:val="12"/>
        </w:numPr>
        <w:ind w:left="426" w:firstLine="0"/>
        <w:jc w:val="both"/>
      </w:pPr>
      <w:r w:rsidRPr="00B97235">
        <w:t>16</w:t>
      </w:r>
      <w:r w:rsidRPr="00B97235">
        <w:rPr>
          <w:vertAlign w:val="superscript"/>
        </w:rPr>
        <w:t>th</w:t>
      </w:r>
      <w:r w:rsidRPr="00B97235">
        <w:t xml:space="preserve"> July WMDC Newsletter - share your views on the future of Wakefield city centre</w:t>
      </w:r>
    </w:p>
    <w:p w14:paraId="23A043E2" w14:textId="3C9293A1" w:rsidR="006C0D9F" w:rsidRPr="00B97235" w:rsidRDefault="00E174C2" w:rsidP="00345B3F">
      <w:pPr>
        <w:pStyle w:val="ListParagraph"/>
        <w:numPr>
          <w:ilvl w:val="0"/>
          <w:numId w:val="12"/>
        </w:numPr>
        <w:ind w:left="426" w:firstLine="0"/>
        <w:jc w:val="both"/>
      </w:pPr>
      <w:r w:rsidRPr="00B97235">
        <w:t>9</w:t>
      </w:r>
      <w:r w:rsidRPr="00B97235">
        <w:rPr>
          <w:vertAlign w:val="superscript"/>
        </w:rPr>
        <w:t>th</w:t>
      </w:r>
      <w:r w:rsidRPr="00B97235">
        <w:t xml:space="preserve"> July WMDC Newsletter - </w:t>
      </w:r>
      <w:r w:rsidR="009E4855" w:rsidRPr="00B97235">
        <w:t>Summer of action to smarten up Wakefield city centre</w:t>
      </w:r>
    </w:p>
    <w:p w14:paraId="613269DE" w14:textId="77777777" w:rsidR="00E174C2" w:rsidRPr="00B97235" w:rsidRDefault="00E174C2" w:rsidP="00345B3F">
      <w:pPr>
        <w:pStyle w:val="ListParagraph"/>
        <w:numPr>
          <w:ilvl w:val="0"/>
          <w:numId w:val="12"/>
        </w:numPr>
        <w:ind w:left="426" w:firstLine="0"/>
        <w:jc w:val="both"/>
        <w:rPr>
          <w:rFonts w:asciiTheme="minorHAnsi" w:hAnsiTheme="minorHAnsi" w:cstheme="minorHAnsi"/>
        </w:rPr>
      </w:pPr>
      <w:r w:rsidRPr="00B97235">
        <w:rPr>
          <w:rFonts w:asciiTheme="minorHAnsi" w:hAnsiTheme="minorHAnsi" w:cstheme="minorHAnsi"/>
        </w:rPr>
        <w:t>YLCA Training Bulletin July 2026</w:t>
      </w:r>
    </w:p>
    <w:p w14:paraId="443D13E8" w14:textId="741D6DEC" w:rsidR="00E174C2" w:rsidRDefault="00B17016" w:rsidP="00345B3F">
      <w:pPr>
        <w:pStyle w:val="ListParagraph"/>
        <w:numPr>
          <w:ilvl w:val="0"/>
          <w:numId w:val="12"/>
        </w:numPr>
        <w:ind w:left="426" w:firstLine="0"/>
        <w:jc w:val="both"/>
        <w:rPr>
          <w:rFonts w:asciiTheme="minorHAnsi" w:hAnsiTheme="minorHAnsi" w:cstheme="minorHAnsi"/>
        </w:rPr>
      </w:pPr>
      <w:r w:rsidRPr="00B97235">
        <w:rPr>
          <w:rFonts w:asciiTheme="minorHAnsi" w:hAnsiTheme="minorHAnsi" w:cstheme="minorHAnsi"/>
        </w:rPr>
        <w:t>YLCA Law and Governance June 2026</w:t>
      </w:r>
    </w:p>
    <w:p w14:paraId="38CB5AD8" w14:textId="177BA3F8" w:rsidR="008828CB" w:rsidRPr="00E66602" w:rsidRDefault="008828CB" w:rsidP="00A342A6">
      <w:pPr>
        <w:ind w:left="426"/>
        <w:jc w:val="both"/>
        <w:rPr>
          <w:rFonts w:asciiTheme="minorHAnsi" w:hAnsiTheme="minorHAnsi" w:cstheme="minorHAnsi"/>
          <w:b/>
          <w:bCs/>
        </w:rPr>
      </w:pPr>
      <w:r w:rsidRPr="00E66602">
        <w:rPr>
          <w:rFonts w:asciiTheme="minorHAnsi" w:hAnsiTheme="minorHAnsi" w:cstheme="minorHAnsi"/>
          <w:b/>
          <w:bCs/>
        </w:rPr>
        <w:t xml:space="preserve">Resolved: That unless </w:t>
      </w:r>
      <w:r w:rsidR="00E66602" w:rsidRPr="00E66602">
        <w:rPr>
          <w:rFonts w:asciiTheme="minorHAnsi" w:hAnsiTheme="minorHAnsi" w:cstheme="minorHAnsi"/>
          <w:b/>
          <w:bCs/>
        </w:rPr>
        <w:t>specified, the correspondence was NOTED</w:t>
      </w:r>
    </w:p>
    <w:p w14:paraId="075D35F4" w14:textId="1460D0AE" w:rsidR="00C61814" w:rsidRPr="00545417" w:rsidRDefault="00722E35" w:rsidP="00545417">
      <w:pPr>
        <w:jc w:val="both"/>
        <w:rPr>
          <w:szCs w:val="24"/>
        </w:rPr>
      </w:pPr>
      <w:r>
        <w:rPr>
          <w:szCs w:val="24"/>
        </w:rPr>
        <w:tab/>
      </w:r>
    </w:p>
    <w:p w14:paraId="1D3CE174" w14:textId="77777777" w:rsidR="00F40E9F" w:rsidRPr="00F40E9F" w:rsidRDefault="00E67920" w:rsidP="00A342A6">
      <w:pPr>
        <w:pStyle w:val="ListParagraph"/>
        <w:numPr>
          <w:ilvl w:val="0"/>
          <w:numId w:val="2"/>
        </w:numPr>
        <w:ind w:left="284" w:hanging="568"/>
        <w:jc w:val="both"/>
        <w:rPr>
          <w:rFonts w:asciiTheme="minorHAnsi" w:hAnsiTheme="minorHAnsi" w:cstheme="minorHAnsi"/>
        </w:rPr>
      </w:pPr>
      <w:r w:rsidRPr="00F40E9F">
        <w:rPr>
          <w:rFonts w:eastAsia="Times New Roman"/>
          <w:b/>
          <w:bCs/>
          <w:sz w:val="24"/>
          <w:szCs w:val="20"/>
          <w:lang w:eastAsia="en-US"/>
        </w:rPr>
        <w:t xml:space="preserve">FINANCE AND GENERAL PURPOSES COMMITTEE </w:t>
      </w:r>
      <w:r w:rsidR="00391A28" w:rsidRPr="00F40E9F">
        <w:rPr>
          <w:rFonts w:eastAsia="Times New Roman"/>
          <w:b/>
          <w:bCs/>
          <w:sz w:val="24"/>
          <w:szCs w:val="20"/>
          <w:lang w:eastAsia="en-US"/>
        </w:rPr>
        <w:t xml:space="preserve">  </w:t>
      </w:r>
    </w:p>
    <w:p w14:paraId="093DD9EB" w14:textId="102561AC" w:rsidR="00442FCE" w:rsidRPr="00050BA7" w:rsidRDefault="00F40E9F" w:rsidP="005944FE">
      <w:pPr>
        <w:pStyle w:val="ListParagraph"/>
        <w:numPr>
          <w:ilvl w:val="0"/>
          <w:numId w:val="9"/>
        </w:numPr>
        <w:ind w:left="567" w:hanging="283"/>
        <w:jc w:val="both"/>
        <w:rPr>
          <w:rFonts w:asciiTheme="minorHAnsi" w:hAnsiTheme="minorHAnsi" w:cstheme="minorHAnsi"/>
          <w:sz w:val="24"/>
          <w:szCs w:val="24"/>
        </w:rPr>
      </w:pPr>
      <w:r w:rsidRPr="00050BA7">
        <w:rPr>
          <w:rFonts w:asciiTheme="minorHAnsi" w:hAnsiTheme="minorHAnsi" w:cstheme="minorHAnsi"/>
          <w:sz w:val="24"/>
          <w:szCs w:val="24"/>
        </w:rPr>
        <w:t>For committee to approve as an accurate record and full council to receive the minutes of 23</w:t>
      </w:r>
      <w:r w:rsidRPr="00050BA7">
        <w:rPr>
          <w:rFonts w:asciiTheme="minorHAnsi" w:hAnsiTheme="minorHAnsi" w:cstheme="minorHAnsi"/>
          <w:sz w:val="24"/>
          <w:szCs w:val="24"/>
          <w:vertAlign w:val="superscript"/>
        </w:rPr>
        <w:t>rd</w:t>
      </w:r>
      <w:r w:rsidRPr="00050BA7">
        <w:rPr>
          <w:rFonts w:asciiTheme="minorHAnsi" w:hAnsiTheme="minorHAnsi" w:cstheme="minorHAnsi"/>
          <w:sz w:val="24"/>
          <w:szCs w:val="24"/>
        </w:rPr>
        <w:t xml:space="preserve"> July 2026</w:t>
      </w:r>
      <w:r w:rsidR="001C6A39">
        <w:rPr>
          <w:rFonts w:asciiTheme="minorHAnsi" w:hAnsiTheme="minorHAnsi" w:cstheme="minorHAnsi"/>
          <w:sz w:val="24"/>
          <w:szCs w:val="24"/>
        </w:rPr>
        <w:t xml:space="preserve"> </w:t>
      </w:r>
      <w:r w:rsidR="001C6A39" w:rsidRPr="001C6A39">
        <w:rPr>
          <w:rFonts w:asciiTheme="minorHAnsi" w:hAnsiTheme="minorHAnsi" w:cstheme="minorHAnsi"/>
          <w:b/>
          <w:bCs/>
          <w:sz w:val="24"/>
          <w:szCs w:val="24"/>
        </w:rPr>
        <w:t>Resolved: Approved and received</w:t>
      </w:r>
    </w:p>
    <w:p w14:paraId="6E813E3C" w14:textId="242E291E" w:rsidR="00F40E9F" w:rsidRPr="00091D17" w:rsidRDefault="00050BA7" w:rsidP="005944FE">
      <w:pPr>
        <w:pStyle w:val="ListParagraph"/>
        <w:numPr>
          <w:ilvl w:val="0"/>
          <w:numId w:val="9"/>
        </w:numPr>
        <w:ind w:left="567" w:hanging="283"/>
        <w:jc w:val="both"/>
        <w:rPr>
          <w:rFonts w:asciiTheme="minorHAnsi" w:hAnsiTheme="minorHAnsi" w:cstheme="minorHAnsi"/>
          <w:b/>
          <w:bCs/>
          <w:sz w:val="24"/>
          <w:szCs w:val="24"/>
        </w:rPr>
      </w:pPr>
      <w:r w:rsidRPr="00050BA7">
        <w:rPr>
          <w:rFonts w:asciiTheme="minorHAnsi" w:hAnsiTheme="minorHAnsi" w:cstheme="minorHAnsi"/>
          <w:sz w:val="24"/>
          <w:szCs w:val="24"/>
        </w:rPr>
        <w:lastRenderedPageBreak/>
        <w:t>To consider the recommendations for approval</w:t>
      </w:r>
      <w:r w:rsidR="001C6A39">
        <w:rPr>
          <w:rFonts w:asciiTheme="minorHAnsi" w:hAnsiTheme="minorHAnsi" w:cstheme="minorHAnsi"/>
          <w:sz w:val="24"/>
          <w:szCs w:val="24"/>
        </w:rPr>
        <w:t xml:space="preserve"> </w:t>
      </w:r>
      <w:r w:rsidR="001C6A39" w:rsidRPr="00091D17">
        <w:rPr>
          <w:rFonts w:asciiTheme="minorHAnsi" w:hAnsiTheme="minorHAnsi" w:cstheme="minorHAnsi"/>
          <w:b/>
          <w:bCs/>
          <w:sz w:val="24"/>
          <w:szCs w:val="24"/>
        </w:rPr>
        <w:t>Resolved: all recommendations</w:t>
      </w:r>
      <w:r w:rsidR="00091D17" w:rsidRPr="00091D17">
        <w:rPr>
          <w:rFonts w:asciiTheme="minorHAnsi" w:hAnsiTheme="minorHAnsi" w:cstheme="minorHAnsi"/>
          <w:b/>
          <w:bCs/>
          <w:sz w:val="24"/>
          <w:szCs w:val="24"/>
        </w:rPr>
        <w:t xml:space="preserve"> considered and approved</w:t>
      </w:r>
    </w:p>
    <w:p w14:paraId="4D78328D" w14:textId="77777777" w:rsidR="002067EA" w:rsidRPr="00442FCE" w:rsidRDefault="002067EA" w:rsidP="00F40E9F">
      <w:pPr>
        <w:ind w:left="142"/>
        <w:jc w:val="both"/>
        <w:rPr>
          <w:b/>
          <w:bCs/>
        </w:rPr>
      </w:pPr>
    </w:p>
    <w:p w14:paraId="7846493D" w14:textId="3B36CB01" w:rsidR="002A0D43" w:rsidRPr="00050BA7" w:rsidRDefault="00417251" w:rsidP="00091D17">
      <w:pPr>
        <w:pStyle w:val="ListParagraph"/>
        <w:numPr>
          <w:ilvl w:val="0"/>
          <w:numId w:val="2"/>
        </w:numPr>
        <w:ind w:left="284" w:hanging="568"/>
        <w:jc w:val="both"/>
        <w:rPr>
          <w:sz w:val="24"/>
          <w:szCs w:val="24"/>
        </w:rPr>
      </w:pPr>
      <w:r w:rsidRPr="00606920">
        <w:rPr>
          <w:rFonts w:eastAsia="Times New Roman"/>
          <w:b/>
          <w:bCs/>
          <w:sz w:val="24"/>
          <w:szCs w:val="20"/>
          <w:lang w:eastAsia="en-US"/>
        </w:rPr>
        <w:t xml:space="preserve">PLANNING &amp; RIGHTS OF WAY </w:t>
      </w:r>
      <w:bookmarkEnd w:id="3"/>
      <w:r w:rsidR="00803413" w:rsidRPr="00606920">
        <w:rPr>
          <w:rFonts w:eastAsia="Times New Roman"/>
          <w:b/>
          <w:bCs/>
          <w:sz w:val="24"/>
          <w:szCs w:val="20"/>
          <w:lang w:eastAsia="en-US"/>
        </w:rPr>
        <w:t xml:space="preserve">COMMITTEE </w:t>
      </w:r>
    </w:p>
    <w:p w14:paraId="13BC0936" w14:textId="1BD5847B" w:rsidR="00050BA7" w:rsidRPr="00050BA7" w:rsidRDefault="00050BA7" w:rsidP="00091D17">
      <w:pPr>
        <w:pStyle w:val="ListParagraph"/>
        <w:ind w:left="567" w:hanging="283"/>
        <w:jc w:val="both"/>
        <w:rPr>
          <w:sz w:val="24"/>
          <w:szCs w:val="24"/>
        </w:rPr>
      </w:pPr>
      <w:r w:rsidRPr="00B10E2D">
        <w:rPr>
          <w:b/>
          <w:bCs/>
          <w:sz w:val="24"/>
          <w:szCs w:val="24"/>
        </w:rPr>
        <w:t>1</w:t>
      </w:r>
      <w:r w:rsidRPr="00050BA7">
        <w:rPr>
          <w:sz w:val="24"/>
          <w:szCs w:val="24"/>
        </w:rPr>
        <w:t>.</w:t>
      </w:r>
      <w:r w:rsidRPr="00050BA7">
        <w:rPr>
          <w:sz w:val="24"/>
          <w:szCs w:val="24"/>
        </w:rPr>
        <w:tab/>
        <w:t>For committee to approve as an accurate record and full council to receive the minutes of 23rd July 2026</w:t>
      </w:r>
      <w:r w:rsidR="00795318">
        <w:rPr>
          <w:sz w:val="24"/>
          <w:szCs w:val="24"/>
        </w:rPr>
        <w:t xml:space="preserve"> </w:t>
      </w:r>
      <w:r w:rsidR="00795318" w:rsidRPr="001C6A39">
        <w:rPr>
          <w:rFonts w:asciiTheme="minorHAnsi" w:hAnsiTheme="minorHAnsi" w:cstheme="minorHAnsi"/>
          <w:b/>
          <w:bCs/>
          <w:sz w:val="24"/>
          <w:szCs w:val="24"/>
        </w:rPr>
        <w:t>Resolved: Approved and received</w:t>
      </w:r>
    </w:p>
    <w:p w14:paraId="09A3DDAC" w14:textId="02ED3EEB" w:rsidR="002067EA" w:rsidRDefault="00050BA7" w:rsidP="00B10E2D">
      <w:pPr>
        <w:pStyle w:val="ListParagraph"/>
        <w:ind w:left="567" w:hanging="283"/>
        <w:jc w:val="both"/>
        <w:rPr>
          <w:szCs w:val="24"/>
        </w:rPr>
      </w:pPr>
      <w:r w:rsidRPr="00B10E2D">
        <w:rPr>
          <w:b/>
          <w:bCs/>
          <w:sz w:val="24"/>
          <w:szCs w:val="24"/>
        </w:rPr>
        <w:t>2</w:t>
      </w:r>
      <w:r w:rsidRPr="00050BA7">
        <w:rPr>
          <w:sz w:val="24"/>
          <w:szCs w:val="24"/>
        </w:rPr>
        <w:t>.</w:t>
      </w:r>
      <w:r w:rsidRPr="00050BA7">
        <w:rPr>
          <w:sz w:val="24"/>
          <w:szCs w:val="24"/>
        </w:rPr>
        <w:tab/>
        <w:t xml:space="preserve">To consider the recommendations for </w:t>
      </w:r>
      <w:r w:rsidR="00795318" w:rsidRPr="00050BA7">
        <w:rPr>
          <w:sz w:val="24"/>
          <w:szCs w:val="24"/>
        </w:rPr>
        <w:t>approval</w:t>
      </w:r>
      <w:r w:rsidR="00795318">
        <w:rPr>
          <w:sz w:val="24"/>
          <w:szCs w:val="24"/>
        </w:rPr>
        <w:t xml:space="preserve"> </w:t>
      </w:r>
      <w:r w:rsidR="00795318" w:rsidRPr="004024E6">
        <w:rPr>
          <w:b/>
          <w:bCs/>
          <w:sz w:val="24"/>
          <w:szCs w:val="24"/>
        </w:rPr>
        <w:t>Resolved: all recommendations considered and approved</w:t>
      </w:r>
      <w:r w:rsidR="00527AC0">
        <w:rPr>
          <w:b/>
          <w:bCs/>
          <w:sz w:val="24"/>
          <w:szCs w:val="24"/>
        </w:rPr>
        <w:t xml:space="preserve">. </w:t>
      </w:r>
      <w:r w:rsidR="00795318" w:rsidRPr="004024E6">
        <w:rPr>
          <w:b/>
          <w:bCs/>
          <w:sz w:val="24"/>
          <w:szCs w:val="24"/>
        </w:rPr>
        <w:t xml:space="preserve"> </w:t>
      </w:r>
    </w:p>
    <w:p w14:paraId="2FAB7C19" w14:textId="77777777" w:rsidR="008252E0" w:rsidRPr="006E7554" w:rsidRDefault="008252E0" w:rsidP="006E7554">
      <w:pPr>
        <w:jc w:val="both"/>
        <w:rPr>
          <w:szCs w:val="24"/>
        </w:rPr>
      </w:pPr>
    </w:p>
    <w:p w14:paraId="297C290D" w14:textId="41B92ED4" w:rsidR="008311D1" w:rsidRPr="00F91218" w:rsidRDefault="00E94991" w:rsidP="00B10E2D">
      <w:pPr>
        <w:pStyle w:val="ListParagraph"/>
        <w:numPr>
          <w:ilvl w:val="0"/>
          <w:numId w:val="2"/>
        </w:numPr>
        <w:ind w:left="284" w:hanging="568"/>
        <w:jc w:val="both"/>
        <w:rPr>
          <w:sz w:val="24"/>
          <w:szCs w:val="24"/>
        </w:rPr>
      </w:pPr>
      <w:r w:rsidRPr="00417251">
        <w:rPr>
          <w:b/>
          <w:bCs/>
          <w:sz w:val="24"/>
          <w:szCs w:val="24"/>
        </w:rPr>
        <w:t>PLANNING APPLICATIONS FOR CONSIDERATION</w:t>
      </w:r>
    </w:p>
    <w:p w14:paraId="19EA70CF" w14:textId="0D977B52" w:rsidR="00C40C07" w:rsidRPr="00C40C07" w:rsidRDefault="00C40C07" w:rsidP="00B10E2D">
      <w:pPr>
        <w:ind w:left="284"/>
        <w:jc w:val="both"/>
        <w:rPr>
          <w:rFonts w:asciiTheme="minorHAnsi" w:hAnsiTheme="minorHAnsi" w:cstheme="minorHAnsi"/>
          <w:szCs w:val="24"/>
        </w:rPr>
      </w:pPr>
      <w:r w:rsidRPr="00996147">
        <w:rPr>
          <w:rFonts w:asciiTheme="minorHAnsi" w:hAnsiTheme="minorHAnsi" w:cstheme="minorHAnsi"/>
          <w:b/>
          <w:bCs/>
          <w:szCs w:val="24"/>
        </w:rPr>
        <w:t>26/01366/TCA</w:t>
      </w:r>
      <w:r w:rsidRPr="00C40C07">
        <w:rPr>
          <w:rFonts w:asciiTheme="minorHAnsi" w:hAnsiTheme="minorHAnsi" w:cstheme="minorHAnsi"/>
          <w:color w:val="000000"/>
          <w:shd w:val="clear" w:color="auto" w:fill="FFFFFF"/>
        </w:rPr>
        <w:t xml:space="preserve"> 708 Barnsley Road </w:t>
      </w:r>
      <w:proofErr w:type="spellStart"/>
      <w:r w:rsidRPr="00C40C07">
        <w:rPr>
          <w:rFonts w:asciiTheme="minorHAnsi" w:hAnsiTheme="minorHAnsi" w:cstheme="minorHAnsi"/>
          <w:color w:val="000000"/>
          <w:shd w:val="clear" w:color="auto" w:fill="FFFFFF"/>
        </w:rPr>
        <w:t>Newmillerdam</w:t>
      </w:r>
      <w:proofErr w:type="spellEnd"/>
      <w:r w:rsidRPr="00C40C07">
        <w:rPr>
          <w:rFonts w:asciiTheme="minorHAnsi" w:hAnsiTheme="minorHAnsi" w:cstheme="minorHAnsi"/>
          <w:color w:val="000000"/>
          <w:shd w:val="clear" w:color="auto" w:fill="FFFFFF"/>
        </w:rPr>
        <w:t xml:space="preserve"> Wakefield WF2 6QQ</w:t>
      </w:r>
      <w:r w:rsidRPr="00C40C07">
        <w:rPr>
          <w:rFonts w:asciiTheme="minorHAnsi" w:hAnsiTheme="minorHAnsi" w:cstheme="minorHAnsi"/>
        </w:rPr>
        <w:t xml:space="preserve"> </w:t>
      </w:r>
      <w:r w:rsidRPr="00C40C07">
        <w:rPr>
          <w:rFonts w:asciiTheme="minorHAnsi" w:hAnsiTheme="minorHAnsi" w:cstheme="minorHAnsi"/>
          <w:color w:val="000000"/>
          <w:shd w:val="clear" w:color="auto" w:fill="FFFFFF"/>
        </w:rPr>
        <w:t>Cherry Laurel (T1): Reduce to 2m measured from the base of the stem. Cypress (T2): Removal. Cypress (T4): Removal. Removal of dead tree trunk (unable to identify) as only trunk remaining.</w:t>
      </w:r>
    </w:p>
    <w:p w14:paraId="4D52C6B7" w14:textId="6EEC77DB" w:rsidR="00031E17" w:rsidRPr="00E832C6" w:rsidRDefault="00E832C6" w:rsidP="00B10E2D">
      <w:pPr>
        <w:ind w:left="284"/>
        <w:jc w:val="both"/>
        <w:rPr>
          <w:rFonts w:ascii="Calibri" w:hAnsi="Calibri" w:cs="Calibri"/>
          <w:szCs w:val="24"/>
        </w:rPr>
      </w:pPr>
      <w:r w:rsidRPr="00E832C6">
        <w:rPr>
          <w:rStyle w:val="casenumber"/>
          <w:rFonts w:ascii="Calibri" w:hAnsi="Calibri" w:cs="Calibri"/>
          <w:b/>
          <w:bCs/>
          <w:szCs w:val="24"/>
          <w:shd w:val="clear" w:color="auto" w:fill="FFFFFF"/>
        </w:rPr>
        <w:t>26/01365/</w:t>
      </w:r>
      <w:proofErr w:type="spellStart"/>
      <w:r w:rsidRPr="00E832C6">
        <w:rPr>
          <w:rStyle w:val="casenumber"/>
          <w:rFonts w:ascii="Calibri" w:hAnsi="Calibri" w:cs="Calibri"/>
          <w:b/>
          <w:bCs/>
          <w:szCs w:val="24"/>
          <w:shd w:val="clear" w:color="auto" w:fill="FFFFFF"/>
        </w:rPr>
        <w:t>CPL</w:t>
      </w:r>
      <w:r w:rsidRPr="00E832C6">
        <w:rPr>
          <w:rStyle w:val="divider1"/>
          <w:rFonts w:ascii="Calibri" w:hAnsi="Calibri" w:cs="Calibri"/>
          <w:szCs w:val="24"/>
          <w:bdr w:val="none" w:sz="0" w:space="0" w:color="auto" w:frame="1"/>
          <w:shd w:val="clear" w:color="auto" w:fill="FFFFFF"/>
        </w:rPr>
        <w:t>|</w:t>
      </w:r>
      <w:r w:rsidRPr="00E832C6">
        <w:rPr>
          <w:rStyle w:val="description"/>
          <w:rFonts w:ascii="Calibri" w:hAnsi="Calibri" w:cs="Calibri"/>
          <w:szCs w:val="24"/>
          <w:shd w:val="clear" w:color="auto" w:fill="FFFFFF"/>
        </w:rPr>
        <w:t>Proposed</w:t>
      </w:r>
      <w:proofErr w:type="spellEnd"/>
      <w:r w:rsidRPr="00E832C6">
        <w:rPr>
          <w:rStyle w:val="description"/>
          <w:rFonts w:ascii="Calibri" w:hAnsi="Calibri" w:cs="Calibri"/>
          <w:szCs w:val="24"/>
          <w:shd w:val="clear" w:color="auto" w:fill="FFFFFF"/>
        </w:rPr>
        <w:t xml:space="preserve"> use of </w:t>
      </w:r>
      <w:proofErr w:type="spellStart"/>
      <w:r w:rsidRPr="00E832C6">
        <w:rPr>
          <w:rStyle w:val="description"/>
          <w:rFonts w:ascii="Calibri" w:hAnsi="Calibri" w:cs="Calibri"/>
          <w:szCs w:val="24"/>
          <w:shd w:val="clear" w:color="auto" w:fill="FFFFFF"/>
        </w:rPr>
        <w:t>childrens</w:t>
      </w:r>
      <w:proofErr w:type="spellEnd"/>
      <w:r w:rsidRPr="00E832C6">
        <w:rPr>
          <w:rStyle w:val="description"/>
          <w:rFonts w:ascii="Calibri" w:hAnsi="Calibri" w:cs="Calibri"/>
          <w:szCs w:val="24"/>
          <w:shd w:val="clear" w:color="auto" w:fill="FFFFFF"/>
        </w:rPr>
        <w:t xml:space="preserve"> nursery for 4 Navigation Court Wakefield WF2 7BJ under use class E is permitted development</w:t>
      </w:r>
      <w:r w:rsidRPr="00E832C6">
        <w:rPr>
          <w:rStyle w:val="divider2"/>
          <w:rFonts w:ascii="Calibri" w:hAnsi="Calibri" w:cs="Calibri"/>
          <w:szCs w:val="24"/>
          <w:bdr w:val="none" w:sz="0" w:space="0" w:color="auto" w:frame="1"/>
          <w:shd w:val="clear" w:color="auto" w:fill="FFFFFF"/>
        </w:rPr>
        <w:t>|</w:t>
      </w:r>
      <w:r w:rsidRPr="00E832C6">
        <w:rPr>
          <w:rStyle w:val="address"/>
          <w:rFonts w:ascii="Calibri" w:hAnsi="Calibri" w:cs="Calibri"/>
          <w:szCs w:val="24"/>
          <w:shd w:val="clear" w:color="auto" w:fill="FFFFFF"/>
        </w:rPr>
        <w:t>4 Navigation Court Wakefield WF2 7BJ</w:t>
      </w:r>
    </w:p>
    <w:p w14:paraId="3CAC7E79" w14:textId="26BE6065" w:rsidR="00996147" w:rsidRPr="00032671" w:rsidRDefault="00032671" w:rsidP="00B10E2D">
      <w:pPr>
        <w:ind w:left="284"/>
        <w:jc w:val="both"/>
        <w:rPr>
          <w:rFonts w:asciiTheme="minorHAnsi" w:hAnsiTheme="minorHAnsi" w:cstheme="minorHAnsi"/>
          <w:szCs w:val="24"/>
        </w:rPr>
      </w:pPr>
      <w:r w:rsidRPr="00032671">
        <w:rPr>
          <w:rStyle w:val="casenumber"/>
          <w:rFonts w:asciiTheme="minorHAnsi" w:hAnsiTheme="minorHAnsi" w:cstheme="minorHAnsi"/>
          <w:b/>
          <w:bCs/>
          <w:szCs w:val="24"/>
          <w:shd w:val="clear" w:color="auto" w:fill="FFFFFF"/>
        </w:rPr>
        <w:t>26/01446/</w:t>
      </w:r>
      <w:proofErr w:type="spellStart"/>
      <w:r w:rsidRPr="00032671">
        <w:rPr>
          <w:rStyle w:val="casenumber"/>
          <w:rFonts w:asciiTheme="minorHAnsi" w:hAnsiTheme="minorHAnsi" w:cstheme="minorHAnsi"/>
          <w:b/>
          <w:bCs/>
          <w:szCs w:val="24"/>
          <w:shd w:val="clear" w:color="auto" w:fill="FFFFFF"/>
        </w:rPr>
        <w:t>FUL</w:t>
      </w:r>
      <w:r w:rsidRPr="00032671">
        <w:rPr>
          <w:rStyle w:val="divider1"/>
          <w:rFonts w:asciiTheme="minorHAnsi" w:hAnsiTheme="minorHAnsi" w:cstheme="minorHAnsi"/>
          <w:szCs w:val="24"/>
          <w:bdr w:val="none" w:sz="0" w:space="0" w:color="auto" w:frame="1"/>
          <w:shd w:val="clear" w:color="auto" w:fill="FFFFFF"/>
        </w:rPr>
        <w:t>|</w:t>
      </w:r>
      <w:r w:rsidRPr="00032671">
        <w:rPr>
          <w:rStyle w:val="description"/>
          <w:rFonts w:asciiTheme="minorHAnsi" w:hAnsiTheme="minorHAnsi" w:cstheme="minorHAnsi"/>
          <w:szCs w:val="24"/>
          <w:shd w:val="clear" w:color="auto" w:fill="FFFFFF"/>
        </w:rPr>
        <w:t>First</w:t>
      </w:r>
      <w:proofErr w:type="spellEnd"/>
      <w:r w:rsidRPr="00032671">
        <w:rPr>
          <w:rStyle w:val="description"/>
          <w:rFonts w:asciiTheme="minorHAnsi" w:hAnsiTheme="minorHAnsi" w:cstheme="minorHAnsi"/>
          <w:szCs w:val="24"/>
          <w:shd w:val="clear" w:color="auto" w:fill="FFFFFF"/>
        </w:rPr>
        <w:t xml:space="preserve"> floor extension to side</w:t>
      </w:r>
      <w:r w:rsidRPr="00032671">
        <w:rPr>
          <w:rStyle w:val="divider2"/>
          <w:rFonts w:asciiTheme="minorHAnsi" w:hAnsiTheme="minorHAnsi" w:cstheme="minorHAnsi"/>
          <w:szCs w:val="24"/>
          <w:bdr w:val="none" w:sz="0" w:space="0" w:color="auto" w:frame="1"/>
          <w:shd w:val="clear" w:color="auto" w:fill="FFFFFF"/>
        </w:rPr>
        <w:t>|</w:t>
      </w:r>
      <w:r w:rsidRPr="00032671">
        <w:rPr>
          <w:rStyle w:val="address"/>
          <w:rFonts w:asciiTheme="minorHAnsi" w:hAnsiTheme="minorHAnsi" w:cstheme="minorHAnsi"/>
          <w:szCs w:val="24"/>
          <w:shd w:val="clear" w:color="auto" w:fill="FFFFFF"/>
        </w:rPr>
        <w:t>31 High Keep Fold Hall Green Wakefield WF4 3QL</w:t>
      </w:r>
    </w:p>
    <w:p w14:paraId="26C7CAF6" w14:textId="77777777" w:rsidR="004158CE" w:rsidRPr="004158CE" w:rsidRDefault="004158CE" w:rsidP="00B10E2D">
      <w:pPr>
        <w:ind w:left="284"/>
        <w:jc w:val="both"/>
        <w:rPr>
          <w:rStyle w:val="address"/>
          <w:rFonts w:asciiTheme="minorHAnsi" w:hAnsiTheme="minorHAnsi" w:cstheme="minorHAnsi"/>
          <w:szCs w:val="24"/>
          <w:shd w:val="clear" w:color="auto" w:fill="FFFFFF"/>
        </w:rPr>
      </w:pPr>
      <w:r w:rsidRPr="004158CE">
        <w:rPr>
          <w:rStyle w:val="casenumber"/>
          <w:rFonts w:asciiTheme="minorHAnsi" w:hAnsiTheme="minorHAnsi" w:cstheme="minorHAnsi"/>
          <w:b/>
          <w:bCs/>
          <w:szCs w:val="24"/>
          <w:shd w:val="clear" w:color="auto" w:fill="FFFFFF"/>
        </w:rPr>
        <w:t>26/01447/</w:t>
      </w:r>
      <w:proofErr w:type="spellStart"/>
      <w:r w:rsidRPr="004158CE">
        <w:rPr>
          <w:rStyle w:val="casenumber"/>
          <w:rFonts w:asciiTheme="minorHAnsi" w:hAnsiTheme="minorHAnsi" w:cstheme="minorHAnsi"/>
          <w:b/>
          <w:bCs/>
          <w:szCs w:val="24"/>
          <w:shd w:val="clear" w:color="auto" w:fill="FFFFFF"/>
        </w:rPr>
        <w:t>TCA</w:t>
      </w:r>
      <w:r w:rsidRPr="004158CE">
        <w:rPr>
          <w:rStyle w:val="divider1"/>
          <w:rFonts w:asciiTheme="minorHAnsi" w:hAnsiTheme="minorHAnsi" w:cstheme="minorHAnsi"/>
          <w:szCs w:val="24"/>
          <w:bdr w:val="none" w:sz="0" w:space="0" w:color="auto" w:frame="1"/>
          <w:shd w:val="clear" w:color="auto" w:fill="FFFFFF"/>
        </w:rPr>
        <w:t>|</w:t>
      </w:r>
      <w:r w:rsidRPr="004158CE">
        <w:rPr>
          <w:rStyle w:val="description"/>
          <w:rFonts w:asciiTheme="minorHAnsi" w:hAnsiTheme="minorHAnsi" w:cstheme="minorHAnsi"/>
          <w:szCs w:val="24"/>
          <w:shd w:val="clear" w:color="auto" w:fill="FFFFFF"/>
        </w:rPr>
        <w:t>Removal</w:t>
      </w:r>
      <w:proofErr w:type="spellEnd"/>
      <w:r w:rsidRPr="004158CE">
        <w:rPr>
          <w:rStyle w:val="description"/>
          <w:rFonts w:asciiTheme="minorHAnsi" w:hAnsiTheme="minorHAnsi" w:cstheme="minorHAnsi"/>
          <w:szCs w:val="24"/>
          <w:shd w:val="clear" w:color="auto" w:fill="FFFFFF"/>
        </w:rPr>
        <w:t xml:space="preserve"> of 1 Willow </w:t>
      </w:r>
      <w:proofErr w:type="spellStart"/>
      <w:r w:rsidRPr="004158CE">
        <w:rPr>
          <w:rStyle w:val="description"/>
          <w:rFonts w:asciiTheme="minorHAnsi" w:hAnsiTheme="minorHAnsi" w:cstheme="minorHAnsi"/>
          <w:szCs w:val="24"/>
          <w:shd w:val="clear" w:color="auto" w:fill="FFFFFF"/>
        </w:rPr>
        <w:t>Tree</w:t>
      </w:r>
      <w:r w:rsidRPr="004158CE">
        <w:rPr>
          <w:rStyle w:val="divider2"/>
          <w:rFonts w:asciiTheme="minorHAnsi" w:hAnsiTheme="minorHAnsi" w:cstheme="minorHAnsi"/>
          <w:szCs w:val="24"/>
          <w:bdr w:val="none" w:sz="0" w:space="0" w:color="auto" w:frame="1"/>
          <w:shd w:val="clear" w:color="auto" w:fill="FFFFFF"/>
        </w:rPr>
        <w:t>|</w:t>
      </w:r>
      <w:r w:rsidRPr="004158CE">
        <w:rPr>
          <w:rStyle w:val="address"/>
          <w:rFonts w:asciiTheme="minorHAnsi" w:hAnsiTheme="minorHAnsi" w:cstheme="minorHAnsi"/>
          <w:szCs w:val="24"/>
          <w:shd w:val="clear" w:color="auto" w:fill="FFFFFF"/>
        </w:rPr>
        <w:t>Slack</w:t>
      </w:r>
      <w:proofErr w:type="spellEnd"/>
      <w:r w:rsidRPr="004158CE">
        <w:rPr>
          <w:rStyle w:val="address"/>
          <w:rFonts w:asciiTheme="minorHAnsi" w:hAnsiTheme="minorHAnsi" w:cstheme="minorHAnsi"/>
          <w:szCs w:val="24"/>
          <w:shd w:val="clear" w:color="auto" w:fill="FFFFFF"/>
        </w:rPr>
        <w:t xml:space="preserve"> Lane </w:t>
      </w:r>
      <w:proofErr w:type="spellStart"/>
      <w:r w:rsidRPr="004158CE">
        <w:rPr>
          <w:rStyle w:val="address"/>
          <w:rFonts w:asciiTheme="minorHAnsi" w:hAnsiTheme="minorHAnsi" w:cstheme="minorHAnsi"/>
          <w:szCs w:val="24"/>
          <w:shd w:val="clear" w:color="auto" w:fill="FFFFFF"/>
        </w:rPr>
        <w:t>Newmillerdam</w:t>
      </w:r>
      <w:proofErr w:type="spellEnd"/>
      <w:r w:rsidRPr="004158CE">
        <w:rPr>
          <w:rStyle w:val="address"/>
          <w:rFonts w:asciiTheme="minorHAnsi" w:hAnsiTheme="minorHAnsi" w:cstheme="minorHAnsi"/>
          <w:szCs w:val="24"/>
          <w:shd w:val="clear" w:color="auto" w:fill="FFFFFF"/>
        </w:rPr>
        <w:t xml:space="preserve"> Wakefield</w:t>
      </w:r>
    </w:p>
    <w:p w14:paraId="43F6A616" w14:textId="5164E1BF" w:rsidR="004158CE" w:rsidRPr="000732C4" w:rsidRDefault="000732C4" w:rsidP="00B10E2D">
      <w:pPr>
        <w:ind w:left="284"/>
        <w:jc w:val="both"/>
        <w:rPr>
          <w:rFonts w:ascii="Calibri" w:hAnsi="Calibri" w:cs="Calibri"/>
          <w:szCs w:val="24"/>
        </w:rPr>
      </w:pPr>
      <w:r w:rsidRPr="000732C4">
        <w:rPr>
          <w:rStyle w:val="casenumber"/>
          <w:rFonts w:ascii="Calibri" w:hAnsi="Calibri" w:cs="Calibri"/>
          <w:b/>
          <w:bCs/>
          <w:szCs w:val="24"/>
          <w:shd w:val="clear" w:color="auto" w:fill="FFFFFF"/>
        </w:rPr>
        <w:t>26/01396/</w:t>
      </w:r>
      <w:proofErr w:type="spellStart"/>
      <w:r w:rsidRPr="000732C4">
        <w:rPr>
          <w:rStyle w:val="casenumber"/>
          <w:rFonts w:ascii="Calibri" w:hAnsi="Calibri" w:cs="Calibri"/>
          <w:b/>
          <w:bCs/>
          <w:szCs w:val="24"/>
          <w:shd w:val="clear" w:color="auto" w:fill="FFFFFF"/>
        </w:rPr>
        <w:t>FUL</w:t>
      </w:r>
      <w:r w:rsidRPr="000732C4">
        <w:rPr>
          <w:rStyle w:val="divider1"/>
          <w:rFonts w:ascii="Calibri" w:hAnsi="Calibri" w:cs="Calibri"/>
          <w:szCs w:val="24"/>
          <w:bdr w:val="none" w:sz="0" w:space="0" w:color="auto" w:frame="1"/>
          <w:shd w:val="clear" w:color="auto" w:fill="FFFFFF"/>
        </w:rPr>
        <w:t>|</w:t>
      </w:r>
      <w:r w:rsidRPr="000732C4">
        <w:rPr>
          <w:rStyle w:val="description"/>
          <w:rFonts w:ascii="Calibri" w:hAnsi="Calibri" w:cs="Calibri"/>
          <w:szCs w:val="24"/>
          <w:shd w:val="clear" w:color="auto" w:fill="FFFFFF"/>
        </w:rPr>
        <w:t>Alterations</w:t>
      </w:r>
      <w:proofErr w:type="spellEnd"/>
      <w:r w:rsidRPr="000732C4">
        <w:rPr>
          <w:rStyle w:val="description"/>
          <w:rFonts w:ascii="Calibri" w:hAnsi="Calibri" w:cs="Calibri"/>
          <w:szCs w:val="24"/>
          <w:shd w:val="clear" w:color="auto" w:fill="FFFFFF"/>
        </w:rPr>
        <w:t xml:space="preserve"> to existing covered parking area and part change of use of car sales depot to storage and distribution unit</w:t>
      </w:r>
      <w:r w:rsidRPr="000732C4">
        <w:rPr>
          <w:rStyle w:val="divider2"/>
          <w:rFonts w:ascii="Calibri" w:hAnsi="Calibri" w:cs="Calibri"/>
          <w:szCs w:val="24"/>
          <w:bdr w:val="none" w:sz="0" w:space="0" w:color="auto" w:frame="1"/>
          <w:shd w:val="clear" w:color="auto" w:fill="FFFFFF"/>
        </w:rPr>
        <w:t>|</w:t>
      </w:r>
      <w:r w:rsidRPr="000732C4">
        <w:rPr>
          <w:rStyle w:val="address"/>
          <w:rFonts w:ascii="Calibri" w:hAnsi="Calibri" w:cs="Calibri"/>
          <w:szCs w:val="24"/>
          <w:shd w:val="clear" w:color="auto" w:fill="FFFFFF"/>
        </w:rPr>
        <w:t xml:space="preserve">339 Denby Dale Road </w:t>
      </w:r>
      <w:proofErr w:type="spellStart"/>
      <w:r w:rsidRPr="000732C4">
        <w:rPr>
          <w:rStyle w:val="address"/>
          <w:rFonts w:ascii="Calibri" w:hAnsi="Calibri" w:cs="Calibri"/>
          <w:szCs w:val="24"/>
          <w:shd w:val="clear" w:color="auto" w:fill="FFFFFF"/>
        </w:rPr>
        <w:t>Durkar</w:t>
      </w:r>
      <w:proofErr w:type="spellEnd"/>
      <w:r w:rsidRPr="000732C4">
        <w:rPr>
          <w:rStyle w:val="address"/>
          <w:rFonts w:ascii="Calibri" w:hAnsi="Calibri" w:cs="Calibri"/>
          <w:szCs w:val="24"/>
          <w:shd w:val="clear" w:color="auto" w:fill="FFFFFF"/>
        </w:rPr>
        <w:t xml:space="preserve"> Wakefield WF4 3BB</w:t>
      </w:r>
    </w:p>
    <w:p w14:paraId="6D884F46" w14:textId="65E2E86E" w:rsidR="008E0E80" w:rsidRPr="00B10E2D" w:rsidRDefault="008E0E80" w:rsidP="00B10E2D">
      <w:pPr>
        <w:ind w:left="284"/>
        <w:jc w:val="both"/>
        <w:rPr>
          <w:rFonts w:ascii="Calibri" w:hAnsi="Calibri" w:cs="Calibri"/>
        </w:rPr>
      </w:pPr>
      <w:r w:rsidRPr="00B10E2D">
        <w:rPr>
          <w:rFonts w:ascii="Calibri" w:hAnsi="Calibri" w:cs="Calibri"/>
        </w:rPr>
        <w:t>Late additions</w:t>
      </w:r>
    </w:p>
    <w:p w14:paraId="4ADC3595" w14:textId="61D96F1B" w:rsidR="00974AB0" w:rsidRPr="00B10E2D" w:rsidRDefault="006D08E2" w:rsidP="00B10E2D">
      <w:pPr>
        <w:ind w:left="284"/>
        <w:jc w:val="both"/>
        <w:rPr>
          <w:rFonts w:ascii="Calibri" w:hAnsi="Calibri" w:cs="Calibri"/>
        </w:rPr>
      </w:pPr>
      <w:r w:rsidRPr="00B10E2D">
        <w:rPr>
          <w:rFonts w:ascii="Calibri" w:hAnsi="Calibri" w:cs="Calibri"/>
          <w:b/>
          <w:bCs/>
        </w:rPr>
        <w:t>26/01462/FUL</w:t>
      </w:r>
      <w:r w:rsidRPr="00B10E2D">
        <w:rPr>
          <w:rFonts w:ascii="Calibri" w:hAnsi="Calibri" w:cs="Calibri"/>
        </w:rPr>
        <w:t xml:space="preserve"> Single storey rear extension, front porch and loft conversion, 78 </w:t>
      </w:r>
      <w:proofErr w:type="spellStart"/>
      <w:r w:rsidRPr="00B10E2D">
        <w:rPr>
          <w:rFonts w:ascii="Calibri" w:hAnsi="Calibri" w:cs="Calibri"/>
        </w:rPr>
        <w:t>Durkar</w:t>
      </w:r>
      <w:proofErr w:type="spellEnd"/>
      <w:r w:rsidRPr="00B10E2D">
        <w:rPr>
          <w:rFonts w:ascii="Calibri" w:hAnsi="Calibri" w:cs="Calibri"/>
        </w:rPr>
        <w:t xml:space="preserve"> Lane Crigglestone WF4 3HY</w:t>
      </w:r>
    </w:p>
    <w:p w14:paraId="491ACC6A" w14:textId="61F65975" w:rsidR="00B93BD9" w:rsidRPr="00B10E2D" w:rsidRDefault="009F34AE" w:rsidP="00B10E2D">
      <w:pPr>
        <w:ind w:left="284"/>
        <w:jc w:val="both"/>
        <w:rPr>
          <w:rFonts w:asciiTheme="minorHAnsi" w:hAnsiTheme="minorHAnsi" w:cstheme="minorHAnsi"/>
          <w:szCs w:val="24"/>
        </w:rPr>
      </w:pPr>
      <w:r w:rsidRPr="00B10E2D">
        <w:rPr>
          <w:rFonts w:asciiTheme="minorHAnsi" w:hAnsiTheme="minorHAnsi" w:cstheme="minorHAnsi"/>
          <w:b/>
          <w:bCs/>
          <w:szCs w:val="24"/>
        </w:rPr>
        <w:t>26/01516/TPO</w:t>
      </w:r>
      <w:r w:rsidRPr="00B10E2D">
        <w:rPr>
          <w:rFonts w:asciiTheme="minorHAnsi" w:hAnsiTheme="minorHAnsi" w:cstheme="minorHAnsi"/>
          <w:szCs w:val="24"/>
        </w:rPr>
        <w:t xml:space="preserve"> Ground works and associated root pruning of G1 (Oak &amp; Birch) to facilitate installation of a root barrier 31m in length and 3.5m in depth.  135 Cliff Road Crigglestone Wakefield WF4 3EL</w:t>
      </w:r>
    </w:p>
    <w:p w14:paraId="56F901F1" w14:textId="5A3E4B50" w:rsidR="00EB006E" w:rsidRPr="00B10E2D" w:rsidRDefault="002F628A" w:rsidP="00B10E2D">
      <w:pPr>
        <w:ind w:left="284"/>
        <w:jc w:val="both"/>
        <w:rPr>
          <w:rFonts w:asciiTheme="minorHAnsi" w:hAnsiTheme="minorHAnsi" w:cstheme="minorHAnsi"/>
          <w:szCs w:val="24"/>
        </w:rPr>
      </w:pPr>
      <w:r w:rsidRPr="00B10E2D">
        <w:rPr>
          <w:rFonts w:asciiTheme="minorHAnsi" w:hAnsiTheme="minorHAnsi" w:cstheme="minorHAnsi"/>
          <w:b/>
          <w:bCs/>
          <w:szCs w:val="24"/>
        </w:rPr>
        <w:t>26/01301/TPO</w:t>
      </w:r>
      <w:r w:rsidRPr="00B10E2D">
        <w:rPr>
          <w:rFonts w:asciiTheme="minorHAnsi" w:hAnsiTheme="minorHAnsi" w:cstheme="minorHAnsi"/>
          <w:szCs w:val="24"/>
        </w:rPr>
        <w:t xml:space="preserve"> T1 Beech - Crown Reduce from building by 3metres; T2 to T5 Yew - Crown Reduce by 2metres; T6 Sycamore - Crown Reduce by 3metres; T7 to T9 Yew - Crown Reduce by 2metres; T10 Ash - Crown Reduce by 2metres and clear telephone line; T11 Sycamore - Crown Reduce by 2metres.  St James Church </w:t>
      </w:r>
      <w:proofErr w:type="spellStart"/>
      <w:r w:rsidRPr="00B10E2D">
        <w:rPr>
          <w:rFonts w:asciiTheme="minorHAnsi" w:hAnsiTheme="minorHAnsi" w:cstheme="minorHAnsi"/>
          <w:szCs w:val="24"/>
        </w:rPr>
        <w:t>Church</w:t>
      </w:r>
      <w:proofErr w:type="spellEnd"/>
      <w:r w:rsidRPr="00B10E2D">
        <w:rPr>
          <w:rFonts w:asciiTheme="minorHAnsi" w:hAnsiTheme="minorHAnsi" w:cstheme="minorHAnsi"/>
          <w:szCs w:val="24"/>
        </w:rPr>
        <w:t xml:space="preserve"> Lane </w:t>
      </w:r>
      <w:proofErr w:type="spellStart"/>
      <w:r w:rsidRPr="00B10E2D">
        <w:rPr>
          <w:rFonts w:asciiTheme="minorHAnsi" w:hAnsiTheme="minorHAnsi" w:cstheme="minorHAnsi"/>
          <w:szCs w:val="24"/>
        </w:rPr>
        <w:t>Chapelthorpe</w:t>
      </w:r>
      <w:proofErr w:type="spellEnd"/>
      <w:r w:rsidRPr="00B10E2D">
        <w:rPr>
          <w:rFonts w:asciiTheme="minorHAnsi" w:hAnsiTheme="minorHAnsi" w:cstheme="minorHAnsi"/>
          <w:szCs w:val="24"/>
        </w:rPr>
        <w:t xml:space="preserve"> Wakefield WF4 3JB</w:t>
      </w:r>
    </w:p>
    <w:p w14:paraId="70701EDD" w14:textId="525C06CA" w:rsidR="00FA6C27" w:rsidRPr="00B10E2D" w:rsidRDefault="001D0005" w:rsidP="00B10E2D">
      <w:pPr>
        <w:ind w:left="284"/>
        <w:jc w:val="both"/>
        <w:rPr>
          <w:rFonts w:asciiTheme="minorHAnsi" w:hAnsiTheme="minorHAnsi" w:cstheme="minorHAnsi"/>
          <w:szCs w:val="24"/>
        </w:rPr>
      </w:pPr>
      <w:r w:rsidRPr="00B10E2D">
        <w:rPr>
          <w:rFonts w:asciiTheme="minorHAnsi" w:hAnsiTheme="minorHAnsi" w:cstheme="minorHAnsi"/>
          <w:b/>
          <w:bCs/>
          <w:szCs w:val="24"/>
        </w:rPr>
        <w:t>26/00252/S</w:t>
      </w:r>
      <w:proofErr w:type="gramStart"/>
      <w:r w:rsidRPr="00B10E2D">
        <w:rPr>
          <w:rFonts w:asciiTheme="minorHAnsi" w:hAnsiTheme="minorHAnsi" w:cstheme="minorHAnsi"/>
          <w:b/>
          <w:bCs/>
          <w:szCs w:val="24"/>
        </w:rPr>
        <w:t>7301</w:t>
      </w:r>
      <w:r w:rsidRPr="00B10E2D">
        <w:rPr>
          <w:rFonts w:asciiTheme="minorHAnsi" w:hAnsiTheme="minorHAnsi" w:cstheme="minorHAnsi"/>
          <w:szCs w:val="24"/>
        </w:rPr>
        <w:t xml:space="preserve">  Variation</w:t>
      </w:r>
      <w:proofErr w:type="gramEnd"/>
      <w:r w:rsidRPr="00B10E2D">
        <w:rPr>
          <w:rFonts w:asciiTheme="minorHAnsi" w:hAnsiTheme="minorHAnsi" w:cstheme="minorHAnsi"/>
          <w:szCs w:val="24"/>
        </w:rPr>
        <w:t xml:space="preserve"> of Condition 2 (approved plans) of planning application 26/00252/FUL [which granted planning permission for an extension to the existing driveway] to vary the approved plans to extend the driveway.  Woodlands Bretton Lane Crigglestone Wakefield WF4 3ER</w:t>
      </w:r>
    </w:p>
    <w:p w14:paraId="2836CE81" w14:textId="78731AFC" w:rsidR="00B10E2D" w:rsidRDefault="00757855" w:rsidP="00B10E2D">
      <w:pPr>
        <w:ind w:left="284"/>
        <w:jc w:val="both"/>
        <w:rPr>
          <w:rFonts w:asciiTheme="minorHAnsi" w:hAnsiTheme="minorHAnsi" w:cstheme="minorHAnsi"/>
          <w:b/>
          <w:bCs/>
          <w:szCs w:val="24"/>
        </w:rPr>
      </w:pPr>
      <w:r w:rsidRPr="00757855">
        <w:rPr>
          <w:rFonts w:asciiTheme="minorHAnsi" w:hAnsiTheme="minorHAnsi" w:cstheme="minorHAnsi"/>
          <w:b/>
          <w:bCs/>
          <w:szCs w:val="24"/>
        </w:rPr>
        <w:t>Resoled: NOTED</w:t>
      </w:r>
    </w:p>
    <w:p w14:paraId="7167A8D1" w14:textId="77777777" w:rsidR="00757855" w:rsidRPr="00757855" w:rsidRDefault="00757855" w:rsidP="00B10E2D">
      <w:pPr>
        <w:ind w:left="284"/>
        <w:jc w:val="both"/>
        <w:rPr>
          <w:rFonts w:asciiTheme="minorHAnsi" w:hAnsiTheme="minorHAnsi" w:cstheme="minorHAnsi"/>
          <w:b/>
          <w:bCs/>
          <w:szCs w:val="24"/>
        </w:rPr>
      </w:pPr>
    </w:p>
    <w:p w14:paraId="298CF14B" w14:textId="0802CBA9" w:rsidR="00440721" w:rsidRPr="00050BA7" w:rsidRDefault="00440721" w:rsidP="00757855">
      <w:pPr>
        <w:pStyle w:val="ListParagraph"/>
        <w:numPr>
          <w:ilvl w:val="3"/>
          <w:numId w:val="1"/>
        </w:numPr>
        <w:ind w:left="284" w:hanging="568"/>
        <w:jc w:val="both"/>
        <w:rPr>
          <w:b/>
          <w:bCs/>
          <w:sz w:val="24"/>
          <w:szCs w:val="24"/>
        </w:rPr>
      </w:pPr>
      <w:r w:rsidRPr="00440721">
        <w:rPr>
          <w:b/>
          <w:bCs/>
          <w:sz w:val="24"/>
          <w:szCs w:val="24"/>
        </w:rPr>
        <w:t xml:space="preserve">PARKS AND OPEN SPACES </w:t>
      </w:r>
      <w:r w:rsidR="0039772B" w:rsidRPr="00440721">
        <w:rPr>
          <w:b/>
          <w:bCs/>
          <w:sz w:val="24"/>
          <w:szCs w:val="24"/>
        </w:rPr>
        <w:t>COMMITTEE</w:t>
      </w:r>
      <w:r w:rsidR="00EA0CB4" w:rsidRPr="00194672">
        <w:rPr>
          <w:sz w:val="24"/>
          <w:szCs w:val="24"/>
        </w:rPr>
        <w:t xml:space="preserve"> </w:t>
      </w:r>
    </w:p>
    <w:p w14:paraId="01E49A24" w14:textId="482F9733" w:rsidR="00050BA7" w:rsidRPr="00050BA7" w:rsidRDefault="00050BA7" w:rsidP="00757855">
      <w:pPr>
        <w:pStyle w:val="ListParagraph"/>
        <w:numPr>
          <w:ilvl w:val="0"/>
          <w:numId w:val="10"/>
        </w:numPr>
        <w:ind w:left="567" w:hanging="283"/>
        <w:jc w:val="both"/>
        <w:rPr>
          <w:sz w:val="24"/>
          <w:szCs w:val="24"/>
        </w:rPr>
      </w:pPr>
      <w:r w:rsidRPr="00050BA7">
        <w:rPr>
          <w:sz w:val="24"/>
          <w:szCs w:val="24"/>
        </w:rPr>
        <w:t xml:space="preserve">For committee to approve as an accurate record and full council to receive the minutes of </w:t>
      </w:r>
      <w:r>
        <w:rPr>
          <w:sz w:val="24"/>
          <w:szCs w:val="24"/>
        </w:rPr>
        <w:t>20th</w:t>
      </w:r>
      <w:r w:rsidRPr="00050BA7">
        <w:rPr>
          <w:sz w:val="24"/>
          <w:szCs w:val="24"/>
        </w:rPr>
        <w:t xml:space="preserve"> July </w:t>
      </w:r>
      <w:proofErr w:type="gramStart"/>
      <w:r w:rsidRPr="00050BA7">
        <w:rPr>
          <w:sz w:val="24"/>
          <w:szCs w:val="24"/>
        </w:rPr>
        <w:t>2026</w:t>
      </w:r>
      <w:r w:rsidR="001B2B68">
        <w:rPr>
          <w:sz w:val="24"/>
          <w:szCs w:val="24"/>
        </w:rPr>
        <w:t xml:space="preserve">  </w:t>
      </w:r>
      <w:r w:rsidR="001B2B68" w:rsidRPr="001C6A39">
        <w:rPr>
          <w:rFonts w:asciiTheme="minorHAnsi" w:hAnsiTheme="minorHAnsi" w:cstheme="minorHAnsi"/>
          <w:b/>
          <w:bCs/>
          <w:sz w:val="24"/>
          <w:szCs w:val="24"/>
        </w:rPr>
        <w:t>Resolved</w:t>
      </w:r>
      <w:proofErr w:type="gramEnd"/>
      <w:r w:rsidR="001B2B68" w:rsidRPr="001C6A39">
        <w:rPr>
          <w:rFonts w:asciiTheme="minorHAnsi" w:hAnsiTheme="minorHAnsi" w:cstheme="minorHAnsi"/>
          <w:b/>
          <w:bCs/>
          <w:sz w:val="24"/>
          <w:szCs w:val="24"/>
        </w:rPr>
        <w:t>: Approved and received</w:t>
      </w:r>
    </w:p>
    <w:p w14:paraId="74B8CE6D" w14:textId="77777777" w:rsidR="001B2B68" w:rsidRDefault="00050BA7" w:rsidP="001B2B68">
      <w:pPr>
        <w:pStyle w:val="ListParagraph"/>
        <w:ind w:left="567" w:hanging="283"/>
        <w:jc w:val="both"/>
        <w:rPr>
          <w:szCs w:val="24"/>
        </w:rPr>
      </w:pPr>
      <w:r w:rsidRPr="006C4668">
        <w:rPr>
          <w:b/>
          <w:bCs/>
          <w:sz w:val="24"/>
          <w:szCs w:val="24"/>
        </w:rPr>
        <w:t>2.</w:t>
      </w:r>
      <w:r w:rsidRPr="00050BA7">
        <w:rPr>
          <w:sz w:val="24"/>
          <w:szCs w:val="24"/>
        </w:rPr>
        <w:tab/>
        <w:t>To consider the recommendations for approval</w:t>
      </w:r>
      <w:r w:rsidR="007905B0">
        <w:rPr>
          <w:sz w:val="24"/>
          <w:szCs w:val="24"/>
        </w:rPr>
        <w:t xml:space="preserve">.  </w:t>
      </w:r>
      <w:r w:rsidR="001B2B68" w:rsidRPr="004024E6">
        <w:rPr>
          <w:b/>
          <w:bCs/>
          <w:sz w:val="24"/>
          <w:szCs w:val="24"/>
        </w:rPr>
        <w:t>Resolved: all recommendations considered and approved</w:t>
      </w:r>
      <w:r w:rsidR="001B2B68">
        <w:rPr>
          <w:b/>
          <w:bCs/>
          <w:sz w:val="24"/>
          <w:szCs w:val="24"/>
        </w:rPr>
        <w:t xml:space="preserve">. </w:t>
      </w:r>
      <w:r w:rsidR="001B2B68" w:rsidRPr="004024E6">
        <w:rPr>
          <w:b/>
          <w:bCs/>
          <w:sz w:val="24"/>
          <w:szCs w:val="24"/>
        </w:rPr>
        <w:t xml:space="preserve"> </w:t>
      </w:r>
    </w:p>
    <w:p w14:paraId="2D0C1D87" w14:textId="77777777" w:rsidR="00545417" w:rsidRPr="00F420BE" w:rsidRDefault="00545417" w:rsidP="00757855">
      <w:pPr>
        <w:ind w:left="567" w:hanging="283"/>
        <w:jc w:val="both"/>
        <w:rPr>
          <w:rFonts w:asciiTheme="minorHAnsi" w:hAnsiTheme="minorHAnsi" w:cstheme="minorHAnsi"/>
          <w:szCs w:val="24"/>
        </w:rPr>
      </w:pPr>
    </w:p>
    <w:p w14:paraId="0995BA27" w14:textId="6E7B01D5" w:rsidR="005911D0" w:rsidRPr="00BA4B8A" w:rsidRDefault="00440721" w:rsidP="008B3888">
      <w:pPr>
        <w:pStyle w:val="ListParagraph"/>
        <w:numPr>
          <w:ilvl w:val="3"/>
          <w:numId w:val="1"/>
        </w:numPr>
        <w:ind w:left="284" w:hanging="568"/>
        <w:jc w:val="both"/>
        <w:rPr>
          <w:rFonts w:asciiTheme="minorHAnsi" w:hAnsiTheme="minorHAnsi" w:cstheme="minorHAnsi"/>
          <w:i/>
          <w:iCs/>
          <w:szCs w:val="24"/>
        </w:rPr>
      </w:pPr>
      <w:r w:rsidRPr="00BA4B8A">
        <w:rPr>
          <w:b/>
          <w:bCs/>
          <w:sz w:val="24"/>
          <w:szCs w:val="24"/>
        </w:rPr>
        <w:t xml:space="preserve">VILLAGE INSTITUTE CHARITY COMMITTEE (VICC) </w:t>
      </w:r>
      <w:r w:rsidR="008B3888" w:rsidRPr="008B3888">
        <w:rPr>
          <w:sz w:val="24"/>
          <w:szCs w:val="24"/>
        </w:rPr>
        <w:t>(circulated prior)</w:t>
      </w:r>
    </w:p>
    <w:p w14:paraId="19C308B5" w14:textId="50CDE5B0" w:rsidR="006C3B74" w:rsidRPr="00A273B9" w:rsidRDefault="006C3B74" w:rsidP="008B3888">
      <w:pPr>
        <w:pStyle w:val="ListParagraph"/>
        <w:numPr>
          <w:ilvl w:val="0"/>
          <w:numId w:val="6"/>
        </w:numPr>
        <w:ind w:left="567" w:hanging="283"/>
        <w:jc w:val="both"/>
        <w:rPr>
          <w:rFonts w:asciiTheme="minorHAnsi" w:hAnsiTheme="minorHAnsi" w:cstheme="minorHAnsi"/>
          <w:b/>
          <w:bCs/>
          <w:sz w:val="24"/>
          <w:szCs w:val="24"/>
        </w:rPr>
      </w:pPr>
      <w:r>
        <w:rPr>
          <w:rFonts w:asciiTheme="minorHAnsi" w:hAnsiTheme="minorHAnsi" w:cstheme="minorHAnsi"/>
          <w:sz w:val="24"/>
          <w:szCs w:val="24"/>
        </w:rPr>
        <w:t>For full council to receive the Health and Safety/Risk Assessment inspection report of July 2026</w:t>
      </w:r>
      <w:r w:rsidR="00E41A6B">
        <w:rPr>
          <w:rFonts w:asciiTheme="minorHAnsi" w:hAnsiTheme="minorHAnsi" w:cstheme="minorHAnsi"/>
          <w:sz w:val="24"/>
          <w:szCs w:val="24"/>
        </w:rPr>
        <w:t xml:space="preserve">. </w:t>
      </w:r>
      <w:r w:rsidR="008B3888" w:rsidRPr="008B3888">
        <w:rPr>
          <w:rFonts w:asciiTheme="minorHAnsi" w:hAnsiTheme="minorHAnsi" w:cstheme="minorHAnsi"/>
          <w:b/>
          <w:bCs/>
          <w:sz w:val="24"/>
          <w:szCs w:val="24"/>
        </w:rPr>
        <w:t xml:space="preserve">Resolved: </w:t>
      </w:r>
      <w:r w:rsidR="00E41A6B" w:rsidRPr="008B3888">
        <w:rPr>
          <w:rFonts w:asciiTheme="minorHAnsi" w:hAnsiTheme="minorHAnsi" w:cstheme="minorHAnsi"/>
          <w:b/>
          <w:bCs/>
          <w:sz w:val="24"/>
          <w:szCs w:val="24"/>
        </w:rPr>
        <w:t xml:space="preserve"> Received</w:t>
      </w:r>
      <w:r w:rsidR="00A273B9">
        <w:rPr>
          <w:rFonts w:asciiTheme="minorHAnsi" w:hAnsiTheme="minorHAnsi" w:cstheme="minorHAnsi"/>
          <w:b/>
          <w:bCs/>
          <w:sz w:val="24"/>
          <w:szCs w:val="24"/>
        </w:rPr>
        <w:t>.</w:t>
      </w:r>
      <w:r w:rsidR="000766AB">
        <w:rPr>
          <w:rFonts w:asciiTheme="minorHAnsi" w:hAnsiTheme="minorHAnsi" w:cstheme="minorHAnsi"/>
          <w:b/>
          <w:bCs/>
          <w:sz w:val="24"/>
          <w:szCs w:val="24"/>
        </w:rPr>
        <w:t xml:space="preserve"> </w:t>
      </w:r>
      <w:r w:rsidR="000766AB" w:rsidRPr="00A273B9">
        <w:rPr>
          <w:rFonts w:asciiTheme="minorHAnsi" w:hAnsiTheme="minorHAnsi" w:cstheme="minorHAnsi"/>
          <w:b/>
          <w:bCs/>
          <w:sz w:val="24"/>
          <w:szCs w:val="24"/>
        </w:rPr>
        <w:t xml:space="preserve">Works required will be carried out as per the </w:t>
      </w:r>
      <w:r w:rsidR="00A273B9" w:rsidRPr="00A273B9">
        <w:rPr>
          <w:rFonts w:asciiTheme="minorHAnsi" w:hAnsiTheme="minorHAnsi" w:cstheme="minorHAnsi"/>
          <w:b/>
          <w:bCs/>
          <w:sz w:val="24"/>
          <w:szCs w:val="24"/>
        </w:rPr>
        <w:t>timescales stated</w:t>
      </w:r>
    </w:p>
    <w:p w14:paraId="59AF665F" w14:textId="7F0FBC98" w:rsidR="00A4491A" w:rsidRDefault="00A4491A" w:rsidP="008B3888">
      <w:pPr>
        <w:pStyle w:val="ListParagraph"/>
        <w:numPr>
          <w:ilvl w:val="0"/>
          <w:numId w:val="6"/>
        </w:numPr>
        <w:ind w:left="567" w:hanging="283"/>
        <w:jc w:val="both"/>
        <w:rPr>
          <w:rFonts w:asciiTheme="minorHAnsi" w:hAnsiTheme="minorHAnsi" w:cstheme="minorHAnsi"/>
          <w:sz w:val="24"/>
          <w:szCs w:val="24"/>
        </w:rPr>
      </w:pPr>
      <w:r>
        <w:rPr>
          <w:rFonts w:asciiTheme="minorHAnsi" w:hAnsiTheme="minorHAnsi" w:cstheme="minorHAnsi"/>
          <w:sz w:val="24"/>
          <w:szCs w:val="24"/>
        </w:rPr>
        <w:t>N</w:t>
      </w:r>
      <w:r w:rsidRPr="00A4491A">
        <w:rPr>
          <w:rFonts w:asciiTheme="minorHAnsi" w:hAnsiTheme="minorHAnsi" w:cstheme="minorHAnsi"/>
          <w:sz w:val="24"/>
          <w:szCs w:val="24"/>
        </w:rPr>
        <w:t>ext meeting 28th September 2026</w:t>
      </w:r>
      <w:r>
        <w:rPr>
          <w:rFonts w:asciiTheme="minorHAnsi" w:hAnsiTheme="minorHAnsi" w:cstheme="minorHAnsi"/>
          <w:sz w:val="24"/>
          <w:szCs w:val="24"/>
        </w:rPr>
        <w:t xml:space="preserve"> – Please update your diaries</w:t>
      </w:r>
    </w:p>
    <w:p w14:paraId="1B4392D4" w14:textId="77777777" w:rsidR="00A273B9" w:rsidRPr="00A273B9" w:rsidRDefault="00A273B9" w:rsidP="00A273B9">
      <w:pPr>
        <w:jc w:val="both"/>
        <w:rPr>
          <w:rFonts w:asciiTheme="minorHAnsi" w:hAnsiTheme="minorHAnsi" w:cstheme="minorHAnsi"/>
          <w:szCs w:val="24"/>
        </w:rPr>
      </w:pPr>
    </w:p>
    <w:p w14:paraId="2C257C73" w14:textId="5B009570" w:rsidR="00E43715" w:rsidRPr="006F4635" w:rsidRDefault="006139B7" w:rsidP="00F81EA6">
      <w:pPr>
        <w:pStyle w:val="ListParagraph"/>
        <w:numPr>
          <w:ilvl w:val="0"/>
          <w:numId w:val="14"/>
        </w:numPr>
        <w:ind w:left="284" w:hanging="568"/>
        <w:jc w:val="both"/>
        <w:rPr>
          <w:rFonts w:asciiTheme="minorHAnsi" w:hAnsiTheme="minorHAnsi" w:cstheme="minorHAnsi"/>
          <w:szCs w:val="24"/>
        </w:rPr>
      </w:pPr>
      <w:r w:rsidRPr="006F4635">
        <w:rPr>
          <w:b/>
          <w:bCs/>
          <w:sz w:val="24"/>
          <w:szCs w:val="24"/>
        </w:rPr>
        <w:t xml:space="preserve">HALL GREEN COMMUNITY CENTRE </w:t>
      </w:r>
      <w:r w:rsidR="006F4635" w:rsidRPr="006F4635">
        <w:rPr>
          <w:b/>
          <w:bCs/>
          <w:sz w:val="24"/>
          <w:szCs w:val="24"/>
        </w:rPr>
        <w:t xml:space="preserve">(HGCC) </w:t>
      </w:r>
    </w:p>
    <w:p w14:paraId="0C5C61D7" w14:textId="146C8F08" w:rsidR="003024C5" w:rsidRPr="000F7729" w:rsidRDefault="004B1DF6" w:rsidP="00F81EA6">
      <w:pPr>
        <w:pStyle w:val="ListParagraph"/>
        <w:numPr>
          <w:ilvl w:val="0"/>
          <w:numId w:val="13"/>
        </w:numPr>
        <w:ind w:left="567" w:hanging="284"/>
        <w:jc w:val="both"/>
        <w:rPr>
          <w:rFonts w:asciiTheme="minorHAnsi" w:hAnsiTheme="minorHAnsi" w:cstheme="minorHAnsi"/>
          <w:b/>
          <w:bCs/>
          <w:sz w:val="24"/>
          <w:szCs w:val="24"/>
        </w:rPr>
      </w:pPr>
      <w:r>
        <w:rPr>
          <w:rFonts w:asciiTheme="minorHAnsi" w:hAnsiTheme="minorHAnsi" w:cstheme="minorHAnsi"/>
          <w:sz w:val="24"/>
          <w:szCs w:val="24"/>
        </w:rPr>
        <w:t>T</w:t>
      </w:r>
      <w:r w:rsidR="002303B7" w:rsidRPr="002303B7">
        <w:rPr>
          <w:rFonts w:asciiTheme="minorHAnsi" w:hAnsiTheme="minorHAnsi" w:cstheme="minorHAnsi"/>
          <w:sz w:val="24"/>
          <w:szCs w:val="24"/>
        </w:rPr>
        <w:t xml:space="preserve">o appoint a Chair for the </w:t>
      </w:r>
      <w:r w:rsidR="000674B5">
        <w:rPr>
          <w:rFonts w:asciiTheme="minorHAnsi" w:hAnsiTheme="minorHAnsi" w:cstheme="minorHAnsi"/>
          <w:sz w:val="24"/>
          <w:szCs w:val="24"/>
        </w:rPr>
        <w:t xml:space="preserve">HG </w:t>
      </w:r>
      <w:r w:rsidR="002303B7" w:rsidRPr="002303B7">
        <w:rPr>
          <w:rFonts w:asciiTheme="minorHAnsi" w:hAnsiTheme="minorHAnsi" w:cstheme="minorHAnsi"/>
          <w:sz w:val="24"/>
          <w:szCs w:val="24"/>
        </w:rPr>
        <w:t>Community Centre Committe</w:t>
      </w:r>
      <w:r w:rsidR="00E41A6B">
        <w:rPr>
          <w:rFonts w:asciiTheme="minorHAnsi" w:hAnsiTheme="minorHAnsi" w:cstheme="minorHAnsi"/>
          <w:sz w:val="24"/>
          <w:szCs w:val="24"/>
        </w:rPr>
        <w:t xml:space="preserve">e </w:t>
      </w:r>
      <w:r w:rsidR="00313857">
        <w:rPr>
          <w:rFonts w:asciiTheme="minorHAnsi" w:hAnsiTheme="minorHAnsi" w:cstheme="minorHAnsi"/>
          <w:sz w:val="24"/>
          <w:szCs w:val="24"/>
        </w:rPr>
        <w:t xml:space="preserve">Standing </w:t>
      </w:r>
      <w:proofErr w:type="gramStart"/>
      <w:r w:rsidR="00313857">
        <w:rPr>
          <w:rFonts w:asciiTheme="minorHAnsi" w:hAnsiTheme="minorHAnsi" w:cstheme="minorHAnsi"/>
          <w:sz w:val="24"/>
          <w:szCs w:val="24"/>
        </w:rPr>
        <w:t>Orders</w:t>
      </w:r>
      <w:proofErr w:type="gramEnd"/>
      <w:r w:rsidR="00313857">
        <w:rPr>
          <w:rFonts w:asciiTheme="minorHAnsi" w:hAnsiTheme="minorHAnsi" w:cstheme="minorHAnsi"/>
          <w:sz w:val="24"/>
          <w:szCs w:val="24"/>
        </w:rPr>
        <w:t xml:space="preserve"> dictate this is to be carried </w:t>
      </w:r>
      <w:r w:rsidR="000F7729">
        <w:rPr>
          <w:rFonts w:asciiTheme="minorHAnsi" w:hAnsiTheme="minorHAnsi" w:cstheme="minorHAnsi"/>
          <w:sz w:val="24"/>
          <w:szCs w:val="24"/>
        </w:rPr>
        <w:t>out at a</w:t>
      </w:r>
      <w:r w:rsidR="00313857">
        <w:rPr>
          <w:rFonts w:asciiTheme="minorHAnsi" w:hAnsiTheme="minorHAnsi" w:cstheme="minorHAnsi"/>
          <w:sz w:val="24"/>
          <w:szCs w:val="24"/>
        </w:rPr>
        <w:t xml:space="preserve"> full council meeting.  </w:t>
      </w:r>
      <w:r w:rsidR="00313857" w:rsidRPr="000F7729">
        <w:rPr>
          <w:rFonts w:asciiTheme="minorHAnsi" w:hAnsiTheme="minorHAnsi" w:cstheme="minorHAnsi"/>
          <w:b/>
          <w:bCs/>
          <w:sz w:val="24"/>
          <w:szCs w:val="24"/>
        </w:rPr>
        <w:t>Resolved: Cllr</w:t>
      </w:r>
      <w:r w:rsidR="00323744" w:rsidRPr="000F7729">
        <w:rPr>
          <w:rFonts w:asciiTheme="minorHAnsi" w:hAnsiTheme="minorHAnsi" w:cstheme="minorHAnsi"/>
          <w:b/>
          <w:bCs/>
          <w:sz w:val="24"/>
          <w:szCs w:val="24"/>
        </w:rPr>
        <w:t xml:space="preserve"> Jane</w:t>
      </w:r>
      <w:r w:rsidR="00313857" w:rsidRPr="000F7729">
        <w:rPr>
          <w:rFonts w:asciiTheme="minorHAnsi" w:hAnsiTheme="minorHAnsi" w:cstheme="minorHAnsi"/>
          <w:b/>
          <w:bCs/>
          <w:sz w:val="24"/>
          <w:szCs w:val="24"/>
        </w:rPr>
        <w:t xml:space="preserve"> Ellis</w:t>
      </w:r>
      <w:r w:rsidR="00323744" w:rsidRPr="000F7729">
        <w:rPr>
          <w:rFonts w:asciiTheme="minorHAnsi" w:hAnsiTheme="minorHAnsi" w:cstheme="minorHAnsi"/>
          <w:b/>
          <w:bCs/>
          <w:sz w:val="24"/>
          <w:szCs w:val="24"/>
        </w:rPr>
        <w:t xml:space="preserve"> is proposed and </w:t>
      </w:r>
      <w:r w:rsidR="000F7729" w:rsidRPr="000F7729">
        <w:rPr>
          <w:rFonts w:asciiTheme="minorHAnsi" w:hAnsiTheme="minorHAnsi" w:cstheme="minorHAnsi"/>
          <w:b/>
          <w:bCs/>
          <w:sz w:val="24"/>
          <w:szCs w:val="24"/>
        </w:rPr>
        <w:t>appointed.</w:t>
      </w:r>
      <w:r w:rsidR="00323744" w:rsidRPr="000F7729">
        <w:rPr>
          <w:rFonts w:asciiTheme="minorHAnsi" w:hAnsiTheme="minorHAnsi" w:cstheme="minorHAnsi"/>
          <w:b/>
          <w:bCs/>
          <w:sz w:val="24"/>
          <w:szCs w:val="24"/>
        </w:rPr>
        <w:t xml:space="preserve"> </w:t>
      </w:r>
    </w:p>
    <w:p w14:paraId="4B5F78D4" w14:textId="39A2B1C7" w:rsidR="004B1DF6" w:rsidRDefault="00891057" w:rsidP="00F81EA6">
      <w:pPr>
        <w:pStyle w:val="ListParagraph"/>
        <w:numPr>
          <w:ilvl w:val="0"/>
          <w:numId w:val="13"/>
        </w:numPr>
        <w:ind w:left="426" w:firstLine="0"/>
        <w:jc w:val="both"/>
        <w:rPr>
          <w:rFonts w:asciiTheme="minorHAnsi" w:hAnsiTheme="minorHAnsi" w:cstheme="minorHAnsi"/>
          <w:sz w:val="24"/>
          <w:szCs w:val="24"/>
        </w:rPr>
      </w:pPr>
      <w:r>
        <w:rPr>
          <w:rFonts w:asciiTheme="minorHAnsi" w:hAnsiTheme="minorHAnsi" w:cstheme="minorHAnsi"/>
          <w:sz w:val="24"/>
          <w:szCs w:val="24"/>
        </w:rPr>
        <w:t>F</w:t>
      </w:r>
      <w:r w:rsidR="004B1DF6" w:rsidRPr="004B1DF6">
        <w:rPr>
          <w:rFonts w:asciiTheme="minorHAnsi" w:hAnsiTheme="minorHAnsi" w:cstheme="minorHAnsi"/>
          <w:sz w:val="24"/>
          <w:szCs w:val="24"/>
        </w:rPr>
        <w:t xml:space="preserve">ollowing the transfer of Hall Green Community Centre into the full ownership of Crigglestone Parish Council, the Clerk be authorised to notify </w:t>
      </w:r>
      <w:r>
        <w:rPr>
          <w:rFonts w:asciiTheme="minorHAnsi" w:hAnsiTheme="minorHAnsi" w:cstheme="minorHAnsi"/>
          <w:sz w:val="24"/>
          <w:szCs w:val="24"/>
        </w:rPr>
        <w:t xml:space="preserve">in the first instance Virgin </w:t>
      </w:r>
      <w:r w:rsidR="00746BB8">
        <w:rPr>
          <w:rFonts w:asciiTheme="minorHAnsi" w:hAnsiTheme="minorHAnsi" w:cstheme="minorHAnsi"/>
          <w:sz w:val="24"/>
          <w:szCs w:val="24"/>
        </w:rPr>
        <w:t xml:space="preserve">Money </w:t>
      </w:r>
      <w:r w:rsidR="00746BB8">
        <w:rPr>
          <w:rFonts w:asciiTheme="minorHAnsi" w:hAnsiTheme="minorHAnsi" w:cstheme="minorHAnsi"/>
          <w:sz w:val="24"/>
          <w:szCs w:val="24"/>
        </w:rPr>
        <w:lastRenderedPageBreak/>
        <w:t xml:space="preserve">Bank account, </w:t>
      </w:r>
      <w:r w:rsidR="004B1DF6" w:rsidRPr="004B1DF6">
        <w:rPr>
          <w:rFonts w:asciiTheme="minorHAnsi" w:hAnsiTheme="minorHAnsi" w:cstheme="minorHAnsi"/>
          <w:sz w:val="24"/>
          <w:szCs w:val="24"/>
        </w:rPr>
        <w:t>Business Stream and BT and update the banking details associated with the</w:t>
      </w:r>
      <w:r w:rsidR="00197C97">
        <w:rPr>
          <w:rFonts w:asciiTheme="minorHAnsi" w:hAnsiTheme="minorHAnsi" w:cstheme="minorHAnsi"/>
          <w:sz w:val="24"/>
          <w:szCs w:val="24"/>
        </w:rPr>
        <w:t>se</w:t>
      </w:r>
      <w:r w:rsidR="004B1DF6" w:rsidRPr="004B1DF6">
        <w:rPr>
          <w:rFonts w:asciiTheme="minorHAnsi" w:hAnsiTheme="minorHAnsi" w:cstheme="minorHAnsi"/>
          <w:sz w:val="24"/>
          <w:szCs w:val="24"/>
        </w:rPr>
        <w:t xml:space="preserve"> accounts.</w:t>
      </w:r>
      <w:r w:rsidR="00323744">
        <w:rPr>
          <w:rFonts w:asciiTheme="minorHAnsi" w:hAnsiTheme="minorHAnsi" w:cstheme="minorHAnsi"/>
          <w:sz w:val="24"/>
          <w:szCs w:val="24"/>
        </w:rPr>
        <w:t xml:space="preserve">  </w:t>
      </w:r>
      <w:r w:rsidR="006477FC" w:rsidRPr="006860B6">
        <w:rPr>
          <w:rFonts w:asciiTheme="minorHAnsi" w:hAnsiTheme="minorHAnsi" w:cstheme="minorHAnsi"/>
          <w:b/>
          <w:bCs/>
          <w:sz w:val="24"/>
          <w:szCs w:val="24"/>
        </w:rPr>
        <w:t>Resolved:</w:t>
      </w:r>
      <w:r w:rsidR="006860B6" w:rsidRPr="006860B6">
        <w:rPr>
          <w:rFonts w:asciiTheme="minorHAnsi" w:hAnsiTheme="minorHAnsi" w:cstheme="minorHAnsi"/>
          <w:b/>
          <w:bCs/>
          <w:sz w:val="24"/>
          <w:szCs w:val="24"/>
        </w:rPr>
        <w:t xml:space="preserve"> Approved</w:t>
      </w:r>
    </w:p>
    <w:p w14:paraId="7B0A4B0C" w14:textId="7CBCA5E5" w:rsidR="00CE7A75" w:rsidRDefault="00994C4E" w:rsidP="00F81EA6">
      <w:pPr>
        <w:pStyle w:val="ListParagraph"/>
        <w:numPr>
          <w:ilvl w:val="0"/>
          <w:numId w:val="13"/>
        </w:numPr>
        <w:ind w:left="426" w:firstLine="0"/>
        <w:jc w:val="both"/>
        <w:rPr>
          <w:rFonts w:asciiTheme="minorHAnsi" w:hAnsiTheme="minorHAnsi" w:cstheme="minorHAnsi"/>
          <w:sz w:val="24"/>
          <w:szCs w:val="24"/>
        </w:rPr>
      </w:pPr>
      <w:r>
        <w:rPr>
          <w:rFonts w:asciiTheme="minorHAnsi" w:hAnsiTheme="minorHAnsi" w:cstheme="minorHAnsi"/>
          <w:sz w:val="24"/>
          <w:szCs w:val="24"/>
        </w:rPr>
        <w:t>F</w:t>
      </w:r>
      <w:r w:rsidR="00CE7A75">
        <w:rPr>
          <w:rFonts w:asciiTheme="minorHAnsi" w:hAnsiTheme="minorHAnsi" w:cstheme="minorHAnsi"/>
          <w:sz w:val="24"/>
          <w:szCs w:val="24"/>
        </w:rPr>
        <w:t>o</w:t>
      </w:r>
      <w:r>
        <w:rPr>
          <w:rFonts w:asciiTheme="minorHAnsi" w:hAnsiTheme="minorHAnsi" w:cstheme="minorHAnsi"/>
          <w:sz w:val="24"/>
          <w:szCs w:val="24"/>
        </w:rPr>
        <w:t xml:space="preserve">r full council to receive </w:t>
      </w:r>
      <w:r w:rsidR="00CE7A75">
        <w:rPr>
          <w:rFonts w:asciiTheme="minorHAnsi" w:hAnsiTheme="minorHAnsi" w:cstheme="minorHAnsi"/>
          <w:sz w:val="24"/>
          <w:szCs w:val="24"/>
        </w:rPr>
        <w:t>the Health and Safety</w:t>
      </w:r>
      <w:r>
        <w:rPr>
          <w:rFonts w:asciiTheme="minorHAnsi" w:hAnsiTheme="minorHAnsi" w:cstheme="minorHAnsi"/>
          <w:sz w:val="24"/>
          <w:szCs w:val="24"/>
        </w:rPr>
        <w:t>/Risk Assessment</w:t>
      </w:r>
      <w:r w:rsidR="00CE7A75">
        <w:rPr>
          <w:rFonts w:asciiTheme="minorHAnsi" w:hAnsiTheme="minorHAnsi" w:cstheme="minorHAnsi"/>
          <w:sz w:val="24"/>
          <w:szCs w:val="24"/>
        </w:rPr>
        <w:t xml:space="preserve"> inspection</w:t>
      </w:r>
      <w:r w:rsidR="001E68D4">
        <w:rPr>
          <w:rFonts w:asciiTheme="minorHAnsi" w:hAnsiTheme="minorHAnsi" w:cstheme="minorHAnsi"/>
          <w:sz w:val="24"/>
          <w:szCs w:val="24"/>
        </w:rPr>
        <w:t xml:space="preserve"> report</w:t>
      </w:r>
      <w:r>
        <w:rPr>
          <w:rFonts w:asciiTheme="minorHAnsi" w:hAnsiTheme="minorHAnsi" w:cstheme="minorHAnsi"/>
          <w:sz w:val="24"/>
          <w:szCs w:val="24"/>
        </w:rPr>
        <w:t xml:space="preserve"> of July 2026</w:t>
      </w:r>
      <w:r w:rsidR="006860B6">
        <w:rPr>
          <w:rFonts w:asciiTheme="minorHAnsi" w:hAnsiTheme="minorHAnsi" w:cstheme="minorHAnsi"/>
          <w:sz w:val="24"/>
          <w:szCs w:val="24"/>
        </w:rPr>
        <w:t xml:space="preserve"> (circulated prior)</w:t>
      </w:r>
      <w:r w:rsidR="006477FC">
        <w:rPr>
          <w:rFonts w:asciiTheme="minorHAnsi" w:hAnsiTheme="minorHAnsi" w:cstheme="minorHAnsi"/>
          <w:sz w:val="24"/>
          <w:szCs w:val="24"/>
        </w:rPr>
        <w:t xml:space="preserve">.  </w:t>
      </w:r>
      <w:r w:rsidR="006860B6" w:rsidRPr="007A0276">
        <w:rPr>
          <w:rFonts w:asciiTheme="minorHAnsi" w:hAnsiTheme="minorHAnsi" w:cstheme="minorHAnsi"/>
          <w:b/>
          <w:bCs/>
          <w:sz w:val="24"/>
          <w:szCs w:val="24"/>
        </w:rPr>
        <w:t xml:space="preserve">Resolved: </w:t>
      </w:r>
      <w:r w:rsidR="00CB66F3" w:rsidRPr="007A0276">
        <w:rPr>
          <w:rFonts w:asciiTheme="minorHAnsi" w:hAnsiTheme="minorHAnsi" w:cstheme="minorHAnsi"/>
          <w:b/>
          <w:bCs/>
          <w:sz w:val="24"/>
          <w:szCs w:val="24"/>
        </w:rPr>
        <w:t>Received</w:t>
      </w:r>
      <w:r w:rsidR="00A14E0C">
        <w:rPr>
          <w:rFonts w:asciiTheme="minorHAnsi" w:hAnsiTheme="minorHAnsi" w:cstheme="minorHAnsi"/>
          <w:sz w:val="24"/>
          <w:szCs w:val="24"/>
        </w:rPr>
        <w:t xml:space="preserve"> </w:t>
      </w:r>
      <w:r w:rsidR="00A14E0C" w:rsidRPr="00A273B9">
        <w:rPr>
          <w:rFonts w:asciiTheme="minorHAnsi" w:hAnsiTheme="minorHAnsi" w:cstheme="minorHAnsi"/>
          <w:b/>
          <w:bCs/>
          <w:sz w:val="24"/>
          <w:szCs w:val="24"/>
        </w:rPr>
        <w:t xml:space="preserve">Works required will be carried </w:t>
      </w:r>
      <w:r w:rsidR="00A14E0C">
        <w:rPr>
          <w:rFonts w:asciiTheme="minorHAnsi" w:hAnsiTheme="minorHAnsi" w:cstheme="minorHAnsi"/>
          <w:b/>
          <w:bCs/>
          <w:sz w:val="24"/>
          <w:szCs w:val="24"/>
        </w:rPr>
        <w:t>on a prior</w:t>
      </w:r>
      <w:r w:rsidR="007A0276">
        <w:rPr>
          <w:rFonts w:asciiTheme="minorHAnsi" w:hAnsiTheme="minorHAnsi" w:cstheme="minorHAnsi"/>
          <w:b/>
          <w:bCs/>
          <w:sz w:val="24"/>
          <w:szCs w:val="24"/>
        </w:rPr>
        <w:t>ity basis.</w:t>
      </w:r>
    </w:p>
    <w:p w14:paraId="6F42A6B7" w14:textId="236F5F86" w:rsidR="00994C4E" w:rsidRDefault="00994C4E" w:rsidP="00F81EA6">
      <w:pPr>
        <w:pStyle w:val="ListParagraph"/>
        <w:numPr>
          <w:ilvl w:val="0"/>
          <w:numId w:val="13"/>
        </w:numPr>
        <w:ind w:left="426" w:firstLine="0"/>
        <w:jc w:val="both"/>
        <w:rPr>
          <w:rFonts w:asciiTheme="minorHAnsi" w:hAnsiTheme="minorHAnsi" w:cstheme="minorHAnsi"/>
          <w:sz w:val="24"/>
          <w:szCs w:val="24"/>
        </w:rPr>
      </w:pPr>
      <w:r>
        <w:rPr>
          <w:rFonts w:asciiTheme="minorHAnsi" w:hAnsiTheme="minorHAnsi" w:cstheme="minorHAnsi"/>
          <w:sz w:val="24"/>
          <w:szCs w:val="24"/>
        </w:rPr>
        <w:t xml:space="preserve">To </w:t>
      </w:r>
      <w:r w:rsidRPr="00994C4E">
        <w:rPr>
          <w:rFonts w:asciiTheme="minorHAnsi" w:hAnsiTheme="minorHAnsi" w:cstheme="minorHAnsi"/>
          <w:sz w:val="24"/>
          <w:szCs w:val="24"/>
        </w:rPr>
        <w:t xml:space="preserve">consider the required </w:t>
      </w:r>
      <w:r w:rsidR="007A0276">
        <w:rPr>
          <w:rFonts w:asciiTheme="minorHAnsi" w:hAnsiTheme="minorHAnsi" w:cstheme="minorHAnsi"/>
          <w:sz w:val="24"/>
          <w:szCs w:val="24"/>
        </w:rPr>
        <w:t>maintena</w:t>
      </w:r>
      <w:r w:rsidR="00A7514E">
        <w:rPr>
          <w:rFonts w:asciiTheme="minorHAnsi" w:hAnsiTheme="minorHAnsi" w:cstheme="minorHAnsi"/>
          <w:sz w:val="24"/>
          <w:szCs w:val="24"/>
        </w:rPr>
        <w:t xml:space="preserve">nce and other </w:t>
      </w:r>
      <w:r w:rsidRPr="00994C4E">
        <w:rPr>
          <w:rFonts w:asciiTheme="minorHAnsi" w:hAnsiTheme="minorHAnsi" w:cstheme="minorHAnsi"/>
          <w:sz w:val="24"/>
          <w:szCs w:val="24"/>
        </w:rPr>
        <w:t xml:space="preserve">actions </w:t>
      </w:r>
      <w:r w:rsidR="00A431D7">
        <w:rPr>
          <w:rFonts w:asciiTheme="minorHAnsi" w:hAnsiTheme="minorHAnsi" w:cstheme="minorHAnsi"/>
          <w:sz w:val="24"/>
          <w:szCs w:val="24"/>
        </w:rPr>
        <w:t>report</w:t>
      </w:r>
      <w:r w:rsidR="00456942">
        <w:rPr>
          <w:rFonts w:asciiTheme="minorHAnsi" w:hAnsiTheme="minorHAnsi" w:cstheme="minorHAnsi"/>
          <w:sz w:val="24"/>
          <w:szCs w:val="24"/>
        </w:rPr>
        <w:t xml:space="preserve"> and </w:t>
      </w:r>
      <w:r w:rsidRPr="00994C4E">
        <w:rPr>
          <w:rFonts w:asciiTheme="minorHAnsi" w:hAnsiTheme="minorHAnsi" w:cstheme="minorHAnsi"/>
          <w:sz w:val="24"/>
          <w:szCs w:val="24"/>
        </w:rPr>
        <w:t xml:space="preserve">approve </w:t>
      </w:r>
      <w:r w:rsidR="00A431D7">
        <w:rPr>
          <w:rFonts w:asciiTheme="minorHAnsi" w:hAnsiTheme="minorHAnsi" w:cstheme="minorHAnsi"/>
          <w:sz w:val="24"/>
          <w:szCs w:val="24"/>
        </w:rPr>
        <w:t xml:space="preserve">the </w:t>
      </w:r>
      <w:r w:rsidRPr="00994C4E">
        <w:rPr>
          <w:rFonts w:asciiTheme="minorHAnsi" w:hAnsiTheme="minorHAnsi" w:cstheme="minorHAnsi"/>
          <w:sz w:val="24"/>
          <w:szCs w:val="24"/>
        </w:rPr>
        <w:t>associated expenditure from</w:t>
      </w:r>
      <w:r w:rsidR="00456942">
        <w:rPr>
          <w:rFonts w:asciiTheme="minorHAnsi" w:hAnsiTheme="minorHAnsi" w:cstheme="minorHAnsi"/>
          <w:sz w:val="24"/>
          <w:szCs w:val="24"/>
        </w:rPr>
        <w:t xml:space="preserve"> the budget</w:t>
      </w:r>
      <w:r w:rsidR="007A0276">
        <w:rPr>
          <w:rFonts w:asciiTheme="minorHAnsi" w:hAnsiTheme="minorHAnsi" w:cstheme="minorHAnsi"/>
          <w:sz w:val="24"/>
          <w:szCs w:val="24"/>
        </w:rPr>
        <w:t>.</w:t>
      </w:r>
      <w:r w:rsidR="00F93713">
        <w:rPr>
          <w:rFonts w:asciiTheme="minorHAnsi" w:hAnsiTheme="minorHAnsi" w:cstheme="minorHAnsi"/>
          <w:sz w:val="24"/>
          <w:szCs w:val="24"/>
        </w:rPr>
        <w:t xml:space="preserve">  </w:t>
      </w:r>
      <w:r w:rsidR="00F93713" w:rsidRPr="00A7514E">
        <w:rPr>
          <w:rFonts w:asciiTheme="minorHAnsi" w:hAnsiTheme="minorHAnsi" w:cstheme="minorHAnsi"/>
          <w:b/>
          <w:bCs/>
          <w:sz w:val="24"/>
          <w:szCs w:val="24"/>
        </w:rPr>
        <w:t xml:space="preserve">Resolved: </w:t>
      </w:r>
      <w:r w:rsidR="00A7514E" w:rsidRPr="00A7514E">
        <w:rPr>
          <w:rFonts w:asciiTheme="minorHAnsi" w:hAnsiTheme="minorHAnsi" w:cstheme="minorHAnsi"/>
          <w:b/>
          <w:bCs/>
          <w:sz w:val="24"/>
          <w:szCs w:val="24"/>
        </w:rPr>
        <w:t>A</w:t>
      </w:r>
      <w:r w:rsidR="005210CE" w:rsidRPr="00A7514E">
        <w:rPr>
          <w:rFonts w:asciiTheme="minorHAnsi" w:hAnsiTheme="minorHAnsi" w:cstheme="minorHAnsi"/>
          <w:b/>
          <w:bCs/>
          <w:sz w:val="24"/>
          <w:szCs w:val="24"/>
        </w:rPr>
        <w:t>pproved</w:t>
      </w:r>
    </w:p>
    <w:p w14:paraId="6E137DDA" w14:textId="0C287489" w:rsidR="00222522" w:rsidRPr="00344604" w:rsidRDefault="008E7FB3" w:rsidP="00F81EA6">
      <w:pPr>
        <w:pStyle w:val="ListParagraph"/>
        <w:numPr>
          <w:ilvl w:val="0"/>
          <w:numId w:val="13"/>
        </w:numPr>
        <w:ind w:left="426" w:firstLine="0"/>
        <w:jc w:val="both"/>
        <w:rPr>
          <w:rFonts w:asciiTheme="minorHAnsi" w:hAnsiTheme="minorHAnsi" w:cstheme="minorHAnsi"/>
          <w:sz w:val="24"/>
          <w:szCs w:val="24"/>
        </w:rPr>
      </w:pPr>
      <w:r w:rsidRPr="00344604">
        <w:rPr>
          <w:sz w:val="24"/>
          <w:szCs w:val="24"/>
        </w:rPr>
        <w:t>For Full Council to confirm how the Deputy Clerk’s working hours should be prioritised between VI and HGCC.</w:t>
      </w:r>
      <w:r w:rsidR="005210CE" w:rsidRPr="00344604">
        <w:rPr>
          <w:sz w:val="24"/>
          <w:szCs w:val="24"/>
        </w:rPr>
        <w:t xml:space="preserve"> </w:t>
      </w:r>
      <w:r w:rsidR="001634C9" w:rsidRPr="00344604">
        <w:rPr>
          <w:sz w:val="24"/>
          <w:szCs w:val="24"/>
        </w:rPr>
        <w:t xml:space="preserve">Discussions took place.  </w:t>
      </w:r>
      <w:r w:rsidR="001634C9" w:rsidRPr="0039156A">
        <w:rPr>
          <w:b/>
          <w:bCs/>
          <w:sz w:val="24"/>
          <w:szCs w:val="24"/>
        </w:rPr>
        <w:t xml:space="preserve">Resolved: </w:t>
      </w:r>
      <w:r w:rsidR="0073213B" w:rsidRPr="0039156A">
        <w:rPr>
          <w:b/>
          <w:bCs/>
          <w:sz w:val="24"/>
          <w:szCs w:val="24"/>
        </w:rPr>
        <w:t xml:space="preserve">That the Deputy Clerks hours will be split </w:t>
      </w:r>
      <w:r w:rsidR="00F8755C" w:rsidRPr="0039156A">
        <w:rPr>
          <w:b/>
          <w:bCs/>
          <w:sz w:val="24"/>
          <w:szCs w:val="24"/>
        </w:rPr>
        <w:t>75% to Hall Green 25% to VICC</w:t>
      </w:r>
      <w:r w:rsidR="00344604" w:rsidRPr="0039156A">
        <w:rPr>
          <w:b/>
          <w:bCs/>
          <w:sz w:val="24"/>
          <w:szCs w:val="24"/>
        </w:rPr>
        <w:t xml:space="preserve">, as Hall Green needs to be brought up to standard. </w:t>
      </w:r>
      <w:r w:rsidR="00F8755C" w:rsidRPr="0039156A">
        <w:rPr>
          <w:b/>
          <w:bCs/>
          <w:sz w:val="24"/>
          <w:szCs w:val="24"/>
        </w:rPr>
        <w:t xml:space="preserve"> </w:t>
      </w:r>
      <w:r w:rsidR="0073213B" w:rsidRPr="0039156A">
        <w:rPr>
          <w:b/>
          <w:bCs/>
          <w:sz w:val="24"/>
          <w:szCs w:val="24"/>
        </w:rPr>
        <w:t>The VICC Committee will need to be on hand to pick up any slack</w:t>
      </w:r>
      <w:r w:rsidR="00E24992" w:rsidRPr="0039156A">
        <w:rPr>
          <w:b/>
          <w:bCs/>
          <w:sz w:val="24"/>
          <w:szCs w:val="24"/>
        </w:rPr>
        <w:t xml:space="preserve">. </w:t>
      </w:r>
      <w:r w:rsidR="0039156A" w:rsidRPr="0039156A">
        <w:rPr>
          <w:b/>
          <w:bCs/>
          <w:sz w:val="24"/>
          <w:szCs w:val="24"/>
        </w:rPr>
        <w:t>A review to be conducted in due course.</w:t>
      </w:r>
      <w:r w:rsidR="00F8755C" w:rsidRPr="00344604">
        <w:rPr>
          <w:sz w:val="24"/>
          <w:szCs w:val="24"/>
        </w:rPr>
        <w:t xml:space="preserve"> </w:t>
      </w:r>
      <w:r w:rsidR="00695335" w:rsidRPr="00344604">
        <w:rPr>
          <w:rFonts w:asciiTheme="minorHAnsi" w:hAnsiTheme="minorHAnsi" w:cstheme="minorHAnsi"/>
          <w:sz w:val="24"/>
          <w:szCs w:val="24"/>
        </w:rPr>
        <w:t>Next meeting 28th September 2026 – Please update your diaries</w:t>
      </w:r>
    </w:p>
    <w:p w14:paraId="777AF987" w14:textId="77777777" w:rsidR="00695335" w:rsidRPr="006F4635" w:rsidRDefault="00695335" w:rsidP="00695335">
      <w:pPr>
        <w:pStyle w:val="ListParagraph"/>
        <w:ind w:left="718"/>
        <w:jc w:val="both"/>
        <w:rPr>
          <w:rFonts w:asciiTheme="minorHAnsi" w:hAnsiTheme="minorHAnsi" w:cstheme="minorHAnsi"/>
          <w:szCs w:val="24"/>
        </w:rPr>
      </w:pPr>
    </w:p>
    <w:p w14:paraId="085DF0BB" w14:textId="7976E5F3" w:rsidR="00440721" w:rsidRPr="00C1627A" w:rsidRDefault="00440721" w:rsidP="00F81EA6">
      <w:pPr>
        <w:pStyle w:val="ListParagraph"/>
        <w:numPr>
          <w:ilvl w:val="0"/>
          <w:numId w:val="14"/>
        </w:numPr>
        <w:ind w:left="284" w:hanging="568"/>
        <w:jc w:val="both"/>
        <w:rPr>
          <w:b/>
          <w:bCs/>
          <w:sz w:val="24"/>
          <w:szCs w:val="24"/>
        </w:rPr>
      </w:pPr>
      <w:r w:rsidRPr="00440721">
        <w:rPr>
          <w:b/>
          <w:bCs/>
          <w:sz w:val="24"/>
          <w:szCs w:val="24"/>
        </w:rPr>
        <w:t>EVENTS WORKING PARTY UPDATES</w:t>
      </w:r>
      <w:r w:rsidR="0087160C">
        <w:rPr>
          <w:b/>
          <w:bCs/>
          <w:sz w:val="24"/>
          <w:szCs w:val="24"/>
        </w:rPr>
        <w:t xml:space="preserve"> </w:t>
      </w:r>
      <w:r w:rsidR="0087160C" w:rsidRPr="0087160C">
        <w:rPr>
          <w:sz w:val="24"/>
          <w:szCs w:val="24"/>
        </w:rPr>
        <w:t>(Cllr Ellis)</w:t>
      </w:r>
    </w:p>
    <w:p w14:paraId="79811A53" w14:textId="52CD4539" w:rsidR="00545417" w:rsidRPr="00B81FD4" w:rsidRDefault="00B81FD4" w:rsidP="00F81EA6">
      <w:pPr>
        <w:pStyle w:val="ListParagraph"/>
        <w:numPr>
          <w:ilvl w:val="0"/>
          <w:numId w:val="8"/>
        </w:numPr>
        <w:ind w:left="567" w:hanging="283"/>
        <w:jc w:val="both"/>
        <w:rPr>
          <w:rFonts w:asciiTheme="minorHAnsi" w:hAnsiTheme="minorHAnsi" w:cstheme="minorHAnsi"/>
          <w:sz w:val="24"/>
          <w:szCs w:val="24"/>
        </w:rPr>
      </w:pPr>
      <w:r w:rsidRPr="00B81FD4">
        <w:rPr>
          <w:rFonts w:asciiTheme="minorHAnsi" w:hAnsiTheme="minorHAnsi" w:cstheme="minorHAnsi"/>
          <w:sz w:val="24"/>
          <w:szCs w:val="24"/>
        </w:rPr>
        <w:t>To consider for approval the resident interested in joining the Events Working Party</w:t>
      </w:r>
    </w:p>
    <w:p w14:paraId="61B8D264" w14:textId="4E9D0208" w:rsidR="00DF29BE" w:rsidRDefault="00B125B0" w:rsidP="00F81EA6">
      <w:pPr>
        <w:ind w:left="284"/>
        <w:jc w:val="both"/>
        <w:rPr>
          <w:rFonts w:asciiTheme="minorHAnsi" w:hAnsiTheme="minorHAnsi" w:cstheme="minorHAnsi"/>
          <w:i/>
          <w:iCs/>
          <w:color w:val="EE0000"/>
          <w:szCs w:val="24"/>
        </w:rPr>
      </w:pPr>
      <w:r w:rsidRPr="00FC5D42">
        <w:rPr>
          <w:rFonts w:asciiTheme="minorHAnsi" w:hAnsiTheme="minorHAnsi" w:cstheme="minorHAnsi"/>
          <w:b/>
          <w:bCs/>
          <w:szCs w:val="24"/>
        </w:rPr>
        <w:t>Resolved:</w:t>
      </w:r>
      <w:r w:rsidR="00DE47BF" w:rsidRPr="00FC5D42">
        <w:rPr>
          <w:rFonts w:asciiTheme="minorHAnsi" w:hAnsiTheme="minorHAnsi" w:cstheme="minorHAnsi"/>
          <w:b/>
          <w:bCs/>
          <w:szCs w:val="24"/>
        </w:rPr>
        <w:t xml:space="preserve"> That </w:t>
      </w:r>
      <w:r w:rsidR="00C225F3" w:rsidRPr="00FC5D42">
        <w:rPr>
          <w:rFonts w:asciiTheme="minorHAnsi" w:hAnsiTheme="minorHAnsi" w:cstheme="minorHAnsi"/>
          <w:b/>
          <w:bCs/>
          <w:szCs w:val="24"/>
        </w:rPr>
        <w:t xml:space="preserve">Penny Homer </w:t>
      </w:r>
      <w:r w:rsidR="00DE47BF" w:rsidRPr="00FC5D42">
        <w:rPr>
          <w:rFonts w:asciiTheme="minorHAnsi" w:hAnsiTheme="minorHAnsi" w:cstheme="minorHAnsi"/>
          <w:b/>
          <w:bCs/>
          <w:szCs w:val="24"/>
        </w:rPr>
        <w:t xml:space="preserve">is approved to be appointed </w:t>
      </w:r>
      <w:r w:rsidR="007008E8" w:rsidRPr="00FC5D42">
        <w:rPr>
          <w:rFonts w:asciiTheme="minorHAnsi" w:hAnsiTheme="minorHAnsi" w:cstheme="minorHAnsi"/>
          <w:b/>
          <w:bCs/>
          <w:szCs w:val="24"/>
        </w:rPr>
        <w:t xml:space="preserve">as a Non-Cllr </w:t>
      </w:r>
      <w:r w:rsidR="00DE47BF" w:rsidRPr="00FC5D42">
        <w:rPr>
          <w:rFonts w:asciiTheme="minorHAnsi" w:hAnsiTheme="minorHAnsi" w:cstheme="minorHAnsi"/>
          <w:b/>
          <w:bCs/>
          <w:szCs w:val="24"/>
        </w:rPr>
        <w:t xml:space="preserve">to the </w:t>
      </w:r>
      <w:r w:rsidR="007008E8" w:rsidRPr="00FC5D42">
        <w:rPr>
          <w:rFonts w:asciiTheme="minorHAnsi" w:hAnsiTheme="minorHAnsi" w:cstheme="minorHAnsi"/>
          <w:b/>
          <w:bCs/>
          <w:szCs w:val="24"/>
        </w:rPr>
        <w:t>Events Working Party</w:t>
      </w:r>
      <w:r w:rsidR="00FC5D42" w:rsidRPr="00467BAA">
        <w:rPr>
          <w:rFonts w:asciiTheme="minorHAnsi" w:hAnsiTheme="minorHAnsi" w:cstheme="minorHAnsi"/>
          <w:szCs w:val="24"/>
        </w:rPr>
        <w:t xml:space="preserve">.  </w:t>
      </w:r>
      <w:r w:rsidR="00FC5D42" w:rsidRPr="00901427">
        <w:rPr>
          <w:rFonts w:asciiTheme="minorHAnsi" w:hAnsiTheme="minorHAnsi" w:cstheme="minorHAnsi"/>
          <w:szCs w:val="24"/>
        </w:rPr>
        <w:t xml:space="preserve">Dates for the </w:t>
      </w:r>
      <w:r w:rsidR="00901427" w:rsidRPr="00901427">
        <w:rPr>
          <w:rFonts w:asciiTheme="minorHAnsi" w:hAnsiTheme="minorHAnsi" w:cstheme="minorHAnsi"/>
          <w:szCs w:val="24"/>
        </w:rPr>
        <w:t>diary 21</w:t>
      </w:r>
      <w:r w:rsidR="00DF29BE" w:rsidRPr="00901427">
        <w:rPr>
          <w:rFonts w:asciiTheme="minorHAnsi" w:hAnsiTheme="minorHAnsi" w:cstheme="minorHAnsi"/>
          <w:szCs w:val="24"/>
          <w:vertAlign w:val="superscript"/>
        </w:rPr>
        <w:t>st</w:t>
      </w:r>
      <w:r w:rsidR="00DF29BE" w:rsidRPr="00901427">
        <w:rPr>
          <w:rFonts w:asciiTheme="minorHAnsi" w:hAnsiTheme="minorHAnsi" w:cstheme="minorHAnsi"/>
          <w:szCs w:val="24"/>
        </w:rPr>
        <w:t xml:space="preserve"> Sept coffee morning</w:t>
      </w:r>
      <w:r w:rsidR="00467BAA" w:rsidRPr="00901427">
        <w:rPr>
          <w:rFonts w:asciiTheme="minorHAnsi" w:hAnsiTheme="minorHAnsi" w:cstheme="minorHAnsi"/>
          <w:szCs w:val="24"/>
        </w:rPr>
        <w:t xml:space="preserve"> at HGCC.  </w:t>
      </w:r>
      <w:r w:rsidR="00DF29BE" w:rsidRPr="00901427">
        <w:rPr>
          <w:rFonts w:asciiTheme="minorHAnsi" w:hAnsiTheme="minorHAnsi" w:cstheme="minorHAnsi"/>
          <w:szCs w:val="24"/>
        </w:rPr>
        <w:t>17</w:t>
      </w:r>
      <w:r w:rsidR="00DF29BE" w:rsidRPr="00901427">
        <w:rPr>
          <w:rFonts w:asciiTheme="minorHAnsi" w:hAnsiTheme="minorHAnsi" w:cstheme="minorHAnsi"/>
          <w:szCs w:val="24"/>
          <w:vertAlign w:val="superscript"/>
        </w:rPr>
        <w:t>th</w:t>
      </w:r>
      <w:r w:rsidR="00DF29BE" w:rsidRPr="00901427">
        <w:rPr>
          <w:rFonts w:asciiTheme="minorHAnsi" w:hAnsiTheme="minorHAnsi" w:cstheme="minorHAnsi"/>
          <w:szCs w:val="24"/>
        </w:rPr>
        <w:t xml:space="preserve"> October </w:t>
      </w:r>
      <w:r w:rsidR="00E741CA" w:rsidRPr="00901427">
        <w:rPr>
          <w:rFonts w:asciiTheme="minorHAnsi" w:hAnsiTheme="minorHAnsi" w:cstheme="minorHAnsi"/>
          <w:szCs w:val="24"/>
        </w:rPr>
        <w:t xml:space="preserve">Summer </w:t>
      </w:r>
      <w:r w:rsidR="00901427">
        <w:rPr>
          <w:rFonts w:asciiTheme="minorHAnsi" w:hAnsiTheme="minorHAnsi" w:cstheme="minorHAnsi"/>
          <w:szCs w:val="24"/>
        </w:rPr>
        <w:t xml:space="preserve">Photography </w:t>
      </w:r>
      <w:r w:rsidR="00E741CA" w:rsidRPr="00901427">
        <w:rPr>
          <w:rFonts w:asciiTheme="minorHAnsi" w:hAnsiTheme="minorHAnsi" w:cstheme="minorHAnsi"/>
          <w:szCs w:val="24"/>
        </w:rPr>
        <w:t>Challenge coffee afternoon at VICC 1.30pm</w:t>
      </w:r>
      <w:r w:rsidR="00E741CA" w:rsidRPr="00467BAA">
        <w:rPr>
          <w:rFonts w:asciiTheme="minorHAnsi" w:hAnsiTheme="minorHAnsi" w:cstheme="minorHAnsi"/>
          <w:i/>
          <w:iCs/>
          <w:szCs w:val="24"/>
        </w:rPr>
        <w:t xml:space="preserve"> </w:t>
      </w:r>
    </w:p>
    <w:p w14:paraId="685D1774" w14:textId="77777777" w:rsidR="00E741CA" w:rsidRPr="00C225F3" w:rsidRDefault="00E741CA" w:rsidP="00B81FD4">
      <w:pPr>
        <w:ind w:left="142"/>
        <w:jc w:val="both"/>
        <w:rPr>
          <w:rFonts w:asciiTheme="minorHAnsi" w:hAnsiTheme="minorHAnsi" w:cstheme="minorHAnsi"/>
          <w:i/>
          <w:iCs/>
          <w:color w:val="EE0000"/>
          <w:szCs w:val="24"/>
        </w:rPr>
      </w:pPr>
    </w:p>
    <w:p w14:paraId="0E07EA7F" w14:textId="372CC140" w:rsidR="00EA3503" w:rsidRDefault="005834BF" w:rsidP="00F81EA6">
      <w:pPr>
        <w:pStyle w:val="ListParagraph"/>
        <w:numPr>
          <w:ilvl w:val="0"/>
          <w:numId w:val="14"/>
        </w:numPr>
        <w:ind w:left="284" w:hanging="568"/>
        <w:jc w:val="both"/>
        <w:rPr>
          <w:b/>
          <w:bCs/>
          <w:sz w:val="24"/>
          <w:szCs w:val="24"/>
        </w:rPr>
      </w:pPr>
      <w:r>
        <w:rPr>
          <w:b/>
          <w:bCs/>
          <w:sz w:val="24"/>
          <w:szCs w:val="24"/>
        </w:rPr>
        <w:t>TO CONSIDER THE CONTINUATION OF THE COMMUNITY HERO INITIATIVE</w:t>
      </w:r>
      <w:r w:rsidR="00B7271D">
        <w:rPr>
          <w:b/>
          <w:bCs/>
          <w:sz w:val="24"/>
          <w:szCs w:val="24"/>
        </w:rPr>
        <w:t>/WORKING PARTY</w:t>
      </w:r>
      <w:r w:rsidR="005632A7">
        <w:rPr>
          <w:b/>
          <w:bCs/>
          <w:sz w:val="24"/>
          <w:szCs w:val="24"/>
        </w:rPr>
        <w:t xml:space="preserve"> </w:t>
      </w:r>
      <w:r w:rsidR="00D73543">
        <w:rPr>
          <w:b/>
          <w:bCs/>
          <w:sz w:val="24"/>
          <w:szCs w:val="24"/>
        </w:rPr>
        <w:t>AND ACTIONS REQUIRED</w:t>
      </w:r>
    </w:p>
    <w:p w14:paraId="2DBFD4C4" w14:textId="309EA43D" w:rsidR="00F2107D" w:rsidRPr="00A7028F" w:rsidRDefault="003537CC" w:rsidP="00A7028F">
      <w:pPr>
        <w:pStyle w:val="ListParagraph"/>
        <w:ind w:left="284"/>
        <w:rPr>
          <w:i/>
          <w:iCs/>
          <w:sz w:val="24"/>
          <w:szCs w:val="24"/>
        </w:rPr>
      </w:pPr>
      <w:proofErr w:type="spellStart"/>
      <w:r w:rsidRPr="00A7028F">
        <w:rPr>
          <w:sz w:val="24"/>
          <w:szCs w:val="24"/>
        </w:rPr>
        <w:t>There</w:t>
      </w:r>
      <w:proofErr w:type="spellEnd"/>
      <w:r w:rsidRPr="00A7028F">
        <w:rPr>
          <w:sz w:val="24"/>
          <w:szCs w:val="24"/>
        </w:rPr>
        <w:t xml:space="preserve"> ha</w:t>
      </w:r>
      <w:r w:rsidR="00A7028F">
        <w:rPr>
          <w:sz w:val="24"/>
          <w:szCs w:val="24"/>
        </w:rPr>
        <w:t>d</w:t>
      </w:r>
      <w:r w:rsidRPr="00A7028F">
        <w:rPr>
          <w:sz w:val="24"/>
          <w:szCs w:val="24"/>
        </w:rPr>
        <w:t xml:space="preserve"> been a distinct</w:t>
      </w:r>
      <w:r w:rsidR="00174E42" w:rsidRPr="00A7028F">
        <w:rPr>
          <w:sz w:val="24"/>
          <w:szCs w:val="24"/>
        </w:rPr>
        <w:t xml:space="preserve"> lack of interest from the community over the last </w:t>
      </w:r>
      <w:r w:rsidRPr="00A7028F">
        <w:rPr>
          <w:sz w:val="24"/>
          <w:szCs w:val="24"/>
        </w:rPr>
        <w:t xml:space="preserve">2 years.  Discussions took place.  </w:t>
      </w:r>
      <w:r w:rsidRPr="00E12F0C">
        <w:rPr>
          <w:b/>
          <w:bCs/>
          <w:sz w:val="24"/>
          <w:szCs w:val="24"/>
        </w:rPr>
        <w:t xml:space="preserve">Resolved:  </w:t>
      </w:r>
      <w:r w:rsidR="00F2107D" w:rsidRPr="00E12F0C">
        <w:rPr>
          <w:b/>
          <w:bCs/>
          <w:sz w:val="24"/>
          <w:szCs w:val="24"/>
        </w:rPr>
        <w:t>Continue for one more year</w:t>
      </w:r>
      <w:r w:rsidR="00F2107D" w:rsidRPr="00E12F0C">
        <w:rPr>
          <w:b/>
          <w:bCs/>
          <w:sz w:val="24"/>
          <w:szCs w:val="24"/>
        </w:rPr>
        <w:t xml:space="preserve">.  That Cllrs Ellis, Clews and Johnson are appointed. </w:t>
      </w:r>
      <w:r w:rsidR="00D93DC8" w:rsidRPr="00E12F0C">
        <w:rPr>
          <w:b/>
          <w:bCs/>
          <w:sz w:val="24"/>
          <w:szCs w:val="24"/>
        </w:rPr>
        <w:t xml:space="preserve">That an advert is placed in the Link and CPC website asking for 2 members of the community to make up </w:t>
      </w:r>
      <w:r w:rsidR="00A7028F" w:rsidRPr="00E12F0C">
        <w:rPr>
          <w:b/>
          <w:bCs/>
          <w:sz w:val="24"/>
          <w:szCs w:val="24"/>
        </w:rPr>
        <w:t>the 5 members required.</w:t>
      </w:r>
    </w:p>
    <w:p w14:paraId="7C343ACF" w14:textId="4E1AE96A" w:rsidR="00174E42" w:rsidRPr="00174E42" w:rsidRDefault="00174E42" w:rsidP="00174E42">
      <w:pPr>
        <w:pStyle w:val="ListParagraph"/>
        <w:ind w:left="284"/>
        <w:rPr>
          <w:color w:val="EE0000"/>
          <w:sz w:val="24"/>
          <w:szCs w:val="24"/>
        </w:rPr>
      </w:pPr>
    </w:p>
    <w:p w14:paraId="0DD46BD1" w14:textId="0289EF4A" w:rsidR="000F1A50" w:rsidRDefault="000F1A50" w:rsidP="00891927">
      <w:pPr>
        <w:pStyle w:val="ListParagraph"/>
        <w:numPr>
          <w:ilvl w:val="0"/>
          <w:numId w:val="14"/>
        </w:numPr>
        <w:ind w:left="284" w:hanging="568"/>
        <w:jc w:val="both"/>
        <w:rPr>
          <w:b/>
          <w:bCs/>
          <w:sz w:val="24"/>
          <w:szCs w:val="24"/>
        </w:rPr>
      </w:pPr>
      <w:r>
        <w:rPr>
          <w:b/>
          <w:bCs/>
          <w:sz w:val="24"/>
          <w:szCs w:val="24"/>
        </w:rPr>
        <w:t>POLICIES FOR REVIEW</w:t>
      </w:r>
      <w:r w:rsidR="006C26CF">
        <w:rPr>
          <w:b/>
          <w:bCs/>
          <w:sz w:val="24"/>
          <w:szCs w:val="24"/>
        </w:rPr>
        <w:t xml:space="preserve"> and or ADOPTION</w:t>
      </w:r>
      <w:r w:rsidR="00891927">
        <w:rPr>
          <w:b/>
          <w:bCs/>
          <w:sz w:val="24"/>
          <w:szCs w:val="24"/>
        </w:rPr>
        <w:t xml:space="preserve"> </w:t>
      </w:r>
      <w:r w:rsidR="00891927" w:rsidRPr="00891927">
        <w:rPr>
          <w:sz w:val="24"/>
          <w:szCs w:val="24"/>
        </w:rPr>
        <w:t>(circulated prior, taken as read)</w:t>
      </w:r>
    </w:p>
    <w:p w14:paraId="7696F704" w14:textId="37642FF9" w:rsidR="00CA5846" w:rsidRPr="00D446CE" w:rsidRDefault="00A14E4E" w:rsidP="00891927">
      <w:pPr>
        <w:pStyle w:val="ListParagraph"/>
        <w:numPr>
          <w:ilvl w:val="0"/>
          <w:numId w:val="5"/>
        </w:numPr>
        <w:ind w:left="426" w:hanging="142"/>
        <w:rPr>
          <w:sz w:val="24"/>
          <w:szCs w:val="24"/>
        </w:rPr>
      </w:pPr>
      <w:r>
        <w:rPr>
          <w:sz w:val="24"/>
          <w:szCs w:val="24"/>
        </w:rPr>
        <w:t xml:space="preserve">Review </w:t>
      </w:r>
      <w:r w:rsidR="00CA5846" w:rsidRPr="00D446CE">
        <w:rPr>
          <w:sz w:val="24"/>
          <w:szCs w:val="24"/>
        </w:rPr>
        <w:t>Grant Aid Policy and Application form</w:t>
      </w:r>
    </w:p>
    <w:p w14:paraId="188F5854" w14:textId="723DAD64" w:rsidR="00CA5846" w:rsidRPr="00D446CE" w:rsidRDefault="00A14E4E" w:rsidP="00891927">
      <w:pPr>
        <w:pStyle w:val="ListParagraph"/>
        <w:numPr>
          <w:ilvl w:val="0"/>
          <w:numId w:val="5"/>
        </w:numPr>
        <w:ind w:left="426" w:hanging="142"/>
        <w:rPr>
          <w:sz w:val="24"/>
          <w:szCs w:val="24"/>
        </w:rPr>
      </w:pPr>
      <w:r>
        <w:rPr>
          <w:sz w:val="24"/>
          <w:szCs w:val="24"/>
        </w:rPr>
        <w:t xml:space="preserve">Review </w:t>
      </w:r>
      <w:r w:rsidR="00CA5846" w:rsidRPr="00D446CE">
        <w:rPr>
          <w:sz w:val="24"/>
          <w:szCs w:val="24"/>
        </w:rPr>
        <w:t>Freedom of Information Policy</w:t>
      </w:r>
    </w:p>
    <w:p w14:paraId="2C6CF291" w14:textId="78B32836" w:rsidR="00CA5846" w:rsidRPr="00D446CE" w:rsidRDefault="00A14E4E" w:rsidP="00891927">
      <w:pPr>
        <w:pStyle w:val="ListParagraph"/>
        <w:numPr>
          <w:ilvl w:val="0"/>
          <w:numId w:val="5"/>
        </w:numPr>
        <w:ind w:left="426" w:hanging="142"/>
        <w:rPr>
          <w:sz w:val="24"/>
          <w:szCs w:val="24"/>
        </w:rPr>
      </w:pPr>
      <w:r>
        <w:rPr>
          <w:sz w:val="24"/>
          <w:szCs w:val="24"/>
        </w:rPr>
        <w:t xml:space="preserve">Review </w:t>
      </w:r>
      <w:r w:rsidR="00CA5846" w:rsidRPr="00D446CE">
        <w:rPr>
          <w:sz w:val="24"/>
          <w:szCs w:val="24"/>
        </w:rPr>
        <w:t>Document Retention Policy</w:t>
      </w:r>
    </w:p>
    <w:p w14:paraId="6B644BCA" w14:textId="0D62C26A" w:rsidR="00D446CE" w:rsidRDefault="00A14E4E" w:rsidP="00891927">
      <w:pPr>
        <w:pStyle w:val="ListParagraph"/>
        <w:numPr>
          <w:ilvl w:val="0"/>
          <w:numId w:val="5"/>
        </w:numPr>
        <w:ind w:left="426" w:hanging="142"/>
        <w:rPr>
          <w:sz w:val="24"/>
          <w:szCs w:val="24"/>
        </w:rPr>
      </w:pPr>
      <w:r>
        <w:rPr>
          <w:sz w:val="24"/>
          <w:szCs w:val="24"/>
        </w:rPr>
        <w:t xml:space="preserve">Adopt </w:t>
      </w:r>
      <w:r w:rsidR="00D446CE" w:rsidRPr="00D446CE">
        <w:rPr>
          <w:sz w:val="24"/>
          <w:szCs w:val="24"/>
        </w:rPr>
        <w:t>Expenses Policy</w:t>
      </w:r>
    </w:p>
    <w:p w14:paraId="15547D05" w14:textId="6034457D" w:rsidR="00891927" w:rsidRPr="008D62B7" w:rsidRDefault="00891927" w:rsidP="00891927">
      <w:pPr>
        <w:ind w:left="426" w:hanging="142"/>
        <w:rPr>
          <w:rFonts w:asciiTheme="minorHAnsi" w:hAnsiTheme="minorHAnsi" w:cstheme="minorHAnsi"/>
          <w:b/>
          <w:bCs/>
          <w:szCs w:val="24"/>
        </w:rPr>
      </w:pPr>
      <w:r w:rsidRPr="008D62B7">
        <w:rPr>
          <w:rFonts w:asciiTheme="minorHAnsi" w:hAnsiTheme="minorHAnsi" w:cstheme="minorHAnsi"/>
          <w:b/>
          <w:bCs/>
          <w:szCs w:val="24"/>
        </w:rPr>
        <w:t xml:space="preserve">Resolved:  </w:t>
      </w:r>
      <w:r w:rsidR="00A14E4E" w:rsidRPr="008D62B7">
        <w:rPr>
          <w:rFonts w:asciiTheme="minorHAnsi" w:hAnsiTheme="minorHAnsi" w:cstheme="minorHAnsi"/>
          <w:b/>
          <w:bCs/>
          <w:szCs w:val="24"/>
        </w:rPr>
        <w:t>That the policies are reviewed and adopted</w:t>
      </w:r>
      <w:r w:rsidR="008D62B7" w:rsidRPr="008D62B7">
        <w:rPr>
          <w:rFonts w:asciiTheme="minorHAnsi" w:hAnsiTheme="minorHAnsi" w:cstheme="minorHAnsi"/>
          <w:b/>
          <w:bCs/>
          <w:szCs w:val="24"/>
        </w:rPr>
        <w:t xml:space="preserve"> respectively</w:t>
      </w:r>
    </w:p>
    <w:p w14:paraId="652F0698" w14:textId="77777777" w:rsidR="008D62B7" w:rsidRDefault="008D62B7" w:rsidP="00891927">
      <w:pPr>
        <w:pStyle w:val="ListParagraph"/>
        <w:ind w:left="862" w:hanging="142"/>
        <w:jc w:val="both"/>
        <w:rPr>
          <w:b/>
          <w:bCs/>
          <w:szCs w:val="24"/>
        </w:rPr>
      </w:pPr>
    </w:p>
    <w:p w14:paraId="4A874698" w14:textId="2B6C897F" w:rsidR="00685626" w:rsidRPr="008D62B7" w:rsidRDefault="008D62B7" w:rsidP="008D62B7">
      <w:pPr>
        <w:pStyle w:val="ListParagraph"/>
        <w:ind w:left="-284"/>
        <w:jc w:val="both"/>
        <w:rPr>
          <w:b/>
          <w:bCs/>
          <w:sz w:val="24"/>
          <w:szCs w:val="24"/>
        </w:rPr>
      </w:pPr>
      <w:r w:rsidRPr="008D62B7">
        <w:rPr>
          <w:b/>
          <w:bCs/>
          <w:sz w:val="24"/>
          <w:szCs w:val="24"/>
        </w:rPr>
        <w:t xml:space="preserve">Moved </w:t>
      </w:r>
      <w:r>
        <w:rPr>
          <w:b/>
          <w:bCs/>
          <w:sz w:val="24"/>
          <w:szCs w:val="24"/>
        </w:rPr>
        <w:t>S</w:t>
      </w:r>
      <w:r w:rsidRPr="008D62B7">
        <w:rPr>
          <w:b/>
          <w:bCs/>
          <w:sz w:val="24"/>
          <w:szCs w:val="24"/>
        </w:rPr>
        <w:t xml:space="preserve">tanding </w:t>
      </w:r>
      <w:r>
        <w:rPr>
          <w:b/>
          <w:bCs/>
          <w:sz w:val="24"/>
          <w:szCs w:val="24"/>
        </w:rPr>
        <w:t>O</w:t>
      </w:r>
      <w:r w:rsidRPr="008D62B7">
        <w:rPr>
          <w:b/>
          <w:bCs/>
          <w:sz w:val="24"/>
          <w:szCs w:val="24"/>
        </w:rPr>
        <w:t>rders 3</w:t>
      </w:r>
      <w:r w:rsidR="000A080A">
        <w:rPr>
          <w:b/>
          <w:bCs/>
          <w:sz w:val="24"/>
          <w:szCs w:val="24"/>
        </w:rPr>
        <w:t>x</w:t>
      </w:r>
      <w:r w:rsidRPr="008D62B7">
        <w:rPr>
          <w:b/>
          <w:bCs/>
          <w:sz w:val="24"/>
          <w:szCs w:val="24"/>
        </w:rPr>
        <w:t xml:space="preserve"> for a further 15 mins</w:t>
      </w:r>
    </w:p>
    <w:p w14:paraId="596FE5F1" w14:textId="77777777" w:rsidR="00163233" w:rsidRPr="00685626" w:rsidRDefault="00163233" w:rsidP="00685626">
      <w:pPr>
        <w:pStyle w:val="ListParagraph"/>
        <w:ind w:left="862"/>
        <w:jc w:val="both"/>
        <w:rPr>
          <w:b/>
          <w:bCs/>
          <w:szCs w:val="24"/>
        </w:rPr>
      </w:pPr>
    </w:p>
    <w:p w14:paraId="0E4BC0FA" w14:textId="4BBF8815" w:rsidR="00440721" w:rsidRDefault="00440721" w:rsidP="000A080A">
      <w:pPr>
        <w:pStyle w:val="ListParagraph"/>
        <w:numPr>
          <w:ilvl w:val="0"/>
          <w:numId w:val="14"/>
        </w:numPr>
        <w:ind w:left="284" w:hanging="568"/>
        <w:jc w:val="both"/>
        <w:rPr>
          <w:b/>
          <w:bCs/>
          <w:sz w:val="24"/>
          <w:szCs w:val="24"/>
        </w:rPr>
      </w:pPr>
      <w:r w:rsidRPr="00440721">
        <w:rPr>
          <w:b/>
          <w:bCs/>
          <w:sz w:val="24"/>
          <w:szCs w:val="24"/>
        </w:rPr>
        <w:t>TO RECEIVE FEEDBACK FROM REPRESENTATIVES OF EXTERNAL COMMITTEES OR OTHER MEETINGS/TRAINING</w:t>
      </w:r>
    </w:p>
    <w:p w14:paraId="0FFCC4DE" w14:textId="4B8811EB" w:rsidR="00C932DC" w:rsidRDefault="00C17247" w:rsidP="000A080A">
      <w:pPr>
        <w:ind w:left="284"/>
        <w:jc w:val="both"/>
        <w:rPr>
          <w:rFonts w:ascii="Calibri" w:hAnsi="Calibri" w:cs="Calibri"/>
          <w:szCs w:val="24"/>
        </w:rPr>
      </w:pPr>
      <w:r>
        <w:rPr>
          <w:rFonts w:ascii="Calibri" w:hAnsi="Calibri" w:cs="Calibri"/>
          <w:szCs w:val="24"/>
        </w:rPr>
        <w:t>Cllr Lynne Johnson – Off to a Flying Start new Cllr training</w:t>
      </w:r>
    </w:p>
    <w:p w14:paraId="116A78A9" w14:textId="6939673F" w:rsidR="00C17247" w:rsidRDefault="00C473EF" w:rsidP="000A080A">
      <w:pPr>
        <w:ind w:left="284"/>
        <w:jc w:val="both"/>
        <w:rPr>
          <w:rFonts w:ascii="Calibri" w:hAnsi="Calibri" w:cs="Calibri"/>
          <w:szCs w:val="24"/>
        </w:rPr>
      </w:pPr>
      <w:r>
        <w:rPr>
          <w:rFonts w:ascii="Calibri" w:hAnsi="Calibri" w:cs="Calibri"/>
          <w:szCs w:val="24"/>
        </w:rPr>
        <w:t xml:space="preserve">Deputy Clerk – </w:t>
      </w:r>
      <w:r w:rsidR="00B820BE">
        <w:rPr>
          <w:rFonts w:ascii="Calibri" w:hAnsi="Calibri" w:cs="Calibri"/>
          <w:szCs w:val="24"/>
        </w:rPr>
        <w:t xml:space="preserve">FILCA Certificate (Financial Introduction to Local Council Administration) </w:t>
      </w:r>
      <w:r>
        <w:rPr>
          <w:rFonts w:ascii="Calibri" w:hAnsi="Calibri" w:cs="Calibri"/>
          <w:szCs w:val="24"/>
        </w:rPr>
        <w:t>Complet</w:t>
      </w:r>
      <w:r w:rsidR="00B820BE">
        <w:rPr>
          <w:rFonts w:ascii="Calibri" w:hAnsi="Calibri" w:cs="Calibri"/>
          <w:szCs w:val="24"/>
        </w:rPr>
        <w:t>ed</w:t>
      </w:r>
      <w:r>
        <w:rPr>
          <w:rFonts w:ascii="Calibri" w:hAnsi="Calibri" w:cs="Calibri"/>
          <w:szCs w:val="24"/>
        </w:rPr>
        <w:t xml:space="preserve"> </w:t>
      </w:r>
      <w:r w:rsidR="00281236">
        <w:rPr>
          <w:rFonts w:ascii="Calibri" w:hAnsi="Calibri" w:cs="Calibri"/>
          <w:szCs w:val="24"/>
        </w:rPr>
        <w:t>during August</w:t>
      </w:r>
      <w:r w:rsidR="008D44D8">
        <w:rPr>
          <w:rFonts w:ascii="Calibri" w:hAnsi="Calibri" w:cs="Calibri"/>
          <w:szCs w:val="24"/>
        </w:rPr>
        <w:t>.</w:t>
      </w:r>
      <w:r w:rsidR="00281236">
        <w:rPr>
          <w:rFonts w:ascii="Calibri" w:hAnsi="Calibri" w:cs="Calibri"/>
          <w:szCs w:val="24"/>
        </w:rPr>
        <w:t xml:space="preserve"> </w:t>
      </w:r>
    </w:p>
    <w:p w14:paraId="00ED0AC9" w14:textId="77777777" w:rsidR="00901C3D" w:rsidRPr="002B3027" w:rsidRDefault="00901C3D" w:rsidP="00E80787">
      <w:pPr>
        <w:ind w:left="142"/>
        <w:jc w:val="both"/>
        <w:rPr>
          <w:rFonts w:ascii="Calibri" w:hAnsi="Calibri" w:cs="Calibri"/>
          <w:szCs w:val="24"/>
        </w:rPr>
      </w:pPr>
    </w:p>
    <w:p w14:paraId="63649091" w14:textId="64E66657" w:rsidR="00440721" w:rsidRPr="00440721" w:rsidRDefault="00440721" w:rsidP="008D44D8">
      <w:pPr>
        <w:pStyle w:val="ListParagraph"/>
        <w:numPr>
          <w:ilvl w:val="0"/>
          <w:numId w:val="14"/>
        </w:numPr>
        <w:ind w:left="284" w:hanging="568"/>
        <w:jc w:val="both"/>
        <w:rPr>
          <w:b/>
          <w:bCs/>
          <w:sz w:val="24"/>
          <w:szCs w:val="24"/>
        </w:rPr>
      </w:pPr>
      <w:r w:rsidRPr="00440721">
        <w:rPr>
          <w:b/>
          <w:bCs/>
          <w:sz w:val="24"/>
          <w:szCs w:val="24"/>
        </w:rPr>
        <w:t>TO CONSIDER COMMUNICATION ITEMS:</w:t>
      </w:r>
    </w:p>
    <w:p w14:paraId="240AEAF6" w14:textId="77777777" w:rsidR="00440721" w:rsidRDefault="00440721" w:rsidP="008D44D8">
      <w:pPr>
        <w:pStyle w:val="ListParagraph"/>
        <w:ind w:left="284"/>
        <w:jc w:val="both"/>
        <w:rPr>
          <w:sz w:val="24"/>
          <w:szCs w:val="24"/>
        </w:rPr>
      </w:pPr>
      <w:r w:rsidRPr="00440721">
        <w:rPr>
          <w:sz w:val="24"/>
          <w:szCs w:val="24"/>
        </w:rPr>
        <w:t xml:space="preserve">Press reports –Input to next Parish Link magazine, Items for the web site/FB. </w:t>
      </w:r>
    </w:p>
    <w:p w14:paraId="3C022367" w14:textId="1A67787D" w:rsidR="002E3F5C" w:rsidRDefault="00DF3641" w:rsidP="008D44D8">
      <w:pPr>
        <w:pStyle w:val="ListParagraph"/>
        <w:ind w:left="284"/>
        <w:jc w:val="both"/>
        <w:rPr>
          <w:sz w:val="24"/>
          <w:szCs w:val="24"/>
        </w:rPr>
      </w:pPr>
      <w:r>
        <w:rPr>
          <w:sz w:val="24"/>
          <w:szCs w:val="24"/>
        </w:rPr>
        <w:t>Discontinu</w:t>
      </w:r>
      <w:r w:rsidR="008D44D8">
        <w:rPr>
          <w:sz w:val="24"/>
          <w:szCs w:val="24"/>
        </w:rPr>
        <w:t xml:space="preserve">ation of Safe Scheme </w:t>
      </w:r>
      <w:r>
        <w:rPr>
          <w:sz w:val="24"/>
          <w:szCs w:val="24"/>
        </w:rPr>
        <w:t>as of 1</w:t>
      </w:r>
      <w:r w:rsidRPr="00DF3641">
        <w:rPr>
          <w:sz w:val="24"/>
          <w:szCs w:val="24"/>
          <w:vertAlign w:val="superscript"/>
        </w:rPr>
        <w:t>st</w:t>
      </w:r>
      <w:r>
        <w:rPr>
          <w:sz w:val="24"/>
          <w:szCs w:val="24"/>
        </w:rPr>
        <w:t xml:space="preserve"> October, </w:t>
      </w:r>
      <w:r w:rsidR="004A1618">
        <w:rPr>
          <w:sz w:val="24"/>
          <w:szCs w:val="24"/>
        </w:rPr>
        <w:t>recruit Community Hero Committee members</w:t>
      </w:r>
    </w:p>
    <w:p w14:paraId="0995E9F9" w14:textId="77777777" w:rsidR="00DF3641" w:rsidRDefault="00DF3641" w:rsidP="00EE4F9C">
      <w:pPr>
        <w:pStyle w:val="ListParagraph"/>
        <w:ind w:left="142"/>
        <w:jc w:val="both"/>
        <w:rPr>
          <w:sz w:val="24"/>
          <w:szCs w:val="24"/>
        </w:rPr>
      </w:pPr>
    </w:p>
    <w:p w14:paraId="0EDEB2C0" w14:textId="2D7D012E" w:rsidR="005C17CA" w:rsidRDefault="005C17CA" w:rsidP="00B24A0C">
      <w:pPr>
        <w:pStyle w:val="ListParagraph"/>
        <w:numPr>
          <w:ilvl w:val="0"/>
          <w:numId w:val="14"/>
        </w:numPr>
        <w:ind w:left="284" w:hanging="568"/>
        <w:rPr>
          <w:b/>
          <w:bCs/>
          <w:sz w:val="24"/>
          <w:szCs w:val="24"/>
        </w:rPr>
      </w:pPr>
      <w:r>
        <w:rPr>
          <w:b/>
          <w:bCs/>
          <w:sz w:val="24"/>
          <w:szCs w:val="24"/>
        </w:rPr>
        <w:t xml:space="preserve">REMEMBRANCE </w:t>
      </w:r>
      <w:r w:rsidR="0004637D">
        <w:rPr>
          <w:b/>
          <w:bCs/>
          <w:sz w:val="24"/>
          <w:szCs w:val="24"/>
        </w:rPr>
        <w:t xml:space="preserve">DAY </w:t>
      </w:r>
      <w:r w:rsidR="00415837">
        <w:rPr>
          <w:b/>
          <w:bCs/>
          <w:sz w:val="24"/>
          <w:szCs w:val="24"/>
        </w:rPr>
        <w:t>11</w:t>
      </w:r>
      <w:r w:rsidR="00415837" w:rsidRPr="00415837">
        <w:rPr>
          <w:b/>
          <w:bCs/>
          <w:sz w:val="24"/>
          <w:szCs w:val="24"/>
          <w:vertAlign w:val="superscript"/>
        </w:rPr>
        <w:t>th</w:t>
      </w:r>
      <w:r w:rsidR="00415837">
        <w:rPr>
          <w:b/>
          <w:bCs/>
          <w:sz w:val="24"/>
          <w:szCs w:val="24"/>
        </w:rPr>
        <w:t xml:space="preserve"> NOVEMBER 2026</w:t>
      </w:r>
    </w:p>
    <w:p w14:paraId="16156236" w14:textId="5D8713BB" w:rsidR="00A24897" w:rsidRDefault="00A24897" w:rsidP="00B24A0C">
      <w:pPr>
        <w:pStyle w:val="ListParagraph"/>
        <w:numPr>
          <w:ilvl w:val="0"/>
          <w:numId w:val="7"/>
        </w:numPr>
        <w:ind w:left="426" w:firstLine="0"/>
        <w:rPr>
          <w:sz w:val="24"/>
          <w:szCs w:val="24"/>
        </w:rPr>
      </w:pPr>
      <w:r>
        <w:rPr>
          <w:sz w:val="24"/>
          <w:szCs w:val="24"/>
        </w:rPr>
        <w:t xml:space="preserve">To </w:t>
      </w:r>
      <w:r w:rsidR="004B4E6F">
        <w:rPr>
          <w:sz w:val="24"/>
          <w:szCs w:val="24"/>
        </w:rPr>
        <w:t xml:space="preserve">consider the arrangements for the </w:t>
      </w:r>
      <w:proofErr w:type="spellStart"/>
      <w:r w:rsidR="005B3BD2">
        <w:rPr>
          <w:sz w:val="24"/>
          <w:szCs w:val="24"/>
        </w:rPr>
        <w:t>Newmillerdam</w:t>
      </w:r>
      <w:proofErr w:type="spellEnd"/>
      <w:r w:rsidR="005B3BD2">
        <w:rPr>
          <w:sz w:val="24"/>
          <w:szCs w:val="24"/>
        </w:rPr>
        <w:t xml:space="preserve"> and Crigglestone Services</w:t>
      </w:r>
      <w:r w:rsidR="007F0834">
        <w:rPr>
          <w:sz w:val="24"/>
          <w:szCs w:val="24"/>
        </w:rPr>
        <w:t xml:space="preserve"> </w:t>
      </w:r>
    </w:p>
    <w:p w14:paraId="1F0AE81C" w14:textId="78A72FD1" w:rsidR="003534C8" w:rsidRPr="00995F2E" w:rsidRDefault="00B24A0C" w:rsidP="00B24A0C">
      <w:pPr>
        <w:pStyle w:val="ListParagraph"/>
        <w:ind w:left="426"/>
        <w:rPr>
          <w:b/>
          <w:bCs/>
          <w:i/>
          <w:iCs/>
          <w:sz w:val="24"/>
          <w:szCs w:val="24"/>
        </w:rPr>
      </w:pPr>
      <w:r w:rsidRPr="00995F2E">
        <w:rPr>
          <w:sz w:val="24"/>
          <w:szCs w:val="24"/>
        </w:rPr>
        <w:t xml:space="preserve">Discussions took place.  </w:t>
      </w:r>
      <w:r w:rsidRPr="00995F2E">
        <w:rPr>
          <w:b/>
          <w:bCs/>
          <w:sz w:val="24"/>
          <w:szCs w:val="24"/>
        </w:rPr>
        <w:t xml:space="preserve">Resolved:  </w:t>
      </w:r>
      <w:r w:rsidR="003F3A04" w:rsidRPr="00995F2E">
        <w:rPr>
          <w:b/>
          <w:bCs/>
          <w:sz w:val="24"/>
          <w:szCs w:val="24"/>
        </w:rPr>
        <w:t xml:space="preserve">To contact Reverend </w:t>
      </w:r>
      <w:proofErr w:type="spellStart"/>
      <w:r w:rsidR="003F3A04" w:rsidRPr="00995F2E">
        <w:rPr>
          <w:b/>
          <w:bCs/>
          <w:sz w:val="24"/>
          <w:szCs w:val="24"/>
        </w:rPr>
        <w:t>Pursehouse</w:t>
      </w:r>
      <w:proofErr w:type="spellEnd"/>
      <w:r w:rsidR="003F3A04" w:rsidRPr="00995F2E">
        <w:rPr>
          <w:b/>
          <w:bCs/>
          <w:sz w:val="24"/>
          <w:szCs w:val="24"/>
        </w:rPr>
        <w:t xml:space="preserve"> for his services for </w:t>
      </w:r>
      <w:proofErr w:type="spellStart"/>
      <w:r w:rsidR="003F3A04" w:rsidRPr="00995F2E">
        <w:rPr>
          <w:b/>
          <w:bCs/>
          <w:sz w:val="24"/>
          <w:szCs w:val="24"/>
        </w:rPr>
        <w:t>Newmillerdam</w:t>
      </w:r>
      <w:proofErr w:type="spellEnd"/>
      <w:r w:rsidR="003F3A04" w:rsidRPr="00995F2E">
        <w:rPr>
          <w:b/>
          <w:bCs/>
          <w:sz w:val="24"/>
          <w:szCs w:val="24"/>
        </w:rPr>
        <w:t xml:space="preserve">.  </w:t>
      </w:r>
      <w:r w:rsidR="000D7E92" w:rsidRPr="00995F2E">
        <w:rPr>
          <w:b/>
          <w:bCs/>
          <w:sz w:val="24"/>
          <w:szCs w:val="24"/>
        </w:rPr>
        <w:t xml:space="preserve">Cllr Clews to provide a contact from </w:t>
      </w:r>
      <w:r w:rsidR="00995F2E" w:rsidRPr="00995F2E">
        <w:rPr>
          <w:b/>
          <w:bCs/>
          <w:sz w:val="24"/>
          <w:szCs w:val="24"/>
        </w:rPr>
        <w:t xml:space="preserve">his colleagues of </w:t>
      </w:r>
      <w:r w:rsidR="000D7E92" w:rsidRPr="00995F2E">
        <w:rPr>
          <w:b/>
          <w:bCs/>
          <w:sz w:val="24"/>
          <w:szCs w:val="24"/>
        </w:rPr>
        <w:t xml:space="preserve">the retired clergy for Crigglestone </w:t>
      </w:r>
    </w:p>
    <w:p w14:paraId="1441A39D" w14:textId="77777777" w:rsidR="00995F2E" w:rsidRDefault="00897B78" w:rsidP="00B24A0C">
      <w:pPr>
        <w:pStyle w:val="ListParagraph"/>
        <w:numPr>
          <w:ilvl w:val="0"/>
          <w:numId w:val="7"/>
        </w:numPr>
        <w:ind w:left="426" w:firstLine="0"/>
        <w:rPr>
          <w:sz w:val="24"/>
          <w:szCs w:val="24"/>
        </w:rPr>
      </w:pPr>
      <w:r w:rsidRPr="000422B4">
        <w:rPr>
          <w:sz w:val="24"/>
          <w:szCs w:val="24"/>
        </w:rPr>
        <w:t>Cl</w:t>
      </w:r>
      <w:r w:rsidR="000422B4" w:rsidRPr="000422B4">
        <w:rPr>
          <w:sz w:val="24"/>
          <w:szCs w:val="24"/>
        </w:rPr>
        <w:t>lr Ellis – To consider for approval the purchase of a Lamp Light for Peace Flag</w:t>
      </w:r>
      <w:r w:rsidR="00995F2E">
        <w:rPr>
          <w:sz w:val="24"/>
          <w:szCs w:val="24"/>
        </w:rPr>
        <w:t xml:space="preserve"> – </w:t>
      </w:r>
    </w:p>
    <w:p w14:paraId="732E6E4C" w14:textId="2E87367A" w:rsidR="00897B78" w:rsidRPr="00995F2E" w:rsidRDefault="00995F2E" w:rsidP="00F478DE">
      <w:pPr>
        <w:pStyle w:val="ListParagraph"/>
        <w:ind w:left="426"/>
        <w:rPr>
          <w:b/>
          <w:bCs/>
          <w:sz w:val="24"/>
          <w:szCs w:val="24"/>
        </w:rPr>
      </w:pPr>
      <w:r w:rsidRPr="00995F2E">
        <w:rPr>
          <w:b/>
          <w:bCs/>
          <w:sz w:val="24"/>
          <w:szCs w:val="24"/>
        </w:rPr>
        <w:t>Resolved: Approved</w:t>
      </w:r>
    </w:p>
    <w:p w14:paraId="1050ADCE" w14:textId="2DC66115" w:rsidR="00913433" w:rsidRPr="00913433" w:rsidRDefault="00913433" w:rsidP="00913433">
      <w:pPr>
        <w:rPr>
          <w:szCs w:val="24"/>
        </w:rPr>
      </w:pPr>
    </w:p>
    <w:p w14:paraId="4B05222D" w14:textId="77777777" w:rsidR="003740CF" w:rsidRDefault="003F763B" w:rsidP="00F3214C">
      <w:pPr>
        <w:pStyle w:val="ListParagraph"/>
        <w:numPr>
          <w:ilvl w:val="0"/>
          <w:numId w:val="14"/>
        </w:numPr>
        <w:ind w:left="284" w:hanging="568"/>
        <w:rPr>
          <w:b/>
          <w:bCs/>
          <w:sz w:val="24"/>
          <w:szCs w:val="24"/>
        </w:rPr>
      </w:pPr>
      <w:r w:rsidRPr="00B518B0">
        <w:rPr>
          <w:b/>
          <w:bCs/>
          <w:sz w:val="24"/>
          <w:szCs w:val="24"/>
        </w:rPr>
        <w:lastRenderedPageBreak/>
        <w:t xml:space="preserve">TO CONSIDER FOR APPROVAL THE </w:t>
      </w:r>
      <w:r w:rsidR="00142291" w:rsidRPr="00B518B0">
        <w:rPr>
          <w:b/>
          <w:bCs/>
          <w:sz w:val="24"/>
          <w:szCs w:val="24"/>
        </w:rPr>
        <w:t xml:space="preserve">CHRISTMAS TREES FOR 2027 </w:t>
      </w:r>
    </w:p>
    <w:p w14:paraId="59CB7A55" w14:textId="5F904212" w:rsidR="00142291" w:rsidRPr="00B518B0" w:rsidRDefault="003740CF" w:rsidP="003740CF">
      <w:pPr>
        <w:pStyle w:val="ListParagraph"/>
        <w:ind w:left="284"/>
        <w:rPr>
          <w:b/>
          <w:bCs/>
          <w:sz w:val="24"/>
          <w:szCs w:val="24"/>
        </w:rPr>
      </w:pPr>
      <w:r>
        <w:rPr>
          <w:b/>
          <w:bCs/>
          <w:sz w:val="24"/>
          <w:szCs w:val="24"/>
        </w:rPr>
        <w:t xml:space="preserve">Resolved:  That the Christmas Tree working party </w:t>
      </w:r>
      <w:r w:rsidR="003864AB">
        <w:rPr>
          <w:b/>
          <w:bCs/>
          <w:sz w:val="24"/>
          <w:szCs w:val="24"/>
        </w:rPr>
        <w:t xml:space="preserve">(Cllr Ellis and Cllr Wilby) </w:t>
      </w:r>
      <w:r>
        <w:rPr>
          <w:b/>
          <w:bCs/>
          <w:sz w:val="24"/>
          <w:szCs w:val="24"/>
        </w:rPr>
        <w:t xml:space="preserve">meet as soon as possible </w:t>
      </w:r>
      <w:r w:rsidR="000F1681">
        <w:rPr>
          <w:b/>
          <w:bCs/>
          <w:sz w:val="24"/>
          <w:szCs w:val="24"/>
        </w:rPr>
        <w:t xml:space="preserve">with the Clerk </w:t>
      </w:r>
      <w:r>
        <w:rPr>
          <w:b/>
          <w:bCs/>
          <w:sz w:val="24"/>
          <w:szCs w:val="24"/>
        </w:rPr>
        <w:t xml:space="preserve">to </w:t>
      </w:r>
      <w:r w:rsidR="003864AB">
        <w:rPr>
          <w:b/>
          <w:bCs/>
          <w:sz w:val="24"/>
          <w:szCs w:val="24"/>
        </w:rPr>
        <w:t>update on proceedings.</w:t>
      </w:r>
    </w:p>
    <w:p w14:paraId="60A845D6" w14:textId="77777777" w:rsidR="00B518B0" w:rsidRPr="00B518B0" w:rsidRDefault="00B518B0" w:rsidP="00B518B0">
      <w:pPr>
        <w:rPr>
          <w:b/>
          <w:bCs/>
          <w:szCs w:val="24"/>
        </w:rPr>
      </w:pPr>
    </w:p>
    <w:p w14:paraId="766E2A44" w14:textId="1E647604" w:rsidR="00116C7A" w:rsidRDefault="00C528EF" w:rsidP="0058452C">
      <w:pPr>
        <w:pStyle w:val="ListParagraph"/>
        <w:numPr>
          <w:ilvl w:val="0"/>
          <w:numId w:val="14"/>
        </w:numPr>
        <w:ind w:left="284" w:hanging="568"/>
        <w:rPr>
          <w:b/>
          <w:bCs/>
          <w:szCs w:val="24"/>
        </w:rPr>
      </w:pPr>
      <w:r w:rsidRPr="000F1681">
        <w:rPr>
          <w:b/>
          <w:bCs/>
          <w:sz w:val="24"/>
          <w:szCs w:val="24"/>
        </w:rPr>
        <w:t>TO RECEIVE THE PACT REPORT FROM WEDNESDAY 12</w:t>
      </w:r>
      <w:r w:rsidRPr="000F1681">
        <w:rPr>
          <w:b/>
          <w:bCs/>
          <w:sz w:val="24"/>
          <w:szCs w:val="24"/>
          <w:vertAlign w:val="superscript"/>
        </w:rPr>
        <w:t>TH</w:t>
      </w:r>
      <w:r w:rsidRPr="000F1681">
        <w:rPr>
          <w:b/>
          <w:bCs/>
          <w:sz w:val="24"/>
          <w:szCs w:val="24"/>
        </w:rPr>
        <w:t xml:space="preserve"> AUGUST</w:t>
      </w:r>
      <w:r w:rsidR="008B4FCE" w:rsidRPr="000F1681">
        <w:rPr>
          <w:b/>
          <w:bCs/>
          <w:sz w:val="24"/>
          <w:szCs w:val="24"/>
        </w:rPr>
        <w:t xml:space="preserve"> </w:t>
      </w:r>
      <w:r w:rsidR="00CE1173" w:rsidRPr="000F1681">
        <w:rPr>
          <w:b/>
          <w:bCs/>
          <w:szCs w:val="24"/>
        </w:rPr>
        <w:t>unavailable</w:t>
      </w:r>
    </w:p>
    <w:p w14:paraId="18B65608" w14:textId="77777777" w:rsidR="000F1681" w:rsidRPr="000F1681" w:rsidRDefault="000F1681" w:rsidP="000F1681">
      <w:pPr>
        <w:rPr>
          <w:b/>
          <w:bCs/>
          <w:szCs w:val="24"/>
        </w:rPr>
      </w:pPr>
    </w:p>
    <w:p w14:paraId="7D013A40" w14:textId="424A3170" w:rsidR="00473E88" w:rsidRDefault="00473E88" w:rsidP="008B2FE9">
      <w:pPr>
        <w:pStyle w:val="ListParagraph"/>
        <w:numPr>
          <w:ilvl w:val="0"/>
          <w:numId w:val="14"/>
        </w:numPr>
        <w:ind w:left="284" w:hanging="568"/>
        <w:rPr>
          <w:b/>
          <w:bCs/>
          <w:sz w:val="24"/>
          <w:szCs w:val="24"/>
        </w:rPr>
      </w:pPr>
      <w:r w:rsidRPr="00473E88">
        <w:rPr>
          <w:b/>
          <w:bCs/>
          <w:sz w:val="24"/>
          <w:szCs w:val="24"/>
        </w:rPr>
        <w:t xml:space="preserve">ITEMS FOR NEXT AGENDA </w:t>
      </w:r>
    </w:p>
    <w:p w14:paraId="28CDB6D8" w14:textId="04092843" w:rsidR="00CE1173" w:rsidRPr="00994ABE" w:rsidRDefault="00B97B38" w:rsidP="008B2FE9">
      <w:pPr>
        <w:pStyle w:val="ListParagraph"/>
        <w:ind w:left="142" w:firstLine="142"/>
        <w:rPr>
          <w:sz w:val="24"/>
          <w:szCs w:val="24"/>
        </w:rPr>
      </w:pPr>
      <w:r w:rsidRPr="00994ABE">
        <w:rPr>
          <w:sz w:val="24"/>
          <w:szCs w:val="24"/>
        </w:rPr>
        <w:t xml:space="preserve">Concern from resident of overhanging trees from </w:t>
      </w:r>
      <w:r w:rsidR="00527B40" w:rsidRPr="00994ABE">
        <w:rPr>
          <w:sz w:val="24"/>
          <w:szCs w:val="24"/>
        </w:rPr>
        <w:t xml:space="preserve">Betty Eastwood </w:t>
      </w:r>
      <w:r w:rsidRPr="00994ABE">
        <w:rPr>
          <w:sz w:val="24"/>
          <w:szCs w:val="24"/>
        </w:rPr>
        <w:t xml:space="preserve">Park </w:t>
      </w:r>
      <w:r w:rsidR="00527B40" w:rsidRPr="00994ABE">
        <w:rPr>
          <w:sz w:val="24"/>
          <w:szCs w:val="24"/>
        </w:rPr>
        <w:t>on</w:t>
      </w:r>
      <w:r w:rsidRPr="00994ABE">
        <w:rPr>
          <w:sz w:val="24"/>
          <w:szCs w:val="24"/>
        </w:rPr>
        <w:t>to</w:t>
      </w:r>
      <w:r w:rsidR="00527B40" w:rsidRPr="00994ABE">
        <w:rPr>
          <w:sz w:val="24"/>
          <w:szCs w:val="24"/>
        </w:rPr>
        <w:t xml:space="preserve"> </w:t>
      </w:r>
      <w:r w:rsidRPr="00994ABE">
        <w:rPr>
          <w:sz w:val="24"/>
          <w:szCs w:val="24"/>
        </w:rPr>
        <w:t>their</w:t>
      </w:r>
      <w:r w:rsidR="00527B40" w:rsidRPr="00994ABE">
        <w:rPr>
          <w:sz w:val="24"/>
          <w:szCs w:val="24"/>
        </w:rPr>
        <w:t xml:space="preserve"> garden</w:t>
      </w:r>
    </w:p>
    <w:p w14:paraId="0EA17B5B" w14:textId="3F268AF1" w:rsidR="00527B40" w:rsidRPr="00994ABE" w:rsidRDefault="00B97B38" w:rsidP="008B2FE9">
      <w:pPr>
        <w:pStyle w:val="ListParagraph"/>
        <w:ind w:left="142" w:firstLine="142"/>
        <w:rPr>
          <w:sz w:val="24"/>
          <w:szCs w:val="24"/>
        </w:rPr>
      </w:pPr>
      <w:r w:rsidRPr="00994ABE">
        <w:rPr>
          <w:sz w:val="24"/>
          <w:szCs w:val="24"/>
        </w:rPr>
        <w:t>To consider for replacem</w:t>
      </w:r>
      <w:r w:rsidR="00C61873" w:rsidRPr="00994ABE">
        <w:rPr>
          <w:sz w:val="24"/>
          <w:szCs w:val="24"/>
        </w:rPr>
        <w:t>ent the b</w:t>
      </w:r>
      <w:r w:rsidR="00527B40" w:rsidRPr="00994ABE">
        <w:rPr>
          <w:sz w:val="24"/>
          <w:szCs w:val="24"/>
        </w:rPr>
        <w:t>ench</w:t>
      </w:r>
      <w:r w:rsidR="00C61873" w:rsidRPr="00994ABE">
        <w:rPr>
          <w:sz w:val="24"/>
          <w:szCs w:val="24"/>
        </w:rPr>
        <w:t xml:space="preserve"> on</w:t>
      </w:r>
      <w:r w:rsidR="00527B40" w:rsidRPr="00994ABE">
        <w:rPr>
          <w:sz w:val="24"/>
          <w:szCs w:val="24"/>
        </w:rPr>
        <w:t xml:space="preserve"> Cliff Road opposite the </w:t>
      </w:r>
      <w:r w:rsidR="000557A9" w:rsidRPr="00994ABE">
        <w:rPr>
          <w:sz w:val="24"/>
          <w:szCs w:val="24"/>
        </w:rPr>
        <w:t>Buxton’s</w:t>
      </w:r>
      <w:r w:rsidR="00527B40" w:rsidRPr="00994ABE">
        <w:rPr>
          <w:sz w:val="24"/>
          <w:szCs w:val="24"/>
        </w:rPr>
        <w:t xml:space="preserve"> tankers</w:t>
      </w:r>
    </w:p>
    <w:p w14:paraId="007F42DD" w14:textId="77309F99" w:rsidR="00473E88" w:rsidRPr="00994ABE" w:rsidRDefault="00C61873" w:rsidP="008B2FE9">
      <w:pPr>
        <w:pStyle w:val="ListParagraph"/>
        <w:ind w:left="142" w:firstLine="142"/>
        <w:jc w:val="both"/>
        <w:rPr>
          <w:sz w:val="24"/>
          <w:szCs w:val="24"/>
        </w:rPr>
      </w:pPr>
      <w:r w:rsidRPr="00994ABE">
        <w:rPr>
          <w:sz w:val="24"/>
          <w:szCs w:val="24"/>
        </w:rPr>
        <w:t>To consider an appropriate commemoration</w:t>
      </w:r>
      <w:r w:rsidR="0076025E" w:rsidRPr="00994ABE">
        <w:rPr>
          <w:sz w:val="24"/>
          <w:szCs w:val="24"/>
        </w:rPr>
        <w:t xml:space="preserve"> for Cllr</w:t>
      </w:r>
      <w:r w:rsidR="000557A9" w:rsidRPr="00994ABE">
        <w:rPr>
          <w:sz w:val="24"/>
          <w:szCs w:val="24"/>
        </w:rPr>
        <w:t xml:space="preserve"> Cynthia</w:t>
      </w:r>
      <w:r w:rsidR="0076025E" w:rsidRPr="00994ABE">
        <w:rPr>
          <w:sz w:val="24"/>
          <w:szCs w:val="24"/>
        </w:rPr>
        <w:t xml:space="preserve"> Binns</w:t>
      </w:r>
    </w:p>
    <w:p w14:paraId="7DFD782C" w14:textId="7DE86E81" w:rsidR="00D56938" w:rsidRPr="00994ABE" w:rsidRDefault="0076025E" w:rsidP="008B2FE9">
      <w:pPr>
        <w:pStyle w:val="ListParagraph"/>
        <w:ind w:left="284"/>
        <w:jc w:val="both"/>
        <w:rPr>
          <w:sz w:val="24"/>
          <w:szCs w:val="24"/>
        </w:rPr>
      </w:pPr>
      <w:r w:rsidRPr="00994ABE">
        <w:rPr>
          <w:sz w:val="24"/>
          <w:szCs w:val="24"/>
        </w:rPr>
        <w:t xml:space="preserve">To consider applying for </w:t>
      </w:r>
      <w:r w:rsidR="008F6D65" w:rsidRPr="00994ABE">
        <w:rPr>
          <w:sz w:val="24"/>
          <w:szCs w:val="24"/>
        </w:rPr>
        <w:t xml:space="preserve">20 mph speed zone and a Golden River </w:t>
      </w:r>
      <w:r w:rsidR="00994ABE" w:rsidRPr="00994ABE">
        <w:rPr>
          <w:sz w:val="24"/>
          <w:szCs w:val="24"/>
        </w:rPr>
        <w:t xml:space="preserve">traffic </w:t>
      </w:r>
      <w:r w:rsidR="008F6D65" w:rsidRPr="00994ABE">
        <w:rPr>
          <w:sz w:val="24"/>
          <w:szCs w:val="24"/>
        </w:rPr>
        <w:t>survey</w:t>
      </w:r>
      <w:r w:rsidR="00994ABE" w:rsidRPr="00994ABE">
        <w:rPr>
          <w:sz w:val="24"/>
          <w:szCs w:val="24"/>
        </w:rPr>
        <w:t xml:space="preserve"> </w:t>
      </w:r>
      <w:r w:rsidR="00994ABE" w:rsidRPr="00994ABE">
        <w:rPr>
          <w:sz w:val="24"/>
          <w:szCs w:val="24"/>
        </w:rPr>
        <w:t xml:space="preserve">on Crigglestone High Street </w:t>
      </w:r>
    </w:p>
    <w:p w14:paraId="70098528" w14:textId="00A6A86C" w:rsidR="008252E0" w:rsidRDefault="00994ABE" w:rsidP="008B2FE9">
      <w:pPr>
        <w:pStyle w:val="ListParagraph"/>
        <w:ind w:left="142" w:firstLine="142"/>
        <w:jc w:val="both"/>
        <w:rPr>
          <w:sz w:val="24"/>
          <w:szCs w:val="24"/>
        </w:rPr>
      </w:pPr>
      <w:r w:rsidRPr="00994ABE">
        <w:rPr>
          <w:sz w:val="24"/>
          <w:szCs w:val="24"/>
        </w:rPr>
        <w:t xml:space="preserve">To consider for implementation the </w:t>
      </w:r>
      <w:r w:rsidR="00666021" w:rsidRPr="00994ABE">
        <w:rPr>
          <w:sz w:val="24"/>
          <w:szCs w:val="24"/>
        </w:rPr>
        <w:t xml:space="preserve">Citizen Coin </w:t>
      </w:r>
      <w:r w:rsidRPr="00994ABE">
        <w:rPr>
          <w:sz w:val="24"/>
          <w:szCs w:val="24"/>
        </w:rPr>
        <w:t>initiative</w:t>
      </w:r>
      <w:r w:rsidR="00923B22">
        <w:rPr>
          <w:sz w:val="24"/>
          <w:szCs w:val="24"/>
        </w:rPr>
        <w:t xml:space="preserve">  </w:t>
      </w:r>
      <w:hyperlink r:id="rId11" w:history="1">
        <w:r w:rsidR="00923B22" w:rsidRPr="004846A6">
          <w:rPr>
            <w:rStyle w:val="Hyperlink"/>
            <w:sz w:val="24"/>
            <w:szCs w:val="24"/>
          </w:rPr>
          <w:t>https://www.citizencoin.uk/</w:t>
        </w:r>
      </w:hyperlink>
    </w:p>
    <w:p w14:paraId="03B5FF21" w14:textId="77777777" w:rsidR="000557A9" w:rsidRDefault="000557A9" w:rsidP="00473E88">
      <w:pPr>
        <w:pStyle w:val="ListParagraph"/>
        <w:ind w:left="142"/>
        <w:jc w:val="both"/>
        <w:rPr>
          <w:b/>
          <w:bCs/>
          <w:sz w:val="24"/>
          <w:szCs w:val="24"/>
        </w:rPr>
      </w:pPr>
    </w:p>
    <w:p w14:paraId="4E35C602" w14:textId="77777777" w:rsidR="00B43F2E" w:rsidRDefault="00440721" w:rsidP="00923B22">
      <w:pPr>
        <w:pStyle w:val="ListParagraph"/>
        <w:numPr>
          <w:ilvl w:val="0"/>
          <w:numId w:val="14"/>
        </w:numPr>
        <w:ind w:left="284" w:hanging="568"/>
        <w:jc w:val="both"/>
        <w:rPr>
          <w:sz w:val="24"/>
          <w:szCs w:val="24"/>
        </w:rPr>
      </w:pPr>
      <w:r w:rsidRPr="003F1325">
        <w:rPr>
          <w:b/>
          <w:bCs/>
          <w:sz w:val="24"/>
          <w:szCs w:val="24"/>
        </w:rPr>
        <w:t>TO CONFIRM DATE AND TIME OF NEXT MEETING</w:t>
      </w:r>
      <w:r w:rsidRPr="003F1325">
        <w:rPr>
          <w:sz w:val="24"/>
          <w:szCs w:val="24"/>
        </w:rPr>
        <w:t xml:space="preserve"> of the Parish Council </w:t>
      </w:r>
    </w:p>
    <w:p w14:paraId="655C0A7A" w14:textId="5BD610A9" w:rsidR="00473E88" w:rsidRDefault="0033166B" w:rsidP="00B43F2E">
      <w:pPr>
        <w:pStyle w:val="ListParagraph"/>
        <w:ind w:left="284"/>
        <w:jc w:val="both"/>
        <w:rPr>
          <w:sz w:val="24"/>
          <w:szCs w:val="24"/>
        </w:rPr>
      </w:pPr>
      <w:r w:rsidRPr="003F1325">
        <w:rPr>
          <w:sz w:val="24"/>
          <w:szCs w:val="24"/>
        </w:rPr>
        <w:t xml:space="preserve">Tuesday </w:t>
      </w:r>
      <w:r w:rsidR="00BA34E1">
        <w:rPr>
          <w:sz w:val="24"/>
          <w:szCs w:val="24"/>
        </w:rPr>
        <w:t>6</w:t>
      </w:r>
      <w:r w:rsidR="00BA34E1" w:rsidRPr="00BA34E1">
        <w:rPr>
          <w:sz w:val="24"/>
          <w:szCs w:val="24"/>
          <w:vertAlign w:val="superscript"/>
        </w:rPr>
        <w:t>th</w:t>
      </w:r>
      <w:r w:rsidR="00BA34E1">
        <w:rPr>
          <w:sz w:val="24"/>
          <w:szCs w:val="24"/>
        </w:rPr>
        <w:t xml:space="preserve"> October </w:t>
      </w:r>
      <w:proofErr w:type="gramStart"/>
      <w:r w:rsidRPr="003F1325">
        <w:rPr>
          <w:sz w:val="24"/>
          <w:szCs w:val="24"/>
        </w:rPr>
        <w:t>2026</w:t>
      </w:r>
      <w:r w:rsidR="00B43F2E">
        <w:rPr>
          <w:sz w:val="24"/>
          <w:szCs w:val="24"/>
        </w:rPr>
        <w:t xml:space="preserve">, </w:t>
      </w:r>
      <w:r w:rsidR="00974962" w:rsidRPr="003F1325">
        <w:rPr>
          <w:sz w:val="24"/>
          <w:szCs w:val="24"/>
        </w:rPr>
        <w:t xml:space="preserve"> </w:t>
      </w:r>
      <w:r w:rsidR="00B43F2E" w:rsidRPr="003F1325">
        <w:rPr>
          <w:sz w:val="24"/>
          <w:szCs w:val="24"/>
        </w:rPr>
        <w:t>6</w:t>
      </w:r>
      <w:proofErr w:type="gramEnd"/>
      <w:r w:rsidR="00B43F2E" w:rsidRPr="003F1325">
        <w:rPr>
          <w:sz w:val="24"/>
          <w:szCs w:val="24"/>
        </w:rPr>
        <w:t>pm,</w:t>
      </w:r>
      <w:r w:rsidR="00B43F2E">
        <w:rPr>
          <w:sz w:val="24"/>
          <w:szCs w:val="24"/>
        </w:rPr>
        <w:t xml:space="preserve"> in the Village Institute</w:t>
      </w:r>
    </w:p>
    <w:p w14:paraId="39D1E0AD" w14:textId="34624A65" w:rsidR="00147534" w:rsidRDefault="00147534" w:rsidP="003F1325">
      <w:pPr>
        <w:pStyle w:val="ListParagraph"/>
        <w:ind w:left="142"/>
        <w:jc w:val="both"/>
        <w:rPr>
          <w:sz w:val="24"/>
          <w:szCs w:val="24"/>
        </w:rPr>
      </w:pPr>
    </w:p>
    <w:p w14:paraId="210743A6" w14:textId="6913372E" w:rsidR="007D267C" w:rsidRPr="002A18EE" w:rsidRDefault="007D267C" w:rsidP="007D267C">
      <w:pPr>
        <w:pStyle w:val="Header"/>
        <w:ind w:left="-284"/>
        <w:jc w:val="both"/>
        <w:rPr>
          <w:rFonts w:ascii="Calibri" w:hAnsi="Calibri" w:cs="Calibri"/>
          <w:bCs/>
          <w:szCs w:val="24"/>
        </w:rPr>
      </w:pPr>
      <w:r w:rsidRPr="002A18EE">
        <w:rPr>
          <w:rFonts w:ascii="Calibri" w:hAnsi="Calibri" w:cs="Calibri"/>
          <w:bCs/>
          <w:szCs w:val="24"/>
        </w:rPr>
        <w:t>As there was no further business to be transacted the Chair thanked everyone for attending and closed</w:t>
      </w:r>
      <w:r>
        <w:rPr>
          <w:rFonts w:ascii="Calibri" w:hAnsi="Calibri" w:cs="Calibri"/>
          <w:bCs/>
          <w:szCs w:val="24"/>
        </w:rPr>
        <w:t xml:space="preserve"> </w:t>
      </w:r>
      <w:r w:rsidRPr="002A18EE">
        <w:rPr>
          <w:rFonts w:ascii="Calibri" w:hAnsi="Calibri" w:cs="Calibri"/>
          <w:bCs/>
          <w:szCs w:val="24"/>
        </w:rPr>
        <w:t xml:space="preserve">the meeting at </w:t>
      </w:r>
      <w:r w:rsidR="00D90F4F">
        <w:rPr>
          <w:rFonts w:ascii="Calibri" w:hAnsi="Calibri" w:cs="Calibri"/>
          <w:bCs/>
          <w:szCs w:val="24"/>
        </w:rPr>
        <w:t xml:space="preserve">20.13pm </w:t>
      </w:r>
    </w:p>
    <w:p w14:paraId="2EBAED1B" w14:textId="77777777" w:rsidR="007D267C" w:rsidRPr="002A18EE" w:rsidRDefault="007D267C" w:rsidP="007D267C">
      <w:pPr>
        <w:pStyle w:val="Header"/>
        <w:ind w:left="-284"/>
        <w:jc w:val="both"/>
        <w:rPr>
          <w:rFonts w:ascii="Calibri" w:hAnsi="Calibri" w:cs="Calibri"/>
          <w:bCs/>
          <w:szCs w:val="24"/>
        </w:rPr>
      </w:pPr>
      <w:r w:rsidRPr="002A18EE">
        <w:rPr>
          <w:rFonts w:ascii="Calibri" w:hAnsi="Calibri" w:cs="Calibri"/>
          <w:bCs/>
          <w:szCs w:val="24"/>
        </w:rPr>
        <w:t xml:space="preserve">  </w:t>
      </w:r>
    </w:p>
    <w:p w14:paraId="5426E851" w14:textId="77777777" w:rsidR="007D267C" w:rsidRPr="002A18EE" w:rsidRDefault="007D267C" w:rsidP="007D267C">
      <w:pPr>
        <w:pStyle w:val="Header"/>
        <w:ind w:left="-284"/>
        <w:jc w:val="both"/>
        <w:rPr>
          <w:rFonts w:ascii="Calibri" w:hAnsi="Calibri" w:cs="Calibri"/>
          <w:bCs/>
          <w:szCs w:val="24"/>
        </w:rPr>
      </w:pPr>
      <w:r w:rsidRPr="002A18EE">
        <w:rPr>
          <w:rFonts w:ascii="Calibri" w:hAnsi="Calibri" w:cs="Calibri"/>
          <w:bCs/>
          <w:szCs w:val="24"/>
        </w:rPr>
        <w:t xml:space="preserve">Signed............................................................. Date.......................................................    </w:t>
      </w:r>
    </w:p>
    <w:p w14:paraId="58BF19D2" w14:textId="2CEAA688" w:rsidR="004007A4" w:rsidRDefault="007D267C" w:rsidP="00922EEB">
      <w:pPr>
        <w:pStyle w:val="Header"/>
        <w:ind w:left="-284"/>
        <w:jc w:val="both"/>
        <w:rPr>
          <w:szCs w:val="24"/>
        </w:rPr>
      </w:pPr>
      <w:r w:rsidRPr="002A18EE">
        <w:rPr>
          <w:rFonts w:ascii="Calibri" w:hAnsi="Calibri" w:cs="Calibri"/>
          <w:bCs/>
          <w:szCs w:val="24"/>
        </w:rPr>
        <w:t xml:space="preserve">Chair of Crigglestone Parish </w:t>
      </w:r>
      <w:r>
        <w:rPr>
          <w:rFonts w:ascii="Calibri" w:hAnsi="Calibri" w:cs="Calibri"/>
          <w:bCs/>
          <w:szCs w:val="24"/>
        </w:rPr>
        <w:t>Council</w:t>
      </w:r>
    </w:p>
    <w:p w14:paraId="203B649C" w14:textId="77777777" w:rsidR="00863607" w:rsidRDefault="00863607" w:rsidP="007901E7">
      <w:pPr>
        <w:pStyle w:val="ListParagraph"/>
        <w:ind w:left="-284"/>
        <w:rPr>
          <w:szCs w:val="24"/>
        </w:rPr>
      </w:pPr>
    </w:p>
    <w:p w14:paraId="35AC66F4" w14:textId="77777777" w:rsidR="001A12AD" w:rsidRDefault="001A12AD" w:rsidP="007901E7">
      <w:pPr>
        <w:pStyle w:val="ListParagraph"/>
        <w:ind w:left="-284"/>
        <w:rPr>
          <w:szCs w:val="24"/>
        </w:rPr>
      </w:pPr>
    </w:p>
    <w:sectPr w:rsidR="001A12AD" w:rsidSect="00B125B0">
      <w:headerReference w:type="even" r:id="rId12"/>
      <w:headerReference w:type="default" r:id="rId13"/>
      <w:footerReference w:type="even" r:id="rId14"/>
      <w:footerReference w:type="default" r:id="rId15"/>
      <w:headerReference w:type="first" r:id="rId16"/>
      <w:footerReference w:type="first" r:id="rId17"/>
      <w:pgSz w:w="11906" w:h="16838" w:code="9"/>
      <w:pgMar w:top="284" w:right="1016" w:bottom="568" w:left="1276" w:header="366"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3EFCE" w14:textId="77777777" w:rsidR="00D62013" w:rsidRDefault="00D62013">
      <w:r>
        <w:separator/>
      </w:r>
    </w:p>
  </w:endnote>
  <w:endnote w:type="continuationSeparator" w:id="0">
    <w:p w14:paraId="538DFF37" w14:textId="77777777" w:rsidR="00D62013" w:rsidRDefault="00D62013">
      <w:r>
        <w:continuationSeparator/>
      </w:r>
    </w:p>
  </w:endnote>
  <w:endnote w:type="continuationNotice" w:id="1">
    <w:p w14:paraId="4735F6F9" w14:textId="77777777" w:rsidR="00D62013" w:rsidRDefault="00D620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B00A" w14:textId="77777777" w:rsidR="00F7613E" w:rsidRDefault="00F7613E">
    <w:pPr>
      <w:pStyle w:val="Footer"/>
      <w:rPr>
        <w:sz w:val="18"/>
        <w:szCs w:val="18"/>
      </w:rPr>
    </w:pPr>
  </w:p>
  <w:p w14:paraId="60061E4C" w14:textId="77777777" w:rsidR="00F7613E" w:rsidRDefault="00F7613E">
    <w:pPr>
      <w:pStyle w:val="Foo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DEC5E" w14:textId="1C9BDF76" w:rsidR="00B80D1B" w:rsidRPr="00B80D1B" w:rsidRDefault="00B43F2E" w:rsidP="54FCC056">
    <w:pPr>
      <w:pStyle w:val="Footer"/>
      <w:rPr>
        <w:sz w:val="20"/>
      </w:rPr>
    </w:pPr>
    <w:r>
      <w:rPr>
        <w:sz w:val="20"/>
      </w:rPr>
      <w:t xml:space="preserve">Minutes - </w:t>
    </w:r>
    <w:r w:rsidR="005712B2">
      <w:rPr>
        <w:sz w:val="20"/>
      </w:rPr>
      <w:t>1 September</w:t>
    </w:r>
    <w:r w:rsidR="004632F5">
      <w:rPr>
        <w:sz w:val="20"/>
      </w:rPr>
      <w:t xml:space="preserve"> </w:t>
    </w:r>
    <w:r w:rsidR="00443EF0">
      <w:rPr>
        <w:sz w:val="20"/>
      </w:rPr>
      <w:t>2026</w:t>
    </w:r>
    <w:r w:rsidR="54FCC056" w:rsidRPr="54FCC056">
      <w:rPr>
        <w:sz w:val="20"/>
      </w:rPr>
      <w:t xml:space="preserve"> parish council meeting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2E0D9" w14:textId="2A3C4E03" w:rsidR="00B80D1B" w:rsidRPr="00B80D1B" w:rsidRDefault="00B80D1B">
    <w:pPr>
      <w:pStyle w:val="Footer"/>
      <w:rPr>
        <w:sz w:val="20"/>
      </w:rPr>
    </w:pPr>
    <w:r w:rsidRPr="00B80D1B">
      <w:rPr>
        <w:sz w:val="20"/>
      </w:rPr>
      <w:t>Agenda 3</w:t>
    </w:r>
    <w:r w:rsidRPr="00B80D1B">
      <w:rPr>
        <w:sz w:val="20"/>
        <w:vertAlign w:val="superscript"/>
      </w:rPr>
      <w:t>rd</w:t>
    </w:r>
    <w:r w:rsidRPr="00B80D1B">
      <w:rPr>
        <w:sz w:val="20"/>
      </w:rPr>
      <w:t xml:space="preserve"> December 2024 council meeting</w:t>
    </w:r>
  </w:p>
  <w:p w14:paraId="0D0B940D" w14:textId="77777777" w:rsidR="00567012" w:rsidRPr="0016078F" w:rsidRDefault="00567012" w:rsidP="00DB6674">
    <w:pPr>
      <w:jc w:val="center"/>
      <w:rPr>
        <w:rFonts w:ascii="Calibri" w:hAnsi="Calibri" w:cs="Arial"/>
        <w:color w:val="4A442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893BA" w14:textId="77777777" w:rsidR="00D62013" w:rsidRDefault="00D62013">
      <w:r>
        <w:separator/>
      </w:r>
    </w:p>
  </w:footnote>
  <w:footnote w:type="continuationSeparator" w:id="0">
    <w:p w14:paraId="4723C621" w14:textId="77777777" w:rsidR="00D62013" w:rsidRDefault="00D62013">
      <w:r>
        <w:continuationSeparator/>
      </w:r>
    </w:p>
  </w:footnote>
  <w:footnote w:type="continuationNotice" w:id="1">
    <w:p w14:paraId="1417FF89" w14:textId="77777777" w:rsidR="00D62013" w:rsidRDefault="00D620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15B09" w14:textId="77777777" w:rsidR="00094929" w:rsidRDefault="000949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388FEA94" w14:paraId="6F1D52C5" w14:textId="77777777" w:rsidTr="388FEA94">
      <w:trPr>
        <w:trHeight w:val="300"/>
      </w:trPr>
      <w:tc>
        <w:tcPr>
          <w:tcW w:w="3445" w:type="dxa"/>
        </w:tcPr>
        <w:p w14:paraId="4F0689D3" w14:textId="28066110" w:rsidR="388FEA94" w:rsidRDefault="388FEA94" w:rsidP="388FEA94">
          <w:pPr>
            <w:pStyle w:val="Header"/>
            <w:ind w:left="-115"/>
          </w:pPr>
        </w:p>
      </w:tc>
      <w:tc>
        <w:tcPr>
          <w:tcW w:w="3445" w:type="dxa"/>
        </w:tcPr>
        <w:p w14:paraId="559BCE85" w14:textId="59F8A767" w:rsidR="388FEA94" w:rsidRDefault="388FEA94" w:rsidP="388FEA94">
          <w:pPr>
            <w:pStyle w:val="Header"/>
            <w:jc w:val="center"/>
          </w:pPr>
        </w:p>
      </w:tc>
      <w:tc>
        <w:tcPr>
          <w:tcW w:w="3445" w:type="dxa"/>
        </w:tcPr>
        <w:p w14:paraId="67E0B4E2" w14:textId="15D0B67A" w:rsidR="388FEA94" w:rsidRDefault="388FEA94" w:rsidP="388FEA94">
          <w:pPr>
            <w:pStyle w:val="Header"/>
            <w:ind w:right="-115"/>
            <w:jc w:val="right"/>
          </w:pPr>
        </w:p>
      </w:tc>
    </w:tr>
  </w:tbl>
  <w:sdt>
    <w:sdtPr>
      <w:id w:val="580875789"/>
      <w:docPartObj>
        <w:docPartGallery w:val="Watermarks"/>
        <w:docPartUnique/>
      </w:docPartObj>
    </w:sdtPr>
    <w:sdtContent>
      <w:p w14:paraId="6733851E" w14:textId="29893F57" w:rsidR="388FEA94" w:rsidRDefault="00094929" w:rsidP="388FEA94">
        <w:pPr>
          <w:pStyle w:val="Header"/>
        </w:pPr>
        <w:r>
          <w:rPr>
            <w:noProof/>
          </w:rPr>
          <w:pict w14:anchorId="775234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4127" w14:textId="77777777" w:rsidR="00094929" w:rsidRDefault="000949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0147"/>
    <w:multiLevelType w:val="hybridMultilevel"/>
    <w:tmpl w:val="76FE616E"/>
    <w:lvl w:ilvl="0" w:tplc="14346DF6">
      <w:start w:val="1"/>
      <w:numFmt w:val="decimal"/>
      <w:lvlText w:val="%1."/>
      <w:lvlJc w:val="left"/>
      <w:pPr>
        <w:ind w:left="718" w:hanging="576"/>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DE78E1"/>
    <w:multiLevelType w:val="hybridMultilevel"/>
    <w:tmpl w:val="538ED5B0"/>
    <w:lvl w:ilvl="0" w:tplc="82ACA24C">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 w15:restartNumberingAfterBreak="0">
    <w:nsid w:val="1E0A2BC3"/>
    <w:multiLevelType w:val="hybridMultilevel"/>
    <w:tmpl w:val="979CB336"/>
    <w:lvl w:ilvl="0" w:tplc="D0FE19EC">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 w15:restartNumberingAfterBreak="0">
    <w:nsid w:val="3C9B4B4D"/>
    <w:multiLevelType w:val="hybridMultilevel"/>
    <w:tmpl w:val="029C5B5E"/>
    <w:lvl w:ilvl="0" w:tplc="8E98CD7A">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C0270F"/>
    <w:multiLevelType w:val="hybridMultilevel"/>
    <w:tmpl w:val="51CA08D4"/>
    <w:lvl w:ilvl="0" w:tplc="03C026A8">
      <w:start w:val="1"/>
      <w:numFmt w:val="decimal"/>
      <w:lvlText w:val="%1."/>
      <w:lvlJc w:val="left"/>
      <w:pPr>
        <w:ind w:left="862" w:hanging="360"/>
      </w:pPr>
      <w:rPr>
        <w:b/>
        <w:bCs w:val="0"/>
        <w:color w:val="auto"/>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5" w15:restartNumberingAfterBreak="0">
    <w:nsid w:val="49D83510"/>
    <w:multiLevelType w:val="hybridMultilevel"/>
    <w:tmpl w:val="EB7210B4"/>
    <w:lvl w:ilvl="0" w:tplc="77A20A3A">
      <w:start w:val="23"/>
      <w:numFmt w:val="decimal"/>
      <w:lvlText w:val="%1."/>
      <w:lvlJc w:val="left"/>
      <w:pPr>
        <w:ind w:left="0"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2E7144"/>
    <w:multiLevelType w:val="hybridMultilevel"/>
    <w:tmpl w:val="1DF8FCD8"/>
    <w:lvl w:ilvl="0" w:tplc="E21E58AE">
      <w:start w:val="98"/>
      <w:numFmt w:val="decimal"/>
      <w:lvlText w:val="%1."/>
      <w:lvlJc w:val="left"/>
      <w:rPr>
        <w:rFonts w:ascii="Calibri" w:hAnsi="Calibri" w:cs="Calibri" w:hint="default"/>
        <w:b/>
        <w:bCs/>
        <w:i w:val="0"/>
        <w:iCs/>
        <w:color w:val="auto"/>
        <w:sz w:val="24"/>
      </w:rPr>
    </w:lvl>
    <w:lvl w:ilvl="1" w:tplc="F5521424">
      <w:start w:val="99"/>
      <w:numFmt w:val="decimal"/>
      <w:lvlText w:val="%2."/>
      <w:lvlJc w:val="left"/>
      <w:pPr>
        <w:ind w:left="0" w:firstLine="0"/>
      </w:pPr>
      <w:rPr>
        <w:rFonts w:hint="default"/>
        <w:b/>
        <w:bCs/>
        <w:color w:val="auto"/>
        <w:sz w:val="24"/>
      </w:rPr>
    </w:lvl>
    <w:lvl w:ilvl="2" w:tplc="88A0F9EC">
      <w:start w:val="1"/>
      <w:numFmt w:val="decimal"/>
      <w:lvlText w:val="%3."/>
      <w:lvlJc w:val="left"/>
      <w:pPr>
        <w:ind w:left="2340" w:hanging="360"/>
      </w:pPr>
      <w:rPr>
        <w:rFonts w:hint="default"/>
        <w:b/>
        <w:bCs/>
        <w:sz w:val="24"/>
      </w:rPr>
    </w:lvl>
    <w:lvl w:ilvl="3" w:tplc="8C16C7F6">
      <w:start w:val="118"/>
      <w:numFmt w:val="decimal"/>
      <w:lvlText w:val="%4."/>
      <w:lvlJc w:val="left"/>
      <w:pPr>
        <w:ind w:left="2880" w:hanging="360"/>
      </w:pPr>
      <w:rPr>
        <w:rFonts w:hint="default"/>
        <w:b/>
        <w:bCs/>
        <w:i w:val="0"/>
        <w:iCs w:val="0"/>
        <w:sz w:val="24"/>
        <w:szCs w:val="24"/>
      </w:r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7585ED5"/>
    <w:multiLevelType w:val="hybridMultilevel"/>
    <w:tmpl w:val="A6688B22"/>
    <w:lvl w:ilvl="0" w:tplc="0F50F132">
      <w:start w:val="1"/>
      <w:numFmt w:val="decimal"/>
      <w:lvlText w:val="%1."/>
      <w:lvlJc w:val="left"/>
      <w:pPr>
        <w:ind w:left="862" w:hanging="360"/>
      </w:pPr>
      <w:rPr>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8" w15:restartNumberingAfterBreak="0">
    <w:nsid w:val="684451C1"/>
    <w:multiLevelType w:val="multilevel"/>
    <w:tmpl w:val="07B2AED6"/>
    <w:lvl w:ilvl="0">
      <w:start w:val="101"/>
      <w:numFmt w:val="decimal"/>
      <w:lvlText w:val="%1."/>
      <w:lvlJc w:val="left"/>
      <w:pPr>
        <w:ind w:left="709" w:firstLine="0"/>
      </w:pPr>
      <w:rPr>
        <w:rFonts w:ascii="Calibri" w:hAnsi="Calibri" w:cs="Calibri" w:hint="default"/>
        <w:b/>
        <w:bCs/>
        <w:i w:val="0"/>
        <w:iCs/>
        <w:color w:val="auto"/>
        <w:sz w:val="24"/>
      </w:rPr>
    </w:lvl>
    <w:lvl w:ilvl="1">
      <w:start w:val="1"/>
      <w:numFmt w:val="decimal"/>
      <w:isLgl/>
      <w:lvlText w:val="%1.%2"/>
      <w:lvlJc w:val="left"/>
      <w:pPr>
        <w:ind w:left="732" w:hanging="732"/>
      </w:pPr>
      <w:rPr>
        <w:rFonts w:hint="default"/>
        <w:b/>
        <w:bCs w:val="0"/>
      </w:rPr>
    </w:lvl>
    <w:lvl w:ilvl="2">
      <w:start w:val="1"/>
      <w:numFmt w:val="decimal"/>
      <w:isLgl/>
      <w:lvlText w:val="%1.%2.%3"/>
      <w:lvlJc w:val="left"/>
      <w:pPr>
        <w:ind w:left="1441" w:hanging="732"/>
      </w:pPr>
      <w:rPr>
        <w:rFonts w:hint="default"/>
      </w:rPr>
    </w:lvl>
    <w:lvl w:ilvl="3">
      <w:start w:val="1"/>
      <w:numFmt w:val="decimal"/>
      <w:isLgl/>
      <w:lvlText w:val="%1.%2.%3.%4"/>
      <w:lvlJc w:val="left"/>
      <w:pPr>
        <w:ind w:left="1441" w:hanging="732"/>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15:restartNumberingAfterBreak="0">
    <w:nsid w:val="6A0C2EC5"/>
    <w:multiLevelType w:val="hybridMultilevel"/>
    <w:tmpl w:val="F54A9852"/>
    <w:lvl w:ilvl="0" w:tplc="25A23920">
      <w:start w:val="120"/>
      <w:numFmt w:val="decimal"/>
      <w:lvlText w:val="%1."/>
      <w:lvlJc w:val="left"/>
      <w:pPr>
        <w:ind w:left="142" w:firstLine="0"/>
      </w:pPr>
      <w:rPr>
        <w:rFonts w:ascii="Calibri" w:hAnsi="Calibri" w:cs="Calibri" w:hint="default"/>
        <w:b/>
        <w:bCs/>
        <w:i w:val="0"/>
        <w:i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FA85CA4"/>
    <w:multiLevelType w:val="hybridMultilevel"/>
    <w:tmpl w:val="2826C3E8"/>
    <w:lvl w:ilvl="0" w:tplc="4E12A0EE">
      <w:start w:val="1"/>
      <w:numFmt w:val="decimal"/>
      <w:lvlText w:val="%1."/>
      <w:lvlJc w:val="left"/>
      <w:pPr>
        <w:ind w:left="862" w:hanging="360"/>
      </w:pPr>
      <w:rPr>
        <w:b/>
        <w:bCs/>
        <w:sz w:val="24"/>
        <w:szCs w:val="24"/>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1" w15:restartNumberingAfterBreak="0">
    <w:nsid w:val="721D1B06"/>
    <w:multiLevelType w:val="hybridMultilevel"/>
    <w:tmpl w:val="130C17A2"/>
    <w:lvl w:ilvl="0" w:tplc="0046E8AC">
      <w:start w:val="1"/>
      <w:numFmt w:val="decimal"/>
      <w:lvlText w:val="%1."/>
      <w:lvlJc w:val="left"/>
      <w:pPr>
        <w:ind w:left="862" w:hanging="360"/>
      </w:pPr>
      <w:rPr>
        <w:b/>
        <w:bCs/>
        <w:i w:val="0"/>
        <w:iCs w:val="0"/>
        <w:color w:val="auto"/>
        <w:sz w:val="24"/>
        <w:szCs w:val="24"/>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2" w15:restartNumberingAfterBreak="0">
    <w:nsid w:val="799A52F4"/>
    <w:multiLevelType w:val="hybridMultilevel"/>
    <w:tmpl w:val="E0387F58"/>
    <w:lvl w:ilvl="0" w:tplc="7E7CF184">
      <w:start w:val="1"/>
      <w:numFmt w:val="decimal"/>
      <w:lvlText w:val="%1."/>
      <w:lvlJc w:val="left"/>
      <w:pPr>
        <w:ind w:left="718" w:hanging="576"/>
      </w:pPr>
      <w:rPr>
        <w:rFonts w:hint="default"/>
        <w:b/>
        <w:bCs/>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3" w15:restartNumberingAfterBreak="0">
    <w:nsid w:val="7BF06B5E"/>
    <w:multiLevelType w:val="hybridMultilevel"/>
    <w:tmpl w:val="75FE2D44"/>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num w:numId="1" w16cid:durableId="823668519">
    <w:abstractNumId w:val="6"/>
  </w:num>
  <w:num w:numId="2" w16cid:durableId="345248664">
    <w:abstractNumId w:val="8"/>
  </w:num>
  <w:num w:numId="3" w16cid:durableId="2083483171">
    <w:abstractNumId w:val="11"/>
  </w:num>
  <w:num w:numId="4" w16cid:durableId="222834985">
    <w:abstractNumId w:val="4"/>
  </w:num>
  <w:num w:numId="5" w16cid:durableId="309557629">
    <w:abstractNumId w:val="13"/>
  </w:num>
  <w:num w:numId="6" w16cid:durableId="593436132">
    <w:abstractNumId w:val="12"/>
  </w:num>
  <w:num w:numId="7" w16cid:durableId="1461454213">
    <w:abstractNumId w:val="7"/>
  </w:num>
  <w:num w:numId="8" w16cid:durableId="1934048375">
    <w:abstractNumId w:val="10"/>
  </w:num>
  <w:num w:numId="9" w16cid:durableId="1416171120">
    <w:abstractNumId w:val="2"/>
  </w:num>
  <w:num w:numId="10" w16cid:durableId="1087190173">
    <w:abstractNumId w:val="1"/>
  </w:num>
  <w:num w:numId="11" w16cid:durableId="1808351257">
    <w:abstractNumId w:val="5"/>
  </w:num>
  <w:num w:numId="12" w16cid:durableId="397017942">
    <w:abstractNumId w:val="3"/>
  </w:num>
  <w:num w:numId="13" w16cid:durableId="36509907">
    <w:abstractNumId w:val="0"/>
  </w:num>
  <w:num w:numId="14" w16cid:durableId="76905072">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81"/>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2A2"/>
    <w:rsid w:val="00000520"/>
    <w:rsid w:val="00000A46"/>
    <w:rsid w:val="00001078"/>
    <w:rsid w:val="00001349"/>
    <w:rsid w:val="00001546"/>
    <w:rsid w:val="00001CA1"/>
    <w:rsid w:val="00001E75"/>
    <w:rsid w:val="000020B3"/>
    <w:rsid w:val="0000268C"/>
    <w:rsid w:val="00002C9A"/>
    <w:rsid w:val="000038BB"/>
    <w:rsid w:val="00003DC0"/>
    <w:rsid w:val="00003E3B"/>
    <w:rsid w:val="00003F8A"/>
    <w:rsid w:val="00003FCA"/>
    <w:rsid w:val="00004404"/>
    <w:rsid w:val="00004518"/>
    <w:rsid w:val="00004808"/>
    <w:rsid w:val="0000484F"/>
    <w:rsid w:val="00004D0E"/>
    <w:rsid w:val="00005F52"/>
    <w:rsid w:val="0000649B"/>
    <w:rsid w:val="0000754F"/>
    <w:rsid w:val="00007CA1"/>
    <w:rsid w:val="000107CF"/>
    <w:rsid w:val="00010AD2"/>
    <w:rsid w:val="00011B7C"/>
    <w:rsid w:val="00012D82"/>
    <w:rsid w:val="00012EB7"/>
    <w:rsid w:val="000132B6"/>
    <w:rsid w:val="0001408C"/>
    <w:rsid w:val="00014368"/>
    <w:rsid w:val="00014771"/>
    <w:rsid w:val="000156A5"/>
    <w:rsid w:val="00015792"/>
    <w:rsid w:val="00015A29"/>
    <w:rsid w:val="00015C72"/>
    <w:rsid w:val="00016082"/>
    <w:rsid w:val="000162B0"/>
    <w:rsid w:val="00016EC1"/>
    <w:rsid w:val="00017494"/>
    <w:rsid w:val="00017CB3"/>
    <w:rsid w:val="00020600"/>
    <w:rsid w:val="0002076C"/>
    <w:rsid w:val="00020819"/>
    <w:rsid w:val="00021469"/>
    <w:rsid w:val="000222EA"/>
    <w:rsid w:val="0002309D"/>
    <w:rsid w:val="00023A49"/>
    <w:rsid w:val="00023E3C"/>
    <w:rsid w:val="0002458E"/>
    <w:rsid w:val="000255C0"/>
    <w:rsid w:val="0002598C"/>
    <w:rsid w:val="00025B68"/>
    <w:rsid w:val="00025C19"/>
    <w:rsid w:val="000265BC"/>
    <w:rsid w:val="0002721B"/>
    <w:rsid w:val="0002796D"/>
    <w:rsid w:val="00027989"/>
    <w:rsid w:val="00027EF3"/>
    <w:rsid w:val="0003015F"/>
    <w:rsid w:val="00031191"/>
    <w:rsid w:val="000314D5"/>
    <w:rsid w:val="0003176B"/>
    <w:rsid w:val="00031B16"/>
    <w:rsid w:val="00031E17"/>
    <w:rsid w:val="00031EBD"/>
    <w:rsid w:val="00031FF7"/>
    <w:rsid w:val="00032671"/>
    <w:rsid w:val="00032CA3"/>
    <w:rsid w:val="000338B4"/>
    <w:rsid w:val="00033AE0"/>
    <w:rsid w:val="00034240"/>
    <w:rsid w:val="00035FA4"/>
    <w:rsid w:val="00036208"/>
    <w:rsid w:val="00036259"/>
    <w:rsid w:val="00036380"/>
    <w:rsid w:val="00036411"/>
    <w:rsid w:val="000364E8"/>
    <w:rsid w:val="00036760"/>
    <w:rsid w:val="00037F99"/>
    <w:rsid w:val="0004020C"/>
    <w:rsid w:val="000404E6"/>
    <w:rsid w:val="000406AD"/>
    <w:rsid w:val="00040B1F"/>
    <w:rsid w:val="0004106C"/>
    <w:rsid w:val="000414CC"/>
    <w:rsid w:val="000419C8"/>
    <w:rsid w:val="000419DC"/>
    <w:rsid w:val="00042113"/>
    <w:rsid w:val="000422B4"/>
    <w:rsid w:val="00042356"/>
    <w:rsid w:val="000423FA"/>
    <w:rsid w:val="00042C69"/>
    <w:rsid w:val="000431D9"/>
    <w:rsid w:val="00043301"/>
    <w:rsid w:val="00043A81"/>
    <w:rsid w:val="00043C60"/>
    <w:rsid w:val="00043C73"/>
    <w:rsid w:val="00043EA1"/>
    <w:rsid w:val="000441EB"/>
    <w:rsid w:val="00044475"/>
    <w:rsid w:val="00044567"/>
    <w:rsid w:val="00044940"/>
    <w:rsid w:val="00045AB6"/>
    <w:rsid w:val="0004637D"/>
    <w:rsid w:val="000468CB"/>
    <w:rsid w:val="00046F11"/>
    <w:rsid w:val="00047B6C"/>
    <w:rsid w:val="00047F17"/>
    <w:rsid w:val="00050031"/>
    <w:rsid w:val="0005009E"/>
    <w:rsid w:val="000507C8"/>
    <w:rsid w:val="00050BA7"/>
    <w:rsid w:val="00050D2F"/>
    <w:rsid w:val="000523E6"/>
    <w:rsid w:val="00052808"/>
    <w:rsid w:val="00053225"/>
    <w:rsid w:val="00053EDA"/>
    <w:rsid w:val="00053F07"/>
    <w:rsid w:val="0005441E"/>
    <w:rsid w:val="00054ED0"/>
    <w:rsid w:val="00054F93"/>
    <w:rsid w:val="000557A9"/>
    <w:rsid w:val="00056259"/>
    <w:rsid w:val="000562A2"/>
    <w:rsid w:val="000568A2"/>
    <w:rsid w:val="00056A3D"/>
    <w:rsid w:val="00056CDD"/>
    <w:rsid w:val="00056E9B"/>
    <w:rsid w:val="00056F31"/>
    <w:rsid w:val="00057310"/>
    <w:rsid w:val="000573C0"/>
    <w:rsid w:val="0005765D"/>
    <w:rsid w:val="00057783"/>
    <w:rsid w:val="00057A89"/>
    <w:rsid w:val="00057FDA"/>
    <w:rsid w:val="000607FE"/>
    <w:rsid w:val="00060809"/>
    <w:rsid w:val="00060D07"/>
    <w:rsid w:val="00060DF0"/>
    <w:rsid w:val="00061703"/>
    <w:rsid w:val="0006193B"/>
    <w:rsid w:val="00061BA2"/>
    <w:rsid w:val="00063504"/>
    <w:rsid w:val="000638BA"/>
    <w:rsid w:val="00063CAB"/>
    <w:rsid w:val="000648A3"/>
    <w:rsid w:val="00064B10"/>
    <w:rsid w:val="00064D19"/>
    <w:rsid w:val="00065205"/>
    <w:rsid w:val="0006587E"/>
    <w:rsid w:val="000660E5"/>
    <w:rsid w:val="000674B5"/>
    <w:rsid w:val="00067CEA"/>
    <w:rsid w:val="00067E8A"/>
    <w:rsid w:val="000701E0"/>
    <w:rsid w:val="00070288"/>
    <w:rsid w:val="00070545"/>
    <w:rsid w:val="00070D69"/>
    <w:rsid w:val="00070DB5"/>
    <w:rsid w:val="0007138D"/>
    <w:rsid w:val="0007179F"/>
    <w:rsid w:val="000721F5"/>
    <w:rsid w:val="00072461"/>
    <w:rsid w:val="000732C4"/>
    <w:rsid w:val="00073467"/>
    <w:rsid w:val="0007348C"/>
    <w:rsid w:val="00073732"/>
    <w:rsid w:val="00073775"/>
    <w:rsid w:val="000737E2"/>
    <w:rsid w:val="00074967"/>
    <w:rsid w:val="00074D3F"/>
    <w:rsid w:val="000757B0"/>
    <w:rsid w:val="00075975"/>
    <w:rsid w:val="00075C4A"/>
    <w:rsid w:val="00075FC4"/>
    <w:rsid w:val="00076110"/>
    <w:rsid w:val="000766AB"/>
    <w:rsid w:val="00076914"/>
    <w:rsid w:val="00076DF8"/>
    <w:rsid w:val="00076F23"/>
    <w:rsid w:val="00076F6A"/>
    <w:rsid w:val="000770BB"/>
    <w:rsid w:val="00077B24"/>
    <w:rsid w:val="00077EF8"/>
    <w:rsid w:val="00080134"/>
    <w:rsid w:val="00080156"/>
    <w:rsid w:val="0008022F"/>
    <w:rsid w:val="00080ED7"/>
    <w:rsid w:val="00081A5C"/>
    <w:rsid w:val="00081C6F"/>
    <w:rsid w:val="00082535"/>
    <w:rsid w:val="00082A8E"/>
    <w:rsid w:val="00082C64"/>
    <w:rsid w:val="0008403E"/>
    <w:rsid w:val="00084A5C"/>
    <w:rsid w:val="00084D94"/>
    <w:rsid w:val="00085103"/>
    <w:rsid w:val="00085E51"/>
    <w:rsid w:val="000862DB"/>
    <w:rsid w:val="000866D2"/>
    <w:rsid w:val="00087AF9"/>
    <w:rsid w:val="0009068F"/>
    <w:rsid w:val="0009130C"/>
    <w:rsid w:val="000915A3"/>
    <w:rsid w:val="00091A54"/>
    <w:rsid w:val="00091D17"/>
    <w:rsid w:val="00091D26"/>
    <w:rsid w:val="00092419"/>
    <w:rsid w:val="00092573"/>
    <w:rsid w:val="00092943"/>
    <w:rsid w:val="00092AC0"/>
    <w:rsid w:val="00092C44"/>
    <w:rsid w:val="00092CCB"/>
    <w:rsid w:val="0009369B"/>
    <w:rsid w:val="00093C9D"/>
    <w:rsid w:val="00093E1C"/>
    <w:rsid w:val="00093F09"/>
    <w:rsid w:val="00094108"/>
    <w:rsid w:val="00094455"/>
    <w:rsid w:val="0009486D"/>
    <w:rsid w:val="00094929"/>
    <w:rsid w:val="000953CB"/>
    <w:rsid w:val="000960D9"/>
    <w:rsid w:val="000963F1"/>
    <w:rsid w:val="000964F0"/>
    <w:rsid w:val="00096F34"/>
    <w:rsid w:val="00096FC9"/>
    <w:rsid w:val="000971A3"/>
    <w:rsid w:val="000971D5"/>
    <w:rsid w:val="00097449"/>
    <w:rsid w:val="000A0540"/>
    <w:rsid w:val="000A080A"/>
    <w:rsid w:val="000A0A5F"/>
    <w:rsid w:val="000A0C27"/>
    <w:rsid w:val="000A0D84"/>
    <w:rsid w:val="000A112E"/>
    <w:rsid w:val="000A13CF"/>
    <w:rsid w:val="000A1429"/>
    <w:rsid w:val="000A16DA"/>
    <w:rsid w:val="000A1753"/>
    <w:rsid w:val="000A1B80"/>
    <w:rsid w:val="000A1C1D"/>
    <w:rsid w:val="000A1F03"/>
    <w:rsid w:val="000A236C"/>
    <w:rsid w:val="000A257B"/>
    <w:rsid w:val="000A2628"/>
    <w:rsid w:val="000A2AB3"/>
    <w:rsid w:val="000A2B78"/>
    <w:rsid w:val="000A2CDE"/>
    <w:rsid w:val="000A2D14"/>
    <w:rsid w:val="000A3312"/>
    <w:rsid w:val="000A3625"/>
    <w:rsid w:val="000A3D2C"/>
    <w:rsid w:val="000A3EF4"/>
    <w:rsid w:val="000A3EFF"/>
    <w:rsid w:val="000A410B"/>
    <w:rsid w:val="000A4BE4"/>
    <w:rsid w:val="000A5441"/>
    <w:rsid w:val="000A57BD"/>
    <w:rsid w:val="000A6234"/>
    <w:rsid w:val="000A6396"/>
    <w:rsid w:val="000A6571"/>
    <w:rsid w:val="000A6659"/>
    <w:rsid w:val="000A681F"/>
    <w:rsid w:val="000A6BC6"/>
    <w:rsid w:val="000A7299"/>
    <w:rsid w:val="000A737C"/>
    <w:rsid w:val="000A7833"/>
    <w:rsid w:val="000B07B2"/>
    <w:rsid w:val="000B07C0"/>
    <w:rsid w:val="000B20AF"/>
    <w:rsid w:val="000B22E2"/>
    <w:rsid w:val="000B29C5"/>
    <w:rsid w:val="000B321F"/>
    <w:rsid w:val="000B3EE0"/>
    <w:rsid w:val="000B47A5"/>
    <w:rsid w:val="000B4B56"/>
    <w:rsid w:val="000B4FF8"/>
    <w:rsid w:val="000B51E1"/>
    <w:rsid w:val="000B5D9C"/>
    <w:rsid w:val="000B6629"/>
    <w:rsid w:val="000B680E"/>
    <w:rsid w:val="000B6F01"/>
    <w:rsid w:val="000B70AC"/>
    <w:rsid w:val="000B77D4"/>
    <w:rsid w:val="000C0912"/>
    <w:rsid w:val="000C0A9F"/>
    <w:rsid w:val="000C0BD8"/>
    <w:rsid w:val="000C1362"/>
    <w:rsid w:val="000C1A85"/>
    <w:rsid w:val="000C225B"/>
    <w:rsid w:val="000C230F"/>
    <w:rsid w:val="000C28AC"/>
    <w:rsid w:val="000C2D7C"/>
    <w:rsid w:val="000C2DF5"/>
    <w:rsid w:val="000C317C"/>
    <w:rsid w:val="000C35B0"/>
    <w:rsid w:val="000C3A5E"/>
    <w:rsid w:val="000C3E1E"/>
    <w:rsid w:val="000C44E0"/>
    <w:rsid w:val="000C4795"/>
    <w:rsid w:val="000C53AD"/>
    <w:rsid w:val="000C671A"/>
    <w:rsid w:val="000C6942"/>
    <w:rsid w:val="000C6DDD"/>
    <w:rsid w:val="000C7963"/>
    <w:rsid w:val="000C798F"/>
    <w:rsid w:val="000D00D0"/>
    <w:rsid w:val="000D060C"/>
    <w:rsid w:val="000D067E"/>
    <w:rsid w:val="000D0FB2"/>
    <w:rsid w:val="000D124B"/>
    <w:rsid w:val="000D2079"/>
    <w:rsid w:val="000D23C1"/>
    <w:rsid w:val="000D2E62"/>
    <w:rsid w:val="000D3159"/>
    <w:rsid w:val="000D369F"/>
    <w:rsid w:val="000D379F"/>
    <w:rsid w:val="000D393B"/>
    <w:rsid w:val="000D3ECC"/>
    <w:rsid w:val="000D3FB3"/>
    <w:rsid w:val="000D44AA"/>
    <w:rsid w:val="000D456F"/>
    <w:rsid w:val="000D515F"/>
    <w:rsid w:val="000D549D"/>
    <w:rsid w:val="000D5A61"/>
    <w:rsid w:val="000D5AB2"/>
    <w:rsid w:val="000D5F88"/>
    <w:rsid w:val="000D6C6F"/>
    <w:rsid w:val="000D6E96"/>
    <w:rsid w:val="000D7056"/>
    <w:rsid w:val="000D797A"/>
    <w:rsid w:val="000D7A0C"/>
    <w:rsid w:val="000D7BC0"/>
    <w:rsid w:val="000D7C47"/>
    <w:rsid w:val="000D7DA4"/>
    <w:rsid w:val="000D7E92"/>
    <w:rsid w:val="000E0330"/>
    <w:rsid w:val="000E094A"/>
    <w:rsid w:val="000E1494"/>
    <w:rsid w:val="000E1AFB"/>
    <w:rsid w:val="000E21BE"/>
    <w:rsid w:val="000E23CB"/>
    <w:rsid w:val="000E2C54"/>
    <w:rsid w:val="000E334D"/>
    <w:rsid w:val="000E3466"/>
    <w:rsid w:val="000E3520"/>
    <w:rsid w:val="000E3641"/>
    <w:rsid w:val="000E3669"/>
    <w:rsid w:val="000E3A8B"/>
    <w:rsid w:val="000E47AE"/>
    <w:rsid w:val="000E4D73"/>
    <w:rsid w:val="000E5E3C"/>
    <w:rsid w:val="000E7192"/>
    <w:rsid w:val="000E7777"/>
    <w:rsid w:val="000E7A8A"/>
    <w:rsid w:val="000E7BFD"/>
    <w:rsid w:val="000F014F"/>
    <w:rsid w:val="000F0564"/>
    <w:rsid w:val="000F1350"/>
    <w:rsid w:val="000F1681"/>
    <w:rsid w:val="000F184A"/>
    <w:rsid w:val="000F1A50"/>
    <w:rsid w:val="000F1DD0"/>
    <w:rsid w:val="000F2267"/>
    <w:rsid w:val="000F306A"/>
    <w:rsid w:val="000F3547"/>
    <w:rsid w:val="000F3931"/>
    <w:rsid w:val="000F4BD1"/>
    <w:rsid w:val="000F4F52"/>
    <w:rsid w:val="000F5241"/>
    <w:rsid w:val="000F58FA"/>
    <w:rsid w:val="000F5BDE"/>
    <w:rsid w:val="000F5CB5"/>
    <w:rsid w:val="000F613D"/>
    <w:rsid w:val="000F672F"/>
    <w:rsid w:val="000F69F9"/>
    <w:rsid w:val="000F6CAE"/>
    <w:rsid w:val="000F7124"/>
    <w:rsid w:val="000F769D"/>
    <w:rsid w:val="000F7729"/>
    <w:rsid w:val="000F7A12"/>
    <w:rsid w:val="001005BD"/>
    <w:rsid w:val="00100E7B"/>
    <w:rsid w:val="00100FD6"/>
    <w:rsid w:val="00101157"/>
    <w:rsid w:val="00101477"/>
    <w:rsid w:val="0010218B"/>
    <w:rsid w:val="00102FCF"/>
    <w:rsid w:val="0010317A"/>
    <w:rsid w:val="0010326E"/>
    <w:rsid w:val="00103734"/>
    <w:rsid w:val="001038C6"/>
    <w:rsid w:val="00103E65"/>
    <w:rsid w:val="001048F1"/>
    <w:rsid w:val="00104924"/>
    <w:rsid w:val="001049E0"/>
    <w:rsid w:val="00104CBB"/>
    <w:rsid w:val="001054F5"/>
    <w:rsid w:val="00106278"/>
    <w:rsid w:val="0010641D"/>
    <w:rsid w:val="00106E0D"/>
    <w:rsid w:val="00106EDA"/>
    <w:rsid w:val="00106EDD"/>
    <w:rsid w:val="00107CA8"/>
    <w:rsid w:val="00110465"/>
    <w:rsid w:val="00110C84"/>
    <w:rsid w:val="001115B4"/>
    <w:rsid w:val="0011190B"/>
    <w:rsid w:val="001119B9"/>
    <w:rsid w:val="00111A38"/>
    <w:rsid w:val="00111C3C"/>
    <w:rsid w:val="00111EA7"/>
    <w:rsid w:val="001138D9"/>
    <w:rsid w:val="001140D5"/>
    <w:rsid w:val="001147A5"/>
    <w:rsid w:val="00114A5B"/>
    <w:rsid w:val="00114BFE"/>
    <w:rsid w:val="001151F5"/>
    <w:rsid w:val="00116C7A"/>
    <w:rsid w:val="001171E9"/>
    <w:rsid w:val="001173E1"/>
    <w:rsid w:val="0011775B"/>
    <w:rsid w:val="00117DB0"/>
    <w:rsid w:val="001202AC"/>
    <w:rsid w:val="0012046B"/>
    <w:rsid w:val="00120544"/>
    <w:rsid w:val="00120CAC"/>
    <w:rsid w:val="00121221"/>
    <w:rsid w:val="0012123A"/>
    <w:rsid w:val="00121BD7"/>
    <w:rsid w:val="00121EB4"/>
    <w:rsid w:val="00122195"/>
    <w:rsid w:val="00122CFB"/>
    <w:rsid w:val="00122E63"/>
    <w:rsid w:val="00123274"/>
    <w:rsid w:val="001239BF"/>
    <w:rsid w:val="00123BF7"/>
    <w:rsid w:val="0012421D"/>
    <w:rsid w:val="00124749"/>
    <w:rsid w:val="00124908"/>
    <w:rsid w:val="00124DB5"/>
    <w:rsid w:val="00125CE1"/>
    <w:rsid w:val="00125D0A"/>
    <w:rsid w:val="00125F59"/>
    <w:rsid w:val="00126514"/>
    <w:rsid w:val="001269C8"/>
    <w:rsid w:val="001272ED"/>
    <w:rsid w:val="00127768"/>
    <w:rsid w:val="001277EC"/>
    <w:rsid w:val="001278C0"/>
    <w:rsid w:val="0013011F"/>
    <w:rsid w:val="001303B7"/>
    <w:rsid w:val="0013048F"/>
    <w:rsid w:val="0013066B"/>
    <w:rsid w:val="0013114E"/>
    <w:rsid w:val="0013146B"/>
    <w:rsid w:val="00131838"/>
    <w:rsid w:val="00131B2E"/>
    <w:rsid w:val="00132644"/>
    <w:rsid w:val="00132B8A"/>
    <w:rsid w:val="00133113"/>
    <w:rsid w:val="00133741"/>
    <w:rsid w:val="00133B6E"/>
    <w:rsid w:val="001342CF"/>
    <w:rsid w:val="0013453B"/>
    <w:rsid w:val="00134624"/>
    <w:rsid w:val="00134765"/>
    <w:rsid w:val="001347AF"/>
    <w:rsid w:val="00134ED2"/>
    <w:rsid w:val="00135046"/>
    <w:rsid w:val="00135280"/>
    <w:rsid w:val="001352E8"/>
    <w:rsid w:val="001359E9"/>
    <w:rsid w:val="00135FED"/>
    <w:rsid w:val="001364EF"/>
    <w:rsid w:val="00137115"/>
    <w:rsid w:val="00140585"/>
    <w:rsid w:val="001413C9"/>
    <w:rsid w:val="00141722"/>
    <w:rsid w:val="0014178B"/>
    <w:rsid w:val="00142291"/>
    <w:rsid w:val="0014273D"/>
    <w:rsid w:val="001436C9"/>
    <w:rsid w:val="001437E6"/>
    <w:rsid w:val="00143886"/>
    <w:rsid w:val="00143F00"/>
    <w:rsid w:val="00144570"/>
    <w:rsid w:val="00144DBA"/>
    <w:rsid w:val="001454EA"/>
    <w:rsid w:val="00145A44"/>
    <w:rsid w:val="001463D5"/>
    <w:rsid w:val="00146AF5"/>
    <w:rsid w:val="00146C6B"/>
    <w:rsid w:val="00146CE6"/>
    <w:rsid w:val="00147534"/>
    <w:rsid w:val="00147AC6"/>
    <w:rsid w:val="00147B6A"/>
    <w:rsid w:val="00147BF6"/>
    <w:rsid w:val="00150625"/>
    <w:rsid w:val="0015090A"/>
    <w:rsid w:val="0015130D"/>
    <w:rsid w:val="0015166F"/>
    <w:rsid w:val="00151ACD"/>
    <w:rsid w:val="0015249D"/>
    <w:rsid w:val="001526DB"/>
    <w:rsid w:val="001530A5"/>
    <w:rsid w:val="001538E7"/>
    <w:rsid w:val="00153A87"/>
    <w:rsid w:val="00153B71"/>
    <w:rsid w:val="00153C36"/>
    <w:rsid w:val="00154647"/>
    <w:rsid w:val="00154A8E"/>
    <w:rsid w:val="00154D9D"/>
    <w:rsid w:val="00155819"/>
    <w:rsid w:val="00155A1A"/>
    <w:rsid w:val="00155EEF"/>
    <w:rsid w:val="00156D9C"/>
    <w:rsid w:val="00156E30"/>
    <w:rsid w:val="00157730"/>
    <w:rsid w:val="00157B44"/>
    <w:rsid w:val="00160420"/>
    <w:rsid w:val="0016047E"/>
    <w:rsid w:val="0016078F"/>
    <w:rsid w:val="00160B82"/>
    <w:rsid w:val="00160D0A"/>
    <w:rsid w:val="00161472"/>
    <w:rsid w:val="001619EC"/>
    <w:rsid w:val="00161D42"/>
    <w:rsid w:val="00162600"/>
    <w:rsid w:val="0016297B"/>
    <w:rsid w:val="00162B2A"/>
    <w:rsid w:val="00162CF7"/>
    <w:rsid w:val="00162E13"/>
    <w:rsid w:val="00163233"/>
    <w:rsid w:val="001634A0"/>
    <w:rsid w:val="001634C9"/>
    <w:rsid w:val="00163B39"/>
    <w:rsid w:val="00164D53"/>
    <w:rsid w:val="001651B2"/>
    <w:rsid w:val="001656F3"/>
    <w:rsid w:val="00165B09"/>
    <w:rsid w:val="00165C09"/>
    <w:rsid w:val="00166995"/>
    <w:rsid w:val="00167325"/>
    <w:rsid w:val="00167C3F"/>
    <w:rsid w:val="00170034"/>
    <w:rsid w:val="0017076A"/>
    <w:rsid w:val="00170786"/>
    <w:rsid w:val="001707B9"/>
    <w:rsid w:val="00170864"/>
    <w:rsid w:val="00170B7F"/>
    <w:rsid w:val="00171508"/>
    <w:rsid w:val="001718FC"/>
    <w:rsid w:val="00172CBA"/>
    <w:rsid w:val="0017354D"/>
    <w:rsid w:val="0017374E"/>
    <w:rsid w:val="00173E4C"/>
    <w:rsid w:val="00174E42"/>
    <w:rsid w:val="00174FCF"/>
    <w:rsid w:val="00175070"/>
    <w:rsid w:val="001751FB"/>
    <w:rsid w:val="00175BB7"/>
    <w:rsid w:val="001764EF"/>
    <w:rsid w:val="00177567"/>
    <w:rsid w:val="001779F3"/>
    <w:rsid w:val="00177B84"/>
    <w:rsid w:val="00177E52"/>
    <w:rsid w:val="0018075C"/>
    <w:rsid w:val="00180860"/>
    <w:rsid w:val="00180BDC"/>
    <w:rsid w:val="00180F16"/>
    <w:rsid w:val="001810F5"/>
    <w:rsid w:val="0018118A"/>
    <w:rsid w:val="001813EE"/>
    <w:rsid w:val="001819DA"/>
    <w:rsid w:val="00181B7E"/>
    <w:rsid w:val="00181CD8"/>
    <w:rsid w:val="00182528"/>
    <w:rsid w:val="001826B4"/>
    <w:rsid w:val="0018294D"/>
    <w:rsid w:val="0018328D"/>
    <w:rsid w:val="001839F6"/>
    <w:rsid w:val="001858B7"/>
    <w:rsid w:val="00185B74"/>
    <w:rsid w:val="001862FE"/>
    <w:rsid w:val="00187B5D"/>
    <w:rsid w:val="00187E26"/>
    <w:rsid w:val="001900C8"/>
    <w:rsid w:val="001901E4"/>
    <w:rsid w:val="00190599"/>
    <w:rsid w:val="001905C1"/>
    <w:rsid w:val="00190EAA"/>
    <w:rsid w:val="001913B9"/>
    <w:rsid w:val="00192033"/>
    <w:rsid w:val="001921D7"/>
    <w:rsid w:val="0019223A"/>
    <w:rsid w:val="001922F2"/>
    <w:rsid w:val="001925F8"/>
    <w:rsid w:val="001928D1"/>
    <w:rsid w:val="00193322"/>
    <w:rsid w:val="00193739"/>
    <w:rsid w:val="0019393B"/>
    <w:rsid w:val="00193B6A"/>
    <w:rsid w:val="00194672"/>
    <w:rsid w:val="00194E82"/>
    <w:rsid w:val="001954F8"/>
    <w:rsid w:val="00195D43"/>
    <w:rsid w:val="001969D3"/>
    <w:rsid w:val="00197C97"/>
    <w:rsid w:val="001A0158"/>
    <w:rsid w:val="001A0284"/>
    <w:rsid w:val="001A12AD"/>
    <w:rsid w:val="001A2C10"/>
    <w:rsid w:val="001A420C"/>
    <w:rsid w:val="001A4AA2"/>
    <w:rsid w:val="001A54DE"/>
    <w:rsid w:val="001A58AE"/>
    <w:rsid w:val="001A5ADE"/>
    <w:rsid w:val="001A6434"/>
    <w:rsid w:val="001A6E63"/>
    <w:rsid w:val="001A7990"/>
    <w:rsid w:val="001A7E7F"/>
    <w:rsid w:val="001B0403"/>
    <w:rsid w:val="001B079A"/>
    <w:rsid w:val="001B0F01"/>
    <w:rsid w:val="001B1067"/>
    <w:rsid w:val="001B153F"/>
    <w:rsid w:val="001B1AF9"/>
    <w:rsid w:val="001B2567"/>
    <w:rsid w:val="001B2579"/>
    <w:rsid w:val="001B26DF"/>
    <w:rsid w:val="001B2ACB"/>
    <w:rsid w:val="001B2B68"/>
    <w:rsid w:val="001B3207"/>
    <w:rsid w:val="001B3E17"/>
    <w:rsid w:val="001B4041"/>
    <w:rsid w:val="001B4421"/>
    <w:rsid w:val="001B4451"/>
    <w:rsid w:val="001B49FE"/>
    <w:rsid w:val="001B661D"/>
    <w:rsid w:val="001B6786"/>
    <w:rsid w:val="001B7048"/>
    <w:rsid w:val="001B74CA"/>
    <w:rsid w:val="001B76B1"/>
    <w:rsid w:val="001B7EE1"/>
    <w:rsid w:val="001C032E"/>
    <w:rsid w:val="001C044E"/>
    <w:rsid w:val="001C1B62"/>
    <w:rsid w:val="001C1E24"/>
    <w:rsid w:val="001C1F1B"/>
    <w:rsid w:val="001C20AF"/>
    <w:rsid w:val="001C2C1E"/>
    <w:rsid w:val="001C338D"/>
    <w:rsid w:val="001C36F5"/>
    <w:rsid w:val="001C37DA"/>
    <w:rsid w:val="001C4679"/>
    <w:rsid w:val="001C494B"/>
    <w:rsid w:val="001C5EEE"/>
    <w:rsid w:val="001C6205"/>
    <w:rsid w:val="001C63D7"/>
    <w:rsid w:val="001C6569"/>
    <w:rsid w:val="001C6A39"/>
    <w:rsid w:val="001C6C75"/>
    <w:rsid w:val="001C720E"/>
    <w:rsid w:val="001C7915"/>
    <w:rsid w:val="001D0005"/>
    <w:rsid w:val="001D01A0"/>
    <w:rsid w:val="001D08A3"/>
    <w:rsid w:val="001D0B6E"/>
    <w:rsid w:val="001D1707"/>
    <w:rsid w:val="001D1728"/>
    <w:rsid w:val="001D3538"/>
    <w:rsid w:val="001D355D"/>
    <w:rsid w:val="001D3CA5"/>
    <w:rsid w:val="001D3D8D"/>
    <w:rsid w:val="001D46EC"/>
    <w:rsid w:val="001D53E4"/>
    <w:rsid w:val="001D62D0"/>
    <w:rsid w:val="001D6640"/>
    <w:rsid w:val="001D6A8A"/>
    <w:rsid w:val="001D6CEC"/>
    <w:rsid w:val="001D71CC"/>
    <w:rsid w:val="001D73BA"/>
    <w:rsid w:val="001E02EF"/>
    <w:rsid w:val="001E1637"/>
    <w:rsid w:val="001E1FBA"/>
    <w:rsid w:val="001E1FF9"/>
    <w:rsid w:val="001E2AC9"/>
    <w:rsid w:val="001E30BE"/>
    <w:rsid w:val="001E3B53"/>
    <w:rsid w:val="001E3C0E"/>
    <w:rsid w:val="001E5433"/>
    <w:rsid w:val="001E5493"/>
    <w:rsid w:val="001E568B"/>
    <w:rsid w:val="001E6793"/>
    <w:rsid w:val="001E68D4"/>
    <w:rsid w:val="001E6E31"/>
    <w:rsid w:val="001E725D"/>
    <w:rsid w:val="001E72F0"/>
    <w:rsid w:val="001E7ABC"/>
    <w:rsid w:val="001F00CC"/>
    <w:rsid w:val="001F076F"/>
    <w:rsid w:val="001F0784"/>
    <w:rsid w:val="001F07A5"/>
    <w:rsid w:val="001F0836"/>
    <w:rsid w:val="001F09DD"/>
    <w:rsid w:val="001F1099"/>
    <w:rsid w:val="001F1176"/>
    <w:rsid w:val="001F119A"/>
    <w:rsid w:val="001F1691"/>
    <w:rsid w:val="001F1A40"/>
    <w:rsid w:val="001F1B4A"/>
    <w:rsid w:val="001F1D1C"/>
    <w:rsid w:val="001F2001"/>
    <w:rsid w:val="001F2632"/>
    <w:rsid w:val="001F279B"/>
    <w:rsid w:val="001F2B2A"/>
    <w:rsid w:val="001F3F31"/>
    <w:rsid w:val="001F51E6"/>
    <w:rsid w:val="001F555F"/>
    <w:rsid w:val="001F56F3"/>
    <w:rsid w:val="001F57D5"/>
    <w:rsid w:val="001F588F"/>
    <w:rsid w:val="001F5936"/>
    <w:rsid w:val="001F5BC6"/>
    <w:rsid w:val="001F6303"/>
    <w:rsid w:val="001F632D"/>
    <w:rsid w:val="001F66ED"/>
    <w:rsid w:val="001F6FF5"/>
    <w:rsid w:val="001F7317"/>
    <w:rsid w:val="002002F7"/>
    <w:rsid w:val="00200855"/>
    <w:rsid w:val="00200A10"/>
    <w:rsid w:val="002014DB"/>
    <w:rsid w:val="002018E2"/>
    <w:rsid w:val="00201E00"/>
    <w:rsid w:val="0020266D"/>
    <w:rsid w:val="00202D51"/>
    <w:rsid w:val="00203138"/>
    <w:rsid w:val="0020317C"/>
    <w:rsid w:val="00203512"/>
    <w:rsid w:val="00204984"/>
    <w:rsid w:val="0020504A"/>
    <w:rsid w:val="00205A18"/>
    <w:rsid w:val="00205A83"/>
    <w:rsid w:val="002067EA"/>
    <w:rsid w:val="00206A04"/>
    <w:rsid w:val="00207569"/>
    <w:rsid w:val="0020782B"/>
    <w:rsid w:val="002079D1"/>
    <w:rsid w:val="00207B0F"/>
    <w:rsid w:val="00207E26"/>
    <w:rsid w:val="002107AE"/>
    <w:rsid w:val="00210F0F"/>
    <w:rsid w:val="0021159F"/>
    <w:rsid w:val="00211C01"/>
    <w:rsid w:val="00213891"/>
    <w:rsid w:val="00213E13"/>
    <w:rsid w:val="002142D1"/>
    <w:rsid w:val="00214643"/>
    <w:rsid w:val="00214C63"/>
    <w:rsid w:val="002150AB"/>
    <w:rsid w:val="002159F8"/>
    <w:rsid w:val="00215F6F"/>
    <w:rsid w:val="00215FD5"/>
    <w:rsid w:val="002169CF"/>
    <w:rsid w:val="00216BB1"/>
    <w:rsid w:val="0021705E"/>
    <w:rsid w:val="00217413"/>
    <w:rsid w:val="00217DD6"/>
    <w:rsid w:val="00217E7E"/>
    <w:rsid w:val="00217FB2"/>
    <w:rsid w:val="00220079"/>
    <w:rsid w:val="0022058A"/>
    <w:rsid w:val="0022073D"/>
    <w:rsid w:val="00221384"/>
    <w:rsid w:val="0022151C"/>
    <w:rsid w:val="002224AA"/>
    <w:rsid w:val="00222522"/>
    <w:rsid w:val="00222B97"/>
    <w:rsid w:val="00223930"/>
    <w:rsid w:val="00223B56"/>
    <w:rsid w:val="00225948"/>
    <w:rsid w:val="00225D36"/>
    <w:rsid w:val="0022670B"/>
    <w:rsid w:val="00226F42"/>
    <w:rsid w:val="00227418"/>
    <w:rsid w:val="002303B7"/>
    <w:rsid w:val="00230AE3"/>
    <w:rsid w:val="0023104A"/>
    <w:rsid w:val="002318E9"/>
    <w:rsid w:val="00231959"/>
    <w:rsid w:val="00231A06"/>
    <w:rsid w:val="00231A31"/>
    <w:rsid w:val="002320F3"/>
    <w:rsid w:val="00232A24"/>
    <w:rsid w:val="0023325A"/>
    <w:rsid w:val="002337C1"/>
    <w:rsid w:val="002338EC"/>
    <w:rsid w:val="00233C21"/>
    <w:rsid w:val="00233D43"/>
    <w:rsid w:val="00234DF6"/>
    <w:rsid w:val="00234E3B"/>
    <w:rsid w:val="00234EC8"/>
    <w:rsid w:val="00234ECE"/>
    <w:rsid w:val="002353A8"/>
    <w:rsid w:val="0023556C"/>
    <w:rsid w:val="0023593A"/>
    <w:rsid w:val="00235CAB"/>
    <w:rsid w:val="00235D62"/>
    <w:rsid w:val="00235FC1"/>
    <w:rsid w:val="0023661C"/>
    <w:rsid w:val="00236C9E"/>
    <w:rsid w:val="00237CC9"/>
    <w:rsid w:val="00240005"/>
    <w:rsid w:val="00240070"/>
    <w:rsid w:val="00240435"/>
    <w:rsid w:val="00240EAE"/>
    <w:rsid w:val="002412E1"/>
    <w:rsid w:val="00241F0C"/>
    <w:rsid w:val="00242862"/>
    <w:rsid w:val="00243550"/>
    <w:rsid w:val="0024397F"/>
    <w:rsid w:val="00243EC3"/>
    <w:rsid w:val="00244C09"/>
    <w:rsid w:val="00245CC0"/>
    <w:rsid w:val="0024609F"/>
    <w:rsid w:val="00247177"/>
    <w:rsid w:val="00247185"/>
    <w:rsid w:val="002475DB"/>
    <w:rsid w:val="00247869"/>
    <w:rsid w:val="00250116"/>
    <w:rsid w:val="00250267"/>
    <w:rsid w:val="0025032F"/>
    <w:rsid w:val="00250B62"/>
    <w:rsid w:val="0025103C"/>
    <w:rsid w:val="002524EC"/>
    <w:rsid w:val="00252F5D"/>
    <w:rsid w:val="00253154"/>
    <w:rsid w:val="002534DD"/>
    <w:rsid w:val="0025364C"/>
    <w:rsid w:val="002536EF"/>
    <w:rsid w:val="002546CC"/>
    <w:rsid w:val="00254DF4"/>
    <w:rsid w:val="00254FAD"/>
    <w:rsid w:val="00255128"/>
    <w:rsid w:val="002557AA"/>
    <w:rsid w:val="00257337"/>
    <w:rsid w:val="0025798C"/>
    <w:rsid w:val="00257B7C"/>
    <w:rsid w:val="00260922"/>
    <w:rsid w:val="00260A08"/>
    <w:rsid w:val="00261163"/>
    <w:rsid w:val="00261F76"/>
    <w:rsid w:val="002622CA"/>
    <w:rsid w:val="00263925"/>
    <w:rsid w:val="00265FD9"/>
    <w:rsid w:val="00266351"/>
    <w:rsid w:val="002664AF"/>
    <w:rsid w:val="002669A6"/>
    <w:rsid w:val="00266F2D"/>
    <w:rsid w:val="00267418"/>
    <w:rsid w:val="0026756C"/>
    <w:rsid w:val="00270045"/>
    <w:rsid w:val="00270D45"/>
    <w:rsid w:val="00271350"/>
    <w:rsid w:val="002717D2"/>
    <w:rsid w:val="002722A9"/>
    <w:rsid w:val="00272B2F"/>
    <w:rsid w:val="00273677"/>
    <w:rsid w:val="00273ED4"/>
    <w:rsid w:val="0027441C"/>
    <w:rsid w:val="00274530"/>
    <w:rsid w:val="002745A8"/>
    <w:rsid w:val="0027485E"/>
    <w:rsid w:val="00274C35"/>
    <w:rsid w:val="00276E7A"/>
    <w:rsid w:val="0027743D"/>
    <w:rsid w:val="00277C69"/>
    <w:rsid w:val="00277E6E"/>
    <w:rsid w:val="00277E71"/>
    <w:rsid w:val="0028099A"/>
    <w:rsid w:val="00280DDF"/>
    <w:rsid w:val="00281112"/>
    <w:rsid w:val="00281236"/>
    <w:rsid w:val="0028182D"/>
    <w:rsid w:val="00281F71"/>
    <w:rsid w:val="0028222F"/>
    <w:rsid w:val="00282328"/>
    <w:rsid w:val="00283467"/>
    <w:rsid w:val="0028352B"/>
    <w:rsid w:val="00283599"/>
    <w:rsid w:val="0028404B"/>
    <w:rsid w:val="00285C7E"/>
    <w:rsid w:val="00286617"/>
    <w:rsid w:val="0028672D"/>
    <w:rsid w:val="0028741C"/>
    <w:rsid w:val="0028770A"/>
    <w:rsid w:val="0028771C"/>
    <w:rsid w:val="00287A18"/>
    <w:rsid w:val="00290AAA"/>
    <w:rsid w:val="00290E75"/>
    <w:rsid w:val="0029151D"/>
    <w:rsid w:val="00291BBA"/>
    <w:rsid w:val="00291C64"/>
    <w:rsid w:val="002921BB"/>
    <w:rsid w:val="00292947"/>
    <w:rsid w:val="0029452E"/>
    <w:rsid w:val="00294ED4"/>
    <w:rsid w:val="002953B0"/>
    <w:rsid w:val="002957F5"/>
    <w:rsid w:val="00295DF3"/>
    <w:rsid w:val="00295EE9"/>
    <w:rsid w:val="002962FF"/>
    <w:rsid w:val="002964BD"/>
    <w:rsid w:val="00296878"/>
    <w:rsid w:val="002971B7"/>
    <w:rsid w:val="002974E1"/>
    <w:rsid w:val="002975E6"/>
    <w:rsid w:val="00297852"/>
    <w:rsid w:val="002A0414"/>
    <w:rsid w:val="002A0500"/>
    <w:rsid w:val="002A0C9C"/>
    <w:rsid w:val="002A0D43"/>
    <w:rsid w:val="002A0F36"/>
    <w:rsid w:val="002A1133"/>
    <w:rsid w:val="002A13E0"/>
    <w:rsid w:val="002A145F"/>
    <w:rsid w:val="002A1CF3"/>
    <w:rsid w:val="002A1EAD"/>
    <w:rsid w:val="002A26FA"/>
    <w:rsid w:val="002A271E"/>
    <w:rsid w:val="002A2771"/>
    <w:rsid w:val="002A29F1"/>
    <w:rsid w:val="002A2EA4"/>
    <w:rsid w:val="002A340F"/>
    <w:rsid w:val="002A4453"/>
    <w:rsid w:val="002A4BF2"/>
    <w:rsid w:val="002A4F34"/>
    <w:rsid w:val="002A581C"/>
    <w:rsid w:val="002A583F"/>
    <w:rsid w:val="002A5DE5"/>
    <w:rsid w:val="002A6767"/>
    <w:rsid w:val="002A698D"/>
    <w:rsid w:val="002A6B7E"/>
    <w:rsid w:val="002A79B8"/>
    <w:rsid w:val="002B0147"/>
    <w:rsid w:val="002B0A93"/>
    <w:rsid w:val="002B0E57"/>
    <w:rsid w:val="002B1478"/>
    <w:rsid w:val="002B14C5"/>
    <w:rsid w:val="002B2737"/>
    <w:rsid w:val="002B27EF"/>
    <w:rsid w:val="002B2908"/>
    <w:rsid w:val="002B3027"/>
    <w:rsid w:val="002B393F"/>
    <w:rsid w:val="002B5006"/>
    <w:rsid w:val="002B5902"/>
    <w:rsid w:val="002B5CFC"/>
    <w:rsid w:val="002B5DC3"/>
    <w:rsid w:val="002B5ED8"/>
    <w:rsid w:val="002B64D5"/>
    <w:rsid w:val="002B6B3B"/>
    <w:rsid w:val="002B773F"/>
    <w:rsid w:val="002B7956"/>
    <w:rsid w:val="002B7A41"/>
    <w:rsid w:val="002B7A7C"/>
    <w:rsid w:val="002B7ECD"/>
    <w:rsid w:val="002C041A"/>
    <w:rsid w:val="002C0906"/>
    <w:rsid w:val="002C0A16"/>
    <w:rsid w:val="002C10AE"/>
    <w:rsid w:val="002C1468"/>
    <w:rsid w:val="002C15D5"/>
    <w:rsid w:val="002C1ADA"/>
    <w:rsid w:val="002C1CF3"/>
    <w:rsid w:val="002C1D1C"/>
    <w:rsid w:val="002C274F"/>
    <w:rsid w:val="002C2A69"/>
    <w:rsid w:val="002C369B"/>
    <w:rsid w:val="002C3997"/>
    <w:rsid w:val="002C4026"/>
    <w:rsid w:val="002C58FC"/>
    <w:rsid w:val="002C646E"/>
    <w:rsid w:val="002C6ADC"/>
    <w:rsid w:val="002C7393"/>
    <w:rsid w:val="002C73C1"/>
    <w:rsid w:val="002C7592"/>
    <w:rsid w:val="002C7C5A"/>
    <w:rsid w:val="002C7DF0"/>
    <w:rsid w:val="002D029F"/>
    <w:rsid w:val="002D079D"/>
    <w:rsid w:val="002D08F8"/>
    <w:rsid w:val="002D0A41"/>
    <w:rsid w:val="002D0BA4"/>
    <w:rsid w:val="002D2569"/>
    <w:rsid w:val="002D34DE"/>
    <w:rsid w:val="002D43EB"/>
    <w:rsid w:val="002D4B4B"/>
    <w:rsid w:val="002D4EA9"/>
    <w:rsid w:val="002D4F89"/>
    <w:rsid w:val="002D7B06"/>
    <w:rsid w:val="002D7CD0"/>
    <w:rsid w:val="002D7E9C"/>
    <w:rsid w:val="002DB0E9"/>
    <w:rsid w:val="002E01E2"/>
    <w:rsid w:val="002E09AF"/>
    <w:rsid w:val="002E0F38"/>
    <w:rsid w:val="002E0FC0"/>
    <w:rsid w:val="002E10DE"/>
    <w:rsid w:val="002E180B"/>
    <w:rsid w:val="002E1CAE"/>
    <w:rsid w:val="002E1E6B"/>
    <w:rsid w:val="002E1F9D"/>
    <w:rsid w:val="002E2276"/>
    <w:rsid w:val="002E2701"/>
    <w:rsid w:val="002E3137"/>
    <w:rsid w:val="002E3583"/>
    <w:rsid w:val="002E37C4"/>
    <w:rsid w:val="002E3EF9"/>
    <w:rsid w:val="002E3F5C"/>
    <w:rsid w:val="002E40FE"/>
    <w:rsid w:val="002E41E7"/>
    <w:rsid w:val="002E42C3"/>
    <w:rsid w:val="002E4558"/>
    <w:rsid w:val="002E4931"/>
    <w:rsid w:val="002E5FE1"/>
    <w:rsid w:val="002E6039"/>
    <w:rsid w:val="002E61F6"/>
    <w:rsid w:val="002E63A6"/>
    <w:rsid w:val="002E65B2"/>
    <w:rsid w:val="002E778E"/>
    <w:rsid w:val="002F0212"/>
    <w:rsid w:val="002F0889"/>
    <w:rsid w:val="002F1512"/>
    <w:rsid w:val="002F1894"/>
    <w:rsid w:val="002F1948"/>
    <w:rsid w:val="002F1EE7"/>
    <w:rsid w:val="002F1FA5"/>
    <w:rsid w:val="002F29C7"/>
    <w:rsid w:val="002F4315"/>
    <w:rsid w:val="002F4B71"/>
    <w:rsid w:val="002F4EBF"/>
    <w:rsid w:val="002F5210"/>
    <w:rsid w:val="002F628A"/>
    <w:rsid w:val="002F6447"/>
    <w:rsid w:val="002F6B41"/>
    <w:rsid w:val="002F6C31"/>
    <w:rsid w:val="002F6CFE"/>
    <w:rsid w:val="002F6F98"/>
    <w:rsid w:val="002F713B"/>
    <w:rsid w:val="002F7175"/>
    <w:rsid w:val="002F71BD"/>
    <w:rsid w:val="002F7604"/>
    <w:rsid w:val="002F7A53"/>
    <w:rsid w:val="002F7D23"/>
    <w:rsid w:val="00300C5B"/>
    <w:rsid w:val="00300EDD"/>
    <w:rsid w:val="00301100"/>
    <w:rsid w:val="003017C7"/>
    <w:rsid w:val="00301C95"/>
    <w:rsid w:val="003021A6"/>
    <w:rsid w:val="00302252"/>
    <w:rsid w:val="003022A7"/>
    <w:rsid w:val="003024C5"/>
    <w:rsid w:val="0030286C"/>
    <w:rsid w:val="003029E0"/>
    <w:rsid w:val="00302A6A"/>
    <w:rsid w:val="003031AA"/>
    <w:rsid w:val="00303639"/>
    <w:rsid w:val="003037DE"/>
    <w:rsid w:val="00305587"/>
    <w:rsid w:val="00306269"/>
    <w:rsid w:val="00306487"/>
    <w:rsid w:val="003066F8"/>
    <w:rsid w:val="00306E13"/>
    <w:rsid w:val="00307026"/>
    <w:rsid w:val="003078DC"/>
    <w:rsid w:val="00307A30"/>
    <w:rsid w:val="00307DA5"/>
    <w:rsid w:val="00310702"/>
    <w:rsid w:val="00310D6E"/>
    <w:rsid w:val="003110ED"/>
    <w:rsid w:val="00311333"/>
    <w:rsid w:val="00311AEF"/>
    <w:rsid w:val="00311B6B"/>
    <w:rsid w:val="003125EC"/>
    <w:rsid w:val="00312BAC"/>
    <w:rsid w:val="00313530"/>
    <w:rsid w:val="00313857"/>
    <w:rsid w:val="00313B41"/>
    <w:rsid w:val="00314090"/>
    <w:rsid w:val="0031434F"/>
    <w:rsid w:val="00314462"/>
    <w:rsid w:val="0031511B"/>
    <w:rsid w:val="0031533B"/>
    <w:rsid w:val="00315E2C"/>
    <w:rsid w:val="00316DE4"/>
    <w:rsid w:val="003172B1"/>
    <w:rsid w:val="00317332"/>
    <w:rsid w:val="00317B53"/>
    <w:rsid w:val="00317B8E"/>
    <w:rsid w:val="003202FF"/>
    <w:rsid w:val="00322299"/>
    <w:rsid w:val="00322D22"/>
    <w:rsid w:val="0032312D"/>
    <w:rsid w:val="00323744"/>
    <w:rsid w:val="003239FF"/>
    <w:rsid w:val="00323EA2"/>
    <w:rsid w:val="0032459A"/>
    <w:rsid w:val="00324B64"/>
    <w:rsid w:val="00325067"/>
    <w:rsid w:val="0032535E"/>
    <w:rsid w:val="00325777"/>
    <w:rsid w:val="00325C8D"/>
    <w:rsid w:val="003263FE"/>
    <w:rsid w:val="003267FA"/>
    <w:rsid w:val="00326C74"/>
    <w:rsid w:val="00326D45"/>
    <w:rsid w:val="00326F5F"/>
    <w:rsid w:val="00327675"/>
    <w:rsid w:val="00327F2F"/>
    <w:rsid w:val="00330025"/>
    <w:rsid w:val="0033044B"/>
    <w:rsid w:val="00330478"/>
    <w:rsid w:val="003304AC"/>
    <w:rsid w:val="00330A47"/>
    <w:rsid w:val="0033166B"/>
    <w:rsid w:val="00332640"/>
    <w:rsid w:val="00332946"/>
    <w:rsid w:val="00332D28"/>
    <w:rsid w:val="003343DD"/>
    <w:rsid w:val="00334F6A"/>
    <w:rsid w:val="003353B1"/>
    <w:rsid w:val="003367BF"/>
    <w:rsid w:val="003376C0"/>
    <w:rsid w:val="00337769"/>
    <w:rsid w:val="003378A3"/>
    <w:rsid w:val="003378F0"/>
    <w:rsid w:val="00337EA7"/>
    <w:rsid w:val="00337EC1"/>
    <w:rsid w:val="0034060F"/>
    <w:rsid w:val="0034096B"/>
    <w:rsid w:val="0034195C"/>
    <w:rsid w:val="00341BC0"/>
    <w:rsid w:val="003422F5"/>
    <w:rsid w:val="0034290F"/>
    <w:rsid w:val="00342E08"/>
    <w:rsid w:val="003432B5"/>
    <w:rsid w:val="00343D4E"/>
    <w:rsid w:val="00344604"/>
    <w:rsid w:val="00344647"/>
    <w:rsid w:val="00344805"/>
    <w:rsid w:val="003449D8"/>
    <w:rsid w:val="00344D50"/>
    <w:rsid w:val="0034508D"/>
    <w:rsid w:val="00345B3F"/>
    <w:rsid w:val="00345CEC"/>
    <w:rsid w:val="00345DF2"/>
    <w:rsid w:val="0034652F"/>
    <w:rsid w:val="0034680F"/>
    <w:rsid w:val="00346D28"/>
    <w:rsid w:val="00346DFD"/>
    <w:rsid w:val="00347504"/>
    <w:rsid w:val="003475B5"/>
    <w:rsid w:val="0034789B"/>
    <w:rsid w:val="00347AA5"/>
    <w:rsid w:val="00347C5D"/>
    <w:rsid w:val="00347F78"/>
    <w:rsid w:val="0035038F"/>
    <w:rsid w:val="003507A4"/>
    <w:rsid w:val="00350AC0"/>
    <w:rsid w:val="00350ACD"/>
    <w:rsid w:val="0035250A"/>
    <w:rsid w:val="003528DD"/>
    <w:rsid w:val="00352B9F"/>
    <w:rsid w:val="00353464"/>
    <w:rsid w:val="003534C8"/>
    <w:rsid w:val="003537CC"/>
    <w:rsid w:val="00353E18"/>
    <w:rsid w:val="0035411B"/>
    <w:rsid w:val="003543F0"/>
    <w:rsid w:val="003550DC"/>
    <w:rsid w:val="003551CA"/>
    <w:rsid w:val="00355200"/>
    <w:rsid w:val="0035551A"/>
    <w:rsid w:val="00355637"/>
    <w:rsid w:val="00355743"/>
    <w:rsid w:val="00355D05"/>
    <w:rsid w:val="00357C8B"/>
    <w:rsid w:val="003601CC"/>
    <w:rsid w:val="003603A0"/>
    <w:rsid w:val="00360493"/>
    <w:rsid w:val="003604F7"/>
    <w:rsid w:val="00360BDC"/>
    <w:rsid w:val="00360FA5"/>
    <w:rsid w:val="003617ED"/>
    <w:rsid w:val="003625D4"/>
    <w:rsid w:val="00362A9C"/>
    <w:rsid w:val="003630C2"/>
    <w:rsid w:val="003638A6"/>
    <w:rsid w:val="00363B18"/>
    <w:rsid w:val="003643B6"/>
    <w:rsid w:val="00364484"/>
    <w:rsid w:val="0036484A"/>
    <w:rsid w:val="0036504A"/>
    <w:rsid w:val="003652F0"/>
    <w:rsid w:val="0036531A"/>
    <w:rsid w:val="0036539C"/>
    <w:rsid w:val="00365532"/>
    <w:rsid w:val="00365994"/>
    <w:rsid w:val="00366137"/>
    <w:rsid w:val="003668CD"/>
    <w:rsid w:val="00366C81"/>
    <w:rsid w:val="00366FAC"/>
    <w:rsid w:val="00367944"/>
    <w:rsid w:val="00367AA3"/>
    <w:rsid w:val="00367FA5"/>
    <w:rsid w:val="0037003D"/>
    <w:rsid w:val="00370ECC"/>
    <w:rsid w:val="0037150A"/>
    <w:rsid w:val="003715BF"/>
    <w:rsid w:val="003719C7"/>
    <w:rsid w:val="0037229B"/>
    <w:rsid w:val="0037286D"/>
    <w:rsid w:val="00372B45"/>
    <w:rsid w:val="0037329F"/>
    <w:rsid w:val="003740CF"/>
    <w:rsid w:val="00374330"/>
    <w:rsid w:val="00374661"/>
    <w:rsid w:val="00375F22"/>
    <w:rsid w:val="003767F5"/>
    <w:rsid w:val="00376F02"/>
    <w:rsid w:val="00377888"/>
    <w:rsid w:val="00377E06"/>
    <w:rsid w:val="00377E5B"/>
    <w:rsid w:val="003800B6"/>
    <w:rsid w:val="00380604"/>
    <w:rsid w:val="00380D17"/>
    <w:rsid w:val="0038133C"/>
    <w:rsid w:val="00381448"/>
    <w:rsid w:val="003817EB"/>
    <w:rsid w:val="0038212F"/>
    <w:rsid w:val="003824C7"/>
    <w:rsid w:val="00382B10"/>
    <w:rsid w:val="00383500"/>
    <w:rsid w:val="00383DB8"/>
    <w:rsid w:val="00384A45"/>
    <w:rsid w:val="00384DC0"/>
    <w:rsid w:val="00384E1F"/>
    <w:rsid w:val="003864AB"/>
    <w:rsid w:val="00386F39"/>
    <w:rsid w:val="00387025"/>
    <w:rsid w:val="003876B7"/>
    <w:rsid w:val="00387AA9"/>
    <w:rsid w:val="00390441"/>
    <w:rsid w:val="00390580"/>
    <w:rsid w:val="00390625"/>
    <w:rsid w:val="00390D81"/>
    <w:rsid w:val="003910C8"/>
    <w:rsid w:val="0039156A"/>
    <w:rsid w:val="003919BA"/>
    <w:rsid w:val="00391A28"/>
    <w:rsid w:val="00391B66"/>
    <w:rsid w:val="00392114"/>
    <w:rsid w:val="00393351"/>
    <w:rsid w:val="003937A6"/>
    <w:rsid w:val="00393ACF"/>
    <w:rsid w:val="00393BFD"/>
    <w:rsid w:val="00393CEF"/>
    <w:rsid w:val="00394788"/>
    <w:rsid w:val="00394D72"/>
    <w:rsid w:val="00395052"/>
    <w:rsid w:val="0039536E"/>
    <w:rsid w:val="00395F2B"/>
    <w:rsid w:val="00396C5D"/>
    <w:rsid w:val="00396EE7"/>
    <w:rsid w:val="00396FCA"/>
    <w:rsid w:val="00396FEA"/>
    <w:rsid w:val="0039710C"/>
    <w:rsid w:val="0039749D"/>
    <w:rsid w:val="00397549"/>
    <w:rsid w:val="00397665"/>
    <w:rsid w:val="0039772B"/>
    <w:rsid w:val="003978E9"/>
    <w:rsid w:val="003A079B"/>
    <w:rsid w:val="003A0CBD"/>
    <w:rsid w:val="003A1383"/>
    <w:rsid w:val="003A1D42"/>
    <w:rsid w:val="003A2286"/>
    <w:rsid w:val="003A2848"/>
    <w:rsid w:val="003A2DB0"/>
    <w:rsid w:val="003A30DA"/>
    <w:rsid w:val="003A318E"/>
    <w:rsid w:val="003A322E"/>
    <w:rsid w:val="003A3771"/>
    <w:rsid w:val="003A41BC"/>
    <w:rsid w:val="003A5327"/>
    <w:rsid w:val="003A539A"/>
    <w:rsid w:val="003A5415"/>
    <w:rsid w:val="003A75B3"/>
    <w:rsid w:val="003A7AA3"/>
    <w:rsid w:val="003A7AEA"/>
    <w:rsid w:val="003B0BA4"/>
    <w:rsid w:val="003B0EC8"/>
    <w:rsid w:val="003B228E"/>
    <w:rsid w:val="003B2B6D"/>
    <w:rsid w:val="003B2B73"/>
    <w:rsid w:val="003B2C0C"/>
    <w:rsid w:val="003B362A"/>
    <w:rsid w:val="003B36A4"/>
    <w:rsid w:val="003B3B74"/>
    <w:rsid w:val="003B3B9C"/>
    <w:rsid w:val="003B43D5"/>
    <w:rsid w:val="003B4B73"/>
    <w:rsid w:val="003B4DF7"/>
    <w:rsid w:val="003B4E37"/>
    <w:rsid w:val="003B5854"/>
    <w:rsid w:val="003B5E39"/>
    <w:rsid w:val="003B691B"/>
    <w:rsid w:val="003B74FA"/>
    <w:rsid w:val="003C09FB"/>
    <w:rsid w:val="003C0FCD"/>
    <w:rsid w:val="003C1221"/>
    <w:rsid w:val="003C1265"/>
    <w:rsid w:val="003C1827"/>
    <w:rsid w:val="003C18EB"/>
    <w:rsid w:val="003C18F3"/>
    <w:rsid w:val="003C27F9"/>
    <w:rsid w:val="003C28BE"/>
    <w:rsid w:val="003C2B41"/>
    <w:rsid w:val="003C2DA2"/>
    <w:rsid w:val="003C3037"/>
    <w:rsid w:val="003C30F3"/>
    <w:rsid w:val="003C421B"/>
    <w:rsid w:val="003C4343"/>
    <w:rsid w:val="003C4FE0"/>
    <w:rsid w:val="003C5082"/>
    <w:rsid w:val="003C5304"/>
    <w:rsid w:val="003C556F"/>
    <w:rsid w:val="003C579B"/>
    <w:rsid w:val="003C5C0B"/>
    <w:rsid w:val="003C6513"/>
    <w:rsid w:val="003C6FFC"/>
    <w:rsid w:val="003C728B"/>
    <w:rsid w:val="003C768B"/>
    <w:rsid w:val="003C77E8"/>
    <w:rsid w:val="003C792B"/>
    <w:rsid w:val="003C7FF7"/>
    <w:rsid w:val="003D007F"/>
    <w:rsid w:val="003D0463"/>
    <w:rsid w:val="003D0705"/>
    <w:rsid w:val="003D0BEF"/>
    <w:rsid w:val="003D0C0F"/>
    <w:rsid w:val="003D0EE5"/>
    <w:rsid w:val="003D1833"/>
    <w:rsid w:val="003D2962"/>
    <w:rsid w:val="003D34DB"/>
    <w:rsid w:val="003D3530"/>
    <w:rsid w:val="003D381F"/>
    <w:rsid w:val="003D3A2E"/>
    <w:rsid w:val="003D3C44"/>
    <w:rsid w:val="003D3E06"/>
    <w:rsid w:val="003D3FC7"/>
    <w:rsid w:val="003D4024"/>
    <w:rsid w:val="003D41FB"/>
    <w:rsid w:val="003D5223"/>
    <w:rsid w:val="003D5317"/>
    <w:rsid w:val="003D5342"/>
    <w:rsid w:val="003D568B"/>
    <w:rsid w:val="003D5E3D"/>
    <w:rsid w:val="003D630E"/>
    <w:rsid w:val="003D654B"/>
    <w:rsid w:val="003D6782"/>
    <w:rsid w:val="003D6932"/>
    <w:rsid w:val="003D7211"/>
    <w:rsid w:val="003D78E1"/>
    <w:rsid w:val="003E00C7"/>
    <w:rsid w:val="003E0B74"/>
    <w:rsid w:val="003E1855"/>
    <w:rsid w:val="003E1AEF"/>
    <w:rsid w:val="003E224E"/>
    <w:rsid w:val="003E2F4F"/>
    <w:rsid w:val="003E3AF8"/>
    <w:rsid w:val="003E3BB9"/>
    <w:rsid w:val="003E4D67"/>
    <w:rsid w:val="003E5C77"/>
    <w:rsid w:val="003E61E5"/>
    <w:rsid w:val="003E62FC"/>
    <w:rsid w:val="003E6454"/>
    <w:rsid w:val="003E6566"/>
    <w:rsid w:val="003E6726"/>
    <w:rsid w:val="003E6A3D"/>
    <w:rsid w:val="003E6A98"/>
    <w:rsid w:val="003E6F7C"/>
    <w:rsid w:val="003E722E"/>
    <w:rsid w:val="003E78D3"/>
    <w:rsid w:val="003F0627"/>
    <w:rsid w:val="003F0662"/>
    <w:rsid w:val="003F0BDB"/>
    <w:rsid w:val="003F0CCA"/>
    <w:rsid w:val="003F114A"/>
    <w:rsid w:val="003F117A"/>
    <w:rsid w:val="003F1325"/>
    <w:rsid w:val="003F18CD"/>
    <w:rsid w:val="003F1A07"/>
    <w:rsid w:val="003F1C01"/>
    <w:rsid w:val="003F213B"/>
    <w:rsid w:val="003F2FAD"/>
    <w:rsid w:val="003F3186"/>
    <w:rsid w:val="003F3A04"/>
    <w:rsid w:val="003F3E59"/>
    <w:rsid w:val="003F42A1"/>
    <w:rsid w:val="003F4520"/>
    <w:rsid w:val="003F4C06"/>
    <w:rsid w:val="003F5478"/>
    <w:rsid w:val="003F5664"/>
    <w:rsid w:val="003F5782"/>
    <w:rsid w:val="003F5BB0"/>
    <w:rsid w:val="003F63B3"/>
    <w:rsid w:val="003F649A"/>
    <w:rsid w:val="003F6704"/>
    <w:rsid w:val="003F69C6"/>
    <w:rsid w:val="003F6F9E"/>
    <w:rsid w:val="003F6FCF"/>
    <w:rsid w:val="003F71BC"/>
    <w:rsid w:val="003F763B"/>
    <w:rsid w:val="003F77F5"/>
    <w:rsid w:val="00400111"/>
    <w:rsid w:val="004003B5"/>
    <w:rsid w:val="0040075A"/>
    <w:rsid w:val="004007A4"/>
    <w:rsid w:val="00400C2C"/>
    <w:rsid w:val="00400EB2"/>
    <w:rsid w:val="00400F31"/>
    <w:rsid w:val="00401127"/>
    <w:rsid w:val="00401B8B"/>
    <w:rsid w:val="00401DFB"/>
    <w:rsid w:val="004024E6"/>
    <w:rsid w:val="00403202"/>
    <w:rsid w:val="004041BC"/>
    <w:rsid w:val="0040438F"/>
    <w:rsid w:val="00404C38"/>
    <w:rsid w:val="00405719"/>
    <w:rsid w:val="0040678B"/>
    <w:rsid w:val="004072EC"/>
    <w:rsid w:val="0040781C"/>
    <w:rsid w:val="00407A66"/>
    <w:rsid w:val="00407FA0"/>
    <w:rsid w:val="00410737"/>
    <w:rsid w:val="004115A8"/>
    <w:rsid w:val="00411B8B"/>
    <w:rsid w:val="00412847"/>
    <w:rsid w:val="00412852"/>
    <w:rsid w:val="00412C24"/>
    <w:rsid w:val="00413AC3"/>
    <w:rsid w:val="0041408A"/>
    <w:rsid w:val="00414844"/>
    <w:rsid w:val="00414FB3"/>
    <w:rsid w:val="00415837"/>
    <w:rsid w:val="004158CE"/>
    <w:rsid w:val="00415C3E"/>
    <w:rsid w:val="00416714"/>
    <w:rsid w:val="004167DD"/>
    <w:rsid w:val="00417251"/>
    <w:rsid w:val="004174FC"/>
    <w:rsid w:val="00417505"/>
    <w:rsid w:val="004176A7"/>
    <w:rsid w:val="004219EC"/>
    <w:rsid w:val="00422636"/>
    <w:rsid w:val="004226AF"/>
    <w:rsid w:val="0042310E"/>
    <w:rsid w:val="0042318B"/>
    <w:rsid w:val="004233F0"/>
    <w:rsid w:val="00423DCD"/>
    <w:rsid w:val="00424253"/>
    <w:rsid w:val="00424F73"/>
    <w:rsid w:val="004251F0"/>
    <w:rsid w:val="004252CA"/>
    <w:rsid w:val="00425C62"/>
    <w:rsid w:val="00425EDD"/>
    <w:rsid w:val="004264BC"/>
    <w:rsid w:val="00426ECC"/>
    <w:rsid w:val="004278D2"/>
    <w:rsid w:val="00427985"/>
    <w:rsid w:val="00427BC6"/>
    <w:rsid w:val="00430544"/>
    <w:rsid w:val="00430B04"/>
    <w:rsid w:val="00431332"/>
    <w:rsid w:val="00431CA2"/>
    <w:rsid w:val="00431D04"/>
    <w:rsid w:val="00431D10"/>
    <w:rsid w:val="00432577"/>
    <w:rsid w:val="00432A13"/>
    <w:rsid w:val="0043314E"/>
    <w:rsid w:val="00433161"/>
    <w:rsid w:val="00433FED"/>
    <w:rsid w:val="004343BC"/>
    <w:rsid w:val="004345E4"/>
    <w:rsid w:val="004348A4"/>
    <w:rsid w:val="004358E3"/>
    <w:rsid w:val="00435C0C"/>
    <w:rsid w:val="00435DC2"/>
    <w:rsid w:val="0043614C"/>
    <w:rsid w:val="00436F23"/>
    <w:rsid w:val="004374B1"/>
    <w:rsid w:val="00437822"/>
    <w:rsid w:val="0044013F"/>
    <w:rsid w:val="00440721"/>
    <w:rsid w:val="00440CAE"/>
    <w:rsid w:val="004415E1"/>
    <w:rsid w:val="004416C5"/>
    <w:rsid w:val="004418A8"/>
    <w:rsid w:val="00441F2A"/>
    <w:rsid w:val="00441F8C"/>
    <w:rsid w:val="00441FE6"/>
    <w:rsid w:val="00442813"/>
    <w:rsid w:val="00442AE9"/>
    <w:rsid w:val="00442B50"/>
    <w:rsid w:val="00442FCE"/>
    <w:rsid w:val="00443236"/>
    <w:rsid w:val="004436AA"/>
    <w:rsid w:val="004436E0"/>
    <w:rsid w:val="0044387A"/>
    <w:rsid w:val="00443B1B"/>
    <w:rsid w:val="00443C53"/>
    <w:rsid w:val="00443EF0"/>
    <w:rsid w:val="004443E6"/>
    <w:rsid w:val="004445E8"/>
    <w:rsid w:val="00444626"/>
    <w:rsid w:val="00444DBE"/>
    <w:rsid w:val="004459FA"/>
    <w:rsid w:val="00446468"/>
    <w:rsid w:val="00446558"/>
    <w:rsid w:val="004466F2"/>
    <w:rsid w:val="00446A5C"/>
    <w:rsid w:val="00446C23"/>
    <w:rsid w:val="00446DA7"/>
    <w:rsid w:val="004475DB"/>
    <w:rsid w:val="004478B2"/>
    <w:rsid w:val="00447D5D"/>
    <w:rsid w:val="00447DD7"/>
    <w:rsid w:val="004502F2"/>
    <w:rsid w:val="00450960"/>
    <w:rsid w:val="00450AF9"/>
    <w:rsid w:val="00450D1B"/>
    <w:rsid w:val="00450FF3"/>
    <w:rsid w:val="004510F8"/>
    <w:rsid w:val="0045262F"/>
    <w:rsid w:val="00453086"/>
    <w:rsid w:val="00453714"/>
    <w:rsid w:val="00453D16"/>
    <w:rsid w:val="00453D8D"/>
    <w:rsid w:val="00454702"/>
    <w:rsid w:val="0045492E"/>
    <w:rsid w:val="00454F23"/>
    <w:rsid w:val="0045506F"/>
    <w:rsid w:val="0045558A"/>
    <w:rsid w:val="00455918"/>
    <w:rsid w:val="004560CC"/>
    <w:rsid w:val="00456163"/>
    <w:rsid w:val="00456942"/>
    <w:rsid w:val="00456B9A"/>
    <w:rsid w:val="00456C3F"/>
    <w:rsid w:val="0045706E"/>
    <w:rsid w:val="0046055E"/>
    <w:rsid w:val="004608AB"/>
    <w:rsid w:val="00460D69"/>
    <w:rsid w:val="00460E6B"/>
    <w:rsid w:val="00460F52"/>
    <w:rsid w:val="00461575"/>
    <w:rsid w:val="00461945"/>
    <w:rsid w:val="00461E90"/>
    <w:rsid w:val="00461FCC"/>
    <w:rsid w:val="00461FCF"/>
    <w:rsid w:val="004622F0"/>
    <w:rsid w:val="004624A3"/>
    <w:rsid w:val="004632F5"/>
    <w:rsid w:val="00463623"/>
    <w:rsid w:val="00464439"/>
    <w:rsid w:val="004653B5"/>
    <w:rsid w:val="004659CF"/>
    <w:rsid w:val="00466227"/>
    <w:rsid w:val="004665DC"/>
    <w:rsid w:val="00466827"/>
    <w:rsid w:val="00467373"/>
    <w:rsid w:val="00467BAA"/>
    <w:rsid w:val="00467FA8"/>
    <w:rsid w:val="00470603"/>
    <w:rsid w:val="00470B28"/>
    <w:rsid w:val="00470DEE"/>
    <w:rsid w:val="0047129B"/>
    <w:rsid w:val="004719AB"/>
    <w:rsid w:val="004725B6"/>
    <w:rsid w:val="004727EC"/>
    <w:rsid w:val="00472A3D"/>
    <w:rsid w:val="004732D6"/>
    <w:rsid w:val="004736E9"/>
    <w:rsid w:val="00473A73"/>
    <w:rsid w:val="00473E88"/>
    <w:rsid w:val="0047408C"/>
    <w:rsid w:val="00474188"/>
    <w:rsid w:val="004748CB"/>
    <w:rsid w:val="00475555"/>
    <w:rsid w:val="00475B0D"/>
    <w:rsid w:val="00476E65"/>
    <w:rsid w:val="00477118"/>
    <w:rsid w:val="00477B5F"/>
    <w:rsid w:val="00480191"/>
    <w:rsid w:val="004813EF"/>
    <w:rsid w:val="00482425"/>
    <w:rsid w:val="004824E9"/>
    <w:rsid w:val="00482DD8"/>
    <w:rsid w:val="00483BE2"/>
    <w:rsid w:val="00483D7A"/>
    <w:rsid w:val="0048485C"/>
    <w:rsid w:val="00484CC1"/>
    <w:rsid w:val="00485808"/>
    <w:rsid w:val="004870F2"/>
    <w:rsid w:val="00487249"/>
    <w:rsid w:val="0048738C"/>
    <w:rsid w:val="004874BE"/>
    <w:rsid w:val="00487ACF"/>
    <w:rsid w:val="00487C20"/>
    <w:rsid w:val="004900D8"/>
    <w:rsid w:val="0049021A"/>
    <w:rsid w:val="00490595"/>
    <w:rsid w:val="00490C50"/>
    <w:rsid w:val="004910CC"/>
    <w:rsid w:val="0049231D"/>
    <w:rsid w:val="0049319B"/>
    <w:rsid w:val="004938DA"/>
    <w:rsid w:val="00493AD7"/>
    <w:rsid w:val="00494025"/>
    <w:rsid w:val="00494525"/>
    <w:rsid w:val="00494A8F"/>
    <w:rsid w:val="00494AAC"/>
    <w:rsid w:val="00495181"/>
    <w:rsid w:val="004955E4"/>
    <w:rsid w:val="0049592B"/>
    <w:rsid w:val="00495AAB"/>
    <w:rsid w:val="00495DD8"/>
    <w:rsid w:val="00495F6E"/>
    <w:rsid w:val="004960A2"/>
    <w:rsid w:val="00496992"/>
    <w:rsid w:val="00496A3E"/>
    <w:rsid w:val="00497AD9"/>
    <w:rsid w:val="004A0202"/>
    <w:rsid w:val="004A10EE"/>
    <w:rsid w:val="004A1618"/>
    <w:rsid w:val="004A1AF4"/>
    <w:rsid w:val="004A1C10"/>
    <w:rsid w:val="004A2051"/>
    <w:rsid w:val="004A27BF"/>
    <w:rsid w:val="004A2BBA"/>
    <w:rsid w:val="004A2BE4"/>
    <w:rsid w:val="004A386A"/>
    <w:rsid w:val="004A467B"/>
    <w:rsid w:val="004A4A79"/>
    <w:rsid w:val="004A5E5C"/>
    <w:rsid w:val="004A6920"/>
    <w:rsid w:val="004A7182"/>
    <w:rsid w:val="004A7189"/>
    <w:rsid w:val="004A74E9"/>
    <w:rsid w:val="004A792C"/>
    <w:rsid w:val="004B0E8C"/>
    <w:rsid w:val="004B1404"/>
    <w:rsid w:val="004B15F7"/>
    <w:rsid w:val="004B191E"/>
    <w:rsid w:val="004B1DF6"/>
    <w:rsid w:val="004B2093"/>
    <w:rsid w:val="004B20EB"/>
    <w:rsid w:val="004B29A8"/>
    <w:rsid w:val="004B2BC3"/>
    <w:rsid w:val="004B2E1F"/>
    <w:rsid w:val="004B2F3F"/>
    <w:rsid w:val="004B3247"/>
    <w:rsid w:val="004B345F"/>
    <w:rsid w:val="004B3DF8"/>
    <w:rsid w:val="004B4269"/>
    <w:rsid w:val="004B451D"/>
    <w:rsid w:val="004B4DBC"/>
    <w:rsid w:val="004B4E6F"/>
    <w:rsid w:val="004B5E01"/>
    <w:rsid w:val="004B620E"/>
    <w:rsid w:val="004B6254"/>
    <w:rsid w:val="004B62E1"/>
    <w:rsid w:val="004B636C"/>
    <w:rsid w:val="004B6936"/>
    <w:rsid w:val="004B6FA0"/>
    <w:rsid w:val="004B7735"/>
    <w:rsid w:val="004B7ECA"/>
    <w:rsid w:val="004C1615"/>
    <w:rsid w:val="004C170B"/>
    <w:rsid w:val="004C1862"/>
    <w:rsid w:val="004C1F73"/>
    <w:rsid w:val="004C2AFC"/>
    <w:rsid w:val="004C2D5F"/>
    <w:rsid w:val="004C2EC0"/>
    <w:rsid w:val="004C3197"/>
    <w:rsid w:val="004C346A"/>
    <w:rsid w:val="004C3BE1"/>
    <w:rsid w:val="004C401B"/>
    <w:rsid w:val="004C411F"/>
    <w:rsid w:val="004C4560"/>
    <w:rsid w:val="004C4A5A"/>
    <w:rsid w:val="004C4CED"/>
    <w:rsid w:val="004C5C05"/>
    <w:rsid w:val="004C6651"/>
    <w:rsid w:val="004C6696"/>
    <w:rsid w:val="004C6911"/>
    <w:rsid w:val="004C72A2"/>
    <w:rsid w:val="004C74EE"/>
    <w:rsid w:val="004C7B21"/>
    <w:rsid w:val="004D186F"/>
    <w:rsid w:val="004D1DDC"/>
    <w:rsid w:val="004D1F82"/>
    <w:rsid w:val="004D240C"/>
    <w:rsid w:val="004D2806"/>
    <w:rsid w:val="004D29B2"/>
    <w:rsid w:val="004D2AF9"/>
    <w:rsid w:val="004D336C"/>
    <w:rsid w:val="004D3C2F"/>
    <w:rsid w:val="004D3FCE"/>
    <w:rsid w:val="004D3FE4"/>
    <w:rsid w:val="004D434E"/>
    <w:rsid w:val="004D4C65"/>
    <w:rsid w:val="004D5290"/>
    <w:rsid w:val="004D5706"/>
    <w:rsid w:val="004D64CC"/>
    <w:rsid w:val="004D6A09"/>
    <w:rsid w:val="004D7BE8"/>
    <w:rsid w:val="004D7DD3"/>
    <w:rsid w:val="004D7F80"/>
    <w:rsid w:val="004E0247"/>
    <w:rsid w:val="004E08F0"/>
    <w:rsid w:val="004E0F63"/>
    <w:rsid w:val="004E12DF"/>
    <w:rsid w:val="004E2628"/>
    <w:rsid w:val="004E2FB0"/>
    <w:rsid w:val="004E30E9"/>
    <w:rsid w:val="004E3DC3"/>
    <w:rsid w:val="004E3EBC"/>
    <w:rsid w:val="004E4065"/>
    <w:rsid w:val="004E4478"/>
    <w:rsid w:val="004E44F0"/>
    <w:rsid w:val="004E46FE"/>
    <w:rsid w:val="004E545D"/>
    <w:rsid w:val="004E5977"/>
    <w:rsid w:val="004E5FB2"/>
    <w:rsid w:val="004E649E"/>
    <w:rsid w:val="004E66E5"/>
    <w:rsid w:val="004E6EBF"/>
    <w:rsid w:val="004E6F43"/>
    <w:rsid w:val="004E7014"/>
    <w:rsid w:val="004E750A"/>
    <w:rsid w:val="004E75EC"/>
    <w:rsid w:val="004E791D"/>
    <w:rsid w:val="004E7D5C"/>
    <w:rsid w:val="004F1D64"/>
    <w:rsid w:val="004F24E7"/>
    <w:rsid w:val="004F2B01"/>
    <w:rsid w:val="004F2D02"/>
    <w:rsid w:val="004F3AC5"/>
    <w:rsid w:val="004F499E"/>
    <w:rsid w:val="004F4C60"/>
    <w:rsid w:val="004F5E41"/>
    <w:rsid w:val="004F5F4A"/>
    <w:rsid w:val="004F610B"/>
    <w:rsid w:val="004F686D"/>
    <w:rsid w:val="004F6BBB"/>
    <w:rsid w:val="004F729B"/>
    <w:rsid w:val="004F780B"/>
    <w:rsid w:val="004F7A3A"/>
    <w:rsid w:val="004F7B38"/>
    <w:rsid w:val="004F7BDC"/>
    <w:rsid w:val="004F7C15"/>
    <w:rsid w:val="005003C3"/>
    <w:rsid w:val="005003FA"/>
    <w:rsid w:val="0050080B"/>
    <w:rsid w:val="00500C19"/>
    <w:rsid w:val="005013D3"/>
    <w:rsid w:val="005014DD"/>
    <w:rsid w:val="005014E5"/>
    <w:rsid w:val="005018BA"/>
    <w:rsid w:val="00501D65"/>
    <w:rsid w:val="00501DD9"/>
    <w:rsid w:val="00501DDC"/>
    <w:rsid w:val="00502146"/>
    <w:rsid w:val="005036B0"/>
    <w:rsid w:val="00503BF6"/>
    <w:rsid w:val="005044A0"/>
    <w:rsid w:val="00506581"/>
    <w:rsid w:val="00506799"/>
    <w:rsid w:val="00506800"/>
    <w:rsid w:val="00506B92"/>
    <w:rsid w:val="0051061C"/>
    <w:rsid w:val="005107F5"/>
    <w:rsid w:val="00510DE0"/>
    <w:rsid w:val="00511173"/>
    <w:rsid w:val="005113F2"/>
    <w:rsid w:val="00511917"/>
    <w:rsid w:val="00511F50"/>
    <w:rsid w:val="00512361"/>
    <w:rsid w:val="0051372D"/>
    <w:rsid w:val="00513A1B"/>
    <w:rsid w:val="00513A78"/>
    <w:rsid w:val="00513AB5"/>
    <w:rsid w:val="00513CE1"/>
    <w:rsid w:val="005152C1"/>
    <w:rsid w:val="00516AD4"/>
    <w:rsid w:val="00516EA8"/>
    <w:rsid w:val="005175A0"/>
    <w:rsid w:val="00520077"/>
    <w:rsid w:val="00520683"/>
    <w:rsid w:val="00520A54"/>
    <w:rsid w:val="00520C47"/>
    <w:rsid w:val="005210CE"/>
    <w:rsid w:val="00521756"/>
    <w:rsid w:val="00521976"/>
    <w:rsid w:val="00522003"/>
    <w:rsid w:val="005224FE"/>
    <w:rsid w:val="005225F9"/>
    <w:rsid w:val="00523248"/>
    <w:rsid w:val="00523DBD"/>
    <w:rsid w:val="00523FFB"/>
    <w:rsid w:val="005244E5"/>
    <w:rsid w:val="00524665"/>
    <w:rsid w:val="00524841"/>
    <w:rsid w:val="00524860"/>
    <w:rsid w:val="005256E4"/>
    <w:rsid w:val="0052580F"/>
    <w:rsid w:val="00525C2C"/>
    <w:rsid w:val="00525D72"/>
    <w:rsid w:val="00525D73"/>
    <w:rsid w:val="005270EE"/>
    <w:rsid w:val="00527363"/>
    <w:rsid w:val="00527A26"/>
    <w:rsid w:val="00527AC0"/>
    <w:rsid w:val="00527B40"/>
    <w:rsid w:val="00527C36"/>
    <w:rsid w:val="00530C75"/>
    <w:rsid w:val="00530CD7"/>
    <w:rsid w:val="0053111E"/>
    <w:rsid w:val="00531584"/>
    <w:rsid w:val="00531C89"/>
    <w:rsid w:val="005320AC"/>
    <w:rsid w:val="005320D9"/>
    <w:rsid w:val="005328BE"/>
    <w:rsid w:val="00532DCF"/>
    <w:rsid w:val="005333F2"/>
    <w:rsid w:val="00533654"/>
    <w:rsid w:val="00534B05"/>
    <w:rsid w:val="00535046"/>
    <w:rsid w:val="0053571B"/>
    <w:rsid w:val="00535DEF"/>
    <w:rsid w:val="00536441"/>
    <w:rsid w:val="0053711B"/>
    <w:rsid w:val="00540260"/>
    <w:rsid w:val="0054186B"/>
    <w:rsid w:val="00541BFC"/>
    <w:rsid w:val="005428EE"/>
    <w:rsid w:val="005428FF"/>
    <w:rsid w:val="00543426"/>
    <w:rsid w:val="005445EE"/>
    <w:rsid w:val="00544DFB"/>
    <w:rsid w:val="00545417"/>
    <w:rsid w:val="005455E0"/>
    <w:rsid w:val="00545F12"/>
    <w:rsid w:val="005469A1"/>
    <w:rsid w:val="005474E7"/>
    <w:rsid w:val="005500A4"/>
    <w:rsid w:val="005507EC"/>
    <w:rsid w:val="005508D1"/>
    <w:rsid w:val="005509A4"/>
    <w:rsid w:val="0055107B"/>
    <w:rsid w:val="0055142E"/>
    <w:rsid w:val="00551FCF"/>
    <w:rsid w:val="00552371"/>
    <w:rsid w:val="005528FE"/>
    <w:rsid w:val="0055292D"/>
    <w:rsid w:val="00553142"/>
    <w:rsid w:val="00554F5F"/>
    <w:rsid w:val="00555178"/>
    <w:rsid w:val="00555D37"/>
    <w:rsid w:val="00555FF6"/>
    <w:rsid w:val="00556691"/>
    <w:rsid w:val="00556BBB"/>
    <w:rsid w:val="00556BC8"/>
    <w:rsid w:val="00556C54"/>
    <w:rsid w:val="00560359"/>
    <w:rsid w:val="00560755"/>
    <w:rsid w:val="00560AB9"/>
    <w:rsid w:val="00561400"/>
    <w:rsid w:val="0056261D"/>
    <w:rsid w:val="005632A7"/>
    <w:rsid w:val="00563592"/>
    <w:rsid w:val="00564867"/>
    <w:rsid w:val="00565668"/>
    <w:rsid w:val="00566EDD"/>
    <w:rsid w:val="00567012"/>
    <w:rsid w:val="00567277"/>
    <w:rsid w:val="0056735C"/>
    <w:rsid w:val="00567CB8"/>
    <w:rsid w:val="00570902"/>
    <w:rsid w:val="005711C0"/>
    <w:rsid w:val="005712B2"/>
    <w:rsid w:val="00572119"/>
    <w:rsid w:val="00572BAA"/>
    <w:rsid w:val="00573337"/>
    <w:rsid w:val="00573B24"/>
    <w:rsid w:val="005742C0"/>
    <w:rsid w:val="00574941"/>
    <w:rsid w:val="005751EC"/>
    <w:rsid w:val="005754F2"/>
    <w:rsid w:val="00575934"/>
    <w:rsid w:val="005766C1"/>
    <w:rsid w:val="005769AB"/>
    <w:rsid w:val="00576BCD"/>
    <w:rsid w:val="00576BEE"/>
    <w:rsid w:val="00576C89"/>
    <w:rsid w:val="00577359"/>
    <w:rsid w:val="005778D0"/>
    <w:rsid w:val="005806E4"/>
    <w:rsid w:val="00580B24"/>
    <w:rsid w:val="00580BB4"/>
    <w:rsid w:val="00580CAE"/>
    <w:rsid w:val="00580D73"/>
    <w:rsid w:val="00580E74"/>
    <w:rsid w:val="00581F02"/>
    <w:rsid w:val="0058207A"/>
    <w:rsid w:val="00582795"/>
    <w:rsid w:val="00583440"/>
    <w:rsid w:val="005834BF"/>
    <w:rsid w:val="005837AC"/>
    <w:rsid w:val="00583B64"/>
    <w:rsid w:val="00583CE9"/>
    <w:rsid w:val="00584012"/>
    <w:rsid w:val="00584790"/>
    <w:rsid w:val="00584817"/>
    <w:rsid w:val="00584DC7"/>
    <w:rsid w:val="00585E6B"/>
    <w:rsid w:val="0058659D"/>
    <w:rsid w:val="00586B3E"/>
    <w:rsid w:val="0058725D"/>
    <w:rsid w:val="00587384"/>
    <w:rsid w:val="00587DFC"/>
    <w:rsid w:val="00590FA3"/>
    <w:rsid w:val="00591052"/>
    <w:rsid w:val="00591097"/>
    <w:rsid w:val="005911D0"/>
    <w:rsid w:val="00591642"/>
    <w:rsid w:val="00591868"/>
    <w:rsid w:val="00591C9E"/>
    <w:rsid w:val="00591ECE"/>
    <w:rsid w:val="00591F2C"/>
    <w:rsid w:val="005925B6"/>
    <w:rsid w:val="005926D7"/>
    <w:rsid w:val="00592A6B"/>
    <w:rsid w:val="00592F76"/>
    <w:rsid w:val="00593396"/>
    <w:rsid w:val="00593C4B"/>
    <w:rsid w:val="00594020"/>
    <w:rsid w:val="005944FE"/>
    <w:rsid w:val="005946FE"/>
    <w:rsid w:val="0059521C"/>
    <w:rsid w:val="0059569C"/>
    <w:rsid w:val="00595A34"/>
    <w:rsid w:val="00595C06"/>
    <w:rsid w:val="00595CFC"/>
    <w:rsid w:val="0059652E"/>
    <w:rsid w:val="00597265"/>
    <w:rsid w:val="00597A8C"/>
    <w:rsid w:val="005A02BD"/>
    <w:rsid w:val="005A0623"/>
    <w:rsid w:val="005A0647"/>
    <w:rsid w:val="005A07D8"/>
    <w:rsid w:val="005A0D45"/>
    <w:rsid w:val="005A1112"/>
    <w:rsid w:val="005A11E8"/>
    <w:rsid w:val="005A16DF"/>
    <w:rsid w:val="005A1949"/>
    <w:rsid w:val="005A1B08"/>
    <w:rsid w:val="005A1FE2"/>
    <w:rsid w:val="005A329F"/>
    <w:rsid w:val="005A3BDF"/>
    <w:rsid w:val="005A42AC"/>
    <w:rsid w:val="005A49DE"/>
    <w:rsid w:val="005A5168"/>
    <w:rsid w:val="005A5CB6"/>
    <w:rsid w:val="005A6F0E"/>
    <w:rsid w:val="005A7B99"/>
    <w:rsid w:val="005B04C8"/>
    <w:rsid w:val="005B1512"/>
    <w:rsid w:val="005B1985"/>
    <w:rsid w:val="005B25D0"/>
    <w:rsid w:val="005B2762"/>
    <w:rsid w:val="005B2B44"/>
    <w:rsid w:val="005B3259"/>
    <w:rsid w:val="005B36FE"/>
    <w:rsid w:val="005B38EF"/>
    <w:rsid w:val="005B3B49"/>
    <w:rsid w:val="005B3BD2"/>
    <w:rsid w:val="005B3F38"/>
    <w:rsid w:val="005B4190"/>
    <w:rsid w:val="005B44EE"/>
    <w:rsid w:val="005B5AA3"/>
    <w:rsid w:val="005B5BA3"/>
    <w:rsid w:val="005B5E1D"/>
    <w:rsid w:val="005B5F60"/>
    <w:rsid w:val="005B6125"/>
    <w:rsid w:val="005B6360"/>
    <w:rsid w:val="005B6750"/>
    <w:rsid w:val="005B7237"/>
    <w:rsid w:val="005C0DE7"/>
    <w:rsid w:val="005C13E1"/>
    <w:rsid w:val="005C1540"/>
    <w:rsid w:val="005C165C"/>
    <w:rsid w:val="005C17CA"/>
    <w:rsid w:val="005C1C8B"/>
    <w:rsid w:val="005C2263"/>
    <w:rsid w:val="005C230E"/>
    <w:rsid w:val="005C2322"/>
    <w:rsid w:val="005C2595"/>
    <w:rsid w:val="005C26E8"/>
    <w:rsid w:val="005C2BCB"/>
    <w:rsid w:val="005C39F0"/>
    <w:rsid w:val="005C3BF6"/>
    <w:rsid w:val="005C4450"/>
    <w:rsid w:val="005C4A99"/>
    <w:rsid w:val="005C4E3F"/>
    <w:rsid w:val="005C5173"/>
    <w:rsid w:val="005C5414"/>
    <w:rsid w:val="005C55A2"/>
    <w:rsid w:val="005C596F"/>
    <w:rsid w:val="005C5B16"/>
    <w:rsid w:val="005C5DC8"/>
    <w:rsid w:val="005C6BAB"/>
    <w:rsid w:val="005C753F"/>
    <w:rsid w:val="005C7FA3"/>
    <w:rsid w:val="005D0231"/>
    <w:rsid w:val="005D0866"/>
    <w:rsid w:val="005D0FDF"/>
    <w:rsid w:val="005D1608"/>
    <w:rsid w:val="005D176C"/>
    <w:rsid w:val="005D19DC"/>
    <w:rsid w:val="005D22B0"/>
    <w:rsid w:val="005D25DF"/>
    <w:rsid w:val="005D27DC"/>
    <w:rsid w:val="005D2C08"/>
    <w:rsid w:val="005D2E7F"/>
    <w:rsid w:val="005D3CD9"/>
    <w:rsid w:val="005D42A0"/>
    <w:rsid w:val="005D43A8"/>
    <w:rsid w:val="005D529E"/>
    <w:rsid w:val="005D53EB"/>
    <w:rsid w:val="005D5FCA"/>
    <w:rsid w:val="005D64A4"/>
    <w:rsid w:val="005D6C2C"/>
    <w:rsid w:val="005D6F1D"/>
    <w:rsid w:val="005D7D67"/>
    <w:rsid w:val="005E0390"/>
    <w:rsid w:val="005E0701"/>
    <w:rsid w:val="005E0B8A"/>
    <w:rsid w:val="005E0DD2"/>
    <w:rsid w:val="005E14F6"/>
    <w:rsid w:val="005E16EA"/>
    <w:rsid w:val="005E1CC8"/>
    <w:rsid w:val="005E25B7"/>
    <w:rsid w:val="005E2819"/>
    <w:rsid w:val="005E2A33"/>
    <w:rsid w:val="005E3273"/>
    <w:rsid w:val="005E5289"/>
    <w:rsid w:val="005E5514"/>
    <w:rsid w:val="005E67A1"/>
    <w:rsid w:val="005E6812"/>
    <w:rsid w:val="005E7350"/>
    <w:rsid w:val="005E7758"/>
    <w:rsid w:val="005E7D23"/>
    <w:rsid w:val="005F0031"/>
    <w:rsid w:val="005F0380"/>
    <w:rsid w:val="005F0A4D"/>
    <w:rsid w:val="005F0EFB"/>
    <w:rsid w:val="005F0F45"/>
    <w:rsid w:val="005F180F"/>
    <w:rsid w:val="005F23BD"/>
    <w:rsid w:val="005F2700"/>
    <w:rsid w:val="005F317D"/>
    <w:rsid w:val="005F347D"/>
    <w:rsid w:val="005F393A"/>
    <w:rsid w:val="005F39EF"/>
    <w:rsid w:val="005F4309"/>
    <w:rsid w:val="005F5F92"/>
    <w:rsid w:val="005F78A0"/>
    <w:rsid w:val="005F7EF8"/>
    <w:rsid w:val="006002B7"/>
    <w:rsid w:val="00600379"/>
    <w:rsid w:val="00600A40"/>
    <w:rsid w:val="006011B7"/>
    <w:rsid w:val="00601DB0"/>
    <w:rsid w:val="00603487"/>
    <w:rsid w:val="00603DCC"/>
    <w:rsid w:val="0060438B"/>
    <w:rsid w:val="0060446D"/>
    <w:rsid w:val="00604749"/>
    <w:rsid w:val="00605064"/>
    <w:rsid w:val="00605697"/>
    <w:rsid w:val="006059AE"/>
    <w:rsid w:val="00605B9B"/>
    <w:rsid w:val="00605D72"/>
    <w:rsid w:val="0060606B"/>
    <w:rsid w:val="006066DE"/>
    <w:rsid w:val="00606920"/>
    <w:rsid w:val="00606CCD"/>
    <w:rsid w:val="00606CD0"/>
    <w:rsid w:val="00607060"/>
    <w:rsid w:val="00607D41"/>
    <w:rsid w:val="00607F36"/>
    <w:rsid w:val="00607F75"/>
    <w:rsid w:val="006106A6"/>
    <w:rsid w:val="00610C57"/>
    <w:rsid w:val="00610F0E"/>
    <w:rsid w:val="0061161D"/>
    <w:rsid w:val="006116F4"/>
    <w:rsid w:val="00611DEE"/>
    <w:rsid w:val="00611E35"/>
    <w:rsid w:val="00613504"/>
    <w:rsid w:val="006139B7"/>
    <w:rsid w:val="00613BB9"/>
    <w:rsid w:val="00615CC9"/>
    <w:rsid w:val="00615F2B"/>
    <w:rsid w:val="006160A3"/>
    <w:rsid w:val="00616301"/>
    <w:rsid w:val="00617644"/>
    <w:rsid w:val="00617B2B"/>
    <w:rsid w:val="00620AF3"/>
    <w:rsid w:val="00620FAA"/>
    <w:rsid w:val="00621F44"/>
    <w:rsid w:val="006222EC"/>
    <w:rsid w:val="00622BB0"/>
    <w:rsid w:val="00622E4C"/>
    <w:rsid w:val="00622EBF"/>
    <w:rsid w:val="00622F04"/>
    <w:rsid w:val="006237B1"/>
    <w:rsid w:val="00624427"/>
    <w:rsid w:val="00624DA6"/>
    <w:rsid w:val="00625028"/>
    <w:rsid w:val="006255A6"/>
    <w:rsid w:val="00625937"/>
    <w:rsid w:val="00626324"/>
    <w:rsid w:val="00626991"/>
    <w:rsid w:val="006279D5"/>
    <w:rsid w:val="00627A79"/>
    <w:rsid w:val="00627E95"/>
    <w:rsid w:val="00627F6D"/>
    <w:rsid w:val="00630606"/>
    <w:rsid w:val="006309D3"/>
    <w:rsid w:val="00630ACC"/>
    <w:rsid w:val="00630C7C"/>
    <w:rsid w:val="00630D81"/>
    <w:rsid w:val="006315DE"/>
    <w:rsid w:val="006319AA"/>
    <w:rsid w:val="00631D8F"/>
    <w:rsid w:val="00632989"/>
    <w:rsid w:val="00633199"/>
    <w:rsid w:val="006335FA"/>
    <w:rsid w:val="00633A29"/>
    <w:rsid w:val="006348A3"/>
    <w:rsid w:val="006348F0"/>
    <w:rsid w:val="006358B8"/>
    <w:rsid w:val="006359DC"/>
    <w:rsid w:val="00636569"/>
    <w:rsid w:val="006365D1"/>
    <w:rsid w:val="00636971"/>
    <w:rsid w:val="006369F1"/>
    <w:rsid w:val="00636DAA"/>
    <w:rsid w:val="00636EB8"/>
    <w:rsid w:val="00637C33"/>
    <w:rsid w:val="00637DED"/>
    <w:rsid w:val="00637EB5"/>
    <w:rsid w:val="0064062F"/>
    <w:rsid w:val="00640914"/>
    <w:rsid w:val="006409AF"/>
    <w:rsid w:val="006409C6"/>
    <w:rsid w:val="00640C6A"/>
    <w:rsid w:val="00641C12"/>
    <w:rsid w:val="00641C7A"/>
    <w:rsid w:val="00641CBE"/>
    <w:rsid w:val="00641D4E"/>
    <w:rsid w:val="00641D5D"/>
    <w:rsid w:val="0064216E"/>
    <w:rsid w:val="006430EE"/>
    <w:rsid w:val="00643600"/>
    <w:rsid w:val="00643ABC"/>
    <w:rsid w:val="006441BF"/>
    <w:rsid w:val="0064437C"/>
    <w:rsid w:val="00644B35"/>
    <w:rsid w:val="00644C27"/>
    <w:rsid w:val="0064512A"/>
    <w:rsid w:val="00646290"/>
    <w:rsid w:val="00646320"/>
    <w:rsid w:val="006464F7"/>
    <w:rsid w:val="00646B78"/>
    <w:rsid w:val="00646E45"/>
    <w:rsid w:val="006472B1"/>
    <w:rsid w:val="00647424"/>
    <w:rsid w:val="00647617"/>
    <w:rsid w:val="006477FC"/>
    <w:rsid w:val="0065065C"/>
    <w:rsid w:val="006508ED"/>
    <w:rsid w:val="00650950"/>
    <w:rsid w:val="00650B54"/>
    <w:rsid w:val="00651CF0"/>
    <w:rsid w:val="006525D0"/>
    <w:rsid w:val="0065265C"/>
    <w:rsid w:val="006537C2"/>
    <w:rsid w:val="00653A11"/>
    <w:rsid w:val="00653A8D"/>
    <w:rsid w:val="00653FC8"/>
    <w:rsid w:val="00654841"/>
    <w:rsid w:val="00654B38"/>
    <w:rsid w:val="006554C4"/>
    <w:rsid w:val="0065593D"/>
    <w:rsid w:val="00656477"/>
    <w:rsid w:val="0065672A"/>
    <w:rsid w:val="00657196"/>
    <w:rsid w:val="0065730A"/>
    <w:rsid w:val="0065742A"/>
    <w:rsid w:val="0066015A"/>
    <w:rsid w:val="00661716"/>
    <w:rsid w:val="00661809"/>
    <w:rsid w:val="006619F7"/>
    <w:rsid w:val="006623A1"/>
    <w:rsid w:val="00663637"/>
    <w:rsid w:val="006637BA"/>
    <w:rsid w:val="00664014"/>
    <w:rsid w:val="00664190"/>
    <w:rsid w:val="00664947"/>
    <w:rsid w:val="00665561"/>
    <w:rsid w:val="0066589F"/>
    <w:rsid w:val="00665C55"/>
    <w:rsid w:val="00665E3B"/>
    <w:rsid w:val="00666021"/>
    <w:rsid w:val="00666351"/>
    <w:rsid w:val="00666A2C"/>
    <w:rsid w:val="00666AF2"/>
    <w:rsid w:val="00666B59"/>
    <w:rsid w:val="00666C94"/>
    <w:rsid w:val="00666EA3"/>
    <w:rsid w:val="00667399"/>
    <w:rsid w:val="006702FA"/>
    <w:rsid w:val="00670A92"/>
    <w:rsid w:val="00670B0E"/>
    <w:rsid w:val="00670E00"/>
    <w:rsid w:val="00670EC6"/>
    <w:rsid w:val="00670FFB"/>
    <w:rsid w:val="0067116D"/>
    <w:rsid w:val="0067125B"/>
    <w:rsid w:val="006717B0"/>
    <w:rsid w:val="00671B40"/>
    <w:rsid w:val="006721CD"/>
    <w:rsid w:val="00672443"/>
    <w:rsid w:val="00673247"/>
    <w:rsid w:val="0067376F"/>
    <w:rsid w:val="00674076"/>
    <w:rsid w:val="00674109"/>
    <w:rsid w:val="006743AB"/>
    <w:rsid w:val="006745F5"/>
    <w:rsid w:val="00674D78"/>
    <w:rsid w:val="0067522B"/>
    <w:rsid w:val="00675798"/>
    <w:rsid w:val="0067593F"/>
    <w:rsid w:val="00675C61"/>
    <w:rsid w:val="0067681A"/>
    <w:rsid w:val="00676EE7"/>
    <w:rsid w:val="00680B23"/>
    <w:rsid w:val="00680D44"/>
    <w:rsid w:val="00681502"/>
    <w:rsid w:val="00681C10"/>
    <w:rsid w:val="00683FB6"/>
    <w:rsid w:val="00684030"/>
    <w:rsid w:val="00685584"/>
    <w:rsid w:val="0068559F"/>
    <w:rsid w:val="00685626"/>
    <w:rsid w:val="00685D77"/>
    <w:rsid w:val="00686023"/>
    <w:rsid w:val="006860B6"/>
    <w:rsid w:val="0068630B"/>
    <w:rsid w:val="00686628"/>
    <w:rsid w:val="006868C9"/>
    <w:rsid w:val="006869FE"/>
    <w:rsid w:val="00686CB2"/>
    <w:rsid w:val="00687199"/>
    <w:rsid w:val="00687513"/>
    <w:rsid w:val="006876E9"/>
    <w:rsid w:val="006879CA"/>
    <w:rsid w:val="00687D5B"/>
    <w:rsid w:val="00687E02"/>
    <w:rsid w:val="00687F58"/>
    <w:rsid w:val="00690054"/>
    <w:rsid w:val="0069037B"/>
    <w:rsid w:val="00690A0F"/>
    <w:rsid w:val="00690D61"/>
    <w:rsid w:val="00691C05"/>
    <w:rsid w:val="00692000"/>
    <w:rsid w:val="006929FE"/>
    <w:rsid w:val="00693622"/>
    <w:rsid w:val="00693947"/>
    <w:rsid w:val="00693C0A"/>
    <w:rsid w:val="00693EAC"/>
    <w:rsid w:val="00693FA0"/>
    <w:rsid w:val="00693FBC"/>
    <w:rsid w:val="00694647"/>
    <w:rsid w:val="00694CD5"/>
    <w:rsid w:val="00695335"/>
    <w:rsid w:val="006956D7"/>
    <w:rsid w:val="00695815"/>
    <w:rsid w:val="00695E57"/>
    <w:rsid w:val="00695EB1"/>
    <w:rsid w:val="0069642E"/>
    <w:rsid w:val="0069644D"/>
    <w:rsid w:val="0069685E"/>
    <w:rsid w:val="00697013"/>
    <w:rsid w:val="00697B90"/>
    <w:rsid w:val="006A05B6"/>
    <w:rsid w:val="006A088F"/>
    <w:rsid w:val="006A0B00"/>
    <w:rsid w:val="006A0E3D"/>
    <w:rsid w:val="006A10D0"/>
    <w:rsid w:val="006A19CE"/>
    <w:rsid w:val="006A2956"/>
    <w:rsid w:val="006A2B36"/>
    <w:rsid w:val="006A3B2A"/>
    <w:rsid w:val="006A3C6D"/>
    <w:rsid w:val="006A420A"/>
    <w:rsid w:val="006A47E7"/>
    <w:rsid w:val="006A4A3F"/>
    <w:rsid w:val="006A5E05"/>
    <w:rsid w:val="006A65C1"/>
    <w:rsid w:val="006A698A"/>
    <w:rsid w:val="006A7034"/>
    <w:rsid w:val="006A72C3"/>
    <w:rsid w:val="006A7532"/>
    <w:rsid w:val="006A7953"/>
    <w:rsid w:val="006B028A"/>
    <w:rsid w:val="006B03B8"/>
    <w:rsid w:val="006B0D43"/>
    <w:rsid w:val="006B17DC"/>
    <w:rsid w:val="006B21A2"/>
    <w:rsid w:val="006B2CB2"/>
    <w:rsid w:val="006B33EF"/>
    <w:rsid w:val="006B38E8"/>
    <w:rsid w:val="006B3F92"/>
    <w:rsid w:val="006B41CB"/>
    <w:rsid w:val="006B4209"/>
    <w:rsid w:val="006B4DCC"/>
    <w:rsid w:val="006B5013"/>
    <w:rsid w:val="006B58F7"/>
    <w:rsid w:val="006B5E4B"/>
    <w:rsid w:val="006B6475"/>
    <w:rsid w:val="006B684B"/>
    <w:rsid w:val="006B68F2"/>
    <w:rsid w:val="006B740A"/>
    <w:rsid w:val="006B78DA"/>
    <w:rsid w:val="006B7F73"/>
    <w:rsid w:val="006C0162"/>
    <w:rsid w:val="006C03B5"/>
    <w:rsid w:val="006C0623"/>
    <w:rsid w:val="006C06EA"/>
    <w:rsid w:val="006C074B"/>
    <w:rsid w:val="006C0D9F"/>
    <w:rsid w:val="006C14A8"/>
    <w:rsid w:val="006C1DF2"/>
    <w:rsid w:val="006C214A"/>
    <w:rsid w:val="006C229D"/>
    <w:rsid w:val="006C24FD"/>
    <w:rsid w:val="006C26CF"/>
    <w:rsid w:val="006C2CA3"/>
    <w:rsid w:val="006C327D"/>
    <w:rsid w:val="006C3AAB"/>
    <w:rsid w:val="006C3B74"/>
    <w:rsid w:val="006C3C47"/>
    <w:rsid w:val="006C4227"/>
    <w:rsid w:val="006C4668"/>
    <w:rsid w:val="006C4F48"/>
    <w:rsid w:val="006C5359"/>
    <w:rsid w:val="006C5A4D"/>
    <w:rsid w:val="006C613E"/>
    <w:rsid w:val="006C7048"/>
    <w:rsid w:val="006C749B"/>
    <w:rsid w:val="006C7EBE"/>
    <w:rsid w:val="006D058E"/>
    <w:rsid w:val="006D08E2"/>
    <w:rsid w:val="006D0F6F"/>
    <w:rsid w:val="006D1FAA"/>
    <w:rsid w:val="006D23E1"/>
    <w:rsid w:val="006D2586"/>
    <w:rsid w:val="006D2D31"/>
    <w:rsid w:val="006D3049"/>
    <w:rsid w:val="006D387E"/>
    <w:rsid w:val="006D41C8"/>
    <w:rsid w:val="006D4321"/>
    <w:rsid w:val="006D4C0B"/>
    <w:rsid w:val="006D4E38"/>
    <w:rsid w:val="006D4F91"/>
    <w:rsid w:val="006D5087"/>
    <w:rsid w:val="006D50B9"/>
    <w:rsid w:val="006D5267"/>
    <w:rsid w:val="006D5859"/>
    <w:rsid w:val="006D595A"/>
    <w:rsid w:val="006D6143"/>
    <w:rsid w:val="006D62D4"/>
    <w:rsid w:val="006D67B6"/>
    <w:rsid w:val="006D763D"/>
    <w:rsid w:val="006E05BE"/>
    <w:rsid w:val="006E08A2"/>
    <w:rsid w:val="006E08DD"/>
    <w:rsid w:val="006E093F"/>
    <w:rsid w:val="006E0BA2"/>
    <w:rsid w:val="006E1148"/>
    <w:rsid w:val="006E166F"/>
    <w:rsid w:val="006E1A5E"/>
    <w:rsid w:val="006E1AD1"/>
    <w:rsid w:val="006E23FF"/>
    <w:rsid w:val="006E245A"/>
    <w:rsid w:val="006E24CD"/>
    <w:rsid w:val="006E3702"/>
    <w:rsid w:val="006E430B"/>
    <w:rsid w:val="006E4B64"/>
    <w:rsid w:val="006E4BFF"/>
    <w:rsid w:val="006E4E7F"/>
    <w:rsid w:val="006E671B"/>
    <w:rsid w:val="006E6D81"/>
    <w:rsid w:val="006E7554"/>
    <w:rsid w:val="006E769E"/>
    <w:rsid w:val="006F144A"/>
    <w:rsid w:val="006F17E8"/>
    <w:rsid w:val="006F180D"/>
    <w:rsid w:val="006F1F64"/>
    <w:rsid w:val="006F1F9A"/>
    <w:rsid w:val="006F2860"/>
    <w:rsid w:val="006F29B2"/>
    <w:rsid w:val="006F30D2"/>
    <w:rsid w:val="006F3331"/>
    <w:rsid w:val="006F3761"/>
    <w:rsid w:val="006F3F3F"/>
    <w:rsid w:val="006F4635"/>
    <w:rsid w:val="006F4BE4"/>
    <w:rsid w:val="006F5FC2"/>
    <w:rsid w:val="006F68B4"/>
    <w:rsid w:val="006F6AA9"/>
    <w:rsid w:val="006F6BE5"/>
    <w:rsid w:val="006F6C40"/>
    <w:rsid w:val="006F79C2"/>
    <w:rsid w:val="007007F4"/>
    <w:rsid w:val="0070086A"/>
    <w:rsid w:val="007008E8"/>
    <w:rsid w:val="00700BEC"/>
    <w:rsid w:val="00701AF7"/>
    <w:rsid w:val="00701D55"/>
    <w:rsid w:val="00702AF6"/>
    <w:rsid w:val="007031FE"/>
    <w:rsid w:val="0070326A"/>
    <w:rsid w:val="0070365E"/>
    <w:rsid w:val="0070367B"/>
    <w:rsid w:val="00703FDD"/>
    <w:rsid w:val="00704188"/>
    <w:rsid w:val="00704742"/>
    <w:rsid w:val="0070574B"/>
    <w:rsid w:val="007057A5"/>
    <w:rsid w:val="00705853"/>
    <w:rsid w:val="00705949"/>
    <w:rsid w:val="00705B16"/>
    <w:rsid w:val="00705EB6"/>
    <w:rsid w:val="00706DE7"/>
    <w:rsid w:val="00706E3C"/>
    <w:rsid w:val="007105AE"/>
    <w:rsid w:val="00710C20"/>
    <w:rsid w:val="00711409"/>
    <w:rsid w:val="007115B9"/>
    <w:rsid w:val="00711DAA"/>
    <w:rsid w:val="0071220F"/>
    <w:rsid w:val="00712903"/>
    <w:rsid w:val="00712A02"/>
    <w:rsid w:val="00712A76"/>
    <w:rsid w:val="00712BAE"/>
    <w:rsid w:val="00712D12"/>
    <w:rsid w:val="00713B4D"/>
    <w:rsid w:val="00713BE6"/>
    <w:rsid w:val="00713CB7"/>
    <w:rsid w:val="00713DDA"/>
    <w:rsid w:val="0071407A"/>
    <w:rsid w:val="00714384"/>
    <w:rsid w:val="007144BE"/>
    <w:rsid w:val="0071476D"/>
    <w:rsid w:val="0071542F"/>
    <w:rsid w:val="00716064"/>
    <w:rsid w:val="0071643F"/>
    <w:rsid w:val="007167B4"/>
    <w:rsid w:val="00716BA6"/>
    <w:rsid w:val="00716D2C"/>
    <w:rsid w:val="00716F08"/>
    <w:rsid w:val="007176C4"/>
    <w:rsid w:val="0072046D"/>
    <w:rsid w:val="0072057A"/>
    <w:rsid w:val="0072073E"/>
    <w:rsid w:val="00720DCB"/>
    <w:rsid w:val="0072111F"/>
    <w:rsid w:val="0072196F"/>
    <w:rsid w:val="00721D39"/>
    <w:rsid w:val="00721E7A"/>
    <w:rsid w:val="00721FB8"/>
    <w:rsid w:val="00722256"/>
    <w:rsid w:val="007222A4"/>
    <w:rsid w:val="00722507"/>
    <w:rsid w:val="007225A8"/>
    <w:rsid w:val="00722874"/>
    <w:rsid w:val="00722A32"/>
    <w:rsid w:val="00722C86"/>
    <w:rsid w:val="00722E35"/>
    <w:rsid w:val="0072303B"/>
    <w:rsid w:val="00723187"/>
    <w:rsid w:val="0072411C"/>
    <w:rsid w:val="007244B5"/>
    <w:rsid w:val="00724741"/>
    <w:rsid w:val="007247E7"/>
    <w:rsid w:val="00725809"/>
    <w:rsid w:val="00725926"/>
    <w:rsid w:val="0072656B"/>
    <w:rsid w:val="007265BC"/>
    <w:rsid w:val="0072732B"/>
    <w:rsid w:val="00727673"/>
    <w:rsid w:val="0072780C"/>
    <w:rsid w:val="007278AB"/>
    <w:rsid w:val="007279FC"/>
    <w:rsid w:val="00727C0D"/>
    <w:rsid w:val="00727F40"/>
    <w:rsid w:val="007303F8"/>
    <w:rsid w:val="007308AE"/>
    <w:rsid w:val="0073102B"/>
    <w:rsid w:val="0073213B"/>
    <w:rsid w:val="00732419"/>
    <w:rsid w:val="00732F43"/>
    <w:rsid w:val="00733DFD"/>
    <w:rsid w:val="00734673"/>
    <w:rsid w:val="00734826"/>
    <w:rsid w:val="007355D6"/>
    <w:rsid w:val="00736699"/>
    <w:rsid w:val="00736EE6"/>
    <w:rsid w:val="007372BC"/>
    <w:rsid w:val="00737A99"/>
    <w:rsid w:val="00737B50"/>
    <w:rsid w:val="00740B69"/>
    <w:rsid w:val="0074193B"/>
    <w:rsid w:val="007420F0"/>
    <w:rsid w:val="007421D5"/>
    <w:rsid w:val="007426AD"/>
    <w:rsid w:val="0074310C"/>
    <w:rsid w:val="00743618"/>
    <w:rsid w:val="00743746"/>
    <w:rsid w:val="00743C1B"/>
    <w:rsid w:val="00744693"/>
    <w:rsid w:val="00744CA2"/>
    <w:rsid w:val="00744E49"/>
    <w:rsid w:val="00745031"/>
    <w:rsid w:val="007453BC"/>
    <w:rsid w:val="00745581"/>
    <w:rsid w:val="007459D2"/>
    <w:rsid w:val="00745B75"/>
    <w:rsid w:val="00745FAA"/>
    <w:rsid w:val="007462D8"/>
    <w:rsid w:val="007463F3"/>
    <w:rsid w:val="0074658A"/>
    <w:rsid w:val="00746BB8"/>
    <w:rsid w:val="00747854"/>
    <w:rsid w:val="00747B91"/>
    <w:rsid w:val="00747C0E"/>
    <w:rsid w:val="00750247"/>
    <w:rsid w:val="007504AD"/>
    <w:rsid w:val="00751F7E"/>
    <w:rsid w:val="00752BBF"/>
    <w:rsid w:val="00752BF9"/>
    <w:rsid w:val="00753CC3"/>
    <w:rsid w:val="00754931"/>
    <w:rsid w:val="00754A19"/>
    <w:rsid w:val="00755120"/>
    <w:rsid w:val="007561A0"/>
    <w:rsid w:val="00757855"/>
    <w:rsid w:val="00757B60"/>
    <w:rsid w:val="0076025E"/>
    <w:rsid w:val="00760B64"/>
    <w:rsid w:val="0076126A"/>
    <w:rsid w:val="00761611"/>
    <w:rsid w:val="00761C04"/>
    <w:rsid w:val="007620CB"/>
    <w:rsid w:val="007627B7"/>
    <w:rsid w:val="00762CFA"/>
    <w:rsid w:val="00762D96"/>
    <w:rsid w:val="00763019"/>
    <w:rsid w:val="00764308"/>
    <w:rsid w:val="007647C7"/>
    <w:rsid w:val="00764F8B"/>
    <w:rsid w:val="00765E64"/>
    <w:rsid w:val="00765E90"/>
    <w:rsid w:val="00766225"/>
    <w:rsid w:val="00766E35"/>
    <w:rsid w:val="00770854"/>
    <w:rsid w:val="007709B5"/>
    <w:rsid w:val="00771CB2"/>
    <w:rsid w:val="007725A7"/>
    <w:rsid w:val="00772765"/>
    <w:rsid w:val="007728B7"/>
    <w:rsid w:val="00772B5C"/>
    <w:rsid w:val="00772FB8"/>
    <w:rsid w:val="00773468"/>
    <w:rsid w:val="00773551"/>
    <w:rsid w:val="007736E8"/>
    <w:rsid w:val="007736F8"/>
    <w:rsid w:val="00773904"/>
    <w:rsid w:val="0077457B"/>
    <w:rsid w:val="007745AD"/>
    <w:rsid w:val="007749C0"/>
    <w:rsid w:val="00775519"/>
    <w:rsid w:val="00775616"/>
    <w:rsid w:val="00775E28"/>
    <w:rsid w:val="00775E98"/>
    <w:rsid w:val="00776B2A"/>
    <w:rsid w:val="00776BFF"/>
    <w:rsid w:val="007779E7"/>
    <w:rsid w:val="00780469"/>
    <w:rsid w:val="00781418"/>
    <w:rsid w:val="007815A7"/>
    <w:rsid w:val="00781E8E"/>
    <w:rsid w:val="0078292B"/>
    <w:rsid w:val="00782DAC"/>
    <w:rsid w:val="0078303E"/>
    <w:rsid w:val="007832E9"/>
    <w:rsid w:val="00783689"/>
    <w:rsid w:val="00783CD7"/>
    <w:rsid w:val="0078548E"/>
    <w:rsid w:val="00785760"/>
    <w:rsid w:val="00785907"/>
    <w:rsid w:val="00785C4A"/>
    <w:rsid w:val="00785CE3"/>
    <w:rsid w:val="00786485"/>
    <w:rsid w:val="00786D3E"/>
    <w:rsid w:val="007871A7"/>
    <w:rsid w:val="007901E7"/>
    <w:rsid w:val="007905B0"/>
    <w:rsid w:val="00790754"/>
    <w:rsid w:val="00791237"/>
    <w:rsid w:val="007917AD"/>
    <w:rsid w:val="00791A75"/>
    <w:rsid w:val="007920BC"/>
    <w:rsid w:val="00792760"/>
    <w:rsid w:val="00793487"/>
    <w:rsid w:val="007947B9"/>
    <w:rsid w:val="007947F3"/>
    <w:rsid w:val="00795318"/>
    <w:rsid w:val="007955A2"/>
    <w:rsid w:val="00796976"/>
    <w:rsid w:val="00797313"/>
    <w:rsid w:val="00797795"/>
    <w:rsid w:val="007979F3"/>
    <w:rsid w:val="007A0276"/>
    <w:rsid w:val="007A02E9"/>
    <w:rsid w:val="007A067E"/>
    <w:rsid w:val="007A0CBA"/>
    <w:rsid w:val="007A0E38"/>
    <w:rsid w:val="007A15CC"/>
    <w:rsid w:val="007A1979"/>
    <w:rsid w:val="007A1A5B"/>
    <w:rsid w:val="007A25A2"/>
    <w:rsid w:val="007A28C7"/>
    <w:rsid w:val="007A2A4C"/>
    <w:rsid w:val="007A2CED"/>
    <w:rsid w:val="007A3A85"/>
    <w:rsid w:val="007A3DD6"/>
    <w:rsid w:val="007A41A0"/>
    <w:rsid w:val="007A41E2"/>
    <w:rsid w:val="007A4341"/>
    <w:rsid w:val="007A43A1"/>
    <w:rsid w:val="007A47D9"/>
    <w:rsid w:val="007A587C"/>
    <w:rsid w:val="007A5921"/>
    <w:rsid w:val="007A608D"/>
    <w:rsid w:val="007A6471"/>
    <w:rsid w:val="007A680C"/>
    <w:rsid w:val="007A68C0"/>
    <w:rsid w:val="007A74B1"/>
    <w:rsid w:val="007B0C79"/>
    <w:rsid w:val="007B1C5A"/>
    <w:rsid w:val="007B1F34"/>
    <w:rsid w:val="007B1F5C"/>
    <w:rsid w:val="007B2513"/>
    <w:rsid w:val="007B29BA"/>
    <w:rsid w:val="007B3639"/>
    <w:rsid w:val="007B3C9E"/>
    <w:rsid w:val="007B44BC"/>
    <w:rsid w:val="007B459B"/>
    <w:rsid w:val="007B48DC"/>
    <w:rsid w:val="007B4F5E"/>
    <w:rsid w:val="007B5565"/>
    <w:rsid w:val="007B5600"/>
    <w:rsid w:val="007B585F"/>
    <w:rsid w:val="007B5E29"/>
    <w:rsid w:val="007B5E38"/>
    <w:rsid w:val="007B66FE"/>
    <w:rsid w:val="007B68CC"/>
    <w:rsid w:val="007B6994"/>
    <w:rsid w:val="007B7892"/>
    <w:rsid w:val="007C00E8"/>
    <w:rsid w:val="007C05EB"/>
    <w:rsid w:val="007C0848"/>
    <w:rsid w:val="007C08ED"/>
    <w:rsid w:val="007C0A62"/>
    <w:rsid w:val="007C17D1"/>
    <w:rsid w:val="007C1AD0"/>
    <w:rsid w:val="007C2520"/>
    <w:rsid w:val="007C2FBC"/>
    <w:rsid w:val="007C3238"/>
    <w:rsid w:val="007C3902"/>
    <w:rsid w:val="007C4B12"/>
    <w:rsid w:val="007C4C8E"/>
    <w:rsid w:val="007C555C"/>
    <w:rsid w:val="007C58DD"/>
    <w:rsid w:val="007C5F81"/>
    <w:rsid w:val="007C6616"/>
    <w:rsid w:val="007C6DEE"/>
    <w:rsid w:val="007C6E74"/>
    <w:rsid w:val="007D178A"/>
    <w:rsid w:val="007D186D"/>
    <w:rsid w:val="007D1B2D"/>
    <w:rsid w:val="007D1DE2"/>
    <w:rsid w:val="007D267C"/>
    <w:rsid w:val="007D2715"/>
    <w:rsid w:val="007D299C"/>
    <w:rsid w:val="007D2DB4"/>
    <w:rsid w:val="007D31C8"/>
    <w:rsid w:val="007D35F2"/>
    <w:rsid w:val="007D380C"/>
    <w:rsid w:val="007D3D2C"/>
    <w:rsid w:val="007D3E68"/>
    <w:rsid w:val="007D47B7"/>
    <w:rsid w:val="007D4C62"/>
    <w:rsid w:val="007D4ED1"/>
    <w:rsid w:val="007D593A"/>
    <w:rsid w:val="007D596F"/>
    <w:rsid w:val="007D5B07"/>
    <w:rsid w:val="007D5F90"/>
    <w:rsid w:val="007D61F7"/>
    <w:rsid w:val="007D6494"/>
    <w:rsid w:val="007D6845"/>
    <w:rsid w:val="007D6A0B"/>
    <w:rsid w:val="007D7B52"/>
    <w:rsid w:val="007D7B96"/>
    <w:rsid w:val="007D7DB9"/>
    <w:rsid w:val="007D7F1C"/>
    <w:rsid w:val="007D7F60"/>
    <w:rsid w:val="007E0038"/>
    <w:rsid w:val="007E04A0"/>
    <w:rsid w:val="007E0523"/>
    <w:rsid w:val="007E0534"/>
    <w:rsid w:val="007E0C1D"/>
    <w:rsid w:val="007E0F82"/>
    <w:rsid w:val="007E1022"/>
    <w:rsid w:val="007E1A18"/>
    <w:rsid w:val="007E316B"/>
    <w:rsid w:val="007E35D4"/>
    <w:rsid w:val="007E38AC"/>
    <w:rsid w:val="007E3924"/>
    <w:rsid w:val="007E3A25"/>
    <w:rsid w:val="007E3A4C"/>
    <w:rsid w:val="007E4963"/>
    <w:rsid w:val="007E4E44"/>
    <w:rsid w:val="007E5306"/>
    <w:rsid w:val="007E54AA"/>
    <w:rsid w:val="007E5510"/>
    <w:rsid w:val="007E5813"/>
    <w:rsid w:val="007E6761"/>
    <w:rsid w:val="007E6C01"/>
    <w:rsid w:val="007E6C26"/>
    <w:rsid w:val="007E7614"/>
    <w:rsid w:val="007E766F"/>
    <w:rsid w:val="007E783D"/>
    <w:rsid w:val="007F0834"/>
    <w:rsid w:val="007F0D25"/>
    <w:rsid w:val="007F0DAF"/>
    <w:rsid w:val="007F13B1"/>
    <w:rsid w:val="007F1E5E"/>
    <w:rsid w:val="007F2021"/>
    <w:rsid w:val="007F2338"/>
    <w:rsid w:val="007F271E"/>
    <w:rsid w:val="007F2749"/>
    <w:rsid w:val="007F27EA"/>
    <w:rsid w:val="007F3168"/>
    <w:rsid w:val="007F3256"/>
    <w:rsid w:val="007F3289"/>
    <w:rsid w:val="007F366C"/>
    <w:rsid w:val="007F3CC5"/>
    <w:rsid w:val="007F3DCE"/>
    <w:rsid w:val="007F4271"/>
    <w:rsid w:val="007F42DC"/>
    <w:rsid w:val="007F4528"/>
    <w:rsid w:val="007F4757"/>
    <w:rsid w:val="007F495C"/>
    <w:rsid w:val="007F50C9"/>
    <w:rsid w:val="007F5875"/>
    <w:rsid w:val="007F5CBD"/>
    <w:rsid w:val="007F66B4"/>
    <w:rsid w:val="007F67BE"/>
    <w:rsid w:val="007F6CBF"/>
    <w:rsid w:val="007F6CED"/>
    <w:rsid w:val="007F7598"/>
    <w:rsid w:val="00800CD4"/>
    <w:rsid w:val="00800FE0"/>
    <w:rsid w:val="008017A4"/>
    <w:rsid w:val="008023ED"/>
    <w:rsid w:val="00802520"/>
    <w:rsid w:val="00802AD6"/>
    <w:rsid w:val="00802CA6"/>
    <w:rsid w:val="00802D28"/>
    <w:rsid w:val="00802F92"/>
    <w:rsid w:val="00803413"/>
    <w:rsid w:val="00804435"/>
    <w:rsid w:val="00804497"/>
    <w:rsid w:val="008048FC"/>
    <w:rsid w:val="00804D71"/>
    <w:rsid w:val="008056E3"/>
    <w:rsid w:val="00805FD1"/>
    <w:rsid w:val="00806171"/>
    <w:rsid w:val="008061B5"/>
    <w:rsid w:val="008063D9"/>
    <w:rsid w:val="008069CB"/>
    <w:rsid w:val="00806C7C"/>
    <w:rsid w:val="00806F9C"/>
    <w:rsid w:val="008078AD"/>
    <w:rsid w:val="00810844"/>
    <w:rsid w:val="00810A12"/>
    <w:rsid w:val="00810A21"/>
    <w:rsid w:val="00810B61"/>
    <w:rsid w:val="00811257"/>
    <w:rsid w:val="008114B3"/>
    <w:rsid w:val="00811FE6"/>
    <w:rsid w:val="00812C8B"/>
    <w:rsid w:val="0081326E"/>
    <w:rsid w:val="008136BA"/>
    <w:rsid w:val="00813EB8"/>
    <w:rsid w:val="008140B0"/>
    <w:rsid w:val="00814365"/>
    <w:rsid w:val="00814392"/>
    <w:rsid w:val="00814737"/>
    <w:rsid w:val="00814AE9"/>
    <w:rsid w:val="00814BD7"/>
    <w:rsid w:val="0081519C"/>
    <w:rsid w:val="00815796"/>
    <w:rsid w:val="00820439"/>
    <w:rsid w:val="00820588"/>
    <w:rsid w:val="00820810"/>
    <w:rsid w:val="00821342"/>
    <w:rsid w:val="008219DD"/>
    <w:rsid w:val="00822AC7"/>
    <w:rsid w:val="0082451E"/>
    <w:rsid w:val="00824A24"/>
    <w:rsid w:val="00824D42"/>
    <w:rsid w:val="00824EF6"/>
    <w:rsid w:val="008250BB"/>
    <w:rsid w:val="008252E0"/>
    <w:rsid w:val="008263A3"/>
    <w:rsid w:val="0082645A"/>
    <w:rsid w:val="00827022"/>
    <w:rsid w:val="008271CD"/>
    <w:rsid w:val="008275EF"/>
    <w:rsid w:val="00827686"/>
    <w:rsid w:val="00827DE6"/>
    <w:rsid w:val="00830619"/>
    <w:rsid w:val="00830879"/>
    <w:rsid w:val="00830DB2"/>
    <w:rsid w:val="008311D1"/>
    <w:rsid w:val="00831421"/>
    <w:rsid w:val="00831AF6"/>
    <w:rsid w:val="00832279"/>
    <w:rsid w:val="0083263C"/>
    <w:rsid w:val="00832A1B"/>
    <w:rsid w:val="00832AD4"/>
    <w:rsid w:val="00832E44"/>
    <w:rsid w:val="00833189"/>
    <w:rsid w:val="0083371F"/>
    <w:rsid w:val="00834693"/>
    <w:rsid w:val="0083482C"/>
    <w:rsid w:val="00834D32"/>
    <w:rsid w:val="00834D54"/>
    <w:rsid w:val="0083513B"/>
    <w:rsid w:val="008358A1"/>
    <w:rsid w:val="00835F47"/>
    <w:rsid w:val="00836474"/>
    <w:rsid w:val="008366A9"/>
    <w:rsid w:val="00836AF4"/>
    <w:rsid w:val="00836C73"/>
    <w:rsid w:val="00837F32"/>
    <w:rsid w:val="00837F93"/>
    <w:rsid w:val="00840626"/>
    <w:rsid w:val="00840B63"/>
    <w:rsid w:val="0084110B"/>
    <w:rsid w:val="008417D3"/>
    <w:rsid w:val="00841D30"/>
    <w:rsid w:val="00841FBA"/>
    <w:rsid w:val="00842107"/>
    <w:rsid w:val="00842782"/>
    <w:rsid w:val="00842A81"/>
    <w:rsid w:val="00844653"/>
    <w:rsid w:val="00844C61"/>
    <w:rsid w:val="00844DA4"/>
    <w:rsid w:val="00844F55"/>
    <w:rsid w:val="0084548A"/>
    <w:rsid w:val="00845EE5"/>
    <w:rsid w:val="00846B62"/>
    <w:rsid w:val="00846BA1"/>
    <w:rsid w:val="00847623"/>
    <w:rsid w:val="008479F3"/>
    <w:rsid w:val="00847CD2"/>
    <w:rsid w:val="008500FC"/>
    <w:rsid w:val="00850417"/>
    <w:rsid w:val="00850F6F"/>
    <w:rsid w:val="00851121"/>
    <w:rsid w:val="00851954"/>
    <w:rsid w:val="00851986"/>
    <w:rsid w:val="0085259D"/>
    <w:rsid w:val="00853151"/>
    <w:rsid w:val="0085325D"/>
    <w:rsid w:val="00853DDF"/>
    <w:rsid w:val="008554C7"/>
    <w:rsid w:val="008554DF"/>
    <w:rsid w:val="00855E91"/>
    <w:rsid w:val="008570B8"/>
    <w:rsid w:val="00857ECF"/>
    <w:rsid w:val="00861157"/>
    <w:rsid w:val="00861E63"/>
    <w:rsid w:val="008620A6"/>
    <w:rsid w:val="00862152"/>
    <w:rsid w:val="0086219E"/>
    <w:rsid w:val="00862593"/>
    <w:rsid w:val="00863607"/>
    <w:rsid w:val="008638FF"/>
    <w:rsid w:val="008639A7"/>
    <w:rsid w:val="008639B5"/>
    <w:rsid w:val="00863C15"/>
    <w:rsid w:val="00864B7C"/>
    <w:rsid w:val="00866164"/>
    <w:rsid w:val="00866840"/>
    <w:rsid w:val="00866CCE"/>
    <w:rsid w:val="008672D5"/>
    <w:rsid w:val="008673C8"/>
    <w:rsid w:val="00867716"/>
    <w:rsid w:val="00867923"/>
    <w:rsid w:val="00867F53"/>
    <w:rsid w:val="0087021A"/>
    <w:rsid w:val="008708D1"/>
    <w:rsid w:val="0087160C"/>
    <w:rsid w:val="00871826"/>
    <w:rsid w:val="0087183A"/>
    <w:rsid w:val="00871EFB"/>
    <w:rsid w:val="0087243A"/>
    <w:rsid w:val="0087373C"/>
    <w:rsid w:val="00873D47"/>
    <w:rsid w:val="00873DD4"/>
    <w:rsid w:val="00874352"/>
    <w:rsid w:val="0087444C"/>
    <w:rsid w:val="00874689"/>
    <w:rsid w:val="00874F12"/>
    <w:rsid w:val="00875045"/>
    <w:rsid w:val="00875200"/>
    <w:rsid w:val="00875A6A"/>
    <w:rsid w:val="008764A0"/>
    <w:rsid w:val="00876F5B"/>
    <w:rsid w:val="00880C23"/>
    <w:rsid w:val="00880DD5"/>
    <w:rsid w:val="00881118"/>
    <w:rsid w:val="008820E6"/>
    <w:rsid w:val="00882187"/>
    <w:rsid w:val="0088285C"/>
    <w:rsid w:val="008828CB"/>
    <w:rsid w:val="00882E58"/>
    <w:rsid w:val="00883D88"/>
    <w:rsid w:val="0088467A"/>
    <w:rsid w:val="0088480D"/>
    <w:rsid w:val="00885695"/>
    <w:rsid w:val="0088634D"/>
    <w:rsid w:val="00886C17"/>
    <w:rsid w:val="0088784D"/>
    <w:rsid w:val="00887C36"/>
    <w:rsid w:val="00887D69"/>
    <w:rsid w:val="008900F6"/>
    <w:rsid w:val="008904E9"/>
    <w:rsid w:val="00890F65"/>
    <w:rsid w:val="00891057"/>
    <w:rsid w:val="00891927"/>
    <w:rsid w:val="00891A24"/>
    <w:rsid w:val="008920E9"/>
    <w:rsid w:val="00892251"/>
    <w:rsid w:val="00892680"/>
    <w:rsid w:val="008928FF"/>
    <w:rsid w:val="00892D5A"/>
    <w:rsid w:val="0089329B"/>
    <w:rsid w:val="00893F7A"/>
    <w:rsid w:val="00894CA8"/>
    <w:rsid w:val="008950D9"/>
    <w:rsid w:val="00895DF8"/>
    <w:rsid w:val="00895DFA"/>
    <w:rsid w:val="00896936"/>
    <w:rsid w:val="0089729A"/>
    <w:rsid w:val="0089741D"/>
    <w:rsid w:val="00897B78"/>
    <w:rsid w:val="00897B96"/>
    <w:rsid w:val="008A088E"/>
    <w:rsid w:val="008A0A0E"/>
    <w:rsid w:val="008A0BED"/>
    <w:rsid w:val="008A0C67"/>
    <w:rsid w:val="008A0EDF"/>
    <w:rsid w:val="008A1005"/>
    <w:rsid w:val="008A1065"/>
    <w:rsid w:val="008A11A2"/>
    <w:rsid w:val="008A12CA"/>
    <w:rsid w:val="008A197A"/>
    <w:rsid w:val="008A1D76"/>
    <w:rsid w:val="008A2230"/>
    <w:rsid w:val="008A2258"/>
    <w:rsid w:val="008A304B"/>
    <w:rsid w:val="008A325B"/>
    <w:rsid w:val="008A3EAA"/>
    <w:rsid w:val="008A4846"/>
    <w:rsid w:val="008A485D"/>
    <w:rsid w:val="008A52D2"/>
    <w:rsid w:val="008A55A4"/>
    <w:rsid w:val="008A5848"/>
    <w:rsid w:val="008A5C6B"/>
    <w:rsid w:val="008A645E"/>
    <w:rsid w:val="008A6BE9"/>
    <w:rsid w:val="008A7690"/>
    <w:rsid w:val="008A7E32"/>
    <w:rsid w:val="008B02E2"/>
    <w:rsid w:val="008B0338"/>
    <w:rsid w:val="008B09BF"/>
    <w:rsid w:val="008B0E59"/>
    <w:rsid w:val="008B19A5"/>
    <w:rsid w:val="008B1BF0"/>
    <w:rsid w:val="008B1C8A"/>
    <w:rsid w:val="008B2A0E"/>
    <w:rsid w:val="008B2FE9"/>
    <w:rsid w:val="008B312D"/>
    <w:rsid w:val="008B3307"/>
    <w:rsid w:val="008B3888"/>
    <w:rsid w:val="008B43F0"/>
    <w:rsid w:val="008B4907"/>
    <w:rsid w:val="008B4A6E"/>
    <w:rsid w:val="008B4D0B"/>
    <w:rsid w:val="008B4FCE"/>
    <w:rsid w:val="008B5127"/>
    <w:rsid w:val="008B5927"/>
    <w:rsid w:val="008B69CA"/>
    <w:rsid w:val="008B76EE"/>
    <w:rsid w:val="008C025D"/>
    <w:rsid w:val="008C0A19"/>
    <w:rsid w:val="008C0BB3"/>
    <w:rsid w:val="008C164A"/>
    <w:rsid w:val="008C19BD"/>
    <w:rsid w:val="008C1C04"/>
    <w:rsid w:val="008C2C98"/>
    <w:rsid w:val="008C346A"/>
    <w:rsid w:val="008C40AB"/>
    <w:rsid w:val="008C58D5"/>
    <w:rsid w:val="008C5989"/>
    <w:rsid w:val="008C5CF0"/>
    <w:rsid w:val="008C5DCF"/>
    <w:rsid w:val="008C678F"/>
    <w:rsid w:val="008C68C8"/>
    <w:rsid w:val="008C6A4D"/>
    <w:rsid w:val="008C6E81"/>
    <w:rsid w:val="008C6E84"/>
    <w:rsid w:val="008C7184"/>
    <w:rsid w:val="008C7477"/>
    <w:rsid w:val="008C7D38"/>
    <w:rsid w:val="008C7FD8"/>
    <w:rsid w:val="008D0C2F"/>
    <w:rsid w:val="008D0EFF"/>
    <w:rsid w:val="008D1353"/>
    <w:rsid w:val="008D1D10"/>
    <w:rsid w:val="008D22D0"/>
    <w:rsid w:val="008D249F"/>
    <w:rsid w:val="008D3045"/>
    <w:rsid w:val="008D3FC0"/>
    <w:rsid w:val="008D44D8"/>
    <w:rsid w:val="008D45A7"/>
    <w:rsid w:val="008D49C5"/>
    <w:rsid w:val="008D51B6"/>
    <w:rsid w:val="008D52FC"/>
    <w:rsid w:val="008D5548"/>
    <w:rsid w:val="008D57DC"/>
    <w:rsid w:val="008D591D"/>
    <w:rsid w:val="008D5B3A"/>
    <w:rsid w:val="008D60A0"/>
    <w:rsid w:val="008D62B7"/>
    <w:rsid w:val="008D6371"/>
    <w:rsid w:val="008D6B09"/>
    <w:rsid w:val="008D6C78"/>
    <w:rsid w:val="008D6CC6"/>
    <w:rsid w:val="008D6FD7"/>
    <w:rsid w:val="008D7645"/>
    <w:rsid w:val="008D799A"/>
    <w:rsid w:val="008E092A"/>
    <w:rsid w:val="008E0E80"/>
    <w:rsid w:val="008E1431"/>
    <w:rsid w:val="008E192A"/>
    <w:rsid w:val="008E1A3D"/>
    <w:rsid w:val="008E1CDD"/>
    <w:rsid w:val="008E2054"/>
    <w:rsid w:val="008E2504"/>
    <w:rsid w:val="008E2802"/>
    <w:rsid w:val="008E2EEC"/>
    <w:rsid w:val="008E34FB"/>
    <w:rsid w:val="008E3622"/>
    <w:rsid w:val="008E364B"/>
    <w:rsid w:val="008E3872"/>
    <w:rsid w:val="008E3B40"/>
    <w:rsid w:val="008E3B41"/>
    <w:rsid w:val="008E5042"/>
    <w:rsid w:val="008E5C53"/>
    <w:rsid w:val="008E6413"/>
    <w:rsid w:val="008E7154"/>
    <w:rsid w:val="008E7A66"/>
    <w:rsid w:val="008E7CC1"/>
    <w:rsid w:val="008E7D7E"/>
    <w:rsid w:val="008E7FB3"/>
    <w:rsid w:val="008F0113"/>
    <w:rsid w:val="008F146A"/>
    <w:rsid w:val="008F1BAB"/>
    <w:rsid w:val="008F2BF2"/>
    <w:rsid w:val="008F2C3F"/>
    <w:rsid w:val="008F318C"/>
    <w:rsid w:val="008F3914"/>
    <w:rsid w:val="008F45D2"/>
    <w:rsid w:val="008F46B5"/>
    <w:rsid w:val="008F4E7C"/>
    <w:rsid w:val="008F6271"/>
    <w:rsid w:val="008F64D7"/>
    <w:rsid w:val="008F66F7"/>
    <w:rsid w:val="008F6D65"/>
    <w:rsid w:val="008F6D8D"/>
    <w:rsid w:val="008F79DB"/>
    <w:rsid w:val="009000D3"/>
    <w:rsid w:val="009002C7"/>
    <w:rsid w:val="0090077B"/>
    <w:rsid w:val="00900E89"/>
    <w:rsid w:val="009011B0"/>
    <w:rsid w:val="00901427"/>
    <w:rsid w:val="00901C3D"/>
    <w:rsid w:val="00901FE2"/>
    <w:rsid w:val="009023A3"/>
    <w:rsid w:val="009026F0"/>
    <w:rsid w:val="00902E2F"/>
    <w:rsid w:val="00903A93"/>
    <w:rsid w:val="0090469E"/>
    <w:rsid w:val="00904AF4"/>
    <w:rsid w:val="00904B3B"/>
    <w:rsid w:val="0090587F"/>
    <w:rsid w:val="0090619A"/>
    <w:rsid w:val="0090762A"/>
    <w:rsid w:val="00907A3C"/>
    <w:rsid w:val="00907F45"/>
    <w:rsid w:val="00910449"/>
    <w:rsid w:val="00910A6A"/>
    <w:rsid w:val="00911CB7"/>
    <w:rsid w:val="00911DF1"/>
    <w:rsid w:val="0091242E"/>
    <w:rsid w:val="00912A33"/>
    <w:rsid w:val="009130B4"/>
    <w:rsid w:val="00913433"/>
    <w:rsid w:val="00913605"/>
    <w:rsid w:val="00913630"/>
    <w:rsid w:val="00913683"/>
    <w:rsid w:val="00914199"/>
    <w:rsid w:val="009143F1"/>
    <w:rsid w:val="00914896"/>
    <w:rsid w:val="009149E5"/>
    <w:rsid w:val="00914E1D"/>
    <w:rsid w:val="009150E0"/>
    <w:rsid w:val="0091513A"/>
    <w:rsid w:val="0091584C"/>
    <w:rsid w:val="00915AB8"/>
    <w:rsid w:val="00915E6F"/>
    <w:rsid w:val="009164F1"/>
    <w:rsid w:val="0091687D"/>
    <w:rsid w:val="009175EF"/>
    <w:rsid w:val="00917D51"/>
    <w:rsid w:val="00920353"/>
    <w:rsid w:val="00920C12"/>
    <w:rsid w:val="00922898"/>
    <w:rsid w:val="00922DF8"/>
    <w:rsid w:val="00922EEB"/>
    <w:rsid w:val="00923321"/>
    <w:rsid w:val="00923892"/>
    <w:rsid w:val="00923B22"/>
    <w:rsid w:val="0092458E"/>
    <w:rsid w:val="009247D5"/>
    <w:rsid w:val="00924C2C"/>
    <w:rsid w:val="00924F9C"/>
    <w:rsid w:val="00925F5F"/>
    <w:rsid w:val="00926629"/>
    <w:rsid w:val="00926651"/>
    <w:rsid w:val="009266DD"/>
    <w:rsid w:val="00926932"/>
    <w:rsid w:val="00927182"/>
    <w:rsid w:val="00927530"/>
    <w:rsid w:val="009279E7"/>
    <w:rsid w:val="009307CC"/>
    <w:rsid w:val="00930839"/>
    <w:rsid w:val="0093153C"/>
    <w:rsid w:val="00932A60"/>
    <w:rsid w:val="00932B32"/>
    <w:rsid w:val="00932C26"/>
    <w:rsid w:val="00932C4D"/>
    <w:rsid w:val="00932CE3"/>
    <w:rsid w:val="00933232"/>
    <w:rsid w:val="0093355B"/>
    <w:rsid w:val="00933C25"/>
    <w:rsid w:val="00933C73"/>
    <w:rsid w:val="00934AD6"/>
    <w:rsid w:val="00934C0F"/>
    <w:rsid w:val="009354ED"/>
    <w:rsid w:val="00935538"/>
    <w:rsid w:val="00935890"/>
    <w:rsid w:val="00935DC6"/>
    <w:rsid w:val="00936337"/>
    <w:rsid w:val="009365A8"/>
    <w:rsid w:val="00936DD5"/>
    <w:rsid w:val="00937543"/>
    <w:rsid w:val="00937761"/>
    <w:rsid w:val="00940310"/>
    <w:rsid w:val="00940E8B"/>
    <w:rsid w:val="00942290"/>
    <w:rsid w:val="009422A0"/>
    <w:rsid w:val="0094238F"/>
    <w:rsid w:val="00942982"/>
    <w:rsid w:val="00942EA8"/>
    <w:rsid w:val="00942EEB"/>
    <w:rsid w:val="00942F33"/>
    <w:rsid w:val="00943423"/>
    <w:rsid w:val="00943FEE"/>
    <w:rsid w:val="009442CC"/>
    <w:rsid w:val="00944F32"/>
    <w:rsid w:val="00945516"/>
    <w:rsid w:val="0094677F"/>
    <w:rsid w:val="0094695C"/>
    <w:rsid w:val="00946C50"/>
    <w:rsid w:val="00946EE4"/>
    <w:rsid w:val="00947241"/>
    <w:rsid w:val="0094790D"/>
    <w:rsid w:val="00947F2D"/>
    <w:rsid w:val="0095011B"/>
    <w:rsid w:val="0095078E"/>
    <w:rsid w:val="00951620"/>
    <w:rsid w:val="00951625"/>
    <w:rsid w:val="0095298C"/>
    <w:rsid w:val="00952E42"/>
    <w:rsid w:val="009539BE"/>
    <w:rsid w:val="00953B4C"/>
    <w:rsid w:val="00953E40"/>
    <w:rsid w:val="00954013"/>
    <w:rsid w:val="00954AC4"/>
    <w:rsid w:val="00954B34"/>
    <w:rsid w:val="00955068"/>
    <w:rsid w:val="00955287"/>
    <w:rsid w:val="0095541F"/>
    <w:rsid w:val="0095584C"/>
    <w:rsid w:val="00956319"/>
    <w:rsid w:val="00956DDF"/>
    <w:rsid w:val="00960875"/>
    <w:rsid w:val="00960B76"/>
    <w:rsid w:val="009611F4"/>
    <w:rsid w:val="009615BB"/>
    <w:rsid w:val="0096224B"/>
    <w:rsid w:val="00962BA9"/>
    <w:rsid w:val="00962C9F"/>
    <w:rsid w:val="00963005"/>
    <w:rsid w:val="0096391A"/>
    <w:rsid w:val="00963AFF"/>
    <w:rsid w:val="0096441A"/>
    <w:rsid w:val="00964AE7"/>
    <w:rsid w:val="00964EFC"/>
    <w:rsid w:val="0096518A"/>
    <w:rsid w:val="00965E8A"/>
    <w:rsid w:val="00966543"/>
    <w:rsid w:val="00966F10"/>
    <w:rsid w:val="00967ABC"/>
    <w:rsid w:val="00967C2A"/>
    <w:rsid w:val="00967CB6"/>
    <w:rsid w:val="00967EA7"/>
    <w:rsid w:val="009704C2"/>
    <w:rsid w:val="00970E4C"/>
    <w:rsid w:val="00971086"/>
    <w:rsid w:val="00971749"/>
    <w:rsid w:val="009722C7"/>
    <w:rsid w:val="00972D1C"/>
    <w:rsid w:val="009730E1"/>
    <w:rsid w:val="009736EA"/>
    <w:rsid w:val="00974201"/>
    <w:rsid w:val="0097421C"/>
    <w:rsid w:val="00974623"/>
    <w:rsid w:val="0097489F"/>
    <w:rsid w:val="00974962"/>
    <w:rsid w:val="00974AB0"/>
    <w:rsid w:val="00975106"/>
    <w:rsid w:val="00975336"/>
    <w:rsid w:val="009770E6"/>
    <w:rsid w:val="0097753E"/>
    <w:rsid w:val="009775C6"/>
    <w:rsid w:val="009779BE"/>
    <w:rsid w:val="009779DE"/>
    <w:rsid w:val="009806DA"/>
    <w:rsid w:val="00981A07"/>
    <w:rsid w:val="009826EF"/>
    <w:rsid w:val="00982F56"/>
    <w:rsid w:val="00983501"/>
    <w:rsid w:val="0098488F"/>
    <w:rsid w:val="009849A8"/>
    <w:rsid w:val="009853E1"/>
    <w:rsid w:val="00985DBD"/>
    <w:rsid w:val="00985DD7"/>
    <w:rsid w:val="00985E26"/>
    <w:rsid w:val="00985FC2"/>
    <w:rsid w:val="0098672E"/>
    <w:rsid w:val="00986915"/>
    <w:rsid w:val="00986DCE"/>
    <w:rsid w:val="00987001"/>
    <w:rsid w:val="00987AED"/>
    <w:rsid w:val="00990146"/>
    <w:rsid w:val="00990250"/>
    <w:rsid w:val="009904BB"/>
    <w:rsid w:val="00990585"/>
    <w:rsid w:val="00990767"/>
    <w:rsid w:val="00990C1B"/>
    <w:rsid w:val="009915D5"/>
    <w:rsid w:val="009917B7"/>
    <w:rsid w:val="00991C68"/>
    <w:rsid w:val="0099330C"/>
    <w:rsid w:val="009933F7"/>
    <w:rsid w:val="00993AFE"/>
    <w:rsid w:val="00993E7C"/>
    <w:rsid w:val="00994114"/>
    <w:rsid w:val="00994226"/>
    <w:rsid w:val="00994ABE"/>
    <w:rsid w:val="00994C4E"/>
    <w:rsid w:val="009959DF"/>
    <w:rsid w:val="00995C14"/>
    <w:rsid w:val="00995E6D"/>
    <w:rsid w:val="00995F2E"/>
    <w:rsid w:val="00996102"/>
    <w:rsid w:val="00996147"/>
    <w:rsid w:val="00997E35"/>
    <w:rsid w:val="009A0A64"/>
    <w:rsid w:val="009A0C01"/>
    <w:rsid w:val="009A0E2A"/>
    <w:rsid w:val="009A15E0"/>
    <w:rsid w:val="009A18F1"/>
    <w:rsid w:val="009A193F"/>
    <w:rsid w:val="009A1F8E"/>
    <w:rsid w:val="009A344A"/>
    <w:rsid w:val="009A5161"/>
    <w:rsid w:val="009A52E8"/>
    <w:rsid w:val="009A5C03"/>
    <w:rsid w:val="009A5C17"/>
    <w:rsid w:val="009A5EE2"/>
    <w:rsid w:val="009A65C7"/>
    <w:rsid w:val="009A66ED"/>
    <w:rsid w:val="009A6DF3"/>
    <w:rsid w:val="009A6FF0"/>
    <w:rsid w:val="009A7092"/>
    <w:rsid w:val="009A73C7"/>
    <w:rsid w:val="009B06D0"/>
    <w:rsid w:val="009B070B"/>
    <w:rsid w:val="009B11DC"/>
    <w:rsid w:val="009B1D86"/>
    <w:rsid w:val="009B2AB9"/>
    <w:rsid w:val="009B38F8"/>
    <w:rsid w:val="009B39E8"/>
    <w:rsid w:val="009B4529"/>
    <w:rsid w:val="009B46F9"/>
    <w:rsid w:val="009B5A32"/>
    <w:rsid w:val="009B5ED5"/>
    <w:rsid w:val="009B6380"/>
    <w:rsid w:val="009B63FB"/>
    <w:rsid w:val="009B6749"/>
    <w:rsid w:val="009B72D0"/>
    <w:rsid w:val="009B7310"/>
    <w:rsid w:val="009B7FF5"/>
    <w:rsid w:val="009C0A9B"/>
    <w:rsid w:val="009C0B29"/>
    <w:rsid w:val="009C1097"/>
    <w:rsid w:val="009C12DB"/>
    <w:rsid w:val="009C18B4"/>
    <w:rsid w:val="009C1900"/>
    <w:rsid w:val="009C1BB7"/>
    <w:rsid w:val="009C1E81"/>
    <w:rsid w:val="009C232D"/>
    <w:rsid w:val="009C25B7"/>
    <w:rsid w:val="009C2CFE"/>
    <w:rsid w:val="009C2D30"/>
    <w:rsid w:val="009C30B7"/>
    <w:rsid w:val="009C36F8"/>
    <w:rsid w:val="009C373A"/>
    <w:rsid w:val="009C4906"/>
    <w:rsid w:val="009C5513"/>
    <w:rsid w:val="009C5E25"/>
    <w:rsid w:val="009C68E8"/>
    <w:rsid w:val="009C6979"/>
    <w:rsid w:val="009C69CE"/>
    <w:rsid w:val="009C6BDC"/>
    <w:rsid w:val="009C6F6F"/>
    <w:rsid w:val="009C75CD"/>
    <w:rsid w:val="009C78D8"/>
    <w:rsid w:val="009C7F07"/>
    <w:rsid w:val="009D01BE"/>
    <w:rsid w:val="009D09E0"/>
    <w:rsid w:val="009D0CC9"/>
    <w:rsid w:val="009D1351"/>
    <w:rsid w:val="009D29D1"/>
    <w:rsid w:val="009D2CE3"/>
    <w:rsid w:val="009D3127"/>
    <w:rsid w:val="009D5512"/>
    <w:rsid w:val="009D5B75"/>
    <w:rsid w:val="009D61FD"/>
    <w:rsid w:val="009D6BD4"/>
    <w:rsid w:val="009D7523"/>
    <w:rsid w:val="009DE5AE"/>
    <w:rsid w:val="009E173E"/>
    <w:rsid w:val="009E2066"/>
    <w:rsid w:val="009E26D2"/>
    <w:rsid w:val="009E3115"/>
    <w:rsid w:val="009E3164"/>
    <w:rsid w:val="009E3393"/>
    <w:rsid w:val="009E3509"/>
    <w:rsid w:val="009E3DE9"/>
    <w:rsid w:val="009E4855"/>
    <w:rsid w:val="009E4FA4"/>
    <w:rsid w:val="009E5A12"/>
    <w:rsid w:val="009E632D"/>
    <w:rsid w:val="009E666E"/>
    <w:rsid w:val="009E700A"/>
    <w:rsid w:val="009E7052"/>
    <w:rsid w:val="009E7250"/>
    <w:rsid w:val="009E79D0"/>
    <w:rsid w:val="009F1521"/>
    <w:rsid w:val="009F1527"/>
    <w:rsid w:val="009F19C8"/>
    <w:rsid w:val="009F21D4"/>
    <w:rsid w:val="009F2A11"/>
    <w:rsid w:val="009F2A21"/>
    <w:rsid w:val="009F2E0B"/>
    <w:rsid w:val="009F3008"/>
    <w:rsid w:val="009F334E"/>
    <w:rsid w:val="009F34AE"/>
    <w:rsid w:val="009F40A8"/>
    <w:rsid w:val="009F4898"/>
    <w:rsid w:val="009F495A"/>
    <w:rsid w:val="009F510D"/>
    <w:rsid w:val="009F55B7"/>
    <w:rsid w:val="009F5C0C"/>
    <w:rsid w:val="009F60CE"/>
    <w:rsid w:val="009F60D7"/>
    <w:rsid w:val="009F68AD"/>
    <w:rsid w:val="009F6FA5"/>
    <w:rsid w:val="009F7009"/>
    <w:rsid w:val="009F718B"/>
    <w:rsid w:val="009F76D5"/>
    <w:rsid w:val="009F7929"/>
    <w:rsid w:val="009F7DEB"/>
    <w:rsid w:val="009F7EFD"/>
    <w:rsid w:val="00A00C20"/>
    <w:rsid w:val="00A0257A"/>
    <w:rsid w:val="00A025C1"/>
    <w:rsid w:val="00A0277E"/>
    <w:rsid w:val="00A02921"/>
    <w:rsid w:val="00A02BF1"/>
    <w:rsid w:val="00A02E58"/>
    <w:rsid w:val="00A0328C"/>
    <w:rsid w:val="00A03AA6"/>
    <w:rsid w:val="00A040AD"/>
    <w:rsid w:val="00A0441D"/>
    <w:rsid w:val="00A0446A"/>
    <w:rsid w:val="00A0469E"/>
    <w:rsid w:val="00A048D9"/>
    <w:rsid w:val="00A04D7D"/>
    <w:rsid w:val="00A0514D"/>
    <w:rsid w:val="00A05A0B"/>
    <w:rsid w:val="00A05C26"/>
    <w:rsid w:val="00A060D8"/>
    <w:rsid w:val="00A06BC3"/>
    <w:rsid w:val="00A07046"/>
    <w:rsid w:val="00A07529"/>
    <w:rsid w:val="00A1005A"/>
    <w:rsid w:val="00A10533"/>
    <w:rsid w:val="00A10902"/>
    <w:rsid w:val="00A10C51"/>
    <w:rsid w:val="00A11AAD"/>
    <w:rsid w:val="00A11D1F"/>
    <w:rsid w:val="00A11E22"/>
    <w:rsid w:val="00A122FB"/>
    <w:rsid w:val="00A124C8"/>
    <w:rsid w:val="00A12C90"/>
    <w:rsid w:val="00A137E5"/>
    <w:rsid w:val="00A139DF"/>
    <w:rsid w:val="00A13DC5"/>
    <w:rsid w:val="00A13EEB"/>
    <w:rsid w:val="00A14475"/>
    <w:rsid w:val="00A14754"/>
    <w:rsid w:val="00A14E0C"/>
    <w:rsid w:val="00A14E4E"/>
    <w:rsid w:val="00A15A18"/>
    <w:rsid w:val="00A15B8F"/>
    <w:rsid w:val="00A17755"/>
    <w:rsid w:val="00A17D0D"/>
    <w:rsid w:val="00A20159"/>
    <w:rsid w:val="00A20750"/>
    <w:rsid w:val="00A20F5B"/>
    <w:rsid w:val="00A21133"/>
    <w:rsid w:val="00A21400"/>
    <w:rsid w:val="00A217D1"/>
    <w:rsid w:val="00A21898"/>
    <w:rsid w:val="00A21DFA"/>
    <w:rsid w:val="00A224C5"/>
    <w:rsid w:val="00A228C8"/>
    <w:rsid w:val="00A23395"/>
    <w:rsid w:val="00A2339C"/>
    <w:rsid w:val="00A233B0"/>
    <w:rsid w:val="00A239C9"/>
    <w:rsid w:val="00A246E9"/>
    <w:rsid w:val="00A24897"/>
    <w:rsid w:val="00A24E5B"/>
    <w:rsid w:val="00A25612"/>
    <w:rsid w:val="00A25CFB"/>
    <w:rsid w:val="00A273B9"/>
    <w:rsid w:val="00A2778F"/>
    <w:rsid w:val="00A27D28"/>
    <w:rsid w:val="00A27E96"/>
    <w:rsid w:val="00A30846"/>
    <w:rsid w:val="00A3126B"/>
    <w:rsid w:val="00A319AE"/>
    <w:rsid w:val="00A31D91"/>
    <w:rsid w:val="00A31EBE"/>
    <w:rsid w:val="00A321A1"/>
    <w:rsid w:val="00A32BBB"/>
    <w:rsid w:val="00A32DEB"/>
    <w:rsid w:val="00A3320C"/>
    <w:rsid w:val="00A33C19"/>
    <w:rsid w:val="00A342A6"/>
    <w:rsid w:val="00A343AC"/>
    <w:rsid w:val="00A34745"/>
    <w:rsid w:val="00A365C5"/>
    <w:rsid w:val="00A36759"/>
    <w:rsid w:val="00A36CBA"/>
    <w:rsid w:val="00A378EC"/>
    <w:rsid w:val="00A37C15"/>
    <w:rsid w:val="00A4202C"/>
    <w:rsid w:val="00A42808"/>
    <w:rsid w:val="00A43199"/>
    <w:rsid w:val="00A431D7"/>
    <w:rsid w:val="00A43A9F"/>
    <w:rsid w:val="00A44280"/>
    <w:rsid w:val="00A4491A"/>
    <w:rsid w:val="00A44FB3"/>
    <w:rsid w:val="00A45098"/>
    <w:rsid w:val="00A46394"/>
    <w:rsid w:val="00A46C10"/>
    <w:rsid w:val="00A46D15"/>
    <w:rsid w:val="00A50217"/>
    <w:rsid w:val="00A507A6"/>
    <w:rsid w:val="00A509B5"/>
    <w:rsid w:val="00A50EE7"/>
    <w:rsid w:val="00A5110A"/>
    <w:rsid w:val="00A5123F"/>
    <w:rsid w:val="00A517B4"/>
    <w:rsid w:val="00A52644"/>
    <w:rsid w:val="00A52A92"/>
    <w:rsid w:val="00A52D2E"/>
    <w:rsid w:val="00A53D33"/>
    <w:rsid w:val="00A53EF3"/>
    <w:rsid w:val="00A54221"/>
    <w:rsid w:val="00A54390"/>
    <w:rsid w:val="00A543B0"/>
    <w:rsid w:val="00A543B4"/>
    <w:rsid w:val="00A54692"/>
    <w:rsid w:val="00A54732"/>
    <w:rsid w:val="00A54A3E"/>
    <w:rsid w:val="00A55120"/>
    <w:rsid w:val="00A551B2"/>
    <w:rsid w:val="00A552C1"/>
    <w:rsid w:val="00A55D17"/>
    <w:rsid w:val="00A56719"/>
    <w:rsid w:val="00A5693D"/>
    <w:rsid w:val="00A5786B"/>
    <w:rsid w:val="00A60A2E"/>
    <w:rsid w:val="00A610D2"/>
    <w:rsid w:val="00A61125"/>
    <w:rsid w:val="00A6117E"/>
    <w:rsid w:val="00A6139B"/>
    <w:rsid w:val="00A61B92"/>
    <w:rsid w:val="00A622EE"/>
    <w:rsid w:val="00A647AC"/>
    <w:rsid w:val="00A647B7"/>
    <w:rsid w:val="00A64C9B"/>
    <w:rsid w:val="00A65D64"/>
    <w:rsid w:val="00A66E00"/>
    <w:rsid w:val="00A6727E"/>
    <w:rsid w:val="00A6766C"/>
    <w:rsid w:val="00A67782"/>
    <w:rsid w:val="00A67AC4"/>
    <w:rsid w:val="00A67C91"/>
    <w:rsid w:val="00A7028F"/>
    <w:rsid w:val="00A702E4"/>
    <w:rsid w:val="00A70E7E"/>
    <w:rsid w:val="00A711E8"/>
    <w:rsid w:val="00A714B3"/>
    <w:rsid w:val="00A71942"/>
    <w:rsid w:val="00A7218C"/>
    <w:rsid w:val="00A725D7"/>
    <w:rsid w:val="00A739B4"/>
    <w:rsid w:val="00A7424C"/>
    <w:rsid w:val="00A7514E"/>
    <w:rsid w:val="00A75C83"/>
    <w:rsid w:val="00A760B0"/>
    <w:rsid w:val="00A764D8"/>
    <w:rsid w:val="00A7654D"/>
    <w:rsid w:val="00A77680"/>
    <w:rsid w:val="00A77808"/>
    <w:rsid w:val="00A80D08"/>
    <w:rsid w:val="00A80F0D"/>
    <w:rsid w:val="00A8136E"/>
    <w:rsid w:val="00A81C6D"/>
    <w:rsid w:val="00A8204F"/>
    <w:rsid w:val="00A821C1"/>
    <w:rsid w:val="00A823E5"/>
    <w:rsid w:val="00A82810"/>
    <w:rsid w:val="00A82B63"/>
    <w:rsid w:val="00A8383C"/>
    <w:rsid w:val="00A83B40"/>
    <w:rsid w:val="00A84092"/>
    <w:rsid w:val="00A8434A"/>
    <w:rsid w:val="00A84702"/>
    <w:rsid w:val="00A84778"/>
    <w:rsid w:val="00A8488E"/>
    <w:rsid w:val="00A84DB7"/>
    <w:rsid w:val="00A84FA5"/>
    <w:rsid w:val="00A85036"/>
    <w:rsid w:val="00A85A4B"/>
    <w:rsid w:val="00A86B75"/>
    <w:rsid w:val="00A871DB"/>
    <w:rsid w:val="00A873A8"/>
    <w:rsid w:val="00A87545"/>
    <w:rsid w:val="00A87A7E"/>
    <w:rsid w:val="00A87B8A"/>
    <w:rsid w:val="00A87F33"/>
    <w:rsid w:val="00A87FFC"/>
    <w:rsid w:val="00A90255"/>
    <w:rsid w:val="00A9055B"/>
    <w:rsid w:val="00A90AAE"/>
    <w:rsid w:val="00A91187"/>
    <w:rsid w:val="00A915F9"/>
    <w:rsid w:val="00A917DD"/>
    <w:rsid w:val="00A91936"/>
    <w:rsid w:val="00A91C2C"/>
    <w:rsid w:val="00A91CCF"/>
    <w:rsid w:val="00A92123"/>
    <w:rsid w:val="00A92745"/>
    <w:rsid w:val="00A929A8"/>
    <w:rsid w:val="00A92DC9"/>
    <w:rsid w:val="00A92E3D"/>
    <w:rsid w:val="00A93A1B"/>
    <w:rsid w:val="00A9444E"/>
    <w:rsid w:val="00A94CAC"/>
    <w:rsid w:val="00A94F37"/>
    <w:rsid w:val="00A95147"/>
    <w:rsid w:val="00A95259"/>
    <w:rsid w:val="00A96331"/>
    <w:rsid w:val="00A96C66"/>
    <w:rsid w:val="00A97B7A"/>
    <w:rsid w:val="00A97B87"/>
    <w:rsid w:val="00AA123A"/>
    <w:rsid w:val="00AA175B"/>
    <w:rsid w:val="00AA1DD1"/>
    <w:rsid w:val="00AA2040"/>
    <w:rsid w:val="00AA329A"/>
    <w:rsid w:val="00AA3A00"/>
    <w:rsid w:val="00AA3FCE"/>
    <w:rsid w:val="00AA4157"/>
    <w:rsid w:val="00AA4AC2"/>
    <w:rsid w:val="00AA4B0D"/>
    <w:rsid w:val="00AA6571"/>
    <w:rsid w:val="00AA6C2B"/>
    <w:rsid w:val="00AA7629"/>
    <w:rsid w:val="00AB0681"/>
    <w:rsid w:val="00AB0CD7"/>
    <w:rsid w:val="00AB0ECA"/>
    <w:rsid w:val="00AB1231"/>
    <w:rsid w:val="00AB15D1"/>
    <w:rsid w:val="00AB1B73"/>
    <w:rsid w:val="00AB1B95"/>
    <w:rsid w:val="00AB34BD"/>
    <w:rsid w:val="00AB3ADF"/>
    <w:rsid w:val="00AB3B54"/>
    <w:rsid w:val="00AB423A"/>
    <w:rsid w:val="00AB4BD5"/>
    <w:rsid w:val="00AB4F72"/>
    <w:rsid w:val="00AB4F7D"/>
    <w:rsid w:val="00AB5924"/>
    <w:rsid w:val="00AB68C9"/>
    <w:rsid w:val="00AC12A3"/>
    <w:rsid w:val="00AC2BAF"/>
    <w:rsid w:val="00AC3401"/>
    <w:rsid w:val="00AC3D0D"/>
    <w:rsid w:val="00AC3EA6"/>
    <w:rsid w:val="00AC497D"/>
    <w:rsid w:val="00AC53E6"/>
    <w:rsid w:val="00AC54A9"/>
    <w:rsid w:val="00AC592F"/>
    <w:rsid w:val="00AC6613"/>
    <w:rsid w:val="00AC6CB8"/>
    <w:rsid w:val="00AC6CDD"/>
    <w:rsid w:val="00AC7893"/>
    <w:rsid w:val="00AC7941"/>
    <w:rsid w:val="00AC7A1D"/>
    <w:rsid w:val="00AC7B6B"/>
    <w:rsid w:val="00AD0410"/>
    <w:rsid w:val="00AD0A12"/>
    <w:rsid w:val="00AD0E2D"/>
    <w:rsid w:val="00AD1C36"/>
    <w:rsid w:val="00AD1DAC"/>
    <w:rsid w:val="00AD1EA8"/>
    <w:rsid w:val="00AD20C8"/>
    <w:rsid w:val="00AD21AA"/>
    <w:rsid w:val="00AD35AB"/>
    <w:rsid w:val="00AD35E9"/>
    <w:rsid w:val="00AD3DBE"/>
    <w:rsid w:val="00AD43A9"/>
    <w:rsid w:val="00AD4526"/>
    <w:rsid w:val="00AD4985"/>
    <w:rsid w:val="00AD5093"/>
    <w:rsid w:val="00AD5E18"/>
    <w:rsid w:val="00AD6312"/>
    <w:rsid w:val="00AD6449"/>
    <w:rsid w:val="00AD6575"/>
    <w:rsid w:val="00AD6E18"/>
    <w:rsid w:val="00AD6F4C"/>
    <w:rsid w:val="00AD7185"/>
    <w:rsid w:val="00AD7414"/>
    <w:rsid w:val="00AD7E4C"/>
    <w:rsid w:val="00AE1211"/>
    <w:rsid w:val="00AE1366"/>
    <w:rsid w:val="00AE1C20"/>
    <w:rsid w:val="00AE2162"/>
    <w:rsid w:val="00AE230C"/>
    <w:rsid w:val="00AE2453"/>
    <w:rsid w:val="00AE246C"/>
    <w:rsid w:val="00AE3042"/>
    <w:rsid w:val="00AE3079"/>
    <w:rsid w:val="00AE3220"/>
    <w:rsid w:val="00AE3829"/>
    <w:rsid w:val="00AE3A23"/>
    <w:rsid w:val="00AE40C9"/>
    <w:rsid w:val="00AE5458"/>
    <w:rsid w:val="00AE6F40"/>
    <w:rsid w:val="00AE6F7E"/>
    <w:rsid w:val="00AF02A3"/>
    <w:rsid w:val="00AF0B12"/>
    <w:rsid w:val="00AF0BB7"/>
    <w:rsid w:val="00AF0C82"/>
    <w:rsid w:val="00AF1640"/>
    <w:rsid w:val="00AF26BD"/>
    <w:rsid w:val="00AF26DB"/>
    <w:rsid w:val="00AF289B"/>
    <w:rsid w:val="00AF29B1"/>
    <w:rsid w:val="00AF360A"/>
    <w:rsid w:val="00AF36C7"/>
    <w:rsid w:val="00AF4AB4"/>
    <w:rsid w:val="00AF5446"/>
    <w:rsid w:val="00AF54DB"/>
    <w:rsid w:val="00AF780B"/>
    <w:rsid w:val="00AF7C5E"/>
    <w:rsid w:val="00AF7CE5"/>
    <w:rsid w:val="00B00064"/>
    <w:rsid w:val="00B00509"/>
    <w:rsid w:val="00B00A6E"/>
    <w:rsid w:val="00B00B15"/>
    <w:rsid w:val="00B013C4"/>
    <w:rsid w:val="00B014B2"/>
    <w:rsid w:val="00B018DC"/>
    <w:rsid w:val="00B01E25"/>
    <w:rsid w:val="00B02488"/>
    <w:rsid w:val="00B02CAE"/>
    <w:rsid w:val="00B03193"/>
    <w:rsid w:val="00B032FD"/>
    <w:rsid w:val="00B03395"/>
    <w:rsid w:val="00B03CE1"/>
    <w:rsid w:val="00B03E2A"/>
    <w:rsid w:val="00B04186"/>
    <w:rsid w:val="00B04C2D"/>
    <w:rsid w:val="00B0598A"/>
    <w:rsid w:val="00B05A02"/>
    <w:rsid w:val="00B06015"/>
    <w:rsid w:val="00B06B33"/>
    <w:rsid w:val="00B0778B"/>
    <w:rsid w:val="00B07DD4"/>
    <w:rsid w:val="00B10150"/>
    <w:rsid w:val="00B1055C"/>
    <w:rsid w:val="00B10D97"/>
    <w:rsid w:val="00B10E2D"/>
    <w:rsid w:val="00B113AF"/>
    <w:rsid w:val="00B115E2"/>
    <w:rsid w:val="00B11A82"/>
    <w:rsid w:val="00B11AD9"/>
    <w:rsid w:val="00B11CFF"/>
    <w:rsid w:val="00B11E45"/>
    <w:rsid w:val="00B1221F"/>
    <w:rsid w:val="00B124C9"/>
    <w:rsid w:val="00B125B0"/>
    <w:rsid w:val="00B12659"/>
    <w:rsid w:val="00B12CBB"/>
    <w:rsid w:val="00B12EB5"/>
    <w:rsid w:val="00B133EB"/>
    <w:rsid w:val="00B13794"/>
    <w:rsid w:val="00B138A0"/>
    <w:rsid w:val="00B138FA"/>
    <w:rsid w:val="00B139BB"/>
    <w:rsid w:val="00B13F5E"/>
    <w:rsid w:val="00B15170"/>
    <w:rsid w:val="00B15342"/>
    <w:rsid w:val="00B1536B"/>
    <w:rsid w:val="00B1557C"/>
    <w:rsid w:val="00B155C9"/>
    <w:rsid w:val="00B15A9C"/>
    <w:rsid w:val="00B1659F"/>
    <w:rsid w:val="00B16754"/>
    <w:rsid w:val="00B1683A"/>
    <w:rsid w:val="00B169C7"/>
    <w:rsid w:val="00B17016"/>
    <w:rsid w:val="00B17BDA"/>
    <w:rsid w:val="00B201C9"/>
    <w:rsid w:val="00B20792"/>
    <w:rsid w:val="00B20AD3"/>
    <w:rsid w:val="00B2175D"/>
    <w:rsid w:val="00B21776"/>
    <w:rsid w:val="00B21CCB"/>
    <w:rsid w:val="00B22E0C"/>
    <w:rsid w:val="00B22E85"/>
    <w:rsid w:val="00B2304B"/>
    <w:rsid w:val="00B2364D"/>
    <w:rsid w:val="00B23834"/>
    <w:rsid w:val="00B23E34"/>
    <w:rsid w:val="00B241A1"/>
    <w:rsid w:val="00B243DE"/>
    <w:rsid w:val="00B24454"/>
    <w:rsid w:val="00B2465E"/>
    <w:rsid w:val="00B24A0C"/>
    <w:rsid w:val="00B2589F"/>
    <w:rsid w:val="00B25C7F"/>
    <w:rsid w:val="00B25E1D"/>
    <w:rsid w:val="00B25FA8"/>
    <w:rsid w:val="00B268A4"/>
    <w:rsid w:val="00B26A1A"/>
    <w:rsid w:val="00B304E1"/>
    <w:rsid w:val="00B3065D"/>
    <w:rsid w:val="00B307D4"/>
    <w:rsid w:val="00B3124A"/>
    <w:rsid w:val="00B3136C"/>
    <w:rsid w:val="00B314D2"/>
    <w:rsid w:val="00B31BB0"/>
    <w:rsid w:val="00B31C08"/>
    <w:rsid w:val="00B322A2"/>
    <w:rsid w:val="00B328F2"/>
    <w:rsid w:val="00B3311E"/>
    <w:rsid w:val="00B3325C"/>
    <w:rsid w:val="00B33A8B"/>
    <w:rsid w:val="00B3440C"/>
    <w:rsid w:val="00B3478F"/>
    <w:rsid w:val="00B34922"/>
    <w:rsid w:val="00B36477"/>
    <w:rsid w:val="00B36B6F"/>
    <w:rsid w:val="00B3725B"/>
    <w:rsid w:val="00B37717"/>
    <w:rsid w:val="00B377E3"/>
    <w:rsid w:val="00B37A85"/>
    <w:rsid w:val="00B40679"/>
    <w:rsid w:val="00B406AB"/>
    <w:rsid w:val="00B418DF"/>
    <w:rsid w:val="00B419A7"/>
    <w:rsid w:val="00B42598"/>
    <w:rsid w:val="00B43775"/>
    <w:rsid w:val="00B4382C"/>
    <w:rsid w:val="00B43CB5"/>
    <w:rsid w:val="00B43F2E"/>
    <w:rsid w:val="00B44120"/>
    <w:rsid w:val="00B44A56"/>
    <w:rsid w:val="00B45FD6"/>
    <w:rsid w:val="00B460CD"/>
    <w:rsid w:val="00B46B55"/>
    <w:rsid w:val="00B46C73"/>
    <w:rsid w:val="00B47ABD"/>
    <w:rsid w:val="00B50BF3"/>
    <w:rsid w:val="00B51130"/>
    <w:rsid w:val="00B518B0"/>
    <w:rsid w:val="00B51B6A"/>
    <w:rsid w:val="00B52749"/>
    <w:rsid w:val="00B531F4"/>
    <w:rsid w:val="00B53344"/>
    <w:rsid w:val="00B53516"/>
    <w:rsid w:val="00B537EE"/>
    <w:rsid w:val="00B53D93"/>
    <w:rsid w:val="00B5415E"/>
    <w:rsid w:val="00B54508"/>
    <w:rsid w:val="00B554F5"/>
    <w:rsid w:val="00B55AA2"/>
    <w:rsid w:val="00B55F0E"/>
    <w:rsid w:val="00B55FB4"/>
    <w:rsid w:val="00B56128"/>
    <w:rsid w:val="00B56145"/>
    <w:rsid w:val="00B56187"/>
    <w:rsid w:val="00B5689C"/>
    <w:rsid w:val="00B56D6C"/>
    <w:rsid w:val="00B57343"/>
    <w:rsid w:val="00B57737"/>
    <w:rsid w:val="00B57A02"/>
    <w:rsid w:val="00B57FB2"/>
    <w:rsid w:val="00B6071F"/>
    <w:rsid w:val="00B60D44"/>
    <w:rsid w:val="00B613CD"/>
    <w:rsid w:val="00B61FA3"/>
    <w:rsid w:val="00B62145"/>
    <w:rsid w:val="00B62344"/>
    <w:rsid w:val="00B628D0"/>
    <w:rsid w:val="00B62DDA"/>
    <w:rsid w:val="00B630FD"/>
    <w:rsid w:val="00B64007"/>
    <w:rsid w:val="00B642CB"/>
    <w:rsid w:val="00B64A17"/>
    <w:rsid w:val="00B64B61"/>
    <w:rsid w:val="00B65753"/>
    <w:rsid w:val="00B65A5C"/>
    <w:rsid w:val="00B664BB"/>
    <w:rsid w:val="00B6699F"/>
    <w:rsid w:val="00B66F55"/>
    <w:rsid w:val="00B67173"/>
    <w:rsid w:val="00B67C6C"/>
    <w:rsid w:val="00B67DD3"/>
    <w:rsid w:val="00B70726"/>
    <w:rsid w:val="00B70C5C"/>
    <w:rsid w:val="00B71299"/>
    <w:rsid w:val="00B71396"/>
    <w:rsid w:val="00B71C4A"/>
    <w:rsid w:val="00B71D44"/>
    <w:rsid w:val="00B721F7"/>
    <w:rsid w:val="00B7271D"/>
    <w:rsid w:val="00B72CDD"/>
    <w:rsid w:val="00B72DB7"/>
    <w:rsid w:val="00B73FB0"/>
    <w:rsid w:val="00B74F60"/>
    <w:rsid w:val="00B7531A"/>
    <w:rsid w:val="00B754A1"/>
    <w:rsid w:val="00B754C6"/>
    <w:rsid w:val="00B755E5"/>
    <w:rsid w:val="00B75E32"/>
    <w:rsid w:val="00B76C41"/>
    <w:rsid w:val="00B775AE"/>
    <w:rsid w:val="00B8072D"/>
    <w:rsid w:val="00B807D1"/>
    <w:rsid w:val="00B80D1B"/>
    <w:rsid w:val="00B812E6"/>
    <w:rsid w:val="00B81FD4"/>
    <w:rsid w:val="00B820BE"/>
    <w:rsid w:val="00B82334"/>
    <w:rsid w:val="00B8281F"/>
    <w:rsid w:val="00B82EE9"/>
    <w:rsid w:val="00B83047"/>
    <w:rsid w:val="00B835A7"/>
    <w:rsid w:val="00B836B0"/>
    <w:rsid w:val="00B83D2A"/>
    <w:rsid w:val="00B83E6B"/>
    <w:rsid w:val="00B845AA"/>
    <w:rsid w:val="00B84790"/>
    <w:rsid w:val="00B84868"/>
    <w:rsid w:val="00B84A28"/>
    <w:rsid w:val="00B84C44"/>
    <w:rsid w:val="00B84C6C"/>
    <w:rsid w:val="00B8545F"/>
    <w:rsid w:val="00B87032"/>
    <w:rsid w:val="00B90281"/>
    <w:rsid w:val="00B9069A"/>
    <w:rsid w:val="00B9092A"/>
    <w:rsid w:val="00B913EF"/>
    <w:rsid w:val="00B9171C"/>
    <w:rsid w:val="00B92011"/>
    <w:rsid w:val="00B93154"/>
    <w:rsid w:val="00B9331E"/>
    <w:rsid w:val="00B93BD9"/>
    <w:rsid w:val="00B94CD7"/>
    <w:rsid w:val="00B954FB"/>
    <w:rsid w:val="00B95F30"/>
    <w:rsid w:val="00B96379"/>
    <w:rsid w:val="00B96425"/>
    <w:rsid w:val="00B96464"/>
    <w:rsid w:val="00B967CD"/>
    <w:rsid w:val="00B96BFE"/>
    <w:rsid w:val="00B96DC7"/>
    <w:rsid w:val="00B97025"/>
    <w:rsid w:val="00B97235"/>
    <w:rsid w:val="00B972B0"/>
    <w:rsid w:val="00B973F8"/>
    <w:rsid w:val="00B9796D"/>
    <w:rsid w:val="00B97B38"/>
    <w:rsid w:val="00BA0314"/>
    <w:rsid w:val="00BA157B"/>
    <w:rsid w:val="00BA1D67"/>
    <w:rsid w:val="00BA28FE"/>
    <w:rsid w:val="00BA3477"/>
    <w:rsid w:val="00BA34E1"/>
    <w:rsid w:val="00BA36D5"/>
    <w:rsid w:val="00BA405D"/>
    <w:rsid w:val="00BA4B8A"/>
    <w:rsid w:val="00BA4F6B"/>
    <w:rsid w:val="00BA51F8"/>
    <w:rsid w:val="00BA582A"/>
    <w:rsid w:val="00BA5AF6"/>
    <w:rsid w:val="00BA6257"/>
    <w:rsid w:val="00BA674E"/>
    <w:rsid w:val="00BA6A7D"/>
    <w:rsid w:val="00BA6B48"/>
    <w:rsid w:val="00BA6E55"/>
    <w:rsid w:val="00BB0AA0"/>
    <w:rsid w:val="00BB0B1E"/>
    <w:rsid w:val="00BB0C16"/>
    <w:rsid w:val="00BB124A"/>
    <w:rsid w:val="00BB1904"/>
    <w:rsid w:val="00BB1CC3"/>
    <w:rsid w:val="00BB1DE4"/>
    <w:rsid w:val="00BB2819"/>
    <w:rsid w:val="00BB3291"/>
    <w:rsid w:val="00BB37D7"/>
    <w:rsid w:val="00BB3BC4"/>
    <w:rsid w:val="00BB466C"/>
    <w:rsid w:val="00BB48ED"/>
    <w:rsid w:val="00BB4D24"/>
    <w:rsid w:val="00BB5E71"/>
    <w:rsid w:val="00BB65B6"/>
    <w:rsid w:val="00BB6ABA"/>
    <w:rsid w:val="00BB6CEA"/>
    <w:rsid w:val="00BB71E6"/>
    <w:rsid w:val="00BB724C"/>
    <w:rsid w:val="00BC0C54"/>
    <w:rsid w:val="00BC11E5"/>
    <w:rsid w:val="00BC1671"/>
    <w:rsid w:val="00BC22C0"/>
    <w:rsid w:val="00BC2AAB"/>
    <w:rsid w:val="00BC3842"/>
    <w:rsid w:val="00BC3D83"/>
    <w:rsid w:val="00BC3E16"/>
    <w:rsid w:val="00BC3E2A"/>
    <w:rsid w:val="00BC3F5F"/>
    <w:rsid w:val="00BC4927"/>
    <w:rsid w:val="00BC4C28"/>
    <w:rsid w:val="00BC5478"/>
    <w:rsid w:val="00BC667D"/>
    <w:rsid w:val="00BC6C20"/>
    <w:rsid w:val="00BC6CAC"/>
    <w:rsid w:val="00BC76E5"/>
    <w:rsid w:val="00BC7750"/>
    <w:rsid w:val="00BC7C03"/>
    <w:rsid w:val="00BC7F33"/>
    <w:rsid w:val="00BD0350"/>
    <w:rsid w:val="00BD0EDB"/>
    <w:rsid w:val="00BD166A"/>
    <w:rsid w:val="00BD1C20"/>
    <w:rsid w:val="00BD2188"/>
    <w:rsid w:val="00BD239D"/>
    <w:rsid w:val="00BD301A"/>
    <w:rsid w:val="00BD33D7"/>
    <w:rsid w:val="00BD416F"/>
    <w:rsid w:val="00BD4238"/>
    <w:rsid w:val="00BD44D0"/>
    <w:rsid w:val="00BD4B70"/>
    <w:rsid w:val="00BD4F15"/>
    <w:rsid w:val="00BD6D5D"/>
    <w:rsid w:val="00BD7472"/>
    <w:rsid w:val="00BD7730"/>
    <w:rsid w:val="00BD7C91"/>
    <w:rsid w:val="00BE0970"/>
    <w:rsid w:val="00BE2881"/>
    <w:rsid w:val="00BE2C8F"/>
    <w:rsid w:val="00BE305A"/>
    <w:rsid w:val="00BE475A"/>
    <w:rsid w:val="00BE584C"/>
    <w:rsid w:val="00BE5965"/>
    <w:rsid w:val="00BE5BE3"/>
    <w:rsid w:val="00BE5C16"/>
    <w:rsid w:val="00BE5E00"/>
    <w:rsid w:val="00BE5EEA"/>
    <w:rsid w:val="00BE73FB"/>
    <w:rsid w:val="00BE74B6"/>
    <w:rsid w:val="00BE7F9B"/>
    <w:rsid w:val="00BF006E"/>
    <w:rsid w:val="00BF02F5"/>
    <w:rsid w:val="00BF03C9"/>
    <w:rsid w:val="00BF0785"/>
    <w:rsid w:val="00BF09DD"/>
    <w:rsid w:val="00BF0CEA"/>
    <w:rsid w:val="00BF11C2"/>
    <w:rsid w:val="00BF17EC"/>
    <w:rsid w:val="00BF2286"/>
    <w:rsid w:val="00BF27A7"/>
    <w:rsid w:val="00BF3220"/>
    <w:rsid w:val="00BF3A85"/>
    <w:rsid w:val="00BF3D85"/>
    <w:rsid w:val="00BF3FD4"/>
    <w:rsid w:val="00BF4323"/>
    <w:rsid w:val="00BF49BF"/>
    <w:rsid w:val="00BF4BAD"/>
    <w:rsid w:val="00BF514B"/>
    <w:rsid w:val="00BF51B9"/>
    <w:rsid w:val="00BF545B"/>
    <w:rsid w:val="00BF5538"/>
    <w:rsid w:val="00BF5972"/>
    <w:rsid w:val="00BF59EF"/>
    <w:rsid w:val="00BF6DED"/>
    <w:rsid w:val="00BF7FD6"/>
    <w:rsid w:val="00C0082B"/>
    <w:rsid w:val="00C00B38"/>
    <w:rsid w:val="00C00C72"/>
    <w:rsid w:val="00C015DA"/>
    <w:rsid w:val="00C0173D"/>
    <w:rsid w:val="00C01CA7"/>
    <w:rsid w:val="00C02481"/>
    <w:rsid w:val="00C028BC"/>
    <w:rsid w:val="00C02C8B"/>
    <w:rsid w:val="00C047F0"/>
    <w:rsid w:val="00C05B63"/>
    <w:rsid w:val="00C05B6E"/>
    <w:rsid w:val="00C062E9"/>
    <w:rsid w:val="00C066AB"/>
    <w:rsid w:val="00C06A8D"/>
    <w:rsid w:val="00C06B55"/>
    <w:rsid w:val="00C06C29"/>
    <w:rsid w:val="00C076AE"/>
    <w:rsid w:val="00C10506"/>
    <w:rsid w:val="00C10850"/>
    <w:rsid w:val="00C10DCD"/>
    <w:rsid w:val="00C10E22"/>
    <w:rsid w:val="00C11316"/>
    <w:rsid w:val="00C116C3"/>
    <w:rsid w:val="00C125B0"/>
    <w:rsid w:val="00C133F1"/>
    <w:rsid w:val="00C14FF4"/>
    <w:rsid w:val="00C15239"/>
    <w:rsid w:val="00C15A7A"/>
    <w:rsid w:val="00C1626D"/>
    <w:rsid w:val="00C1627A"/>
    <w:rsid w:val="00C1674E"/>
    <w:rsid w:val="00C1697B"/>
    <w:rsid w:val="00C16F53"/>
    <w:rsid w:val="00C16F7A"/>
    <w:rsid w:val="00C17247"/>
    <w:rsid w:val="00C174AF"/>
    <w:rsid w:val="00C1760B"/>
    <w:rsid w:val="00C17956"/>
    <w:rsid w:val="00C17B57"/>
    <w:rsid w:val="00C17D42"/>
    <w:rsid w:val="00C2067C"/>
    <w:rsid w:val="00C2089F"/>
    <w:rsid w:val="00C20E0B"/>
    <w:rsid w:val="00C21092"/>
    <w:rsid w:val="00C21477"/>
    <w:rsid w:val="00C21695"/>
    <w:rsid w:val="00C21E57"/>
    <w:rsid w:val="00C225F3"/>
    <w:rsid w:val="00C22706"/>
    <w:rsid w:val="00C22C08"/>
    <w:rsid w:val="00C22F4D"/>
    <w:rsid w:val="00C231F6"/>
    <w:rsid w:val="00C231F9"/>
    <w:rsid w:val="00C233E7"/>
    <w:rsid w:val="00C2407E"/>
    <w:rsid w:val="00C24B2F"/>
    <w:rsid w:val="00C26238"/>
    <w:rsid w:val="00C26811"/>
    <w:rsid w:val="00C27821"/>
    <w:rsid w:val="00C302F1"/>
    <w:rsid w:val="00C30340"/>
    <w:rsid w:val="00C311B8"/>
    <w:rsid w:val="00C31224"/>
    <w:rsid w:val="00C31777"/>
    <w:rsid w:val="00C31C3E"/>
    <w:rsid w:val="00C3217B"/>
    <w:rsid w:val="00C32E37"/>
    <w:rsid w:val="00C32E64"/>
    <w:rsid w:val="00C33877"/>
    <w:rsid w:val="00C33E67"/>
    <w:rsid w:val="00C34D06"/>
    <w:rsid w:val="00C3550C"/>
    <w:rsid w:val="00C35901"/>
    <w:rsid w:val="00C35BD7"/>
    <w:rsid w:val="00C35C39"/>
    <w:rsid w:val="00C35E12"/>
    <w:rsid w:val="00C35F34"/>
    <w:rsid w:val="00C35FEF"/>
    <w:rsid w:val="00C36EA5"/>
    <w:rsid w:val="00C37C75"/>
    <w:rsid w:val="00C37C96"/>
    <w:rsid w:val="00C37FD6"/>
    <w:rsid w:val="00C40229"/>
    <w:rsid w:val="00C40882"/>
    <w:rsid w:val="00C40C07"/>
    <w:rsid w:val="00C413F5"/>
    <w:rsid w:val="00C41A75"/>
    <w:rsid w:val="00C41DAC"/>
    <w:rsid w:val="00C41E2C"/>
    <w:rsid w:val="00C4206E"/>
    <w:rsid w:val="00C421A3"/>
    <w:rsid w:val="00C42741"/>
    <w:rsid w:val="00C4309A"/>
    <w:rsid w:val="00C436B5"/>
    <w:rsid w:val="00C44780"/>
    <w:rsid w:val="00C451E3"/>
    <w:rsid w:val="00C45963"/>
    <w:rsid w:val="00C461A6"/>
    <w:rsid w:val="00C464BB"/>
    <w:rsid w:val="00C4704E"/>
    <w:rsid w:val="00C472C5"/>
    <w:rsid w:val="00C473E6"/>
    <w:rsid w:val="00C473EF"/>
    <w:rsid w:val="00C50472"/>
    <w:rsid w:val="00C50963"/>
    <w:rsid w:val="00C51B3F"/>
    <w:rsid w:val="00C51C16"/>
    <w:rsid w:val="00C51FA2"/>
    <w:rsid w:val="00C528EF"/>
    <w:rsid w:val="00C5293C"/>
    <w:rsid w:val="00C52BE0"/>
    <w:rsid w:val="00C53175"/>
    <w:rsid w:val="00C533F3"/>
    <w:rsid w:val="00C538D1"/>
    <w:rsid w:val="00C54983"/>
    <w:rsid w:val="00C54A53"/>
    <w:rsid w:val="00C54F5C"/>
    <w:rsid w:val="00C55355"/>
    <w:rsid w:val="00C557A4"/>
    <w:rsid w:val="00C56104"/>
    <w:rsid w:val="00C56916"/>
    <w:rsid w:val="00C57146"/>
    <w:rsid w:val="00C57607"/>
    <w:rsid w:val="00C57ADB"/>
    <w:rsid w:val="00C60EF2"/>
    <w:rsid w:val="00C613BD"/>
    <w:rsid w:val="00C61814"/>
    <w:rsid w:val="00C61873"/>
    <w:rsid w:val="00C61C17"/>
    <w:rsid w:val="00C61ECF"/>
    <w:rsid w:val="00C62577"/>
    <w:rsid w:val="00C62A53"/>
    <w:rsid w:val="00C638FA"/>
    <w:rsid w:val="00C6392F"/>
    <w:rsid w:val="00C639B5"/>
    <w:rsid w:val="00C63C69"/>
    <w:rsid w:val="00C64488"/>
    <w:rsid w:val="00C64D9A"/>
    <w:rsid w:val="00C66446"/>
    <w:rsid w:val="00C66E33"/>
    <w:rsid w:val="00C7045A"/>
    <w:rsid w:val="00C707D3"/>
    <w:rsid w:val="00C70CBB"/>
    <w:rsid w:val="00C71008"/>
    <w:rsid w:val="00C71459"/>
    <w:rsid w:val="00C718EA"/>
    <w:rsid w:val="00C72420"/>
    <w:rsid w:val="00C72565"/>
    <w:rsid w:val="00C73B45"/>
    <w:rsid w:val="00C73EE7"/>
    <w:rsid w:val="00C74107"/>
    <w:rsid w:val="00C746AA"/>
    <w:rsid w:val="00C7491C"/>
    <w:rsid w:val="00C74CCB"/>
    <w:rsid w:val="00C74F53"/>
    <w:rsid w:val="00C7562D"/>
    <w:rsid w:val="00C75712"/>
    <w:rsid w:val="00C7587B"/>
    <w:rsid w:val="00C75B4E"/>
    <w:rsid w:val="00C774A8"/>
    <w:rsid w:val="00C80298"/>
    <w:rsid w:val="00C8098E"/>
    <w:rsid w:val="00C80A9A"/>
    <w:rsid w:val="00C80B9E"/>
    <w:rsid w:val="00C80F7B"/>
    <w:rsid w:val="00C810E4"/>
    <w:rsid w:val="00C81F11"/>
    <w:rsid w:val="00C81FCF"/>
    <w:rsid w:val="00C82B64"/>
    <w:rsid w:val="00C82C6C"/>
    <w:rsid w:val="00C83BAE"/>
    <w:rsid w:val="00C843A0"/>
    <w:rsid w:val="00C84586"/>
    <w:rsid w:val="00C847EA"/>
    <w:rsid w:val="00C85414"/>
    <w:rsid w:val="00C855AD"/>
    <w:rsid w:val="00C85976"/>
    <w:rsid w:val="00C85A56"/>
    <w:rsid w:val="00C8650C"/>
    <w:rsid w:val="00C87813"/>
    <w:rsid w:val="00C87944"/>
    <w:rsid w:val="00C90045"/>
    <w:rsid w:val="00C90876"/>
    <w:rsid w:val="00C90D1D"/>
    <w:rsid w:val="00C914AA"/>
    <w:rsid w:val="00C91D67"/>
    <w:rsid w:val="00C92021"/>
    <w:rsid w:val="00C92436"/>
    <w:rsid w:val="00C925D3"/>
    <w:rsid w:val="00C928B9"/>
    <w:rsid w:val="00C92A2A"/>
    <w:rsid w:val="00C931D6"/>
    <w:rsid w:val="00C932DC"/>
    <w:rsid w:val="00C93662"/>
    <w:rsid w:val="00C93845"/>
    <w:rsid w:val="00C93878"/>
    <w:rsid w:val="00C93C6D"/>
    <w:rsid w:val="00C93E8B"/>
    <w:rsid w:val="00C945D6"/>
    <w:rsid w:val="00C948DE"/>
    <w:rsid w:val="00C94A0E"/>
    <w:rsid w:val="00C94AF7"/>
    <w:rsid w:val="00C95876"/>
    <w:rsid w:val="00C95ECE"/>
    <w:rsid w:val="00C96271"/>
    <w:rsid w:val="00C963FA"/>
    <w:rsid w:val="00C96CA7"/>
    <w:rsid w:val="00CA1068"/>
    <w:rsid w:val="00CA1A13"/>
    <w:rsid w:val="00CA21E3"/>
    <w:rsid w:val="00CA2487"/>
    <w:rsid w:val="00CA26D4"/>
    <w:rsid w:val="00CA3281"/>
    <w:rsid w:val="00CA34D5"/>
    <w:rsid w:val="00CA386D"/>
    <w:rsid w:val="00CA4171"/>
    <w:rsid w:val="00CA451A"/>
    <w:rsid w:val="00CA45B4"/>
    <w:rsid w:val="00CA47D1"/>
    <w:rsid w:val="00CA4F62"/>
    <w:rsid w:val="00CA569B"/>
    <w:rsid w:val="00CA56EA"/>
    <w:rsid w:val="00CA57E9"/>
    <w:rsid w:val="00CA5846"/>
    <w:rsid w:val="00CA5F89"/>
    <w:rsid w:val="00CA60B7"/>
    <w:rsid w:val="00CA6233"/>
    <w:rsid w:val="00CA63D1"/>
    <w:rsid w:val="00CA6A59"/>
    <w:rsid w:val="00CA6B90"/>
    <w:rsid w:val="00CA73FC"/>
    <w:rsid w:val="00CA776F"/>
    <w:rsid w:val="00CA7B15"/>
    <w:rsid w:val="00CB028F"/>
    <w:rsid w:val="00CB0698"/>
    <w:rsid w:val="00CB0C89"/>
    <w:rsid w:val="00CB0FC9"/>
    <w:rsid w:val="00CB13C1"/>
    <w:rsid w:val="00CB14A0"/>
    <w:rsid w:val="00CB192D"/>
    <w:rsid w:val="00CB37ED"/>
    <w:rsid w:val="00CB3EB4"/>
    <w:rsid w:val="00CB40D8"/>
    <w:rsid w:val="00CB4623"/>
    <w:rsid w:val="00CB516A"/>
    <w:rsid w:val="00CB52D9"/>
    <w:rsid w:val="00CB5FBD"/>
    <w:rsid w:val="00CB66F3"/>
    <w:rsid w:val="00CB713A"/>
    <w:rsid w:val="00CB716B"/>
    <w:rsid w:val="00CC06EC"/>
    <w:rsid w:val="00CC08FE"/>
    <w:rsid w:val="00CC102D"/>
    <w:rsid w:val="00CC2015"/>
    <w:rsid w:val="00CC220F"/>
    <w:rsid w:val="00CC24F3"/>
    <w:rsid w:val="00CC29C4"/>
    <w:rsid w:val="00CC30AA"/>
    <w:rsid w:val="00CC320C"/>
    <w:rsid w:val="00CC3820"/>
    <w:rsid w:val="00CC3A06"/>
    <w:rsid w:val="00CC4656"/>
    <w:rsid w:val="00CC4A93"/>
    <w:rsid w:val="00CC567A"/>
    <w:rsid w:val="00CC5FC8"/>
    <w:rsid w:val="00CC6EED"/>
    <w:rsid w:val="00CC71B3"/>
    <w:rsid w:val="00CC726C"/>
    <w:rsid w:val="00CC7BFF"/>
    <w:rsid w:val="00CC7FC3"/>
    <w:rsid w:val="00CD038A"/>
    <w:rsid w:val="00CD05BE"/>
    <w:rsid w:val="00CD06C2"/>
    <w:rsid w:val="00CD11C9"/>
    <w:rsid w:val="00CD12DD"/>
    <w:rsid w:val="00CD1BF3"/>
    <w:rsid w:val="00CD1FB9"/>
    <w:rsid w:val="00CD214E"/>
    <w:rsid w:val="00CD2891"/>
    <w:rsid w:val="00CD2FA1"/>
    <w:rsid w:val="00CD3763"/>
    <w:rsid w:val="00CD3876"/>
    <w:rsid w:val="00CD4C4B"/>
    <w:rsid w:val="00CD4DAA"/>
    <w:rsid w:val="00CD571E"/>
    <w:rsid w:val="00CD5DF2"/>
    <w:rsid w:val="00CD5E3B"/>
    <w:rsid w:val="00CD6035"/>
    <w:rsid w:val="00CD690A"/>
    <w:rsid w:val="00CD6FEE"/>
    <w:rsid w:val="00CD7492"/>
    <w:rsid w:val="00CD787E"/>
    <w:rsid w:val="00CD7B5B"/>
    <w:rsid w:val="00CE0315"/>
    <w:rsid w:val="00CE033F"/>
    <w:rsid w:val="00CE1173"/>
    <w:rsid w:val="00CE12BB"/>
    <w:rsid w:val="00CE1EA1"/>
    <w:rsid w:val="00CE3234"/>
    <w:rsid w:val="00CE3823"/>
    <w:rsid w:val="00CE3ADF"/>
    <w:rsid w:val="00CE45DF"/>
    <w:rsid w:val="00CE4911"/>
    <w:rsid w:val="00CE4AEF"/>
    <w:rsid w:val="00CE4C54"/>
    <w:rsid w:val="00CE4DC7"/>
    <w:rsid w:val="00CE5F2F"/>
    <w:rsid w:val="00CE668E"/>
    <w:rsid w:val="00CE7A75"/>
    <w:rsid w:val="00CE7BBC"/>
    <w:rsid w:val="00CE7F81"/>
    <w:rsid w:val="00CF027C"/>
    <w:rsid w:val="00CF04C6"/>
    <w:rsid w:val="00CF05A3"/>
    <w:rsid w:val="00CF069D"/>
    <w:rsid w:val="00CF06FC"/>
    <w:rsid w:val="00CF090A"/>
    <w:rsid w:val="00CF0B1B"/>
    <w:rsid w:val="00CF0CA3"/>
    <w:rsid w:val="00CF111F"/>
    <w:rsid w:val="00CF192F"/>
    <w:rsid w:val="00CF1C55"/>
    <w:rsid w:val="00CF3A39"/>
    <w:rsid w:val="00CF4F6A"/>
    <w:rsid w:val="00CF4FEB"/>
    <w:rsid w:val="00CF5479"/>
    <w:rsid w:val="00CF60C6"/>
    <w:rsid w:val="00CF62A0"/>
    <w:rsid w:val="00CF71F3"/>
    <w:rsid w:val="00CF73A1"/>
    <w:rsid w:val="00CF767D"/>
    <w:rsid w:val="00CF788E"/>
    <w:rsid w:val="00D003F0"/>
    <w:rsid w:val="00D0040E"/>
    <w:rsid w:val="00D01000"/>
    <w:rsid w:val="00D01650"/>
    <w:rsid w:val="00D01673"/>
    <w:rsid w:val="00D01903"/>
    <w:rsid w:val="00D01EF3"/>
    <w:rsid w:val="00D028E9"/>
    <w:rsid w:val="00D032E7"/>
    <w:rsid w:val="00D0374F"/>
    <w:rsid w:val="00D040B8"/>
    <w:rsid w:val="00D0451F"/>
    <w:rsid w:val="00D06593"/>
    <w:rsid w:val="00D07397"/>
    <w:rsid w:val="00D07A5B"/>
    <w:rsid w:val="00D101C6"/>
    <w:rsid w:val="00D10378"/>
    <w:rsid w:val="00D106F0"/>
    <w:rsid w:val="00D10D23"/>
    <w:rsid w:val="00D111DF"/>
    <w:rsid w:val="00D113B2"/>
    <w:rsid w:val="00D11B01"/>
    <w:rsid w:val="00D11DBE"/>
    <w:rsid w:val="00D122AA"/>
    <w:rsid w:val="00D1369E"/>
    <w:rsid w:val="00D137DA"/>
    <w:rsid w:val="00D140AC"/>
    <w:rsid w:val="00D145AC"/>
    <w:rsid w:val="00D1480A"/>
    <w:rsid w:val="00D14B4C"/>
    <w:rsid w:val="00D14F6B"/>
    <w:rsid w:val="00D1540A"/>
    <w:rsid w:val="00D15953"/>
    <w:rsid w:val="00D15F6B"/>
    <w:rsid w:val="00D15F90"/>
    <w:rsid w:val="00D162C6"/>
    <w:rsid w:val="00D16436"/>
    <w:rsid w:val="00D165A4"/>
    <w:rsid w:val="00D16A13"/>
    <w:rsid w:val="00D17395"/>
    <w:rsid w:val="00D17469"/>
    <w:rsid w:val="00D17750"/>
    <w:rsid w:val="00D1782C"/>
    <w:rsid w:val="00D20041"/>
    <w:rsid w:val="00D201A2"/>
    <w:rsid w:val="00D2042D"/>
    <w:rsid w:val="00D204FE"/>
    <w:rsid w:val="00D21CD4"/>
    <w:rsid w:val="00D21D9B"/>
    <w:rsid w:val="00D22194"/>
    <w:rsid w:val="00D22AD8"/>
    <w:rsid w:val="00D23ADA"/>
    <w:rsid w:val="00D23C70"/>
    <w:rsid w:val="00D23E77"/>
    <w:rsid w:val="00D24BA8"/>
    <w:rsid w:val="00D24BA9"/>
    <w:rsid w:val="00D24C5B"/>
    <w:rsid w:val="00D24EE8"/>
    <w:rsid w:val="00D25C64"/>
    <w:rsid w:val="00D26538"/>
    <w:rsid w:val="00D26685"/>
    <w:rsid w:val="00D26943"/>
    <w:rsid w:val="00D26EAF"/>
    <w:rsid w:val="00D27E1F"/>
    <w:rsid w:val="00D310EB"/>
    <w:rsid w:val="00D315B4"/>
    <w:rsid w:val="00D319A4"/>
    <w:rsid w:val="00D319C5"/>
    <w:rsid w:val="00D31CFF"/>
    <w:rsid w:val="00D3293A"/>
    <w:rsid w:val="00D3299A"/>
    <w:rsid w:val="00D32EE0"/>
    <w:rsid w:val="00D33026"/>
    <w:rsid w:val="00D33589"/>
    <w:rsid w:val="00D3375A"/>
    <w:rsid w:val="00D33C27"/>
    <w:rsid w:val="00D33CB3"/>
    <w:rsid w:val="00D33EAA"/>
    <w:rsid w:val="00D33FCE"/>
    <w:rsid w:val="00D346EC"/>
    <w:rsid w:val="00D351B7"/>
    <w:rsid w:val="00D35848"/>
    <w:rsid w:val="00D35D6F"/>
    <w:rsid w:val="00D364C9"/>
    <w:rsid w:val="00D36B9D"/>
    <w:rsid w:val="00D41B65"/>
    <w:rsid w:val="00D4203E"/>
    <w:rsid w:val="00D421A0"/>
    <w:rsid w:val="00D42482"/>
    <w:rsid w:val="00D429B4"/>
    <w:rsid w:val="00D42B7E"/>
    <w:rsid w:val="00D43228"/>
    <w:rsid w:val="00D435B8"/>
    <w:rsid w:val="00D43AA5"/>
    <w:rsid w:val="00D43B3B"/>
    <w:rsid w:val="00D43EC0"/>
    <w:rsid w:val="00D44531"/>
    <w:rsid w:val="00D446CE"/>
    <w:rsid w:val="00D451DB"/>
    <w:rsid w:val="00D4537E"/>
    <w:rsid w:val="00D45C8A"/>
    <w:rsid w:val="00D46303"/>
    <w:rsid w:val="00D4678B"/>
    <w:rsid w:val="00D479A1"/>
    <w:rsid w:val="00D47E39"/>
    <w:rsid w:val="00D50355"/>
    <w:rsid w:val="00D510C1"/>
    <w:rsid w:val="00D511F8"/>
    <w:rsid w:val="00D5129F"/>
    <w:rsid w:val="00D516CA"/>
    <w:rsid w:val="00D516CF"/>
    <w:rsid w:val="00D52074"/>
    <w:rsid w:val="00D52295"/>
    <w:rsid w:val="00D526EB"/>
    <w:rsid w:val="00D528ED"/>
    <w:rsid w:val="00D52BE6"/>
    <w:rsid w:val="00D55C87"/>
    <w:rsid w:val="00D56386"/>
    <w:rsid w:val="00D56938"/>
    <w:rsid w:val="00D57E17"/>
    <w:rsid w:val="00D60037"/>
    <w:rsid w:val="00D600CE"/>
    <w:rsid w:val="00D609FF"/>
    <w:rsid w:val="00D610EC"/>
    <w:rsid w:val="00D62013"/>
    <w:rsid w:val="00D6234A"/>
    <w:rsid w:val="00D6241C"/>
    <w:rsid w:val="00D62C18"/>
    <w:rsid w:val="00D6329D"/>
    <w:rsid w:val="00D6477C"/>
    <w:rsid w:val="00D65258"/>
    <w:rsid w:val="00D658A3"/>
    <w:rsid w:val="00D66377"/>
    <w:rsid w:val="00D6638E"/>
    <w:rsid w:val="00D6663B"/>
    <w:rsid w:val="00D667E5"/>
    <w:rsid w:val="00D66FDE"/>
    <w:rsid w:val="00D67146"/>
    <w:rsid w:val="00D672D4"/>
    <w:rsid w:val="00D675B0"/>
    <w:rsid w:val="00D677A0"/>
    <w:rsid w:val="00D677B2"/>
    <w:rsid w:val="00D677D3"/>
    <w:rsid w:val="00D70146"/>
    <w:rsid w:val="00D70CDE"/>
    <w:rsid w:val="00D7187B"/>
    <w:rsid w:val="00D720FF"/>
    <w:rsid w:val="00D729EC"/>
    <w:rsid w:val="00D72B2E"/>
    <w:rsid w:val="00D72EBA"/>
    <w:rsid w:val="00D72EF8"/>
    <w:rsid w:val="00D7332E"/>
    <w:rsid w:val="00D73543"/>
    <w:rsid w:val="00D73B9B"/>
    <w:rsid w:val="00D73CDE"/>
    <w:rsid w:val="00D73E09"/>
    <w:rsid w:val="00D73E54"/>
    <w:rsid w:val="00D748A8"/>
    <w:rsid w:val="00D74BFE"/>
    <w:rsid w:val="00D750F8"/>
    <w:rsid w:val="00D7518F"/>
    <w:rsid w:val="00D75507"/>
    <w:rsid w:val="00D7596C"/>
    <w:rsid w:val="00D75BC0"/>
    <w:rsid w:val="00D75C7C"/>
    <w:rsid w:val="00D762BF"/>
    <w:rsid w:val="00D762FB"/>
    <w:rsid w:val="00D7697E"/>
    <w:rsid w:val="00D76D83"/>
    <w:rsid w:val="00D76E58"/>
    <w:rsid w:val="00D76F4A"/>
    <w:rsid w:val="00D77152"/>
    <w:rsid w:val="00D77436"/>
    <w:rsid w:val="00D77473"/>
    <w:rsid w:val="00D80533"/>
    <w:rsid w:val="00D81735"/>
    <w:rsid w:val="00D821EC"/>
    <w:rsid w:val="00D82487"/>
    <w:rsid w:val="00D82A0B"/>
    <w:rsid w:val="00D82DD1"/>
    <w:rsid w:val="00D8377C"/>
    <w:rsid w:val="00D838C3"/>
    <w:rsid w:val="00D83F8F"/>
    <w:rsid w:val="00D84122"/>
    <w:rsid w:val="00D84344"/>
    <w:rsid w:val="00D8444B"/>
    <w:rsid w:val="00D84B07"/>
    <w:rsid w:val="00D85A03"/>
    <w:rsid w:val="00D865D4"/>
    <w:rsid w:val="00D87433"/>
    <w:rsid w:val="00D87C6E"/>
    <w:rsid w:val="00D87CF8"/>
    <w:rsid w:val="00D87D14"/>
    <w:rsid w:val="00D87D1B"/>
    <w:rsid w:val="00D90909"/>
    <w:rsid w:val="00D90F4F"/>
    <w:rsid w:val="00D90FE1"/>
    <w:rsid w:val="00D91753"/>
    <w:rsid w:val="00D917ED"/>
    <w:rsid w:val="00D91C66"/>
    <w:rsid w:val="00D91F27"/>
    <w:rsid w:val="00D92F7E"/>
    <w:rsid w:val="00D9380D"/>
    <w:rsid w:val="00D93B3E"/>
    <w:rsid w:val="00D93DC8"/>
    <w:rsid w:val="00D94459"/>
    <w:rsid w:val="00D945A0"/>
    <w:rsid w:val="00D945D6"/>
    <w:rsid w:val="00D94669"/>
    <w:rsid w:val="00D949AB"/>
    <w:rsid w:val="00D94BB5"/>
    <w:rsid w:val="00D95C2A"/>
    <w:rsid w:val="00D95FAD"/>
    <w:rsid w:val="00D96669"/>
    <w:rsid w:val="00D96E40"/>
    <w:rsid w:val="00D96E5B"/>
    <w:rsid w:val="00D96FDF"/>
    <w:rsid w:val="00D9771A"/>
    <w:rsid w:val="00D97742"/>
    <w:rsid w:val="00D97CF5"/>
    <w:rsid w:val="00D97EA2"/>
    <w:rsid w:val="00DA0402"/>
    <w:rsid w:val="00DA05D2"/>
    <w:rsid w:val="00DA0944"/>
    <w:rsid w:val="00DA0FE3"/>
    <w:rsid w:val="00DA1016"/>
    <w:rsid w:val="00DA108F"/>
    <w:rsid w:val="00DA24A4"/>
    <w:rsid w:val="00DA307F"/>
    <w:rsid w:val="00DA3451"/>
    <w:rsid w:val="00DA34DD"/>
    <w:rsid w:val="00DA3691"/>
    <w:rsid w:val="00DA3692"/>
    <w:rsid w:val="00DA4960"/>
    <w:rsid w:val="00DA49D5"/>
    <w:rsid w:val="00DA49DF"/>
    <w:rsid w:val="00DA4CD2"/>
    <w:rsid w:val="00DA4EA7"/>
    <w:rsid w:val="00DA511B"/>
    <w:rsid w:val="00DA5510"/>
    <w:rsid w:val="00DA5F5E"/>
    <w:rsid w:val="00DA7252"/>
    <w:rsid w:val="00DA7611"/>
    <w:rsid w:val="00DA7D64"/>
    <w:rsid w:val="00DB05DB"/>
    <w:rsid w:val="00DB0BEB"/>
    <w:rsid w:val="00DB0CE1"/>
    <w:rsid w:val="00DB0D35"/>
    <w:rsid w:val="00DB0D5B"/>
    <w:rsid w:val="00DB0D6F"/>
    <w:rsid w:val="00DB10DF"/>
    <w:rsid w:val="00DB122B"/>
    <w:rsid w:val="00DB1A3A"/>
    <w:rsid w:val="00DB1A5A"/>
    <w:rsid w:val="00DB1AE8"/>
    <w:rsid w:val="00DB2465"/>
    <w:rsid w:val="00DB2F94"/>
    <w:rsid w:val="00DB3ADB"/>
    <w:rsid w:val="00DB41BA"/>
    <w:rsid w:val="00DB4649"/>
    <w:rsid w:val="00DB6674"/>
    <w:rsid w:val="00DB76D1"/>
    <w:rsid w:val="00DB7770"/>
    <w:rsid w:val="00DB7835"/>
    <w:rsid w:val="00DB7BD5"/>
    <w:rsid w:val="00DB7FE6"/>
    <w:rsid w:val="00DC0E8E"/>
    <w:rsid w:val="00DC2473"/>
    <w:rsid w:val="00DC25F0"/>
    <w:rsid w:val="00DC29AA"/>
    <w:rsid w:val="00DC29AD"/>
    <w:rsid w:val="00DC2F96"/>
    <w:rsid w:val="00DC3A76"/>
    <w:rsid w:val="00DC461A"/>
    <w:rsid w:val="00DC4F72"/>
    <w:rsid w:val="00DC4FC2"/>
    <w:rsid w:val="00DC52DB"/>
    <w:rsid w:val="00DC5435"/>
    <w:rsid w:val="00DC580E"/>
    <w:rsid w:val="00DC5B22"/>
    <w:rsid w:val="00DC5F1B"/>
    <w:rsid w:val="00DC6505"/>
    <w:rsid w:val="00DC65B9"/>
    <w:rsid w:val="00DC6636"/>
    <w:rsid w:val="00DC6798"/>
    <w:rsid w:val="00DC6854"/>
    <w:rsid w:val="00DC68C2"/>
    <w:rsid w:val="00DC7415"/>
    <w:rsid w:val="00DC7BF8"/>
    <w:rsid w:val="00DD0B2E"/>
    <w:rsid w:val="00DD0E8E"/>
    <w:rsid w:val="00DD10F4"/>
    <w:rsid w:val="00DD1727"/>
    <w:rsid w:val="00DD188B"/>
    <w:rsid w:val="00DD1AD1"/>
    <w:rsid w:val="00DD1F85"/>
    <w:rsid w:val="00DD278F"/>
    <w:rsid w:val="00DD33F9"/>
    <w:rsid w:val="00DD40BF"/>
    <w:rsid w:val="00DD4AB7"/>
    <w:rsid w:val="00DD4F34"/>
    <w:rsid w:val="00DD4FA0"/>
    <w:rsid w:val="00DD5220"/>
    <w:rsid w:val="00DD555C"/>
    <w:rsid w:val="00DD572B"/>
    <w:rsid w:val="00DD72AC"/>
    <w:rsid w:val="00DD740A"/>
    <w:rsid w:val="00DD74BD"/>
    <w:rsid w:val="00DD75B8"/>
    <w:rsid w:val="00DD7B9D"/>
    <w:rsid w:val="00DE0298"/>
    <w:rsid w:val="00DE0352"/>
    <w:rsid w:val="00DE17E3"/>
    <w:rsid w:val="00DE1B72"/>
    <w:rsid w:val="00DE1C50"/>
    <w:rsid w:val="00DE312B"/>
    <w:rsid w:val="00DE4066"/>
    <w:rsid w:val="00DE47BF"/>
    <w:rsid w:val="00DE4DDD"/>
    <w:rsid w:val="00DE4EAF"/>
    <w:rsid w:val="00DE5913"/>
    <w:rsid w:val="00DE5BB1"/>
    <w:rsid w:val="00DE5E08"/>
    <w:rsid w:val="00DE667E"/>
    <w:rsid w:val="00DE6B27"/>
    <w:rsid w:val="00DE6D09"/>
    <w:rsid w:val="00DE7D62"/>
    <w:rsid w:val="00DF007E"/>
    <w:rsid w:val="00DF0EDE"/>
    <w:rsid w:val="00DF1300"/>
    <w:rsid w:val="00DF1F1A"/>
    <w:rsid w:val="00DF215B"/>
    <w:rsid w:val="00DF2749"/>
    <w:rsid w:val="00DF29BE"/>
    <w:rsid w:val="00DF3624"/>
    <w:rsid w:val="00DF3641"/>
    <w:rsid w:val="00DF392E"/>
    <w:rsid w:val="00DF3A4B"/>
    <w:rsid w:val="00DF3C86"/>
    <w:rsid w:val="00DF4810"/>
    <w:rsid w:val="00DF4F21"/>
    <w:rsid w:val="00DF4F2A"/>
    <w:rsid w:val="00DF55A5"/>
    <w:rsid w:val="00DF5BA5"/>
    <w:rsid w:val="00DF6023"/>
    <w:rsid w:val="00DF6388"/>
    <w:rsid w:val="00DF6815"/>
    <w:rsid w:val="00DF6BCA"/>
    <w:rsid w:val="00DF7944"/>
    <w:rsid w:val="00DF7DB3"/>
    <w:rsid w:val="00DF7EE8"/>
    <w:rsid w:val="00E0011B"/>
    <w:rsid w:val="00E00F9F"/>
    <w:rsid w:val="00E019F2"/>
    <w:rsid w:val="00E019FB"/>
    <w:rsid w:val="00E02424"/>
    <w:rsid w:val="00E03532"/>
    <w:rsid w:val="00E03B1D"/>
    <w:rsid w:val="00E04681"/>
    <w:rsid w:val="00E04706"/>
    <w:rsid w:val="00E05123"/>
    <w:rsid w:val="00E06139"/>
    <w:rsid w:val="00E064A5"/>
    <w:rsid w:val="00E069D3"/>
    <w:rsid w:val="00E06ABF"/>
    <w:rsid w:val="00E07002"/>
    <w:rsid w:val="00E07024"/>
    <w:rsid w:val="00E07558"/>
    <w:rsid w:val="00E077E6"/>
    <w:rsid w:val="00E07B1A"/>
    <w:rsid w:val="00E07E48"/>
    <w:rsid w:val="00E10168"/>
    <w:rsid w:val="00E103F4"/>
    <w:rsid w:val="00E106D8"/>
    <w:rsid w:val="00E12C1C"/>
    <w:rsid w:val="00E12F0C"/>
    <w:rsid w:val="00E135DC"/>
    <w:rsid w:val="00E13749"/>
    <w:rsid w:val="00E137FA"/>
    <w:rsid w:val="00E13858"/>
    <w:rsid w:val="00E13F0D"/>
    <w:rsid w:val="00E1584C"/>
    <w:rsid w:val="00E1589B"/>
    <w:rsid w:val="00E15938"/>
    <w:rsid w:val="00E159B6"/>
    <w:rsid w:val="00E15A06"/>
    <w:rsid w:val="00E15CF4"/>
    <w:rsid w:val="00E162EC"/>
    <w:rsid w:val="00E1677E"/>
    <w:rsid w:val="00E16DB5"/>
    <w:rsid w:val="00E174C2"/>
    <w:rsid w:val="00E17716"/>
    <w:rsid w:val="00E177D4"/>
    <w:rsid w:val="00E17B9C"/>
    <w:rsid w:val="00E20160"/>
    <w:rsid w:val="00E20B60"/>
    <w:rsid w:val="00E226D4"/>
    <w:rsid w:val="00E22855"/>
    <w:rsid w:val="00E228CB"/>
    <w:rsid w:val="00E228E7"/>
    <w:rsid w:val="00E2301B"/>
    <w:rsid w:val="00E2414B"/>
    <w:rsid w:val="00E24992"/>
    <w:rsid w:val="00E24C2A"/>
    <w:rsid w:val="00E2528A"/>
    <w:rsid w:val="00E25BFF"/>
    <w:rsid w:val="00E273FA"/>
    <w:rsid w:val="00E30731"/>
    <w:rsid w:val="00E31F85"/>
    <w:rsid w:val="00E32A9B"/>
    <w:rsid w:val="00E32C72"/>
    <w:rsid w:val="00E32C97"/>
    <w:rsid w:val="00E33156"/>
    <w:rsid w:val="00E332B6"/>
    <w:rsid w:val="00E3388F"/>
    <w:rsid w:val="00E33BBC"/>
    <w:rsid w:val="00E342A6"/>
    <w:rsid w:val="00E347D8"/>
    <w:rsid w:val="00E353A2"/>
    <w:rsid w:val="00E355C9"/>
    <w:rsid w:val="00E35938"/>
    <w:rsid w:val="00E366F3"/>
    <w:rsid w:val="00E36CEF"/>
    <w:rsid w:val="00E370C8"/>
    <w:rsid w:val="00E371C4"/>
    <w:rsid w:val="00E372B0"/>
    <w:rsid w:val="00E376CD"/>
    <w:rsid w:val="00E37D77"/>
    <w:rsid w:val="00E37F80"/>
    <w:rsid w:val="00E41A6B"/>
    <w:rsid w:val="00E42156"/>
    <w:rsid w:val="00E42874"/>
    <w:rsid w:val="00E42C28"/>
    <w:rsid w:val="00E42C7F"/>
    <w:rsid w:val="00E42F93"/>
    <w:rsid w:val="00E43056"/>
    <w:rsid w:val="00E43715"/>
    <w:rsid w:val="00E43D7D"/>
    <w:rsid w:val="00E43E04"/>
    <w:rsid w:val="00E441D1"/>
    <w:rsid w:val="00E4460F"/>
    <w:rsid w:val="00E44F09"/>
    <w:rsid w:val="00E452B0"/>
    <w:rsid w:val="00E457AF"/>
    <w:rsid w:val="00E46EEF"/>
    <w:rsid w:val="00E46FB0"/>
    <w:rsid w:val="00E500EE"/>
    <w:rsid w:val="00E504C0"/>
    <w:rsid w:val="00E51701"/>
    <w:rsid w:val="00E518E3"/>
    <w:rsid w:val="00E521CD"/>
    <w:rsid w:val="00E52CF0"/>
    <w:rsid w:val="00E5350F"/>
    <w:rsid w:val="00E54210"/>
    <w:rsid w:val="00E5434A"/>
    <w:rsid w:val="00E5443C"/>
    <w:rsid w:val="00E55245"/>
    <w:rsid w:val="00E552D2"/>
    <w:rsid w:val="00E55B33"/>
    <w:rsid w:val="00E55B87"/>
    <w:rsid w:val="00E5667B"/>
    <w:rsid w:val="00E57698"/>
    <w:rsid w:val="00E576AC"/>
    <w:rsid w:val="00E57A8E"/>
    <w:rsid w:val="00E6013D"/>
    <w:rsid w:val="00E6024E"/>
    <w:rsid w:val="00E6029C"/>
    <w:rsid w:val="00E604DC"/>
    <w:rsid w:val="00E606CE"/>
    <w:rsid w:val="00E60708"/>
    <w:rsid w:val="00E6138F"/>
    <w:rsid w:val="00E61900"/>
    <w:rsid w:val="00E62844"/>
    <w:rsid w:val="00E629FD"/>
    <w:rsid w:val="00E62E7F"/>
    <w:rsid w:val="00E62EA8"/>
    <w:rsid w:val="00E63498"/>
    <w:rsid w:val="00E64464"/>
    <w:rsid w:val="00E64CC3"/>
    <w:rsid w:val="00E64F27"/>
    <w:rsid w:val="00E65569"/>
    <w:rsid w:val="00E65773"/>
    <w:rsid w:val="00E657DE"/>
    <w:rsid w:val="00E6605F"/>
    <w:rsid w:val="00E66602"/>
    <w:rsid w:val="00E66BBA"/>
    <w:rsid w:val="00E66FBC"/>
    <w:rsid w:val="00E67793"/>
    <w:rsid w:val="00E67920"/>
    <w:rsid w:val="00E67C31"/>
    <w:rsid w:val="00E70454"/>
    <w:rsid w:val="00E705EA"/>
    <w:rsid w:val="00E70AD5"/>
    <w:rsid w:val="00E7177B"/>
    <w:rsid w:val="00E718ED"/>
    <w:rsid w:val="00E720B8"/>
    <w:rsid w:val="00E7220E"/>
    <w:rsid w:val="00E72676"/>
    <w:rsid w:val="00E72BA7"/>
    <w:rsid w:val="00E72D92"/>
    <w:rsid w:val="00E73930"/>
    <w:rsid w:val="00E73DAA"/>
    <w:rsid w:val="00E73EAB"/>
    <w:rsid w:val="00E741CA"/>
    <w:rsid w:val="00E74695"/>
    <w:rsid w:val="00E7473B"/>
    <w:rsid w:val="00E74A06"/>
    <w:rsid w:val="00E75314"/>
    <w:rsid w:val="00E755E8"/>
    <w:rsid w:val="00E75A17"/>
    <w:rsid w:val="00E75ABF"/>
    <w:rsid w:val="00E76843"/>
    <w:rsid w:val="00E77880"/>
    <w:rsid w:val="00E80787"/>
    <w:rsid w:val="00E80BD5"/>
    <w:rsid w:val="00E80E65"/>
    <w:rsid w:val="00E81BC3"/>
    <w:rsid w:val="00E81BF1"/>
    <w:rsid w:val="00E81D2B"/>
    <w:rsid w:val="00E81EEA"/>
    <w:rsid w:val="00E823EF"/>
    <w:rsid w:val="00E82D9E"/>
    <w:rsid w:val="00E83015"/>
    <w:rsid w:val="00E832C6"/>
    <w:rsid w:val="00E83C3E"/>
    <w:rsid w:val="00E849F5"/>
    <w:rsid w:val="00E85237"/>
    <w:rsid w:val="00E8530C"/>
    <w:rsid w:val="00E85953"/>
    <w:rsid w:val="00E85C44"/>
    <w:rsid w:val="00E85CEF"/>
    <w:rsid w:val="00E85D41"/>
    <w:rsid w:val="00E86264"/>
    <w:rsid w:val="00E86368"/>
    <w:rsid w:val="00E86BD1"/>
    <w:rsid w:val="00E87186"/>
    <w:rsid w:val="00E87194"/>
    <w:rsid w:val="00E8744D"/>
    <w:rsid w:val="00E87564"/>
    <w:rsid w:val="00E8765A"/>
    <w:rsid w:val="00E87C85"/>
    <w:rsid w:val="00E901DC"/>
    <w:rsid w:val="00E9023F"/>
    <w:rsid w:val="00E9131C"/>
    <w:rsid w:val="00E9202B"/>
    <w:rsid w:val="00E93A47"/>
    <w:rsid w:val="00E93CF7"/>
    <w:rsid w:val="00E93D0C"/>
    <w:rsid w:val="00E941B5"/>
    <w:rsid w:val="00E94991"/>
    <w:rsid w:val="00E95F4B"/>
    <w:rsid w:val="00E96734"/>
    <w:rsid w:val="00EA0CB4"/>
    <w:rsid w:val="00EA18E7"/>
    <w:rsid w:val="00EA19E6"/>
    <w:rsid w:val="00EA1D3E"/>
    <w:rsid w:val="00EA2234"/>
    <w:rsid w:val="00EA294F"/>
    <w:rsid w:val="00EA2B0F"/>
    <w:rsid w:val="00EA3503"/>
    <w:rsid w:val="00EA4300"/>
    <w:rsid w:val="00EA4AEC"/>
    <w:rsid w:val="00EA4E07"/>
    <w:rsid w:val="00EA5409"/>
    <w:rsid w:val="00EA57CD"/>
    <w:rsid w:val="00EA5FD9"/>
    <w:rsid w:val="00EA640D"/>
    <w:rsid w:val="00EA66F9"/>
    <w:rsid w:val="00EA722C"/>
    <w:rsid w:val="00EA75DB"/>
    <w:rsid w:val="00EA775F"/>
    <w:rsid w:val="00EA7B91"/>
    <w:rsid w:val="00EA7D01"/>
    <w:rsid w:val="00EB006E"/>
    <w:rsid w:val="00EB0792"/>
    <w:rsid w:val="00EB0C0C"/>
    <w:rsid w:val="00EB17E6"/>
    <w:rsid w:val="00EB1D2F"/>
    <w:rsid w:val="00EB1F28"/>
    <w:rsid w:val="00EB1FE1"/>
    <w:rsid w:val="00EB24F1"/>
    <w:rsid w:val="00EB282E"/>
    <w:rsid w:val="00EB2887"/>
    <w:rsid w:val="00EB2914"/>
    <w:rsid w:val="00EB2BA2"/>
    <w:rsid w:val="00EB387A"/>
    <w:rsid w:val="00EB416A"/>
    <w:rsid w:val="00EB436B"/>
    <w:rsid w:val="00EB43FF"/>
    <w:rsid w:val="00EB48D5"/>
    <w:rsid w:val="00EB4BF9"/>
    <w:rsid w:val="00EB564D"/>
    <w:rsid w:val="00EB57A7"/>
    <w:rsid w:val="00EB5BAE"/>
    <w:rsid w:val="00EB5CED"/>
    <w:rsid w:val="00EB6C2F"/>
    <w:rsid w:val="00EB72A6"/>
    <w:rsid w:val="00EB78D9"/>
    <w:rsid w:val="00EC01E7"/>
    <w:rsid w:val="00EC131E"/>
    <w:rsid w:val="00EC27C5"/>
    <w:rsid w:val="00EC2996"/>
    <w:rsid w:val="00EC2D81"/>
    <w:rsid w:val="00EC38D2"/>
    <w:rsid w:val="00EC3E48"/>
    <w:rsid w:val="00EC40BD"/>
    <w:rsid w:val="00EC4333"/>
    <w:rsid w:val="00EC58B9"/>
    <w:rsid w:val="00EC594E"/>
    <w:rsid w:val="00EC5BF7"/>
    <w:rsid w:val="00EC5DF2"/>
    <w:rsid w:val="00EC5E7B"/>
    <w:rsid w:val="00EC636A"/>
    <w:rsid w:val="00EC6ACC"/>
    <w:rsid w:val="00EC6E9C"/>
    <w:rsid w:val="00EC7A4E"/>
    <w:rsid w:val="00EC7B8F"/>
    <w:rsid w:val="00EC7F53"/>
    <w:rsid w:val="00ED0576"/>
    <w:rsid w:val="00ED0B77"/>
    <w:rsid w:val="00ED0DDF"/>
    <w:rsid w:val="00ED121D"/>
    <w:rsid w:val="00ED1848"/>
    <w:rsid w:val="00ED1E94"/>
    <w:rsid w:val="00ED2338"/>
    <w:rsid w:val="00ED2BAA"/>
    <w:rsid w:val="00ED2C74"/>
    <w:rsid w:val="00ED2CE6"/>
    <w:rsid w:val="00ED2D07"/>
    <w:rsid w:val="00ED2FEE"/>
    <w:rsid w:val="00ED361D"/>
    <w:rsid w:val="00ED377F"/>
    <w:rsid w:val="00ED39FF"/>
    <w:rsid w:val="00ED3DB4"/>
    <w:rsid w:val="00ED3E39"/>
    <w:rsid w:val="00ED459E"/>
    <w:rsid w:val="00ED5A57"/>
    <w:rsid w:val="00ED5DEF"/>
    <w:rsid w:val="00ED5EC0"/>
    <w:rsid w:val="00ED642E"/>
    <w:rsid w:val="00ED6C78"/>
    <w:rsid w:val="00ED6C91"/>
    <w:rsid w:val="00ED6CF4"/>
    <w:rsid w:val="00ED7A07"/>
    <w:rsid w:val="00ED7C8A"/>
    <w:rsid w:val="00ED7EF8"/>
    <w:rsid w:val="00EE052C"/>
    <w:rsid w:val="00EE0B59"/>
    <w:rsid w:val="00EE1138"/>
    <w:rsid w:val="00EE19E6"/>
    <w:rsid w:val="00EE19E9"/>
    <w:rsid w:val="00EE1A02"/>
    <w:rsid w:val="00EE1EF8"/>
    <w:rsid w:val="00EE204B"/>
    <w:rsid w:val="00EE24E9"/>
    <w:rsid w:val="00EE24FF"/>
    <w:rsid w:val="00EE2927"/>
    <w:rsid w:val="00EE29E6"/>
    <w:rsid w:val="00EE2BCC"/>
    <w:rsid w:val="00EE2C67"/>
    <w:rsid w:val="00EE3F34"/>
    <w:rsid w:val="00EE40DB"/>
    <w:rsid w:val="00EE4691"/>
    <w:rsid w:val="00EE4735"/>
    <w:rsid w:val="00EE4801"/>
    <w:rsid w:val="00EE48AE"/>
    <w:rsid w:val="00EE498A"/>
    <w:rsid w:val="00EE4DD2"/>
    <w:rsid w:val="00EE4F84"/>
    <w:rsid w:val="00EE4F9C"/>
    <w:rsid w:val="00EE55B8"/>
    <w:rsid w:val="00EE582F"/>
    <w:rsid w:val="00EE5AC3"/>
    <w:rsid w:val="00EE601F"/>
    <w:rsid w:val="00EE661D"/>
    <w:rsid w:val="00EE68BC"/>
    <w:rsid w:val="00EE7DCA"/>
    <w:rsid w:val="00EF059E"/>
    <w:rsid w:val="00EF07A8"/>
    <w:rsid w:val="00EF0C2C"/>
    <w:rsid w:val="00EF0DD8"/>
    <w:rsid w:val="00EF1461"/>
    <w:rsid w:val="00EF14E1"/>
    <w:rsid w:val="00EF15D2"/>
    <w:rsid w:val="00EF1EFF"/>
    <w:rsid w:val="00EF22AA"/>
    <w:rsid w:val="00EF25F3"/>
    <w:rsid w:val="00EF2730"/>
    <w:rsid w:val="00EF2C91"/>
    <w:rsid w:val="00EF3526"/>
    <w:rsid w:val="00EF3EC1"/>
    <w:rsid w:val="00EF4183"/>
    <w:rsid w:val="00EF46E3"/>
    <w:rsid w:val="00EF50D5"/>
    <w:rsid w:val="00EF510A"/>
    <w:rsid w:val="00EF54B1"/>
    <w:rsid w:val="00EF687D"/>
    <w:rsid w:val="00EF6E4D"/>
    <w:rsid w:val="00EF7003"/>
    <w:rsid w:val="00EF7420"/>
    <w:rsid w:val="00EF78C3"/>
    <w:rsid w:val="00EF7B62"/>
    <w:rsid w:val="00EF7EE9"/>
    <w:rsid w:val="00EF7F89"/>
    <w:rsid w:val="00F001B4"/>
    <w:rsid w:val="00F013C7"/>
    <w:rsid w:val="00F01A7B"/>
    <w:rsid w:val="00F02767"/>
    <w:rsid w:val="00F02BFA"/>
    <w:rsid w:val="00F0365A"/>
    <w:rsid w:val="00F03AF4"/>
    <w:rsid w:val="00F03EA5"/>
    <w:rsid w:val="00F041CA"/>
    <w:rsid w:val="00F05119"/>
    <w:rsid w:val="00F0575A"/>
    <w:rsid w:val="00F05AA5"/>
    <w:rsid w:val="00F0673D"/>
    <w:rsid w:val="00F070F9"/>
    <w:rsid w:val="00F07110"/>
    <w:rsid w:val="00F07152"/>
    <w:rsid w:val="00F07B2B"/>
    <w:rsid w:val="00F07FA1"/>
    <w:rsid w:val="00F10D66"/>
    <w:rsid w:val="00F10DC4"/>
    <w:rsid w:val="00F11946"/>
    <w:rsid w:val="00F11B05"/>
    <w:rsid w:val="00F1206B"/>
    <w:rsid w:val="00F1226A"/>
    <w:rsid w:val="00F12835"/>
    <w:rsid w:val="00F12AD6"/>
    <w:rsid w:val="00F143A6"/>
    <w:rsid w:val="00F144E8"/>
    <w:rsid w:val="00F1454E"/>
    <w:rsid w:val="00F14EFC"/>
    <w:rsid w:val="00F15774"/>
    <w:rsid w:val="00F15EDA"/>
    <w:rsid w:val="00F1729C"/>
    <w:rsid w:val="00F175F4"/>
    <w:rsid w:val="00F177A2"/>
    <w:rsid w:val="00F17930"/>
    <w:rsid w:val="00F204CB"/>
    <w:rsid w:val="00F205C6"/>
    <w:rsid w:val="00F2107D"/>
    <w:rsid w:val="00F2118F"/>
    <w:rsid w:val="00F2141D"/>
    <w:rsid w:val="00F217D9"/>
    <w:rsid w:val="00F21FEC"/>
    <w:rsid w:val="00F22034"/>
    <w:rsid w:val="00F22120"/>
    <w:rsid w:val="00F22596"/>
    <w:rsid w:val="00F2286C"/>
    <w:rsid w:val="00F22A30"/>
    <w:rsid w:val="00F22B0D"/>
    <w:rsid w:val="00F2341C"/>
    <w:rsid w:val="00F23701"/>
    <w:rsid w:val="00F23AF6"/>
    <w:rsid w:val="00F246B7"/>
    <w:rsid w:val="00F249AD"/>
    <w:rsid w:val="00F25239"/>
    <w:rsid w:val="00F2541B"/>
    <w:rsid w:val="00F2586E"/>
    <w:rsid w:val="00F2610A"/>
    <w:rsid w:val="00F2624B"/>
    <w:rsid w:val="00F26C17"/>
    <w:rsid w:val="00F27A7E"/>
    <w:rsid w:val="00F30A4E"/>
    <w:rsid w:val="00F30EBB"/>
    <w:rsid w:val="00F31338"/>
    <w:rsid w:val="00F31C9E"/>
    <w:rsid w:val="00F31E7C"/>
    <w:rsid w:val="00F31F90"/>
    <w:rsid w:val="00F3214C"/>
    <w:rsid w:val="00F322F3"/>
    <w:rsid w:val="00F328BD"/>
    <w:rsid w:val="00F3355D"/>
    <w:rsid w:val="00F33B7A"/>
    <w:rsid w:val="00F3436E"/>
    <w:rsid w:val="00F349E5"/>
    <w:rsid w:val="00F34ACB"/>
    <w:rsid w:val="00F34D27"/>
    <w:rsid w:val="00F3530F"/>
    <w:rsid w:val="00F359D9"/>
    <w:rsid w:val="00F36D3B"/>
    <w:rsid w:val="00F36EAA"/>
    <w:rsid w:val="00F3795B"/>
    <w:rsid w:val="00F37C8B"/>
    <w:rsid w:val="00F40910"/>
    <w:rsid w:val="00F409C1"/>
    <w:rsid w:val="00F40E9F"/>
    <w:rsid w:val="00F420BE"/>
    <w:rsid w:val="00F429A1"/>
    <w:rsid w:val="00F43374"/>
    <w:rsid w:val="00F4356D"/>
    <w:rsid w:val="00F43C17"/>
    <w:rsid w:val="00F44232"/>
    <w:rsid w:val="00F44DB9"/>
    <w:rsid w:val="00F4509E"/>
    <w:rsid w:val="00F455DC"/>
    <w:rsid w:val="00F4581B"/>
    <w:rsid w:val="00F45C0E"/>
    <w:rsid w:val="00F45E36"/>
    <w:rsid w:val="00F46730"/>
    <w:rsid w:val="00F46DF6"/>
    <w:rsid w:val="00F478DE"/>
    <w:rsid w:val="00F47A24"/>
    <w:rsid w:val="00F47BDA"/>
    <w:rsid w:val="00F50016"/>
    <w:rsid w:val="00F50704"/>
    <w:rsid w:val="00F5131B"/>
    <w:rsid w:val="00F51914"/>
    <w:rsid w:val="00F51A6A"/>
    <w:rsid w:val="00F51E34"/>
    <w:rsid w:val="00F52405"/>
    <w:rsid w:val="00F525E2"/>
    <w:rsid w:val="00F52C48"/>
    <w:rsid w:val="00F52EEE"/>
    <w:rsid w:val="00F53BD2"/>
    <w:rsid w:val="00F53FAE"/>
    <w:rsid w:val="00F54000"/>
    <w:rsid w:val="00F548F9"/>
    <w:rsid w:val="00F54EDF"/>
    <w:rsid w:val="00F55491"/>
    <w:rsid w:val="00F55B31"/>
    <w:rsid w:val="00F55CBF"/>
    <w:rsid w:val="00F56381"/>
    <w:rsid w:val="00F569DA"/>
    <w:rsid w:val="00F57821"/>
    <w:rsid w:val="00F57917"/>
    <w:rsid w:val="00F57A2B"/>
    <w:rsid w:val="00F57FF0"/>
    <w:rsid w:val="00F6004E"/>
    <w:rsid w:val="00F60110"/>
    <w:rsid w:val="00F60A18"/>
    <w:rsid w:val="00F60CF3"/>
    <w:rsid w:val="00F60D5B"/>
    <w:rsid w:val="00F61003"/>
    <w:rsid w:val="00F61B3C"/>
    <w:rsid w:val="00F61CFA"/>
    <w:rsid w:val="00F6227E"/>
    <w:rsid w:val="00F62C74"/>
    <w:rsid w:val="00F62CCD"/>
    <w:rsid w:val="00F6308F"/>
    <w:rsid w:val="00F63AA6"/>
    <w:rsid w:val="00F63FC9"/>
    <w:rsid w:val="00F65733"/>
    <w:rsid w:val="00F65E1C"/>
    <w:rsid w:val="00F66906"/>
    <w:rsid w:val="00F66C5D"/>
    <w:rsid w:val="00F702DE"/>
    <w:rsid w:val="00F70512"/>
    <w:rsid w:val="00F70D93"/>
    <w:rsid w:val="00F70E74"/>
    <w:rsid w:val="00F70EEA"/>
    <w:rsid w:val="00F7248F"/>
    <w:rsid w:val="00F73704"/>
    <w:rsid w:val="00F738D4"/>
    <w:rsid w:val="00F73920"/>
    <w:rsid w:val="00F742F4"/>
    <w:rsid w:val="00F74B17"/>
    <w:rsid w:val="00F74CB8"/>
    <w:rsid w:val="00F75B3A"/>
    <w:rsid w:val="00F75DD0"/>
    <w:rsid w:val="00F75E58"/>
    <w:rsid w:val="00F7613E"/>
    <w:rsid w:val="00F76282"/>
    <w:rsid w:val="00F76EFF"/>
    <w:rsid w:val="00F77E6E"/>
    <w:rsid w:val="00F8087E"/>
    <w:rsid w:val="00F80F8A"/>
    <w:rsid w:val="00F814BF"/>
    <w:rsid w:val="00F81EA6"/>
    <w:rsid w:val="00F822EA"/>
    <w:rsid w:val="00F82407"/>
    <w:rsid w:val="00F82433"/>
    <w:rsid w:val="00F82624"/>
    <w:rsid w:val="00F82AD9"/>
    <w:rsid w:val="00F83A5F"/>
    <w:rsid w:val="00F83BFE"/>
    <w:rsid w:val="00F84CA3"/>
    <w:rsid w:val="00F85BD1"/>
    <w:rsid w:val="00F85C4A"/>
    <w:rsid w:val="00F85CEF"/>
    <w:rsid w:val="00F85EFC"/>
    <w:rsid w:val="00F85F9C"/>
    <w:rsid w:val="00F86DD3"/>
    <w:rsid w:val="00F8704A"/>
    <w:rsid w:val="00F8755C"/>
    <w:rsid w:val="00F87596"/>
    <w:rsid w:val="00F879D4"/>
    <w:rsid w:val="00F87B82"/>
    <w:rsid w:val="00F87F1F"/>
    <w:rsid w:val="00F9000C"/>
    <w:rsid w:val="00F903E0"/>
    <w:rsid w:val="00F907AA"/>
    <w:rsid w:val="00F90BB8"/>
    <w:rsid w:val="00F90DA1"/>
    <w:rsid w:val="00F91040"/>
    <w:rsid w:val="00F91218"/>
    <w:rsid w:val="00F92963"/>
    <w:rsid w:val="00F93713"/>
    <w:rsid w:val="00F93894"/>
    <w:rsid w:val="00F93EFD"/>
    <w:rsid w:val="00F94A1F"/>
    <w:rsid w:val="00F94DD5"/>
    <w:rsid w:val="00F95435"/>
    <w:rsid w:val="00F95926"/>
    <w:rsid w:val="00F95CC6"/>
    <w:rsid w:val="00FA0128"/>
    <w:rsid w:val="00FA01F7"/>
    <w:rsid w:val="00FA0233"/>
    <w:rsid w:val="00FA0795"/>
    <w:rsid w:val="00FA13B5"/>
    <w:rsid w:val="00FA168F"/>
    <w:rsid w:val="00FA1698"/>
    <w:rsid w:val="00FA1839"/>
    <w:rsid w:val="00FA1D6C"/>
    <w:rsid w:val="00FA1EBC"/>
    <w:rsid w:val="00FA2387"/>
    <w:rsid w:val="00FA297D"/>
    <w:rsid w:val="00FA29DD"/>
    <w:rsid w:val="00FA31B7"/>
    <w:rsid w:val="00FA36E2"/>
    <w:rsid w:val="00FA485B"/>
    <w:rsid w:val="00FA4C25"/>
    <w:rsid w:val="00FA56D5"/>
    <w:rsid w:val="00FA5A1B"/>
    <w:rsid w:val="00FA5C5A"/>
    <w:rsid w:val="00FA5D6B"/>
    <w:rsid w:val="00FA6252"/>
    <w:rsid w:val="00FA6C27"/>
    <w:rsid w:val="00FA6D31"/>
    <w:rsid w:val="00FA6EE7"/>
    <w:rsid w:val="00FB0B82"/>
    <w:rsid w:val="00FB0DE1"/>
    <w:rsid w:val="00FB11CE"/>
    <w:rsid w:val="00FB1630"/>
    <w:rsid w:val="00FB18D5"/>
    <w:rsid w:val="00FB1FF3"/>
    <w:rsid w:val="00FB20F7"/>
    <w:rsid w:val="00FB2477"/>
    <w:rsid w:val="00FB3545"/>
    <w:rsid w:val="00FB5540"/>
    <w:rsid w:val="00FB57AA"/>
    <w:rsid w:val="00FB5C70"/>
    <w:rsid w:val="00FB5DD9"/>
    <w:rsid w:val="00FB676B"/>
    <w:rsid w:val="00FB6956"/>
    <w:rsid w:val="00FB6FF0"/>
    <w:rsid w:val="00FB7E4D"/>
    <w:rsid w:val="00FC11AA"/>
    <w:rsid w:val="00FC1238"/>
    <w:rsid w:val="00FC184D"/>
    <w:rsid w:val="00FC2824"/>
    <w:rsid w:val="00FC2980"/>
    <w:rsid w:val="00FC29EF"/>
    <w:rsid w:val="00FC33DB"/>
    <w:rsid w:val="00FC345A"/>
    <w:rsid w:val="00FC3891"/>
    <w:rsid w:val="00FC4132"/>
    <w:rsid w:val="00FC5095"/>
    <w:rsid w:val="00FC5118"/>
    <w:rsid w:val="00FC5490"/>
    <w:rsid w:val="00FC5D42"/>
    <w:rsid w:val="00FC5EEA"/>
    <w:rsid w:val="00FC699A"/>
    <w:rsid w:val="00FC6F1B"/>
    <w:rsid w:val="00FC723F"/>
    <w:rsid w:val="00FC7265"/>
    <w:rsid w:val="00FD00F9"/>
    <w:rsid w:val="00FD0ABF"/>
    <w:rsid w:val="00FD0B79"/>
    <w:rsid w:val="00FD0F02"/>
    <w:rsid w:val="00FD14FF"/>
    <w:rsid w:val="00FD16E7"/>
    <w:rsid w:val="00FD1829"/>
    <w:rsid w:val="00FD1CAB"/>
    <w:rsid w:val="00FD29F6"/>
    <w:rsid w:val="00FD2E02"/>
    <w:rsid w:val="00FD3210"/>
    <w:rsid w:val="00FD3981"/>
    <w:rsid w:val="00FD3C88"/>
    <w:rsid w:val="00FD3E52"/>
    <w:rsid w:val="00FD4AC1"/>
    <w:rsid w:val="00FD4F4F"/>
    <w:rsid w:val="00FD5043"/>
    <w:rsid w:val="00FD586D"/>
    <w:rsid w:val="00FD5F7D"/>
    <w:rsid w:val="00FD6007"/>
    <w:rsid w:val="00FD6385"/>
    <w:rsid w:val="00FD639E"/>
    <w:rsid w:val="00FD65E7"/>
    <w:rsid w:val="00FD752D"/>
    <w:rsid w:val="00FD760D"/>
    <w:rsid w:val="00FD77A6"/>
    <w:rsid w:val="00FE0288"/>
    <w:rsid w:val="00FE06D4"/>
    <w:rsid w:val="00FE0F4F"/>
    <w:rsid w:val="00FE1042"/>
    <w:rsid w:val="00FE14BF"/>
    <w:rsid w:val="00FE1BD6"/>
    <w:rsid w:val="00FE1DF3"/>
    <w:rsid w:val="00FE202F"/>
    <w:rsid w:val="00FE29BF"/>
    <w:rsid w:val="00FE2AFB"/>
    <w:rsid w:val="00FE34F5"/>
    <w:rsid w:val="00FE36A2"/>
    <w:rsid w:val="00FE3A08"/>
    <w:rsid w:val="00FE4A3F"/>
    <w:rsid w:val="00FE4B9B"/>
    <w:rsid w:val="00FE5A5A"/>
    <w:rsid w:val="00FE5AAC"/>
    <w:rsid w:val="00FF06AC"/>
    <w:rsid w:val="00FF1143"/>
    <w:rsid w:val="00FF14BB"/>
    <w:rsid w:val="00FF2787"/>
    <w:rsid w:val="00FF2AC4"/>
    <w:rsid w:val="00FF2C13"/>
    <w:rsid w:val="00FF3A8E"/>
    <w:rsid w:val="00FF4F65"/>
    <w:rsid w:val="00FF576E"/>
    <w:rsid w:val="00FF61DA"/>
    <w:rsid w:val="00FF68D6"/>
    <w:rsid w:val="00FF6A64"/>
    <w:rsid w:val="00FF6B7C"/>
    <w:rsid w:val="00FF7F7F"/>
    <w:rsid w:val="010E60C9"/>
    <w:rsid w:val="012A8E28"/>
    <w:rsid w:val="01DBE1C4"/>
    <w:rsid w:val="01E67875"/>
    <w:rsid w:val="01EEA80D"/>
    <w:rsid w:val="02FD6E58"/>
    <w:rsid w:val="040B01BD"/>
    <w:rsid w:val="048BA795"/>
    <w:rsid w:val="048E0E3E"/>
    <w:rsid w:val="04DF7D40"/>
    <w:rsid w:val="0501683C"/>
    <w:rsid w:val="052A0235"/>
    <w:rsid w:val="055473B0"/>
    <w:rsid w:val="058A451E"/>
    <w:rsid w:val="05AEDA8B"/>
    <w:rsid w:val="05C64B0E"/>
    <w:rsid w:val="05DD64FF"/>
    <w:rsid w:val="05E6284A"/>
    <w:rsid w:val="05FE19B4"/>
    <w:rsid w:val="0649B44D"/>
    <w:rsid w:val="06547269"/>
    <w:rsid w:val="0655EB77"/>
    <w:rsid w:val="065BE357"/>
    <w:rsid w:val="06625AB4"/>
    <w:rsid w:val="072F52A2"/>
    <w:rsid w:val="07312D2B"/>
    <w:rsid w:val="07DBF7A0"/>
    <w:rsid w:val="084ED688"/>
    <w:rsid w:val="087B49C3"/>
    <w:rsid w:val="094BAC65"/>
    <w:rsid w:val="099801F0"/>
    <w:rsid w:val="0A1716E2"/>
    <w:rsid w:val="0A7788D5"/>
    <w:rsid w:val="0A836ECA"/>
    <w:rsid w:val="0A9C623B"/>
    <w:rsid w:val="0B0DCDE3"/>
    <w:rsid w:val="0B415BF4"/>
    <w:rsid w:val="0B6FA6FD"/>
    <w:rsid w:val="0B82AD89"/>
    <w:rsid w:val="0BD96FBA"/>
    <w:rsid w:val="0BDE1C05"/>
    <w:rsid w:val="0BE7105E"/>
    <w:rsid w:val="0BFD8118"/>
    <w:rsid w:val="0C18ADFD"/>
    <w:rsid w:val="0C25FFA5"/>
    <w:rsid w:val="0C2A8212"/>
    <w:rsid w:val="0C5A2C63"/>
    <w:rsid w:val="0CFFC59C"/>
    <w:rsid w:val="0D35C508"/>
    <w:rsid w:val="0D4B4AAC"/>
    <w:rsid w:val="0D6EE99A"/>
    <w:rsid w:val="0DB74E29"/>
    <w:rsid w:val="0DD9588B"/>
    <w:rsid w:val="0E5DE12A"/>
    <w:rsid w:val="0F8CC308"/>
    <w:rsid w:val="0F947550"/>
    <w:rsid w:val="0FB031C3"/>
    <w:rsid w:val="0FCD263B"/>
    <w:rsid w:val="100F3674"/>
    <w:rsid w:val="10100E12"/>
    <w:rsid w:val="10166350"/>
    <w:rsid w:val="10680DBC"/>
    <w:rsid w:val="10D6E8FC"/>
    <w:rsid w:val="11066DAD"/>
    <w:rsid w:val="110DA01A"/>
    <w:rsid w:val="111024AD"/>
    <w:rsid w:val="111123A4"/>
    <w:rsid w:val="114BD9B5"/>
    <w:rsid w:val="11CBB1F3"/>
    <w:rsid w:val="11FE1D49"/>
    <w:rsid w:val="120F2D35"/>
    <w:rsid w:val="12308DB3"/>
    <w:rsid w:val="126E76E9"/>
    <w:rsid w:val="12710019"/>
    <w:rsid w:val="12DC2F8C"/>
    <w:rsid w:val="130BCFCE"/>
    <w:rsid w:val="13172587"/>
    <w:rsid w:val="134D036D"/>
    <w:rsid w:val="138FD837"/>
    <w:rsid w:val="13C13FB1"/>
    <w:rsid w:val="13DC1564"/>
    <w:rsid w:val="14262D4E"/>
    <w:rsid w:val="148D4237"/>
    <w:rsid w:val="14B62ADA"/>
    <w:rsid w:val="14EEC176"/>
    <w:rsid w:val="150C7256"/>
    <w:rsid w:val="153868B9"/>
    <w:rsid w:val="155B1A36"/>
    <w:rsid w:val="156DDFC6"/>
    <w:rsid w:val="158B3516"/>
    <w:rsid w:val="165B9D6E"/>
    <w:rsid w:val="1663DB3F"/>
    <w:rsid w:val="1675883D"/>
    <w:rsid w:val="169A7B40"/>
    <w:rsid w:val="16A4DD4A"/>
    <w:rsid w:val="16D726D8"/>
    <w:rsid w:val="17240E6D"/>
    <w:rsid w:val="174AF3DA"/>
    <w:rsid w:val="1775B627"/>
    <w:rsid w:val="1783586F"/>
    <w:rsid w:val="178D5268"/>
    <w:rsid w:val="179530A6"/>
    <w:rsid w:val="17CE0DFA"/>
    <w:rsid w:val="18233C49"/>
    <w:rsid w:val="18AAA72A"/>
    <w:rsid w:val="18BB6F53"/>
    <w:rsid w:val="18E02B65"/>
    <w:rsid w:val="1969055F"/>
    <w:rsid w:val="1991C686"/>
    <w:rsid w:val="19A4949F"/>
    <w:rsid w:val="19C59461"/>
    <w:rsid w:val="19E754DA"/>
    <w:rsid w:val="19EB7D69"/>
    <w:rsid w:val="19EFEB63"/>
    <w:rsid w:val="1A0E3E68"/>
    <w:rsid w:val="1A10FBBA"/>
    <w:rsid w:val="1A2F372D"/>
    <w:rsid w:val="1A501A4C"/>
    <w:rsid w:val="1A56E76C"/>
    <w:rsid w:val="1A7B995A"/>
    <w:rsid w:val="1ACFCDD4"/>
    <w:rsid w:val="1ADB669D"/>
    <w:rsid w:val="1AE7EBB2"/>
    <w:rsid w:val="1AEBD8A9"/>
    <w:rsid w:val="1BB75CB3"/>
    <w:rsid w:val="1BCDD1FA"/>
    <w:rsid w:val="1C11265A"/>
    <w:rsid w:val="1C1D3500"/>
    <w:rsid w:val="1C3D3012"/>
    <w:rsid w:val="1CC692DE"/>
    <w:rsid w:val="1CCD7CD0"/>
    <w:rsid w:val="1CD2C8AE"/>
    <w:rsid w:val="1D13FC18"/>
    <w:rsid w:val="1D215B07"/>
    <w:rsid w:val="1D288C08"/>
    <w:rsid w:val="1D3D6FF6"/>
    <w:rsid w:val="1D791A74"/>
    <w:rsid w:val="1D979D1A"/>
    <w:rsid w:val="1DF84DF0"/>
    <w:rsid w:val="1E29D7B5"/>
    <w:rsid w:val="1E7CCC0A"/>
    <w:rsid w:val="1E9BBBF6"/>
    <w:rsid w:val="1EB5DEC4"/>
    <w:rsid w:val="1EC8EF9C"/>
    <w:rsid w:val="1F1F4E24"/>
    <w:rsid w:val="1F7F12A6"/>
    <w:rsid w:val="1FE1D848"/>
    <w:rsid w:val="1FEF2F02"/>
    <w:rsid w:val="202AE2BD"/>
    <w:rsid w:val="2093A0D1"/>
    <w:rsid w:val="20FAD79F"/>
    <w:rsid w:val="2108CF5F"/>
    <w:rsid w:val="212D75FC"/>
    <w:rsid w:val="21787F3F"/>
    <w:rsid w:val="21946E6D"/>
    <w:rsid w:val="2203798D"/>
    <w:rsid w:val="22665853"/>
    <w:rsid w:val="22C80732"/>
    <w:rsid w:val="22E47FCE"/>
    <w:rsid w:val="232994AC"/>
    <w:rsid w:val="232B217C"/>
    <w:rsid w:val="23FF6920"/>
    <w:rsid w:val="243386C7"/>
    <w:rsid w:val="2441F471"/>
    <w:rsid w:val="245077A9"/>
    <w:rsid w:val="245C5CA7"/>
    <w:rsid w:val="248F95E8"/>
    <w:rsid w:val="24C23457"/>
    <w:rsid w:val="250D345A"/>
    <w:rsid w:val="258D4968"/>
    <w:rsid w:val="25F5BA33"/>
    <w:rsid w:val="267DB314"/>
    <w:rsid w:val="2686CCC0"/>
    <w:rsid w:val="26BD1BC5"/>
    <w:rsid w:val="26F368E0"/>
    <w:rsid w:val="26FCA148"/>
    <w:rsid w:val="273E185D"/>
    <w:rsid w:val="27B9E883"/>
    <w:rsid w:val="27C9CF09"/>
    <w:rsid w:val="27CEDFD6"/>
    <w:rsid w:val="2830C5A6"/>
    <w:rsid w:val="2855FC71"/>
    <w:rsid w:val="28D9B5F5"/>
    <w:rsid w:val="290875A6"/>
    <w:rsid w:val="29BC1C23"/>
    <w:rsid w:val="29CC661E"/>
    <w:rsid w:val="2A087752"/>
    <w:rsid w:val="2A9BBE87"/>
    <w:rsid w:val="2B029381"/>
    <w:rsid w:val="2B102EBE"/>
    <w:rsid w:val="2B459CFA"/>
    <w:rsid w:val="2B6E321A"/>
    <w:rsid w:val="2B72ED91"/>
    <w:rsid w:val="2B7BACDB"/>
    <w:rsid w:val="2BF10B81"/>
    <w:rsid w:val="2CBBF5AD"/>
    <w:rsid w:val="2D098357"/>
    <w:rsid w:val="2D30CC2E"/>
    <w:rsid w:val="2D4C0B9A"/>
    <w:rsid w:val="2DD0767E"/>
    <w:rsid w:val="2DD1257F"/>
    <w:rsid w:val="2DE61376"/>
    <w:rsid w:val="2DE76FF7"/>
    <w:rsid w:val="2E0A8493"/>
    <w:rsid w:val="2E7B4D82"/>
    <w:rsid w:val="2EB93B62"/>
    <w:rsid w:val="2ECF7E49"/>
    <w:rsid w:val="2EDAD9EE"/>
    <w:rsid w:val="2EEF9250"/>
    <w:rsid w:val="2F2B61BE"/>
    <w:rsid w:val="2F649312"/>
    <w:rsid w:val="2FB7CED4"/>
    <w:rsid w:val="2FE415E8"/>
    <w:rsid w:val="3038D63B"/>
    <w:rsid w:val="303BA897"/>
    <w:rsid w:val="30B2D173"/>
    <w:rsid w:val="30B58AB6"/>
    <w:rsid w:val="310DEA62"/>
    <w:rsid w:val="314360FD"/>
    <w:rsid w:val="3145F737"/>
    <w:rsid w:val="319175BD"/>
    <w:rsid w:val="31BD9D91"/>
    <w:rsid w:val="31C85880"/>
    <w:rsid w:val="31F23C0E"/>
    <w:rsid w:val="3271F371"/>
    <w:rsid w:val="32C6DC87"/>
    <w:rsid w:val="32E09653"/>
    <w:rsid w:val="33441291"/>
    <w:rsid w:val="33716589"/>
    <w:rsid w:val="33F7C771"/>
    <w:rsid w:val="348B0462"/>
    <w:rsid w:val="349E687B"/>
    <w:rsid w:val="34A40190"/>
    <w:rsid w:val="34F3467C"/>
    <w:rsid w:val="3510DE13"/>
    <w:rsid w:val="3518F5E1"/>
    <w:rsid w:val="351AFD09"/>
    <w:rsid w:val="35531A64"/>
    <w:rsid w:val="3559FF04"/>
    <w:rsid w:val="35B44316"/>
    <w:rsid w:val="35C1CBB2"/>
    <w:rsid w:val="35CBC36A"/>
    <w:rsid w:val="361AFBAE"/>
    <w:rsid w:val="362C0071"/>
    <w:rsid w:val="3675D913"/>
    <w:rsid w:val="369062ED"/>
    <w:rsid w:val="36C25828"/>
    <w:rsid w:val="36D03FDD"/>
    <w:rsid w:val="36D8B9D0"/>
    <w:rsid w:val="37471463"/>
    <w:rsid w:val="375F4778"/>
    <w:rsid w:val="376B6884"/>
    <w:rsid w:val="3810CC1E"/>
    <w:rsid w:val="381A6DFD"/>
    <w:rsid w:val="383BBA2D"/>
    <w:rsid w:val="388F52FA"/>
    <w:rsid w:val="388FEA94"/>
    <w:rsid w:val="38E2469B"/>
    <w:rsid w:val="38ED8929"/>
    <w:rsid w:val="38FDE6A4"/>
    <w:rsid w:val="3930BB51"/>
    <w:rsid w:val="396B5144"/>
    <w:rsid w:val="39A584B0"/>
    <w:rsid w:val="3A4AB80E"/>
    <w:rsid w:val="3A8D7FBF"/>
    <w:rsid w:val="3AD909CE"/>
    <w:rsid w:val="3AE12A6E"/>
    <w:rsid w:val="3B30CA88"/>
    <w:rsid w:val="3B322AED"/>
    <w:rsid w:val="3B39D72D"/>
    <w:rsid w:val="3B4DCC85"/>
    <w:rsid w:val="3B5B417D"/>
    <w:rsid w:val="3B867221"/>
    <w:rsid w:val="3C341BA5"/>
    <w:rsid w:val="3C37C95F"/>
    <w:rsid w:val="3C7A5A1B"/>
    <w:rsid w:val="3D197B48"/>
    <w:rsid w:val="3D1FDB7D"/>
    <w:rsid w:val="3D290011"/>
    <w:rsid w:val="3D617AC1"/>
    <w:rsid w:val="3DD2B3F2"/>
    <w:rsid w:val="3E1774FE"/>
    <w:rsid w:val="3E41D12C"/>
    <w:rsid w:val="3E53CBCD"/>
    <w:rsid w:val="3E780CA3"/>
    <w:rsid w:val="3F2ADA7F"/>
    <w:rsid w:val="3F5F9EE8"/>
    <w:rsid w:val="3F7189A4"/>
    <w:rsid w:val="3FADD6DC"/>
    <w:rsid w:val="3FAE5C20"/>
    <w:rsid w:val="3FBACFD4"/>
    <w:rsid w:val="3FCCBB43"/>
    <w:rsid w:val="3FE3DFBD"/>
    <w:rsid w:val="400C5833"/>
    <w:rsid w:val="40306BD7"/>
    <w:rsid w:val="408E7B95"/>
    <w:rsid w:val="40AD6F9A"/>
    <w:rsid w:val="40C0CDEC"/>
    <w:rsid w:val="417CC9CF"/>
    <w:rsid w:val="417ED229"/>
    <w:rsid w:val="419F9CA0"/>
    <w:rsid w:val="41D7ACB7"/>
    <w:rsid w:val="4212BD4C"/>
    <w:rsid w:val="4217375C"/>
    <w:rsid w:val="42682BD1"/>
    <w:rsid w:val="42E5782F"/>
    <w:rsid w:val="42F9B398"/>
    <w:rsid w:val="430296C4"/>
    <w:rsid w:val="4332C181"/>
    <w:rsid w:val="43443CAA"/>
    <w:rsid w:val="434561EE"/>
    <w:rsid w:val="437DABF0"/>
    <w:rsid w:val="43A9B8B2"/>
    <w:rsid w:val="43C5D041"/>
    <w:rsid w:val="43FC5047"/>
    <w:rsid w:val="4412A616"/>
    <w:rsid w:val="444734A7"/>
    <w:rsid w:val="4490FA54"/>
    <w:rsid w:val="44A28DB9"/>
    <w:rsid w:val="44A85849"/>
    <w:rsid w:val="44AAE65F"/>
    <w:rsid w:val="45389E54"/>
    <w:rsid w:val="45969A6E"/>
    <w:rsid w:val="459E1D03"/>
    <w:rsid w:val="45D51E49"/>
    <w:rsid w:val="46059BEC"/>
    <w:rsid w:val="4614F3DB"/>
    <w:rsid w:val="4677AE94"/>
    <w:rsid w:val="46A9A496"/>
    <w:rsid w:val="46BB2A38"/>
    <w:rsid w:val="46C79BDB"/>
    <w:rsid w:val="46D426E7"/>
    <w:rsid w:val="470D041B"/>
    <w:rsid w:val="4716BA8A"/>
    <w:rsid w:val="473867F1"/>
    <w:rsid w:val="47A3184B"/>
    <w:rsid w:val="47BAF832"/>
    <w:rsid w:val="47C7622C"/>
    <w:rsid w:val="47C9A225"/>
    <w:rsid w:val="47ECF957"/>
    <w:rsid w:val="480AE3CA"/>
    <w:rsid w:val="4824DE51"/>
    <w:rsid w:val="4862357B"/>
    <w:rsid w:val="488B9DE0"/>
    <w:rsid w:val="48D0607F"/>
    <w:rsid w:val="48F6B139"/>
    <w:rsid w:val="491122CB"/>
    <w:rsid w:val="49579509"/>
    <w:rsid w:val="49639F8B"/>
    <w:rsid w:val="49719856"/>
    <w:rsid w:val="49796369"/>
    <w:rsid w:val="49907213"/>
    <w:rsid w:val="4993DA1C"/>
    <w:rsid w:val="49A80DD4"/>
    <w:rsid w:val="49B76002"/>
    <w:rsid w:val="4A4FB797"/>
    <w:rsid w:val="4A9758C4"/>
    <w:rsid w:val="4AAD9F2E"/>
    <w:rsid w:val="4B15EA33"/>
    <w:rsid w:val="4B2842BF"/>
    <w:rsid w:val="4B556EE1"/>
    <w:rsid w:val="4B5DEADC"/>
    <w:rsid w:val="4C05A858"/>
    <w:rsid w:val="4C849EFA"/>
    <w:rsid w:val="4CADB65A"/>
    <w:rsid w:val="4CFDBC60"/>
    <w:rsid w:val="4D0E1677"/>
    <w:rsid w:val="4D29BF49"/>
    <w:rsid w:val="4D6CE979"/>
    <w:rsid w:val="4DACDF09"/>
    <w:rsid w:val="4DDFA1D1"/>
    <w:rsid w:val="4DEC4FB7"/>
    <w:rsid w:val="4E43D10B"/>
    <w:rsid w:val="4E9CB90E"/>
    <w:rsid w:val="4EE17024"/>
    <w:rsid w:val="4EE4C61E"/>
    <w:rsid w:val="4F19CF08"/>
    <w:rsid w:val="4F41B424"/>
    <w:rsid w:val="4F488F51"/>
    <w:rsid w:val="4F5B85B0"/>
    <w:rsid w:val="4FBC3524"/>
    <w:rsid w:val="4FD77840"/>
    <w:rsid w:val="4FEF4B55"/>
    <w:rsid w:val="5040BCE7"/>
    <w:rsid w:val="504908FA"/>
    <w:rsid w:val="50623333"/>
    <w:rsid w:val="508946D0"/>
    <w:rsid w:val="508EADDE"/>
    <w:rsid w:val="50DE67C7"/>
    <w:rsid w:val="50E53B68"/>
    <w:rsid w:val="51294B7A"/>
    <w:rsid w:val="51449278"/>
    <w:rsid w:val="5172A349"/>
    <w:rsid w:val="51ACF1CB"/>
    <w:rsid w:val="51E1FA59"/>
    <w:rsid w:val="5224D66B"/>
    <w:rsid w:val="52295CC8"/>
    <w:rsid w:val="52DD7CAB"/>
    <w:rsid w:val="52E16E4D"/>
    <w:rsid w:val="5375211E"/>
    <w:rsid w:val="53813A75"/>
    <w:rsid w:val="53FFCE8D"/>
    <w:rsid w:val="543D2360"/>
    <w:rsid w:val="5464BE6A"/>
    <w:rsid w:val="547866D4"/>
    <w:rsid w:val="54B35443"/>
    <w:rsid w:val="54FCC056"/>
    <w:rsid w:val="55006E46"/>
    <w:rsid w:val="55008EFC"/>
    <w:rsid w:val="552310E5"/>
    <w:rsid w:val="559C7780"/>
    <w:rsid w:val="55D7BF1F"/>
    <w:rsid w:val="564F6522"/>
    <w:rsid w:val="565F0643"/>
    <w:rsid w:val="5685EABD"/>
    <w:rsid w:val="56E4E4A4"/>
    <w:rsid w:val="56F7B55C"/>
    <w:rsid w:val="5724AC2C"/>
    <w:rsid w:val="57684639"/>
    <w:rsid w:val="57BBB6F5"/>
    <w:rsid w:val="57C026E5"/>
    <w:rsid w:val="57DB3AEF"/>
    <w:rsid w:val="580171D7"/>
    <w:rsid w:val="58540087"/>
    <w:rsid w:val="587A6390"/>
    <w:rsid w:val="587E3E0F"/>
    <w:rsid w:val="58D8F7C2"/>
    <w:rsid w:val="599C6C1D"/>
    <w:rsid w:val="59CEBC20"/>
    <w:rsid w:val="59F76F98"/>
    <w:rsid w:val="5A270346"/>
    <w:rsid w:val="5AAA11B2"/>
    <w:rsid w:val="5ADA7DEB"/>
    <w:rsid w:val="5B62D002"/>
    <w:rsid w:val="5C591821"/>
    <w:rsid w:val="5C734661"/>
    <w:rsid w:val="5CB6F047"/>
    <w:rsid w:val="5CE531A3"/>
    <w:rsid w:val="5D2D0EB4"/>
    <w:rsid w:val="5D3449AB"/>
    <w:rsid w:val="5D3AB4A8"/>
    <w:rsid w:val="5D58AF85"/>
    <w:rsid w:val="5DECDBC1"/>
    <w:rsid w:val="5E1E1CAA"/>
    <w:rsid w:val="5E4C835D"/>
    <w:rsid w:val="5E5566AD"/>
    <w:rsid w:val="5E5D81F3"/>
    <w:rsid w:val="5E6A0354"/>
    <w:rsid w:val="5EDE07FE"/>
    <w:rsid w:val="5F088B48"/>
    <w:rsid w:val="5F293736"/>
    <w:rsid w:val="5F7ED377"/>
    <w:rsid w:val="5F9CFB16"/>
    <w:rsid w:val="5FE2431D"/>
    <w:rsid w:val="5FE25ED9"/>
    <w:rsid w:val="60065AF9"/>
    <w:rsid w:val="600901FD"/>
    <w:rsid w:val="6015CED1"/>
    <w:rsid w:val="6028FCA1"/>
    <w:rsid w:val="60A96D89"/>
    <w:rsid w:val="60AF5A4D"/>
    <w:rsid w:val="60C30915"/>
    <w:rsid w:val="60F8055C"/>
    <w:rsid w:val="612DDBC4"/>
    <w:rsid w:val="61425C7F"/>
    <w:rsid w:val="61912E7A"/>
    <w:rsid w:val="61B806EA"/>
    <w:rsid w:val="61EBA935"/>
    <w:rsid w:val="61F69C07"/>
    <w:rsid w:val="62381209"/>
    <w:rsid w:val="62996883"/>
    <w:rsid w:val="6313A2AF"/>
    <w:rsid w:val="631CF751"/>
    <w:rsid w:val="64262A8A"/>
    <w:rsid w:val="6472357D"/>
    <w:rsid w:val="6481F845"/>
    <w:rsid w:val="64AC5135"/>
    <w:rsid w:val="64B3ABBC"/>
    <w:rsid w:val="64C080EE"/>
    <w:rsid w:val="64DB426D"/>
    <w:rsid w:val="64E5FC83"/>
    <w:rsid w:val="64FEE19C"/>
    <w:rsid w:val="657E6D4B"/>
    <w:rsid w:val="65E5A677"/>
    <w:rsid w:val="661977FD"/>
    <w:rsid w:val="662D8911"/>
    <w:rsid w:val="6672B569"/>
    <w:rsid w:val="66E569D8"/>
    <w:rsid w:val="6701427B"/>
    <w:rsid w:val="6713DB6A"/>
    <w:rsid w:val="679C0A39"/>
    <w:rsid w:val="67B44CA3"/>
    <w:rsid w:val="67BFB635"/>
    <w:rsid w:val="684E512C"/>
    <w:rsid w:val="6856C7AB"/>
    <w:rsid w:val="68679416"/>
    <w:rsid w:val="687E322E"/>
    <w:rsid w:val="688933EB"/>
    <w:rsid w:val="68A9023D"/>
    <w:rsid w:val="68B5126C"/>
    <w:rsid w:val="68E1E572"/>
    <w:rsid w:val="68ED136C"/>
    <w:rsid w:val="69090A7C"/>
    <w:rsid w:val="69561D90"/>
    <w:rsid w:val="699E23CC"/>
    <w:rsid w:val="69A073EA"/>
    <w:rsid w:val="69CCEC84"/>
    <w:rsid w:val="69F61D8F"/>
    <w:rsid w:val="69FC6E01"/>
    <w:rsid w:val="6A0370DF"/>
    <w:rsid w:val="6A2FF31D"/>
    <w:rsid w:val="6A4C2248"/>
    <w:rsid w:val="6A74E5E2"/>
    <w:rsid w:val="6A8BAE2F"/>
    <w:rsid w:val="6AC7B120"/>
    <w:rsid w:val="6AD2C14B"/>
    <w:rsid w:val="6B08171F"/>
    <w:rsid w:val="6B33356D"/>
    <w:rsid w:val="6B5445BB"/>
    <w:rsid w:val="6B5F04D0"/>
    <w:rsid w:val="6BB99713"/>
    <w:rsid w:val="6BF030F4"/>
    <w:rsid w:val="6CB9D1F0"/>
    <w:rsid w:val="6CC1E501"/>
    <w:rsid w:val="6CEB46D4"/>
    <w:rsid w:val="6D3823DE"/>
    <w:rsid w:val="6D570186"/>
    <w:rsid w:val="6DB1EE47"/>
    <w:rsid w:val="6DD3F605"/>
    <w:rsid w:val="6DE6F5FC"/>
    <w:rsid w:val="6E223C49"/>
    <w:rsid w:val="6E272728"/>
    <w:rsid w:val="6EAC0A98"/>
    <w:rsid w:val="6F06DF38"/>
    <w:rsid w:val="6F071492"/>
    <w:rsid w:val="6F11A2F3"/>
    <w:rsid w:val="6F1C9F23"/>
    <w:rsid w:val="6F3751CC"/>
    <w:rsid w:val="6F3EB307"/>
    <w:rsid w:val="6F4AC7B4"/>
    <w:rsid w:val="6F7C23D5"/>
    <w:rsid w:val="6FFC05FB"/>
    <w:rsid w:val="70199422"/>
    <w:rsid w:val="704A0BA3"/>
    <w:rsid w:val="709F6302"/>
    <w:rsid w:val="70CC6E10"/>
    <w:rsid w:val="70D2ACD6"/>
    <w:rsid w:val="7187C9AE"/>
    <w:rsid w:val="719B928E"/>
    <w:rsid w:val="71C3BDF6"/>
    <w:rsid w:val="720AEFF8"/>
    <w:rsid w:val="726B1B34"/>
    <w:rsid w:val="7296272A"/>
    <w:rsid w:val="72FD1BD0"/>
    <w:rsid w:val="730D7BB2"/>
    <w:rsid w:val="733AD9E4"/>
    <w:rsid w:val="73AC6865"/>
    <w:rsid w:val="73E0636B"/>
    <w:rsid w:val="73EB2C10"/>
    <w:rsid w:val="740C9CE3"/>
    <w:rsid w:val="742D7C68"/>
    <w:rsid w:val="7458B980"/>
    <w:rsid w:val="74738342"/>
    <w:rsid w:val="74C3812B"/>
    <w:rsid w:val="74CD50F0"/>
    <w:rsid w:val="74F32395"/>
    <w:rsid w:val="75400962"/>
    <w:rsid w:val="75479EAD"/>
    <w:rsid w:val="75797554"/>
    <w:rsid w:val="757C8E2C"/>
    <w:rsid w:val="7603C990"/>
    <w:rsid w:val="76054017"/>
    <w:rsid w:val="76E2AFA4"/>
    <w:rsid w:val="77195E6F"/>
    <w:rsid w:val="773956CE"/>
    <w:rsid w:val="778E0144"/>
    <w:rsid w:val="77B3B574"/>
    <w:rsid w:val="77E8935A"/>
    <w:rsid w:val="780106B4"/>
    <w:rsid w:val="78127B11"/>
    <w:rsid w:val="78F574C5"/>
    <w:rsid w:val="790AF2D4"/>
    <w:rsid w:val="793B0859"/>
    <w:rsid w:val="79701108"/>
    <w:rsid w:val="79ADBC93"/>
    <w:rsid w:val="79B75DB0"/>
    <w:rsid w:val="79CC33C1"/>
    <w:rsid w:val="79EC2259"/>
    <w:rsid w:val="79FBA7BC"/>
    <w:rsid w:val="7A560311"/>
    <w:rsid w:val="7A7D959C"/>
    <w:rsid w:val="7B2DE914"/>
    <w:rsid w:val="7B559A45"/>
    <w:rsid w:val="7BD17BCB"/>
    <w:rsid w:val="7BE859D4"/>
    <w:rsid w:val="7C087B02"/>
    <w:rsid w:val="7C54D370"/>
    <w:rsid w:val="7C8D57E7"/>
    <w:rsid w:val="7CB9EA34"/>
    <w:rsid w:val="7CBEAD4A"/>
    <w:rsid w:val="7CD3DB26"/>
    <w:rsid w:val="7CE43E9E"/>
    <w:rsid w:val="7DA20EC3"/>
    <w:rsid w:val="7DB2FD09"/>
    <w:rsid w:val="7E1A8432"/>
    <w:rsid w:val="7E900CF1"/>
    <w:rsid w:val="7EDBF017"/>
    <w:rsid w:val="7F9E2AF0"/>
    <w:rsid w:val="7FAE61C2"/>
    <w:rsid w:val="7FD8C50A"/>
    <w:rsid w:val="7FE179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DC79F"/>
  <w15:chartTrackingRefBased/>
  <w15:docId w15:val="{ACEA17D6-0534-450F-A138-03D9692B6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581C"/>
    <w:rPr>
      <w:rFonts w:ascii="Arial" w:hAnsi="Arial"/>
      <w:sz w:val="24"/>
      <w:lang w:eastAsia="en-US"/>
    </w:rPr>
  </w:style>
  <w:style w:type="paragraph" w:styleId="Heading1">
    <w:name w:val="heading 1"/>
    <w:basedOn w:val="Normal"/>
    <w:next w:val="Normal"/>
    <w:link w:val="Heading1Char"/>
    <w:qFormat/>
    <w:rsid w:val="000A1753"/>
    <w:pPr>
      <w:keepNext/>
      <w:outlineLvl w:val="0"/>
    </w:pPr>
    <w:rPr>
      <w:b/>
      <w:bCs/>
    </w:rPr>
  </w:style>
  <w:style w:type="paragraph" w:styleId="Heading2">
    <w:name w:val="heading 2"/>
    <w:basedOn w:val="Normal"/>
    <w:next w:val="Normal"/>
    <w:link w:val="Heading2Char"/>
    <w:qFormat/>
    <w:rsid w:val="000A1753"/>
    <w:pPr>
      <w:keepNext/>
      <w:jc w:val="center"/>
      <w:outlineLvl w:val="1"/>
    </w:pPr>
    <w:rPr>
      <w:b/>
      <w:bCs/>
      <w:spacing w:val="176"/>
    </w:rPr>
  </w:style>
  <w:style w:type="paragraph" w:styleId="Heading3">
    <w:name w:val="heading 3"/>
    <w:basedOn w:val="Normal"/>
    <w:next w:val="Normal"/>
    <w:qFormat/>
    <w:rsid w:val="000A1753"/>
    <w:pPr>
      <w:keepNext/>
      <w:jc w:val="both"/>
      <w:outlineLvl w:val="2"/>
    </w:pPr>
    <w:rPr>
      <w:rFonts w:ascii="Lucida Handwriting" w:hAnsi="Lucida Handwriting"/>
      <w:b/>
      <w:bCs/>
    </w:rPr>
  </w:style>
  <w:style w:type="paragraph" w:styleId="Heading4">
    <w:name w:val="heading 4"/>
    <w:basedOn w:val="Normal"/>
    <w:next w:val="Normal"/>
    <w:qFormat/>
    <w:rsid w:val="000A1753"/>
    <w:pPr>
      <w:keepNext/>
      <w:spacing w:line="340" w:lineRule="atLeast"/>
      <w:ind w:left="1428"/>
      <w:outlineLvl w:val="3"/>
    </w:pPr>
    <w:rPr>
      <w:b/>
      <w:bCs/>
    </w:rPr>
  </w:style>
  <w:style w:type="paragraph" w:styleId="Heading5">
    <w:name w:val="heading 5"/>
    <w:basedOn w:val="Normal"/>
    <w:next w:val="Normal"/>
    <w:qFormat/>
    <w:rsid w:val="000A1753"/>
    <w:pPr>
      <w:keepNext/>
      <w:spacing w:line="340" w:lineRule="atLeast"/>
      <w:ind w:left="363"/>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A1753"/>
    <w:pPr>
      <w:tabs>
        <w:tab w:val="center" w:pos="4153"/>
        <w:tab w:val="right" w:pos="8306"/>
      </w:tabs>
    </w:pPr>
  </w:style>
  <w:style w:type="paragraph" w:styleId="Footer">
    <w:name w:val="footer"/>
    <w:basedOn w:val="Normal"/>
    <w:link w:val="FooterChar"/>
    <w:uiPriority w:val="99"/>
    <w:rsid w:val="000A1753"/>
    <w:pPr>
      <w:tabs>
        <w:tab w:val="center" w:pos="4153"/>
        <w:tab w:val="right" w:pos="8306"/>
      </w:tabs>
    </w:pPr>
  </w:style>
  <w:style w:type="character" w:styleId="Hyperlink">
    <w:name w:val="Hyperlink"/>
    <w:uiPriority w:val="99"/>
    <w:rsid w:val="000A1753"/>
    <w:rPr>
      <w:color w:val="0000FF"/>
      <w:u w:val="single"/>
    </w:rPr>
  </w:style>
  <w:style w:type="paragraph" w:styleId="BodyText">
    <w:name w:val="Body Text"/>
    <w:basedOn w:val="Normal"/>
    <w:rsid w:val="000A1753"/>
    <w:pPr>
      <w:jc w:val="center"/>
    </w:pPr>
    <w:rPr>
      <w:b/>
      <w:bCs/>
    </w:rPr>
  </w:style>
  <w:style w:type="paragraph" w:styleId="BalloonText">
    <w:name w:val="Balloon Text"/>
    <w:basedOn w:val="Normal"/>
    <w:semiHidden/>
    <w:rsid w:val="000E23CB"/>
    <w:rPr>
      <w:rFonts w:ascii="Tahoma" w:hAnsi="Tahoma" w:cs="Tahoma"/>
      <w:sz w:val="16"/>
      <w:szCs w:val="16"/>
    </w:rPr>
  </w:style>
  <w:style w:type="paragraph" w:styleId="FootnoteText">
    <w:name w:val="footnote text"/>
    <w:basedOn w:val="Normal"/>
    <w:link w:val="FootnoteTextChar"/>
    <w:rsid w:val="004167DD"/>
    <w:rPr>
      <w:sz w:val="20"/>
      <w:lang w:val="x-none"/>
    </w:rPr>
  </w:style>
  <w:style w:type="character" w:customStyle="1" w:styleId="FootnoteTextChar">
    <w:name w:val="Footnote Text Char"/>
    <w:link w:val="FootnoteText"/>
    <w:rsid w:val="004167DD"/>
    <w:rPr>
      <w:rFonts w:ascii="Arial" w:hAnsi="Arial"/>
      <w:lang w:eastAsia="en-US"/>
    </w:rPr>
  </w:style>
  <w:style w:type="character" w:styleId="FootnoteReference">
    <w:name w:val="footnote reference"/>
    <w:rsid w:val="004167DD"/>
    <w:rPr>
      <w:vertAlign w:val="superscript"/>
    </w:rPr>
  </w:style>
  <w:style w:type="paragraph" w:customStyle="1" w:styleId="Default">
    <w:name w:val="Default"/>
    <w:basedOn w:val="Normal"/>
    <w:rsid w:val="00EC594E"/>
    <w:pPr>
      <w:autoSpaceDE w:val="0"/>
      <w:autoSpaceDN w:val="0"/>
    </w:pPr>
    <w:rPr>
      <w:rFonts w:eastAsia="Calibri" w:cs="Arial"/>
      <w:color w:val="000000"/>
      <w:szCs w:val="24"/>
      <w:lang w:eastAsia="en-GB"/>
    </w:rPr>
  </w:style>
  <w:style w:type="paragraph" w:styleId="ListParagraph">
    <w:name w:val="List Paragraph"/>
    <w:basedOn w:val="Normal"/>
    <w:uiPriority w:val="34"/>
    <w:qFormat/>
    <w:rsid w:val="00765E64"/>
    <w:pPr>
      <w:ind w:left="720"/>
    </w:pPr>
    <w:rPr>
      <w:rFonts w:ascii="Calibri" w:eastAsia="SimSun" w:hAnsi="Calibri" w:cs="Calibri"/>
      <w:sz w:val="22"/>
      <w:szCs w:val="22"/>
      <w:lang w:eastAsia="zh-CN"/>
    </w:rPr>
  </w:style>
  <w:style w:type="paragraph" w:styleId="PlainText">
    <w:name w:val="Plain Text"/>
    <w:basedOn w:val="Normal"/>
    <w:link w:val="PlainTextChar"/>
    <w:uiPriority w:val="99"/>
    <w:unhideWhenUsed/>
    <w:rsid w:val="007D6845"/>
    <w:rPr>
      <w:rFonts w:ascii="Calibri" w:eastAsia="Calibri" w:hAnsi="Calibri"/>
      <w:sz w:val="22"/>
      <w:szCs w:val="21"/>
      <w:lang w:val="x-none"/>
    </w:rPr>
  </w:style>
  <w:style w:type="character" w:customStyle="1" w:styleId="PlainTextChar">
    <w:name w:val="Plain Text Char"/>
    <w:link w:val="PlainText"/>
    <w:uiPriority w:val="99"/>
    <w:rsid w:val="007D6845"/>
    <w:rPr>
      <w:rFonts w:ascii="Calibri" w:eastAsia="Calibri" w:hAnsi="Calibri" w:cs="Consolas"/>
      <w:sz w:val="22"/>
      <w:szCs w:val="21"/>
      <w:lang w:eastAsia="en-US"/>
    </w:rPr>
  </w:style>
  <w:style w:type="character" w:customStyle="1" w:styleId="FooterChar">
    <w:name w:val="Footer Char"/>
    <w:link w:val="Footer"/>
    <w:uiPriority w:val="99"/>
    <w:rsid w:val="00530C75"/>
    <w:rPr>
      <w:rFonts w:ascii="Arial" w:hAnsi="Arial"/>
      <w:sz w:val="24"/>
      <w:lang w:eastAsia="en-US"/>
    </w:rPr>
  </w:style>
  <w:style w:type="character" w:styleId="IntenseReference">
    <w:name w:val="Intense Reference"/>
    <w:uiPriority w:val="32"/>
    <w:qFormat/>
    <w:rsid w:val="00170B7F"/>
    <w:rPr>
      <w:b/>
      <w:bCs/>
      <w:smallCaps/>
      <w:color w:val="C0504D"/>
      <w:spacing w:val="5"/>
      <w:u w:val="single"/>
    </w:rPr>
  </w:style>
  <w:style w:type="character" w:customStyle="1" w:styleId="normaltextrun">
    <w:name w:val="normaltextrun"/>
    <w:basedOn w:val="DefaultParagraphFont"/>
    <w:rsid w:val="00DF7EE8"/>
  </w:style>
  <w:style w:type="character" w:styleId="UnresolvedMention">
    <w:name w:val="Unresolved Mention"/>
    <w:uiPriority w:val="99"/>
    <w:semiHidden/>
    <w:unhideWhenUsed/>
    <w:rsid w:val="00C31777"/>
    <w:rPr>
      <w:color w:val="605E5C"/>
      <w:shd w:val="clear" w:color="auto" w:fill="E1DFDD"/>
    </w:rPr>
  </w:style>
  <w:style w:type="table" w:styleId="TableGrid">
    <w:name w:val="Table Grid"/>
    <w:basedOn w:val="TableNormal"/>
    <w:rsid w:val="00CC3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F55B7"/>
    <w:pPr>
      <w:spacing w:before="100" w:beforeAutospacing="1" w:after="100" w:afterAutospacing="1"/>
    </w:pPr>
    <w:rPr>
      <w:rFonts w:ascii="Times New Roman" w:hAnsi="Times New Roman"/>
      <w:szCs w:val="24"/>
      <w:lang w:eastAsia="en-GB"/>
    </w:rPr>
  </w:style>
  <w:style w:type="paragraph" w:styleId="NormalWeb">
    <w:name w:val="Normal (Web)"/>
    <w:basedOn w:val="Normal"/>
    <w:uiPriority w:val="99"/>
    <w:unhideWhenUsed/>
    <w:rsid w:val="00EC7B8F"/>
    <w:pPr>
      <w:spacing w:before="100" w:beforeAutospacing="1" w:after="100" w:afterAutospacing="1"/>
    </w:pPr>
    <w:rPr>
      <w:rFonts w:ascii="Times New Roman" w:hAnsi="Times New Roman"/>
      <w:szCs w:val="24"/>
      <w:lang w:eastAsia="en-GB"/>
    </w:rPr>
  </w:style>
  <w:style w:type="paragraph" w:customStyle="1" w:styleId="legclearfix">
    <w:name w:val="legclearfix"/>
    <w:basedOn w:val="Normal"/>
    <w:rsid w:val="00235FC1"/>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243EC3"/>
    <w:pPr>
      <w:spacing w:before="100" w:beforeAutospacing="1" w:after="100" w:afterAutospacing="1"/>
    </w:pPr>
    <w:rPr>
      <w:rFonts w:ascii="Times New Roman" w:hAnsi="Times New Roman"/>
      <w:szCs w:val="24"/>
      <w:lang w:eastAsia="en-GB"/>
    </w:rPr>
  </w:style>
  <w:style w:type="character" w:customStyle="1" w:styleId="eop">
    <w:name w:val="eop"/>
    <w:basedOn w:val="DefaultParagraphFont"/>
    <w:rsid w:val="00243EC3"/>
  </w:style>
  <w:style w:type="character" w:styleId="FollowedHyperlink">
    <w:name w:val="FollowedHyperlink"/>
    <w:basedOn w:val="DefaultParagraphFont"/>
    <w:rsid w:val="00387AA9"/>
    <w:rPr>
      <w:color w:val="954F72" w:themeColor="followedHyperlink"/>
      <w:u w:val="single"/>
    </w:rPr>
  </w:style>
  <w:style w:type="character" w:customStyle="1" w:styleId="casenumber">
    <w:name w:val="casenumber"/>
    <w:basedOn w:val="DefaultParagraphFont"/>
    <w:rsid w:val="004A792C"/>
  </w:style>
  <w:style w:type="character" w:customStyle="1" w:styleId="divider1">
    <w:name w:val="divider1"/>
    <w:basedOn w:val="DefaultParagraphFont"/>
    <w:rsid w:val="004A792C"/>
  </w:style>
  <w:style w:type="character" w:customStyle="1" w:styleId="description">
    <w:name w:val="description"/>
    <w:basedOn w:val="DefaultParagraphFont"/>
    <w:rsid w:val="004A792C"/>
  </w:style>
  <w:style w:type="character" w:customStyle="1" w:styleId="divider2">
    <w:name w:val="divider2"/>
    <w:basedOn w:val="DefaultParagraphFont"/>
    <w:rsid w:val="00D76D83"/>
  </w:style>
  <w:style w:type="character" w:customStyle="1" w:styleId="address">
    <w:name w:val="address"/>
    <w:basedOn w:val="DefaultParagraphFont"/>
    <w:rsid w:val="00D76D83"/>
  </w:style>
  <w:style w:type="character" w:customStyle="1" w:styleId="t286pc">
    <w:name w:val="t286pc"/>
    <w:basedOn w:val="DefaultParagraphFont"/>
    <w:rsid w:val="00C50963"/>
  </w:style>
  <w:style w:type="character" w:customStyle="1" w:styleId="jdfsz">
    <w:name w:val="jdfsz"/>
    <w:basedOn w:val="DefaultParagraphFont"/>
    <w:rsid w:val="00BC7750"/>
  </w:style>
  <w:style w:type="character" w:customStyle="1" w:styleId="HeaderChar">
    <w:name w:val="Header Char"/>
    <w:basedOn w:val="DefaultParagraphFont"/>
    <w:link w:val="Header"/>
    <w:rsid w:val="007D267C"/>
    <w:rPr>
      <w:rFonts w:ascii="Arial" w:hAnsi="Arial"/>
      <w:sz w:val="24"/>
      <w:lang w:eastAsia="en-US"/>
    </w:rPr>
  </w:style>
  <w:style w:type="character" w:customStyle="1" w:styleId="Heading1Char">
    <w:name w:val="Heading 1 Char"/>
    <w:basedOn w:val="DefaultParagraphFont"/>
    <w:link w:val="Heading1"/>
    <w:rsid w:val="00285C7E"/>
    <w:rPr>
      <w:rFonts w:ascii="Arial" w:hAnsi="Arial"/>
      <w:b/>
      <w:bCs/>
      <w:sz w:val="24"/>
      <w:lang w:eastAsia="en-US"/>
    </w:rPr>
  </w:style>
  <w:style w:type="character" w:customStyle="1" w:styleId="Heading2Char">
    <w:name w:val="Heading 2 Char"/>
    <w:basedOn w:val="DefaultParagraphFont"/>
    <w:link w:val="Heading2"/>
    <w:rsid w:val="00285C7E"/>
    <w:rPr>
      <w:rFonts w:ascii="Arial" w:hAnsi="Arial"/>
      <w:b/>
      <w:bCs/>
      <w:spacing w:val="176"/>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57040">
      <w:bodyDiv w:val="1"/>
      <w:marLeft w:val="0"/>
      <w:marRight w:val="0"/>
      <w:marTop w:val="0"/>
      <w:marBottom w:val="0"/>
      <w:divBdr>
        <w:top w:val="none" w:sz="0" w:space="0" w:color="auto"/>
        <w:left w:val="none" w:sz="0" w:space="0" w:color="auto"/>
        <w:bottom w:val="none" w:sz="0" w:space="0" w:color="auto"/>
        <w:right w:val="none" w:sz="0" w:space="0" w:color="auto"/>
      </w:divBdr>
      <w:divsChild>
        <w:div w:id="768813669">
          <w:marLeft w:val="0"/>
          <w:marRight w:val="0"/>
          <w:marTop w:val="0"/>
          <w:marBottom w:val="0"/>
          <w:divBdr>
            <w:top w:val="none" w:sz="0" w:space="0" w:color="auto"/>
            <w:left w:val="none" w:sz="0" w:space="0" w:color="auto"/>
            <w:bottom w:val="none" w:sz="0" w:space="0" w:color="auto"/>
            <w:right w:val="none" w:sz="0" w:space="0" w:color="auto"/>
          </w:divBdr>
        </w:div>
        <w:div w:id="1837262041">
          <w:marLeft w:val="0"/>
          <w:marRight w:val="0"/>
          <w:marTop w:val="0"/>
          <w:marBottom w:val="0"/>
          <w:divBdr>
            <w:top w:val="none" w:sz="0" w:space="0" w:color="auto"/>
            <w:left w:val="none" w:sz="0" w:space="0" w:color="auto"/>
            <w:bottom w:val="none" w:sz="0" w:space="0" w:color="auto"/>
            <w:right w:val="none" w:sz="0" w:space="0" w:color="auto"/>
          </w:divBdr>
        </w:div>
        <w:div w:id="2121755113">
          <w:marLeft w:val="0"/>
          <w:marRight w:val="0"/>
          <w:marTop w:val="0"/>
          <w:marBottom w:val="0"/>
          <w:divBdr>
            <w:top w:val="none" w:sz="0" w:space="0" w:color="auto"/>
            <w:left w:val="none" w:sz="0" w:space="0" w:color="auto"/>
            <w:bottom w:val="none" w:sz="0" w:space="0" w:color="auto"/>
            <w:right w:val="none" w:sz="0" w:space="0" w:color="auto"/>
          </w:divBdr>
        </w:div>
      </w:divsChild>
    </w:div>
    <w:div w:id="59251235">
      <w:bodyDiv w:val="1"/>
      <w:marLeft w:val="0"/>
      <w:marRight w:val="0"/>
      <w:marTop w:val="0"/>
      <w:marBottom w:val="0"/>
      <w:divBdr>
        <w:top w:val="none" w:sz="0" w:space="0" w:color="auto"/>
        <w:left w:val="none" w:sz="0" w:space="0" w:color="auto"/>
        <w:bottom w:val="none" w:sz="0" w:space="0" w:color="auto"/>
        <w:right w:val="none" w:sz="0" w:space="0" w:color="auto"/>
      </w:divBdr>
    </w:div>
    <w:div w:id="64567820">
      <w:bodyDiv w:val="1"/>
      <w:marLeft w:val="0"/>
      <w:marRight w:val="0"/>
      <w:marTop w:val="0"/>
      <w:marBottom w:val="0"/>
      <w:divBdr>
        <w:top w:val="none" w:sz="0" w:space="0" w:color="auto"/>
        <w:left w:val="none" w:sz="0" w:space="0" w:color="auto"/>
        <w:bottom w:val="none" w:sz="0" w:space="0" w:color="auto"/>
        <w:right w:val="none" w:sz="0" w:space="0" w:color="auto"/>
      </w:divBdr>
    </w:div>
    <w:div w:id="89090068">
      <w:bodyDiv w:val="1"/>
      <w:marLeft w:val="0"/>
      <w:marRight w:val="0"/>
      <w:marTop w:val="0"/>
      <w:marBottom w:val="0"/>
      <w:divBdr>
        <w:top w:val="none" w:sz="0" w:space="0" w:color="auto"/>
        <w:left w:val="none" w:sz="0" w:space="0" w:color="auto"/>
        <w:bottom w:val="none" w:sz="0" w:space="0" w:color="auto"/>
        <w:right w:val="none" w:sz="0" w:space="0" w:color="auto"/>
      </w:divBdr>
    </w:div>
    <w:div w:id="111363452">
      <w:bodyDiv w:val="1"/>
      <w:marLeft w:val="0"/>
      <w:marRight w:val="0"/>
      <w:marTop w:val="0"/>
      <w:marBottom w:val="0"/>
      <w:divBdr>
        <w:top w:val="none" w:sz="0" w:space="0" w:color="auto"/>
        <w:left w:val="none" w:sz="0" w:space="0" w:color="auto"/>
        <w:bottom w:val="none" w:sz="0" w:space="0" w:color="auto"/>
        <w:right w:val="none" w:sz="0" w:space="0" w:color="auto"/>
      </w:divBdr>
    </w:div>
    <w:div w:id="129370527">
      <w:bodyDiv w:val="1"/>
      <w:marLeft w:val="0"/>
      <w:marRight w:val="0"/>
      <w:marTop w:val="0"/>
      <w:marBottom w:val="0"/>
      <w:divBdr>
        <w:top w:val="none" w:sz="0" w:space="0" w:color="auto"/>
        <w:left w:val="none" w:sz="0" w:space="0" w:color="auto"/>
        <w:bottom w:val="none" w:sz="0" w:space="0" w:color="auto"/>
        <w:right w:val="none" w:sz="0" w:space="0" w:color="auto"/>
      </w:divBdr>
    </w:div>
    <w:div w:id="164635703">
      <w:bodyDiv w:val="1"/>
      <w:marLeft w:val="0"/>
      <w:marRight w:val="0"/>
      <w:marTop w:val="0"/>
      <w:marBottom w:val="0"/>
      <w:divBdr>
        <w:top w:val="none" w:sz="0" w:space="0" w:color="auto"/>
        <w:left w:val="none" w:sz="0" w:space="0" w:color="auto"/>
        <w:bottom w:val="none" w:sz="0" w:space="0" w:color="auto"/>
        <w:right w:val="none" w:sz="0" w:space="0" w:color="auto"/>
      </w:divBdr>
    </w:div>
    <w:div w:id="241724260">
      <w:bodyDiv w:val="1"/>
      <w:marLeft w:val="0"/>
      <w:marRight w:val="0"/>
      <w:marTop w:val="0"/>
      <w:marBottom w:val="0"/>
      <w:divBdr>
        <w:top w:val="none" w:sz="0" w:space="0" w:color="auto"/>
        <w:left w:val="none" w:sz="0" w:space="0" w:color="auto"/>
        <w:bottom w:val="none" w:sz="0" w:space="0" w:color="auto"/>
        <w:right w:val="none" w:sz="0" w:space="0" w:color="auto"/>
      </w:divBdr>
    </w:div>
    <w:div w:id="254870266">
      <w:bodyDiv w:val="1"/>
      <w:marLeft w:val="0"/>
      <w:marRight w:val="0"/>
      <w:marTop w:val="0"/>
      <w:marBottom w:val="0"/>
      <w:divBdr>
        <w:top w:val="none" w:sz="0" w:space="0" w:color="auto"/>
        <w:left w:val="none" w:sz="0" w:space="0" w:color="auto"/>
        <w:bottom w:val="none" w:sz="0" w:space="0" w:color="auto"/>
        <w:right w:val="none" w:sz="0" w:space="0" w:color="auto"/>
      </w:divBdr>
    </w:div>
    <w:div w:id="319575100">
      <w:bodyDiv w:val="1"/>
      <w:marLeft w:val="0"/>
      <w:marRight w:val="0"/>
      <w:marTop w:val="0"/>
      <w:marBottom w:val="0"/>
      <w:divBdr>
        <w:top w:val="none" w:sz="0" w:space="0" w:color="auto"/>
        <w:left w:val="none" w:sz="0" w:space="0" w:color="auto"/>
        <w:bottom w:val="none" w:sz="0" w:space="0" w:color="auto"/>
        <w:right w:val="none" w:sz="0" w:space="0" w:color="auto"/>
      </w:divBdr>
      <w:divsChild>
        <w:div w:id="126898924">
          <w:marLeft w:val="0"/>
          <w:marRight w:val="0"/>
          <w:marTop w:val="0"/>
          <w:marBottom w:val="0"/>
          <w:divBdr>
            <w:top w:val="none" w:sz="0" w:space="0" w:color="auto"/>
            <w:left w:val="none" w:sz="0" w:space="0" w:color="auto"/>
            <w:bottom w:val="none" w:sz="0" w:space="0" w:color="auto"/>
            <w:right w:val="none" w:sz="0" w:space="0" w:color="auto"/>
          </w:divBdr>
        </w:div>
        <w:div w:id="294331830">
          <w:marLeft w:val="0"/>
          <w:marRight w:val="0"/>
          <w:marTop w:val="0"/>
          <w:marBottom w:val="0"/>
          <w:divBdr>
            <w:top w:val="none" w:sz="0" w:space="0" w:color="auto"/>
            <w:left w:val="none" w:sz="0" w:space="0" w:color="auto"/>
            <w:bottom w:val="none" w:sz="0" w:space="0" w:color="auto"/>
            <w:right w:val="none" w:sz="0" w:space="0" w:color="auto"/>
          </w:divBdr>
        </w:div>
        <w:div w:id="734353523">
          <w:marLeft w:val="0"/>
          <w:marRight w:val="0"/>
          <w:marTop w:val="0"/>
          <w:marBottom w:val="0"/>
          <w:divBdr>
            <w:top w:val="none" w:sz="0" w:space="0" w:color="auto"/>
            <w:left w:val="none" w:sz="0" w:space="0" w:color="auto"/>
            <w:bottom w:val="none" w:sz="0" w:space="0" w:color="auto"/>
            <w:right w:val="none" w:sz="0" w:space="0" w:color="auto"/>
          </w:divBdr>
        </w:div>
        <w:div w:id="899099857">
          <w:marLeft w:val="0"/>
          <w:marRight w:val="0"/>
          <w:marTop w:val="0"/>
          <w:marBottom w:val="0"/>
          <w:divBdr>
            <w:top w:val="none" w:sz="0" w:space="0" w:color="auto"/>
            <w:left w:val="none" w:sz="0" w:space="0" w:color="auto"/>
            <w:bottom w:val="none" w:sz="0" w:space="0" w:color="auto"/>
            <w:right w:val="none" w:sz="0" w:space="0" w:color="auto"/>
          </w:divBdr>
        </w:div>
        <w:div w:id="1026979420">
          <w:marLeft w:val="0"/>
          <w:marRight w:val="0"/>
          <w:marTop w:val="0"/>
          <w:marBottom w:val="0"/>
          <w:divBdr>
            <w:top w:val="none" w:sz="0" w:space="0" w:color="auto"/>
            <w:left w:val="none" w:sz="0" w:space="0" w:color="auto"/>
            <w:bottom w:val="none" w:sz="0" w:space="0" w:color="auto"/>
            <w:right w:val="none" w:sz="0" w:space="0" w:color="auto"/>
          </w:divBdr>
        </w:div>
        <w:div w:id="1355426233">
          <w:marLeft w:val="0"/>
          <w:marRight w:val="0"/>
          <w:marTop w:val="0"/>
          <w:marBottom w:val="0"/>
          <w:divBdr>
            <w:top w:val="none" w:sz="0" w:space="0" w:color="auto"/>
            <w:left w:val="none" w:sz="0" w:space="0" w:color="auto"/>
            <w:bottom w:val="none" w:sz="0" w:space="0" w:color="auto"/>
            <w:right w:val="none" w:sz="0" w:space="0" w:color="auto"/>
          </w:divBdr>
        </w:div>
        <w:div w:id="1465002220">
          <w:marLeft w:val="0"/>
          <w:marRight w:val="0"/>
          <w:marTop w:val="0"/>
          <w:marBottom w:val="0"/>
          <w:divBdr>
            <w:top w:val="none" w:sz="0" w:space="0" w:color="auto"/>
            <w:left w:val="none" w:sz="0" w:space="0" w:color="auto"/>
            <w:bottom w:val="none" w:sz="0" w:space="0" w:color="auto"/>
            <w:right w:val="none" w:sz="0" w:space="0" w:color="auto"/>
          </w:divBdr>
        </w:div>
        <w:div w:id="1552500522">
          <w:marLeft w:val="0"/>
          <w:marRight w:val="0"/>
          <w:marTop w:val="0"/>
          <w:marBottom w:val="0"/>
          <w:divBdr>
            <w:top w:val="none" w:sz="0" w:space="0" w:color="auto"/>
            <w:left w:val="none" w:sz="0" w:space="0" w:color="auto"/>
            <w:bottom w:val="none" w:sz="0" w:space="0" w:color="auto"/>
            <w:right w:val="none" w:sz="0" w:space="0" w:color="auto"/>
          </w:divBdr>
        </w:div>
        <w:div w:id="1632713159">
          <w:marLeft w:val="0"/>
          <w:marRight w:val="0"/>
          <w:marTop w:val="0"/>
          <w:marBottom w:val="0"/>
          <w:divBdr>
            <w:top w:val="none" w:sz="0" w:space="0" w:color="auto"/>
            <w:left w:val="none" w:sz="0" w:space="0" w:color="auto"/>
            <w:bottom w:val="none" w:sz="0" w:space="0" w:color="auto"/>
            <w:right w:val="none" w:sz="0" w:space="0" w:color="auto"/>
          </w:divBdr>
        </w:div>
      </w:divsChild>
    </w:div>
    <w:div w:id="352612612">
      <w:bodyDiv w:val="1"/>
      <w:marLeft w:val="0"/>
      <w:marRight w:val="0"/>
      <w:marTop w:val="0"/>
      <w:marBottom w:val="0"/>
      <w:divBdr>
        <w:top w:val="none" w:sz="0" w:space="0" w:color="auto"/>
        <w:left w:val="none" w:sz="0" w:space="0" w:color="auto"/>
        <w:bottom w:val="none" w:sz="0" w:space="0" w:color="auto"/>
        <w:right w:val="none" w:sz="0" w:space="0" w:color="auto"/>
      </w:divBdr>
    </w:div>
    <w:div w:id="352847341">
      <w:bodyDiv w:val="1"/>
      <w:marLeft w:val="0"/>
      <w:marRight w:val="0"/>
      <w:marTop w:val="0"/>
      <w:marBottom w:val="0"/>
      <w:divBdr>
        <w:top w:val="none" w:sz="0" w:space="0" w:color="auto"/>
        <w:left w:val="none" w:sz="0" w:space="0" w:color="auto"/>
        <w:bottom w:val="none" w:sz="0" w:space="0" w:color="auto"/>
        <w:right w:val="none" w:sz="0" w:space="0" w:color="auto"/>
      </w:divBdr>
    </w:div>
    <w:div w:id="479614812">
      <w:bodyDiv w:val="1"/>
      <w:marLeft w:val="0"/>
      <w:marRight w:val="0"/>
      <w:marTop w:val="0"/>
      <w:marBottom w:val="0"/>
      <w:divBdr>
        <w:top w:val="none" w:sz="0" w:space="0" w:color="auto"/>
        <w:left w:val="none" w:sz="0" w:space="0" w:color="auto"/>
        <w:bottom w:val="none" w:sz="0" w:space="0" w:color="auto"/>
        <w:right w:val="none" w:sz="0" w:space="0" w:color="auto"/>
      </w:divBdr>
      <w:divsChild>
        <w:div w:id="502860353">
          <w:marLeft w:val="0"/>
          <w:marRight w:val="0"/>
          <w:marTop w:val="0"/>
          <w:marBottom w:val="0"/>
          <w:divBdr>
            <w:top w:val="none" w:sz="0" w:space="0" w:color="auto"/>
            <w:left w:val="none" w:sz="0" w:space="0" w:color="auto"/>
            <w:bottom w:val="none" w:sz="0" w:space="0" w:color="auto"/>
            <w:right w:val="none" w:sz="0" w:space="0" w:color="auto"/>
          </w:divBdr>
        </w:div>
        <w:div w:id="827744814">
          <w:marLeft w:val="0"/>
          <w:marRight w:val="0"/>
          <w:marTop w:val="0"/>
          <w:marBottom w:val="0"/>
          <w:divBdr>
            <w:top w:val="none" w:sz="0" w:space="0" w:color="auto"/>
            <w:left w:val="none" w:sz="0" w:space="0" w:color="auto"/>
            <w:bottom w:val="none" w:sz="0" w:space="0" w:color="auto"/>
            <w:right w:val="none" w:sz="0" w:space="0" w:color="auto"/>
          </w:divBdr>
        </w:div>
        <w:div w:id="921337272">
          <w:marLeft w:val="0"/>
          <w:marRight w:val="0"/>
          <w:marTop w:val="0"/>
          <w:marBottom w:val="0"/>
          <w:divBdr>
            <w:top w:val="none" w:sz="0" w:space="0" w:color="auto"/>
            <w:left w:val="none" w:sz="0" w:space="0" w:color="auto"/>
            <w:bottom w:val="none" w:sz="0" w:space="0" w:color="auto"/>
            <w:right w:val="none" w:sz="0" w:space="0" w:color="auto"/>
          </w:divBdr>
        </w:div>
        <w:div w:id="2060545690">
          <w:marLeft w:val="0"/>
          <w:marRight w:val="0"/>
          <w:marTop w:val="0"/>
          <w:marBottom w:val="0"/>
          <w:divBdr>
            <w:top w:val="none" w:sz="0" w:space="0" w:color="auto"/>
            <w:left w:val="none" w:sz="0" w:space="0" w:color="auto"/>
            <w:bottom w:val="none" w:sz="0" w:space="0" w:color="auto"/>
            <w:right w:val="none" w:sz="0" w:space="0" w:color="auto"/>
          </w:divBdr>
        </w:div>
      </w:divsChild>
    </w:div>
    <w:div w:id="497889091">
      <w:bodyDiv w:val="1"/>
      <w:marLeft w:val="0"/>
      <w:marRight w:val="0"/>
      <w:marTop w:val="0"/>
      <w:marBottom w:val="0"/>
      <w:divBdr>
        <w:top w:val="none" w:sz="0" w:space="0" w:color="auto"/>
        <w:left w:val="none" w:sz="0" w:space="0" w:color="auto"/>
        <w:bottom w:val="none" w:sz="0" w:space="0" w:color="auto"/>
        <w:right w:val="none" w:sz="0" w:space="0" w:color="auto"/>
      </w:divBdr>
      <w:divsChild>
        <w:div w:id="189029564">
          <w:marLeft w:val="0"/>
          <w:marRight w:val="0"/>
          <w:marTop w:val="0"/>
          <w:marBottom w:val="0"/>
          <w:divBdr>
            <w:top w:val="none" w:sz="0" w:space="0" w:color="auto"/>
            <w:left w:val="none" w:sz="0" w:space="0" w:color="auto"/>
            <w:bottom w:val="none" w:sz="0" w:space="0" w:color="auto"/>
            <w:right w:val="none" w:sz="0" w:space="0" w:color="auto"/>
          </w:divBdr>
        </w:div>
        <w:div w:id="436099139">
          <w:marLeft w:val="0"/>
          <w:marRight w:val="0"/>
          <w:marTop w:val="0"/>
          <w:marBottom w:val="0"/>
          <w:divBdr>
            <w:top w:val="none" w:sz="0" w:space="0" w:color="auto"/>
            <w:left w:val="none" w:sz="0" w:space="0" w:color="auto"/>
            <w:bottom w:val="none" w:sz="0" w:space="0" w:color="auto"/>
            <w:right w:val="none" w:sz="0" w:space="0" w:color="auto"/>
          </w:divBdr>
        </w:div>
        <w:div w:id="690835205">
          <w:marLeft w:val="0"/>
          <w:marRight w:val="0"/>
          <w:marTop w:val="0"/>
          <w:marBottom w:val="0"/>
          <w:divBdr>
            <w:top w:val="none" w:sz="0" w:space="0" w:color="auto"/>
            <w:left w:val="none" w:sz="0" w:space="0" w:color="auto"/>
            <w:bottom w:val="none" w:sz="0" w:space="0" w:color="auto"/>
            <w:right w:val="none" w:sz="0" w:space="0" w:color="auto"/>
          </w:divBdr>
        </w:div>
        <w:div w:id="1105807151">
          <w:marLeft w:val="0"/>
          <w:marRight w:val="0"/>
          <w:marTop w:val="0"/>
          <w:marBottom w:val="0"/>
          <w:divBdr>
            <w:top w:val="none" w:sz="0" w:space="0" w:color="auto"/>
            <w:left w:val="none" w:sz="0" w:space="0" w:color="auto"/>
            <w:bottom w:val="none" w:sz="0" w:space="0" w:color="auto"/>
            <w:right w:val="none" w:sz="0" w:space="0" w:color="auto"/>
          </w:divBdr>
        </w:div>
        <w:div w:id="1239290736">
          <w:marLeft w:val="0"/>
          <w:marRight w:val="0"/>
          <w:marTop w:val="0"/>
          <w:marBottom w:val="0"/>
          <w:divBdr>
            <w:top w:val="none" w:sz="0" w:space="0" w:color="auto"/>
            <w:left w:val="none" w:sz="0" w:space="0" w:color="auto"/>
            <w:bottom w:val="none" w:sz="0" w:space="0" w:color="auto"/>
            <w:right w:val="none" w:sz="0" w:space="0" w:color="auto"/>
          </w:divBdr>
        </w:div>
        <w:div w:id="1303658520">
          <w:marLeft w:val="0"/>
          <w:marRight w:val="0"/>
          <w:marTop w:val="0"/>
          <w:marBottom w:val="0"/>
          <w:divBdr>
            <w:top w:val="none" w:sz="0" w:space="0" w:color="auto"/>
            <w:left w:val="none" w:sz="0" w:space="0" w:color="auto"/>
            <w:bottom w:val="none" w:sz="0" w:space="0" w:color="auto"/>
            <w:right w:val="none" w:sz="0" w:space="0" w:color="auto"/>
          </w:divBdr>
        </w:div>
        <w:div w:id="1306079306">
          <w:marLeft w:val="0"/>
          <w:marRight w:val="0"/>
          <w:marTop w:val="0"/>
          <w:marBottom w:val="0"/>
          <w:divBdr>
            <w:top w:val="none" w:sz="0" w:space="0" w:color="auto"/>
            <w:left w:val="none" w:sz="0" w:space="0" w:color="auto"/>
            <w:bottom w:val="none" w:sz="0" w:space="0" w:color="auto"/>
            <w:right w:val="none" w:sz="0" w:space="0" w:color="auto"/>
          </w:divBdr>
        </w:div>
        <w:div w:id="1618640418">
          <w:marLeft w:val="0"/>
          <w:marRight w:val="0"/>
          <w:marTop w:val="0"/>
          <w:marBottom w:val="0"/>
          <w:divBdr>
            <w:top w:val="none" w:sz="0" w:space="0" w:color="auto"/>
            <w:left w:val="none" w:sz="0" w:space="0" w:color="auto"/>
            <w:bottom w:val="none" w:sz="0" w:space="0" w:color="auto"/>
            <w:right w:val="none" w:sz="0" w:space="0" w:color="auto"/>
          </w:divBdr>
        </w:div>
        <w:div w:id="1792161504">
          <w:marLeft w:val="0"/>
          <w:marRight w:val="0"/>
          <w:marTop w:val="0"/>
          <w:marBottom w:val="0"/>
          <w:divBdr>
            <w:top w:val="none" w:sz="0" w:space="0" w:color="auto"/>
            <w:left w:val="none" w:sz="0" w:space="0" w:color="auto"/>
            <w:bottom w:val="none" w:sz="0" w:space="0" w:color="auto"/>
            <w:right w:val="none" w:sz="0" w:space="0" w:color="auto"/>
          </w:divBdr>
        </w:div>
        <w:div w:id="1815828612">
          <w:marLeft w:val="0"/>
          <w:marRight w:val="0"/>
          <w:marTop w:val="0"/>
          <w:marBottom w:val="0"/>
          <w:divBdr>
            <w:top w:val="none" w:sz="0" w:space="0" w:color="auto"/>
            <w:left w:val="none" w:sz="0" w:space="0" w:color="auto"/>
            <w:bottom w:val="none" w:sz="0" w:space="0" w:color="auto"/>
            <w:right w:val="none" w:sz="0" w:space="0" w:color="auto"/>
          </w:divBdr>
        </w:div>
      </w:divsChild>
    </w:div>
    <w:div w:id="530537858">
      <w:bodyDiv w:val="1"/>
      <w:marLeft w:val="0"/>
      <w:marRight w:val="0"/>
      <w:marTop w:val="0"/>
      <w:marBottom w:val="0"/>
      <w:divBdr>
        <w:top w:val="none" w:sz="0" w:space="0" w:color="auto"/>
        <w:left w:val="none" w:sz="0" w:space="0" w:color="auto"/>
        <w:bottom w:val="none" w:sz="0" w:space="0" w:color="auto"/>
        <w:right w:val="none" w:sz="0" w:space="0" w:color="auto"/>
      </w:divBdr>
    </w:div>
    <w:div w:id="536771075">
      <w:bodyDiv w:val="1"/>
      <w:marLeft w:val="0"/>
      <w:marRight w:val="0"/>
      <w:marTop w:val="0"/>
      <w:marBottom w:val="0"/>
      <w:divBdr>
        <w:top w:val="none" w:sz="0" w:space="0" w:color="auto"/>
        <w:left w:val="none" w:sz="0" w:space="0" w:color="auto"/>
        <w:bottom w:val="none" w:sz="0" w:space="0" w:color="auto"/>
        <w:right w:val="none" w:sz="0" w:space="0" w:color="auto"/>
      </w:divBdr>
    </w:div>
    <w:div w:id="591207374">
      <w:bodyDiv w:val="1"/>
      <w:marLeft w:val="0"/>
      <w:marRight w:val="0"/>
      <w:marTop w:val="0"/>
      <w:marBottom w:val="0"/>
      <w:divBdr>
        <w:top w:val="none" w:sz="0" w:space="0" w:color="auto"/>
        <w:left w:val="none" w:sz="0" w:space="0" w:color="auto"/>
        <w:bottom w:val="none" w:sz="0" w:space="0" w:color="auto"/>
        <w:right w:val="none" w:sz="0" w:space="0" w:color="auto"/>
      </w:divBdr>
    </w:div>
    <w:div w:id="637495519">
      <w:bodyDiv w:val="1"/>
      <w:marLeft w:val="0"/>
      <w:marRight w:val="0"/>
      <w:marTop w:val="0"/>
      <w:marBottom w:val="0"/>
      <w:divBdr>
        <w:top w:val="none" w:sz="0" w:space="0" w:color="auto"/>
        <w:left w:val="none" w:sz="0" w:space="0" w:color="auto"/>
        <w:bottom w:val="none" w:sz="0" w:space="0" w:color="auto"/>
        <w:right w:val="none" w:sz="0" w:space="0" w:color="auto"/>
      </w:divBdr>
    </w:div>
    <w:div w:id="684015650">
      <w:bodyDiv w:val="1"/>
      <w:marLeft w:val="0"/>
      <w:marRight w:val="0"/>
      <w:marTop w:val="0"/>
      <w:marBottom w:val="0"/>
      <w:divBdr>
        <w:top w:val="none" w:sz="0" w:space="0" w:color="auto"/>
        <w:left w:val="none" w:sz="0" w:space="0" w:color="auto"/>
        <w:bottom w:val="none" w:sz="0" w:space="0" w:color="auto"/>
        <w:right w:val="none" w:sz="0" w:space="0" w:color="auto"/>
      </w:divBdr>
    </w:div>
    <w:div w:id="694766554">
      <w:bodyDiv w:val="1"/>
      <w:marLeft w:val="0"/>
      <w:marRight w:val="0"/>
      <w:marTop w:val="0"/>
      <w:marBottom w:val="0"/>
      <w:divBdr>
        <w:top w:val="none" w:sz="0" w:space="0" w:color="auto"/>
        <w:left w:val="none" w:sz="0" w:space="0" w:color="auto"/>
        <w:bottom w:val="none" w:sz="0" w:space="0" w:color="auto"/>
        <w:right w:val="none" w:sz="0" w:space="0" w:color="auto"/>
      </w:divBdr>
    </w:div>
    <w:div w:id="778179840">
      <w:bodyDiv w:val="1"/>
      <w:marLeft w:val="0"/>
      <w:marRight w:val="0"/>
      <w:marTop w:val="0"/>
      <w:marBottom w:val="0"/>
      <w:divBdr>
        <w:top w:val="none" w:sz="0" w:space="0" w:color="auto"/>
        <w:left w:val="none" w:sz="0" w:space="0" w:color="auto"/>
        <w:bottom w:val="none" w:sz="0" w:space="0" w:color="auto"/>
        <w:right w:val="none" w:sz="0" w:space="0" w:color="auto"/>
      </w:divBdr>
    </w:div>
    <w:div w:id="840512511">
      <w:bodyDiv w:val="1"/>
      <w:marLeft w:val="0"/>
      <w:marRight w:val="0"/>
      <w:marTop w:val="0"/>
      <w:marBottom w:val="0"/>
      <w:divBdr>
        <w:top w:val="none" w:sz="0" w:space="0" w:color="auto"/>
        <w:left w:val="none" w:sz="0" w:space="0" w:color="auto"/>
        <w:bottom w:val="none" w:sz="0" w:space="0" w:color="auto"/>
        <w:right w:val="none" w:sz="0" w:space="0" w:color="auto"/>
      </w:divBdr>
    </w:div>
    <w:div w:id="879899868">
      <w:bodyDiv w:val="1"/>
      <w:marLeft w:val="0"/>
      <w:marRight w:val="0"/>
      <w:marTop w:val="0"/>
      <w:marBottom w:val="0"/>
      <w:divBdr>
        <w:top w:val="none" w:sz="0" w:space="0" w:color="auto"/>
        <w:left w:val="none" w:sz="0" w:space="0" w:color="auto"/>
        <w:bottom w:val="none" w:sz="0" w:space="0" w:color="auto"/>
        <w:right w:val="none" w:sz="0" w:space="0" w:color="auto"/>
      </w:divBdr>
    </w:div>
    <w:div w:id="899244891">
      <w:bodyDiv w:val="1"/>
      <w:marLeft w:val="0"/>
      <w:marRight w:val="0"/>
      <w:marTop w:val="0"/>
      <w:marBottom w:val="0"/>
      <w:divBdr>
        <w:top w:val="none" w:sz="0" w:space="0" w:color="auto"/>
        <w:left w:val="none" w:sz="0" w:space="0" w:color="auto"/>
        <w:bottom w:val="none" w:sz="0" w:space="0" w:color="auto"/>
        <w:right w:val="none" w:sz="0" w:space="0" w:color="auto"/>
      </w:divBdr>
    </w:div>
    <w:div w:id="949429888">
      <w:bodyDiv w:val="1"/>
      <w:marLeft w:val="0"/>
      <w:marRight w:val="0"/>
      <w:marTop w:val="0"/>
      <w:marBottom w:val="0"/>
      <w:divBdr>
        <w:top w:val="none" w:sz="0" w:space="0" w:color="auto"/>
        <w:left w:val="none" w:sz="0" w:space="0" w:color="auto"/>
        <w:bottom w:val="none" w:sz="0" w:space="0" w:color="auto"/>
        <w:right w:val="none" w:sz="0" w:space="0" w:color="auto"/>
      </w:divBdr>
    </w:div>
    <w:div w:id="977149123">
      <w:bodyDiv w:val="1"/>
      <w:marLeft w:val="0"/>
      <w:marRight w:val="0"/>
      <w:marTop w:val="0"/>
      <w:marBottom w:val="0"/>
      <w:divBdr>
        <w:top w:val="none" w:sz="0" w:space="0" w:color="auto"/>
        <w:left w:val="none" w:sz="0" w:space="0" w:color="auto"/>
        <w:bottom w:val="none" w:sz="0" w:space="0" w:color="auto"/>
        <w:right w:val="none" w:sz="0" w:space="0" w:color="auto"/>
      </w:divBdr>
    </w:div>
    <w:div w:id="1017121247">
      <w:bodyDiv w:val="1"/>
      <w:marLeft w:val="0"/>
      <w:marRight w:val="0"/>
      <w:marTop w:val="0"/>
      <w:marBottom w:val="0"/>
      <w:divBdr>
        <w:top w:val="none" w:sz="0" w:space="0" w:color="auto"/>
        <w:left w:val="none" w:sz="0" w:space="0" w:color="auto"/>
        <w:bottom w:val="none" w:sz="0" w:space="0" w:color="auto"/>
        <w:right w:val="none" w:sz="0" w:space="0" w:color="auto"/>
      </w:divBdr>
    </w:div>
    <w:div w:id="1036155202">
      <w:bodyDiv w:val="1"/>
      <w:marLeft w:val="0"/>
      <w:marRight w:val="0"/>
      <w:marTop w:val="0"/>
      <w:marBottom w:val="0"/>
      <w:divBdr>
        <w:top w:val="none" w:sz="0" w:space="0" w:color="auto"/>
        <w:left w:val="none" w:sz="0" w:space="0" w:color="auto"/>
        <w:bottom w:val="none" w:sz="0" w:space="0" w:color="auto"/>
        <w:right w:val="none" w:sz="0" w:space="0" w:color="auto"/>
      </w:divBdr>
    </w:div>
    <w:div w:id="1051659942">
      <w:bodyDiv w:val="1"/>
      <w:marLeft w:val="0"/>
      <w:marRight w:val="0"/>
      <w:marTop w:val="0"/>
      <w:marBottom w:val="0"/>
      <w:divBdr>
        <w:top w:val="none" w:sz="0" w:space="0" w:color="auto"/>
        <w:left w:val="none" w:sz="0" w:space="0" w:color="auto"/>
        <w:bottom w:val="none" w:sz="0" w:space="0" w:color="auto"/>
        <w:right w:val="none" w:sz="0" w:space="0" w:color="auto"/>
      </w:divBdr>
    </w:div>
    <w:div w:id="1115058183">
      <w:bodyDiv w:val="1"/>
      <w:marLeft w:val="0"/>
      <w:marRight w:val="0"/>
      <w:marTop w:val="0"/>
      <w:marBottom w:val="0"/>
      <w:divBdr>
        <w:top w:val="none" w:sz="0" w:space="0" w:color="auto"/>
        <w:left w:val="none" w:sz="0" w:space="0" w:color="auto"/>
        <w:bottom w:val="none" w:sz="0" w:space="0" w:color="auto"/>
        <w:right w:val="none" w:sz="0" w:space="0" w:color="auto"/>
      </w:divBdr>
    </w:div>
    <w:div w:id="1150487485">
      <w:bodyDiv w:val="1"/>
      <w:marLeft w:val="0"/>
      <w:marRight w:val="0"/>
      <w:marTop w:val="0"/>
      <w:marBottom w:val="0"/>
      <w:divBdr>
        <w:top w:val="none" w:sz="0" w:space="0" w:color="auto"/>
        <w:left w:val="none" w:sz="0" w:space="0" w:color="auto"/>
        <w:bottom w:val="none" w:sz="0" w:space="0" w:color="auto"/>
        <w:right w:val="none" w:sz="0" w:space="0" w:color="auto"/>
      </w:divBdr>
    </w:div>
    <w:div w:id="1175461279">
      <w:bodyDiv w:val="1"/>
      <w:marLeft w:val="0"/>
      <w:marRight w:val="0"/>
      <w:marTop w:val="0"/>
      <w:marBottom w:val="0"/>
      <w:divBdr>
        <w:top w:val="none" w:sz="0" w:space="0" w:color="auto"/>
        <w:left w:val="none" w:sz="0" w:space="0" w:color="auto"/>
        <w:bottom w:val="none" w:sz="0" w:space="0" w:color="auto"/>
        <w:right w:val="none" w:sz="0" w:space="0" w:color="auto"/>
      </w:divBdr>
    </w:div>
    <w:div w:id="1188789716">
      <w:bodyDiv w:val="1"/>
      <w:marLeft w:val="0"/>
      <w:marRight w:val="0"/>
      <w:marTop w:val="0"/>
      <w:marBottom w:val="0"/>
      <w:divBdr>
        <w:top w:val="none" w:sz="0" w:space="0" w:color="auto"/>
        <w:left w:val="none" w:sz="0" w:space="0" w:color="auto"/>
        <w:bottom w:val="none" w:sz="0" w:space="0" w:color="auto"/>
        <w:right w:val="none" w:sz="0" w:space="0" w:color="auto"/>
      </w:divBdr>
    </w:div>
    <w:div w:id="1217740661">
      <w:bodyDiv w:val="1"/>
      <w:marLeft w:val="0"/>
      <w:marRight w:val="0"/>
      <w:marTop w:val="0"/>
      <w:marBottom w:val="0"/>
      <w:divBdr>
        <w:top w:val="none" w:sz="0" w:space="0" w:color="auto"/>
        <w:left w:val="none" w:sz="0" w:space="0" w:color="auto"/>
        <w:bottom w:val="none" w:sz="0" w:space="0" w:color="auto"/>
        <w:right w:val="none" w:sz="0" w:space="0" w:color="auto"/>
      </w:divBdr>
    </w:div>
    <w:div w:id="1351837960">
      <w:bodyDiv w:val="1"/>
      <w:marLeft w:val="0"/>
      <w:marRight w:val="0"/>
      <w:marTop w:val="0"/>
      <w:marBottom w:val="0"/>
      <w:divBdr>
        <w:top w:val="none" w:sz="0" w:space="0" w:color="auto"/>
        <w:left w:val="none" w:sz="0" w:space="0" w:color="auto"/>
        <w:bottom w:val="none" w:sz="0" w:space="0" w:color="auto"/>
        <w:right w:val="none" w:sz="0" w:space="0" w:color="auto"/>
      </w:divBdr>
    </w:div>
    <w:div w:id="1528526124">
      <w:bodyDiv w:val="1"/>
      <w:marLeft w:val="0"/>
      <w:marRight w:val="0"/>
      <w:marTop w:val="0"/>
      <w:marBottom w:val="0"/>
      <w:divBdr>
        <w:top w:val="none" w:sz="0" w:space="0" w:color="auto"/>
        <w:left w:val="none" w:sz="0" w:space="0" w:color="auto"/>
        <w:bottom w:val="none" w:sz="0" w:space="0" w:color="auto"/>
        <w:right w:val="none" w:sz="0" w:space="0" w:color="auto"/>
      </w:divBdr>
    </w:div>
    <w:div w:id="1636595552">
      <w:bodyDiv w:val="1"/>
      <w:marLeft w:val="0"/>
      <w:marRight w:val="0"/>
      <w:marTop w:val="0"/>
      <w:marBottom w:val="0"/>
      <w:divBdr>
        <w:top w:val="none" w:sz="0" w:space="0" w:color="auto"/>
        <w:left w:val="none" w:sz="0" w:space="0" w:color="auto"/>
        <w:bottom w:val="none" w:sz="0" w:space="0" w:color="auto"/>
        <w:right w:val="none" w:sz="0" w:space="0" w:color="auto"/>
      </w:divBdr>
      <w:divsChild>
        <w:div w:id="448164211">
          <w:marLeft w:val="0"/>
          <w:marRight w:val="0"/>
          <w:marTop w:val="0"/>
          <w:marBottom w:val="0"/>
          <w:divBdr>
            <w:top w:val="none" w:sz="0" w:space="0" w:color="auto"/>
            <w:left w:val="none" w:sz="0" w:space="0" w:color="auto"/>
            <w:bottom w:val="none" w:sz="0" w:space="0" w:color="auto"/>
            <w:right w:val="none" w:sz="0" w:space="0" w:color="auto"/>
          </w:divBdr>
        </w:div>
        <w:div w:id="803044128">
          <w:marLeft w:val="0"/>
          <w:marRight w:val="0"/>
          <w:marTop w:val="0"/>
          <w:marBottom w:val="0"/>
          <w:divBdr>
            <w:top w:val="none" w:sz="0" w:space="0" w:color="auto"/>
            <w:left w:val="none" w:sz="0" w:space="0" w:color="auto"/>
            <w:bottom w:val="none" w:sz="0" w:space="0" w:color="auto"/>
            <w:right w:val="none" w:sz="0" w:space="0" w:color="auto"/>
          </w:divBdr>
        </w:div>
        <w:div w:id="1466968538">
          <w:marLeft w:val="0"/>
          <w:marRight w:val="0"/>
          <w:marTop w:val="0"/>
          <w:marBottom w:val="0"/>
          <w:divBdr>
            <w:top w:val="none" w:sz="0" w:space="0" w:color="auto"/>
            <w:left w:val="none" w:sz="0" w:space="0" w:color="auto"/>
            <w:bottom w:val="none" w:sz="0" w:space="0" w:color="auto"/>
            <w:right w:val="none" w:sz="0" w:space="0" w:color="auto"/>
          </w:divBdr>
        </w:div>
        <w:div w:id="1638022511">
          <w:marLeft w:val="0"/>
          <w:marRight w:val="0"/>
          <w:marTop w:val="0"/>
          <w:marBottom w:val="0"/>
          <w:divBdr>
            <w:top w:val="none" w:sz="0" w:space="0" w:color="auto"/>
            <w:left w:val="none" w:sz="0" w:space="0" w:color="auto"/>
            <w:bottom w:val="none" w:sz="0" w:space="0" w:color="auto"/>
            <w:right w:val="none" w:sz="0" w:space="0" w:color="auto"/>
          </w:divBdr>
        </w:div>
      </w:divsChild>
    </w:div>
    <w:div w:id="1652516948">
      <w:bodyDiv w:val="1"/>
      <w:marLeft w:val="0"/>
      <w:marRight w:val="0"/>
      <w:marTop w:val="0"/>
      <w:marBottom w:val="0"/>
      <w:divBdr>
        <w:top w:val="none" w:sz="0" w:space="0" w:color="auto"/>
        <w:left w:val="none" w:sz="0" w:space="0" w:color="auto"/>
        <w:bottom w:val="none" w:sz="0" w:space="0" w:color="auto"/>
        <w:right w:val="none" w:sz="0" w:space="0" w:color="auto"/>
      </w:divBdr>
    </w:div>
    <w:div w:id="1685012658">
      <w:bodyDiv w:val="1"/>
      <w:marLeft w:val="0"/>
      <w:marRight w:val="0"/>
      <w:marTop w:val="0"/>
      <w:marBottom w:val="0"/>
      <w:divBdr>
        <w:top w:val="none" w:sz="0" w:space="0" w:color="auto"/>
        <w:left w:val="none" w:sz="0" w:space="0" w:color="auto"/>
        <w:bottom w:val="none" w:sz="0" w:space="0" w:color="auto"/>
        <w:right w:val="none" w:sz="0" w:space="0" w:color="auto"/>
      </w:divBdr>
    </w:div>
    <w:div w:id="1778140016">
      <w:bodyDiv w:val="1"/>
      <w:marLeft w:val="0"/>
      <w:marRight w:val="0"/>
      <w:marTop w:val="0"/>
      <w:marBottom w:val="0"/>
      <w:divBdr>
        <w:top w:val="none" w:sz="0" w:space="0" w:color="auto"/>
        <w:left w:val="none" w:sz="0" w:space="0" w:color="auto"/>
        <w:bottom w:val="none" w:sz="0" w:space="0" w:color="auto"/>
        <w:right w:val="none" w:sz="0" w:space="0" w:color="auto"/>
      </w:divBdr>
    </w:div>
    <w:div w:id="1804039715">
      <w:bodyDiv w:val="1"/>
      <w:marLeft w:val="0"/>
      <w:marRight w:val="0"/>
      <w:marTop w:val="0"/>
      <w:marBottom w:val="0"/>
      <w:divBdr>
        <w:top w:val="none" w:sz="0" w:space="0" w:color="auto"/>
        <w:left w:val="none" w:sz="0" w:space="0" w:color="auto"/>
        <w:bottom w:val="none" w:sz="0" w:space="0" w:color="auto"/>
        <w:right w:val="none" w:sz="0" w:space="0" w:color="auto"/>
      </w:divBdr>
    </w:div>
    <w:div w:id="1857501223">
      <w:bodyDiv w:val="1"/>
      <w:marLeft w:val="0"/>
      <w:marRight w:val="0"/>
      <w:marTop w:val="0"/>
      <w:marBottom w:val="0"/>
      <w:divBdr>
        <w:top w:val="none" w:sz="0" w:space="0" w:color="auto"/>
        <w:left w:val="none" w:sz="0" w:space="0" w:color="auto"/>
        <w:bottom w:val="none" w:sz="0" w:space="0" w:color="auto"/>
        <w:right w:val="none" w:sz="0" w:space="0" w:color="auto"/>
      </w:divBdr>
    </w:div>
    <w:div w:id="1881358541">
      <w:bodyDiv w:val="1"/>
      <w:marLeft w:val="0"/>
      <w:marRight w:val="0"/>
      <w:marTop w:val="0"/>
      <w:marBottom w:val="0"/>
      <w:divBdr>
        <w:top w:val="none" w:sz="0" w:space="0" w:color="auto"/>
        <w:left w:val="none" w:sz="0" w:space="0" w:color="auto"/>
        <w:bottom w:val="none" w:sz="0" w:space="0" w:color="auto"/>
        <w:right w:val="none" w:sz="0" w:space="0" w:color="auto"/>
      </w:divBdr>
    </w:div>
    <w:div w:id="1888255223">
      <w:bodyDiv w:val="1"/>
      <w:marLeft w:val="0"/>
      <w:marRight w:val="0"/>
      <w:marTop w:val="0"/>
      <w:marBottom w:val="0"/>
      <w:divBdr>
        <w:top w:val="none" w:sz="0" w:space="0" w:color="auto"/>
        <w:left w:val="none" w:sz="0" w:space="0" w:color="auto"/>
        <w:bottom w:val="none" w:sz="0" w:space="0" w:color="auto"/>
        <w:right w:val="none" w:sz="0" w:space="0" w:color="auto"/>
      </w:divBdr>
    </w:div>
    <w:div w:id="1907301760">
      <w:bodyDiv w:val="1"/>
      <w:marLeft w:val="0"/>
      <w:marRight w:val="0"/>
      <w:marTop w:val="0"/>
      <w:marBottom w:val="0"/>
      <w:divBdr>
        <w:top w:val="none" w:sz="0" w:space="0" w:color="auto"/>
        <w:left w:val="none" w:sz="0" w:space="0" w:color="auto"/>
        <w:bottom w:val="none" w:sz="0" w:space="0" w:color="auto"/>
        <w:right w:val="none" w:sz="0" w:space="0" w:color="auto"/>
      </w:divBdr>
    </w:div>
    <w:div w:id="1960410598">
      <w:bodyDiv w:val="1"/>
      <w:marLeft w:val="0"/>
      <w:marRight w:val="0"/>
      <w:marTop w:val="0"/>
      <w:marBottom w:val="0"/>
      <w:divBdr>
        <w:top w:val="none" w:sz="0" w:space="0" w:color="auto"/>
        <w:left w:val="none" w:sz="0" w:space="0" w:color="auto"/>
        <w:bottom w:val="none" w:sz="0" w:space="0" w:color="auto"/>
        <w:right w:val="none" w:sz="0" w:space="0" w:color="auto"/>
      </w:divBdr>
    </w:div>
    <w:div w:id="2005161531">
      <w:bodyDiv w:val="1"/>
      <w:marLeft w:val="0"/>
      <w:marRight w:val="0"/>
      <w:marTop w:val="0"/>
      <w:marBottom w:val="0"/>
      <w:divBdr>
        <w:top w:val="none" w:sz="0" w:space="0" w:color="auto"/>
        <w:left w:val="none" w:sz="0" w:space="0" w:color="auto"/>
        <w:bottom w:val="none" w:sz="0" w:space="0" w:color="auto"/>
        <w:right w:val="none" w:sz="0" w:space="0" w:color="auto"/>
      </w:divBdr>
    </w:div>
    <w:div w:id="2015255401">
      <w:bodyDiv w:val="1"/>
      <w:marLeft w:val="0"/>
      <w:marRight w:val="0"/>
      <w:marTop w:val="0"/>
      <w:marBottom w:val="0"/>
      <w:divBdr>
        <w:top w:val="none" w:sz="0" w:space="0" w:color="auto"/>
        <w:left w:val="none" w:sz="0" w:space="0" w:color="auto"/>
        <w:bottom w:val="none" w:sz="0" w:space="0" w:color="auto"/>
        <w:right w:val="none" w:sz="0" w:space="0" w:color="auto"/>
      </w:divBdr>
    </w:div>
    <w:div w:id="2082944152">
      <w:bodyDiv w:val="1"/>
      <w:marLeft w:val="0"/>
      <w:marRight w:val="0"/>
      <w:marTop w:val="0"/>
      <w:marBottom w:val="0"/>
      <w:divBdr>
        <w:top w:val="none" w:sz="0" w:space="0" w:color="auto"/>
        <w:left w:val="none" w:sz="0" w:space="0" w:color="auto"/>
        <w:bottom w:val="none" w:sz="0" w:space="0" w:color="auto"/>
        <w:right w:val="none" w:sz="0" w:space="0" w:color="auto"/>
      </w:divBdr>
    </w:div>
    <w:div w:id="2093618751">
      <w:bodyDiv w:val="1"/>
      <w:marLeft w:val="0"/>
      <w:marRight w:val="0"/>
      <w:marTop w:val="0"/>
      <w:marBottom w:val="0"/>
      <w:divBdr>
        <w:top w:val="none" w:sz="0" w:space="0" w:color="auto"/>
        <w:left w:val="none" w:sz="0" w:space="0" w:color="auto"/>
        <w:bottom w:val="none" w:sz="0" w:space="0" w:color="auto"/>
        <w:right w:val="none" w:sz="0" w:space="0" w:color="auto"/>
      </w:divBdr>
      <w:divsChild>
        <w:div w:id="1258127219">
          <w:marLeft w:val="0"/>
          <w:marRight w:val="0"/>
          <w:marTop w:val="0"/>
          <w:marBottom w:val="0"/>
          <w:divBdr>
            <w:top w:val="none" w:sz="0" w:space="0" w:color="auto"/>
            <w:left w:val="none" w:sz="0" w:space="0" w:color="auto"/>
            <w:bottom w:val="none" w:sz="0" w:space="0" w:color="auto"/>
            <w:right w:val="none" w:sz="0" w:space="0" w:color="auto"/>
          </w:divBdr>
        </w:div>
        <w:div w:id="1440679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itizencoin.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Crigg%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53D8B06B3D6F4CBCCDBDF155B3D412" ma:contentTypeVersion="18" ma:contentTypeDescription="Create a new document." ma:contentTypeScope="" ma:versionID="7aa8601e3f3065470f1b172a4d09fc77">
  <xsd:schema xmlns:xsd="http://www.w3.org/2001/XMLSchema" xmlns:xs="http://www.w3.org/2001/XMLSchema" xmlns:p="http://schemas.microsoft.com/office/2006/metadata/properties" xmlns:ns3="0a883752-423a-4a8f-93d5-f0f1e66d3384" xmlns:ns4="a56bcda3-051c-4f00-bdfa-42e706a5498c" targetNamespace="http://schemas.microsoft.com/office/2006/metadata/properties" ma:root="true" ma:fieldsID="38a0e3fb25db711f1de07a06673f45d5" ns3:_="" ns4:_="">
    <xsd:import namespace="0a883752-423a-4a8f-93d5-f0f1e66d3384"/>
    <xsd:import namespace="a56bcda3-051c-4f00-bdfa-42e706a5498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83752-423a-4a8f-93d5-f0f1e66d33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6bcda3-051c-4f00-bdfa-42e706a5498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0a883752-423a-4a8f-93d5-f0f1e66d3384" xsi:nil="true"/>
  </documentManagement>
</p:properties>
</file>

<file path=customXml/itemProps1.xml><?xml version="1.0" encoding="utf-8"?>
<ds:datastoreItem xmlns:ds="http://schemas.openxmlformats.org/officeDocument/2006/customXml" ds:itemID="{7225E152-8BD8-498C-810D-9A90C25B09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883752-423a-4a8f-93d5-f0f1e66d3384"/>
    <ds:schemaRef ds:uri="a56bcda3-051c-4f00-bdfa-42e706a549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FACF4B-E56D-4471-B649-9D8184EE1FD7}">
  <ds:schemaRefs>
    <ds:schemaRef ds:uri="http://schemas.openxmlformats.org/officeDocument/2006/bibliography"/>
  </ds:schemaRefs>
</ds:datastoreItem>
</file>

<file path=customXml/itemProps3.xml><?xml version="1.0" encoding="utf-8"?>
<ds:datastoreItem xmlns:ds="http://schemas.openxmlformats.org/officeDocument/2006/customXml" ds:itemID="{9BBF61E0-D41B-4239-9D3B-D5D437873104}">
  <ds:schemaRefs>
    <ds:schemaRef ds:uri="http://schemas.microsoft.com/sharepoint/v3/contenttype/forms"/>
  </ds:schemaRefs>
</ds:datastoreItem>
</file>

<file path=customXml/itemProps4.xml><?xml version="1.0" encoding="utf-8"?>
<ds:datastoreItem xmlns:ds="http://schemas.openxmlformats.org/officeDocument/2006/customXml" ds:itemID="{8FDA7016-F378-4499-97AC-96CD9C3A81BB}">
  <ds:schemaRefs>
    <ds:schemaRef ds:uri="http://schemas.microsoft.com/office/2006/metadata/properties"/>
    <ds:schemaRef ds:uri="http://schemas.microsoft.com/office/infopath/2007/PartnerControls"/>
    <ds:schemaRef ds:uri="0a883752-423a-4a8f-93d5-f0f1e66d3384"/>
  </ds:schemaRefs>
</ds:datastoreItem>
</file>

<file path=docProps/app.xml><?xml version="1.0" encoding="utf-8"?>
<Properties xmlns="http://schemas.openxmlformats.org/officeDocument/2006/extended-properties" xmlns:vt="http://schemas.openxmlformats.org/officeDocument/2006/docPropsVTypes">
  <Template>Crigg Letter template.dot</Template>
  <TotalTime>214</TotalTime>
  <Pages>6</Pages>
  <Words>2455</Words>
  <Characters>13995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CRIGGLESTONE</vt:lpstr>
    </vt:vector>
  </TitlesOfParts>
  <Company>Packard Bell NEC</Company>
  <LinksUpToDate>false</LinksUpToDate>
  <CharactersWithSpaces>16418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CRIGGLESTONE</dc:title>
  <dc:subject/>
  <dc:creator>Sarah Knowles</dc:creator>
  <cp:keywords/>
  <dc:description/>
  <cp:lastModifiedBy>Sarah Knowles</cp:lastModifiedBy>
  <cp:revision>166</cp:revision>
  <cp:lastPrinted>2026-04-13T12:37:00Z</cp:lastPrinted>
  <dcterms:created xsi:type="dcterms:W3CDTF">2026-09-02T10:45:00Z</dcterms:created>
  <dcterms:modified xsi:type="dcterms:W3CDTF">2026-09-08T11:02:00Z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0x010100B753D8B06B3D6F4CBCCDBDF155B3D412</vt:lpwstr>
  </property>
  <property fmtid="{D5CDD505-2E9C-101B-9397-08002B2CF9AE}" pid="3" name="_activity">
    <vt:lpwstr/>
  </property>
  <property fmtid="{D5CDD505-2E9C-101B-9397-08002B2CF9AE}" pid="4" name="MediaServiceImageTags">
    <vt:lpwstr/>
  </property>
</Properties>
</file>