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BC76" w14:textId="756B726E" w:rsidR="00721E7A" w:rsidRDefault="00F4581B" w:rsidP="000B20AF">
      <w:pPr>
        <w:pStyle w:val="Heading1"/>
        <w:jc w:val="center"/>
        <w:rPr>
          <w:rStyle w:val="eop"/>
          <w:rFonts w:ascii="Calibri" w:hAnsi="Calibri" w:cs="Calibri"/>
        </w:rPr>
      </w:pPr>
      <w:r>
        <w:rPr>
          <w:sz w:val="32"/>
          <w:szCs w:val="32"/>
        </w:rPr>
        <w:t xml:space="preserve">  </w:t>
      </w:r>
    </w:p>
    <w:p w14:paraId="0E3E2871" w14:textId="77777777" w:rsidR="00285C7E" w:rsidRPr="00F4581B" w:rsidRDefault="00285C7E" w:rsidP="00285C7E">
      <w:pPr>
        <w:pStyle w:val="Heading1"/>
        <w:jc w:val="center"/>
        <w:rPr>
          <w:rStyle w:val="IntenseReference"/>
          <w:rFonts w:ascii="Calibri" w:hAnsi="Calibri" w:cs="Calibri"/>
          <w:color w:val="1F497D"/>
          <w:sz w:val="48"/>
          <w:szCs w:val="48"/>
        </w:rPr>
      </w:pPr>
      <w:r w:rsidRPr="00250B62">
        <w:rPr>
          <w:rStyle w:val="IntenseReference"/>
          <w:rFonts w:ascii="Calibri" w:hAnsi="Calibri" w:cs="Calibri"/>
          <w:noProof/>
          <w:color w:val="1F497D"/>
          <w:sz w:val="44"/>
          <w:szCs w:val="44"/>
        </w:rPr>
        <w:drawing>
          <wp:anchor distT="0" distB="0" distL="114300" distR="114300" simplePos="0" relativeHeight="251659264" behindDoc="0" locked="0" layoutInCell="1" allowOverlap="1" wp14:anchorId="39EA8AF6" wp14:editId="75E1D1C9">
            <wp:simplePos x="0" y="0"/>
            <wp:positionH relativeFrom="column">
              <wp:posOffset>-170815</wp:posOffset>
            </wp:positionH>
            <wp:positionV relativeFrom="paragraph">
              <wp:posOffset>0</wp:posOffset>
            </wp:positionV>
            <wp:extent cx="707390" cy="1438275"/>
            <wp:effectExtent l="0" t="0" r="0"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bookmarkStart w:id="0" w:name="_Hlk199252961"/>
      <w:r w:rsidRPr="00FE202F">
        <w:rPr>
          <w:color w:val="4472C4" w:themeColor="accent1"/>
          <w:sz w:val="48"/>
          <w:szCs w:val="48"/>
        </w:rPr>
        <w:t>Crigglestone Parish Council</w:t>
      </w:r>
      <w:bookmarkEnd w:id="0"/>
    </w:p>
    <w:p w14:paraId="01A21E94" w14:textId="77777777" w:rsidR="00285C7E" w:rsidRPr="00591ECE" w:rsidRDefault="00285C7E" w:rsidP="00285C7E">
      <w:pPr>
        <w:pStyle w:val="Footer"/>
        <w:tabs>
          <w:tab w:val="clear" w:pos="4153"/>
          <w:tab w:val="clear" w:pos="8306"/>
        </w:tabs>
        <w:jc w:val="center"/>
        <w:rPr>
          <w:rFonts w:ascii="Calibri" w:hAnsi="Calibri"/>
          <w:color w:val="4A442A"/>
        </w:rPr>
      </w:pPr>
      <w:r w:rsidRPr="00591ECE">
        <w:rPr>
          <w:rFonts w:ascii="Calibri" w:hAnsi="Calibri"/>
          <w:b/>
        </w:rPr>
        <w:t>Web site:</w:t>
      </w:r>
      <w:r w:rsidRPr="00591ECE">
        <w:rPr>
          <w:rFonts w:ascii="Calibri" w:hAnsi="Calibri"/>
          <w:color w:val="4A442A"/>
        </w:rPr>
        <w:t xml:space="preserve"> </w:t>
      </w:r>
      <w:hyperlink r:id="rId12">
        <w:r w:rsidRPr="00591ECE">
          <w:rPr>
            <w:rStyle w:val="Hyperlink"/>
            <w:rFonts w:ascii="Calibri" w:hAnsi="Calibri"/>
          </w:rPr>
          <w:t>www.crigglestonepc.org</w:t>
        </w:r>
      </w:hyperlink>
    </w:p>
    <w:p w14:paraId="437BD358" w14:textId="77777777" w:rsidR="00285C7E" w:rsidRPr="00591ECE" w:rsidRDefault="00285C7E" w:rsidP="00285C7E">
      <w:pPr>
        <w:pStyle w:val="Footer"/>
        <w:jc w:val="center"/>
        <w:rPr>
          <w:rFonts w:ascii="Calibri" w:hAnsi="Calibri" w:cs="Calibri"/>
          <w:szCs w:val="24"/>
        </w:rPr>
      </w:pPr>
      <w:r w:rsidRPr="00591ECE">
        <w:rPr>
          <w:rFonts w:ascii="Calibri" w:hAnsi="Calibri" w:cs="Calibri"/>
          <w:szCs w:val="24"/>
        </w:rPr>
        <w:t>Parish Clerk – Mrs S</w:t>
      </w:r>
      <w:r>
        <w:rPr>
          <w:rFonts w:ascii="Calibri" w:hAnsi="Calibri" w:cs="Calibri"/>
          <w:szCs w:val="24"/>
        </w:rPr>
        <w:t>arah</w:t>
      </w:r>
      <w:r w:rsidRPr="00591ECE">
        <w:rPr>
          <w:rFonts w:ascii="Calibri" w:hAnsi="Calibri" w:cs="Calibri"/>
          <w:szCs w:val="24"/>
        </w:rPr>
        <w:t xml:space="preserve"> Knowles</w:t>
      </w:r>
    </w:p>
    <w:p w14:paraId="0067A251" w14:textId="77777777" w:rsidR="00285C7E" w:rsidRPr="00250B62" w:rsidRDefault="00285C7E" w:rsidP="00285C7E">
      <w:pPr>
        <w:pStyle w:val="Footer"/>
        <w:tabs>
          <w:tab w:val="clear" w:pos="4153"/>
          <w:tab w:val="clear" w:pos="8306"/>
        </w:tabs>
        <w:jc w:val="center"/>
        <w:rPr>
          <w:rStyle w:val="IntenseReference"/>
          <w:rFonts w:ascii="Calibri" w:hAnsi="Calibri" w:cs="Calibri"/>
          <w:color w:val="1F497D"/>
          <w:szCs w:val="24"/>
        </w:rPr>
      </w:pPr>
      <w:r w:rsidRPr="00591ECE">
        <w:rPr>
          <w:rFonts w:ascii="Calibri" w:hAnsi="Calibri" w:cs="Calibri"/>
          <w:szCs w:val="24"/>
        </w:rPr>
        <w:t xml:space="preserve">Tel: 07419 585 227   Email: </w:t>
      </w:r>
      <w:hyperlink r:id="rId13" w:history="1">
        <w:r w:rsidRPr="00591ECE">
          <w:rPr>
            <w:rStyle w:val="Hyperlink"/>
            <w:rFonts w:ascii="Calibri" w:hAnsi="Calibri" w:cs="Calibri"/>
            <w:szCs w:val="24"/>
          </w:rPr>
          <w:t>clerk@crigglestonepc.org</w:t>
        </w:r>
      </w:hyperlink>
    </w:p>
    <w:p w14:paraId="22CA9B66" w14:textId="77777777" w:rsidR="00285C7E" w:rsidRPr="00250B62" w:rsidRDefault="00285C7E" w:rsidP="00285C7E">
      <w:pPr>
        <w:pStyle w:val="Footer"/>
        <w:tabs>
          <w:tab w:val="clear" w:pos="4153"/>
          <w:tab w:val="clear" w:pos="8306"/>
        </w:tabs>
        <w:rPr>
          <w:rFonts w:ascii="Calibri" w:hAnsi="Calibri" w:cs="Calibri"/>
          <w:b/>
          <w:color w:val="4A442A"/>
          <w:szCs w:val="24"/>
        </w:rPr>
      </w:pPr>
    </w:p>
    <w:p w14:paraId="51B864B5" w14:textId="4F100164" w:rsidR="00285C7E" w:rsidRDefault="00285C7E" w:rsidP="00285C7E">
      <w:pPr>
        <w:rPr>
          <w:rFonts w:asciiTheme="minorHAnsi" w:hAnsiTheme="minorHAnsi" w:cstheme="minorHAnsi"/>
        </w:rPr>
      </w:pP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E382A" w:rsidRPr="002E382A">
        <w:rPr>
          <w:rFonts w:asciiTheme="minorHAnsi" w:hAnsiTheme="minorHAnsi" w:cstheme="minorHAnsi"/>
        </w:rPr>
        <w:t>30</w:t>
      </w:r>
      <w:r w:rsidR="002E382A" w:rsidRPr="002E382A">
        <w:rPr>
          <w:rFonts w:asciiTheme="minorHAnsi" w:hAnsiTheme="minorHAnsi" w:cstheme="minorHAnsi"/>
          <w:vertAlign w:val="superscript"/>
        </w:rPr>
        <w:t>th</w:t>
      </w:r>
      <w:r w:rsidR="002E382A" w:rsidRPr="002E382A">
        <w:rPr>
          <w:rFonts w:asciiTheme="minorHAnsi" w:hAnsiTheme="minorHAnsi" w:cstheme="minorHAnsi"/>
        </w:rPr>
        <w:t xml:space="preserve"> September </w:t>
      </w:r>
      <w:r w:rsidRPr="002E382A">
        <w:rPr>
          <w:rFonts w:asciiTheme="minorHAnsi" w:hAnsiTheme="minorHAnsi" w:cstheme="minorHAnsi"/>
        </w:rPr>
        <w:t>2026</w:t>
      </w:r>
    </w:p>
    <w:p w14:paraId="23587EE7" w14:textId="77777777" w:rsidR="009268BF" w:rsidRPr="002E382A" w:rsidRDefault="009268BF" w:rsidP="00285C7E">
      <w:pPr>
        <w:rPr>
          <w:rFonts w:asciiTheme="minorHAnsi" w:hAnsiTheme="minorHAnsi" w:cstheme="minorHAnsi"/>
        </w:rPr>
      </w:pPr>
    </w:p>
    <w:p w14:paraId="13D9A465" w14:textId="626C6E9E" w:rsidR="00285C7E" w:rsidRPr="009268BF" w:rsidRDefault="009268BF" w:rsidP="009268BF">
      <w:pPr>
        <w:pStyle w:val="paragraph"/>
        <w:spacing w:before="0" w:beforeAutospacing="0" w:after="0" w:afterAutospacing="0"/>
        <w:ind w:left="-284"/>
        <w:jc w:val="center"/>
        <w:textAlignment w:val="baseline"/>
        <w:rPr>
          <w:rStyle w:val="eop"/>
          <w:rFonts w:asciiTheme="minorHAnsi" w:hAnsiTheme="minorHAnsi" w:cstheme="minorHAnsi"/>
          <w:b/>
          <w:bCs/>
          <w:sz w:val="32"/>
          <w:szCs w:val="32"/>
        </w:rPr>
      </w:pPr>
      <w:r w:rsidRPr="009268BF">
        <w:rPr>
          <w:rStyle w:val="eop"/>
          <w:rFonts w:asciiTheme="minorHAnsi" w:hAnsiTheme="minorHAnsi" w:cstheme="minorHAnsi"/>
          <w:b/>
          <w:bCs/>
          <w:sz w:val="32"/>
          <w:szCs w:val="32"/>
        </w:rPr>
        <w:t>T</w:t>
      </w:r>
      <w:r w:rsidR="00285C7E" w:rsidRPr="009268BF">
        <w:rPr>
          <w:rStyle w:val="eop"/>
          <w:rFonts w:asciiTheme="minorHAnsi" w:hAnsiTheme="minorHAnsi" w:cstheme="minorHAnsi"/>
          <w:b/>
          <w:bCs/>
          <w:sz w:val="32"/>
          <w:szCs w:val="32"/>
        </w:rPr>
        <w:t xml:space="preserve">he next meeting is due to be held on Tuesday </w:t>
      </w:r>
      <w:r w:rsidR="00B413C5" w:rsidRPr="009268BF">
        <w:rPr>
          <w:rStyle w:val="eop"/>
          <w:rFonts w:asciiTheme="minorHAnsi" w:hAnsiTheme="minorHAnsi" w:cstheme="minorHAnsi"/>
          <w:b/>
          <w:bCs/>
          <w:sz w:val="32"/>
          <w:szCs w:val="32"/>
        </w:rPr>
        <w:t>6</w:t>
      </w:r>
      <w:r w:rsidR="007D40FE" w:rsidRPr="009268BF">
        <w:rPr>
          <w:rStyle w:val="eop"/>
          <w:rFonts w:asciiTheme="minorHAnsi" w:hAnsiTheme="minorHAnsi" w:cstheme="minorHAnsi"/>
          <w:b/>
          <w:bCs/>
          <w:sz w:val="32"/>
          <w:szCs w:val="32"/>
          <w:vertAlign w:val="superscript"/>
        </w:rPr>
        <w:t xml:space="preserve">th </w:t>
      </w:r>
      <w:r w:rsidR="00B413C5" w:rsidRPr="009268BF">
        <w:rPr>
          <w:rStyle w:val="eop"/>
          <w:rFonts w:asciiTheme="minorHAnsi" w:hAnsiTheme="minorHAnsi" w:cstheme="minorHAnsi"/>
          <w:b/>
          <w:bCs/>
          <w:sz w:val="32"/>
          <w:szCs w:val="32"/>
        </w:rPr>
        <w:t>October</w:t>
      </w:r>
      <w:r w:rsidR="00285C7E" w:rsidRPr="009268BF">
        <w:rPr>
          <w:rStyle w:val="eop"/>
          <w:rFonts w:asciiTheme="minorHAnsi" w:hAnsiTheme="minorHAnsi" w:cstheme="minorHAnsi"/>
          <w:b/>
          <w:bCs/>
          <w:sz w:val="32"/>
          <w:szCs w:val="32"/>
        </w:rPr>
        <w:t>2026, at 6pm in The Village Institute, 36 High Street, Crigglestone, WF4 3EB, where the following business will be transacted.</w:t>
      </w:r>
    </w:p>
    <w:p w14:paraId="1F8483A5" w14:textId="77777777" w:rsidR="00285C7E" w:rsidRDefault="00285C7E" w:rsidP="00285C7E">
      <w:pPr>
        <w:pStyle w:val="paragraph"/>
        <w:spacing w:before="0" w:beforeAutospacing="0" w:after="0" w:afterAutospacing="0"/>
        <w:ind w:left="6480" w:hanging="90"/>
        <w:jc w:val="both"/>
        <w:textAlignment w:val="baseline"/>
      </w:pPr>
      <w:r>
        <w:rPr>
          <w:noProof/>
        </w:rPr>
        <w:drawing>
          <wp:inline distT="0" distB="0" distL="0" distR="0" wp14:anchorId="733A04BA" wp14:editId="13D44564">
            <wp:extent cx="1057275" cy="504825"/>
            <wp:effectExtent l="0" t="0" r="0" b="0"/>
            <wp:docPr id="201251750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5477" name="Picture 1" descr="A blue text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7275" cy="504825"/>
                    </a:xfrm>
                    <a:prstGeom prst="rect">
                      <a:avLst/>
                    </a:prstGeom>
                    <a:noFill/>
                    <a:ln>
                      <a:noFill/>
                    </a:ln>
                  </pic:spPr>
                </pic:pic>
              </a:graphicData>
            </a:graphic>
          </wp:inline>
        </w:drawing>
      </w:r>
      <w:r>
        <w:tab/>
      </w:r>
    </w:p>
    <w:p w14:paraId="39BB1953" w14:textId="77777777" w:rsidR="00285C7E" w:rsidRDefault="00285C7E" w:rsidP="00285C7E">
      <w:pPr>
        <w:pStyle w:val="paragraph"/>
        <w:spacing w:before="0" w:beforeAutospacing="0" w:after="0" w:afterAutospacing="0"/>
        <w:ind w:left="6480" w:hanging="90"/>
        <w:jc w:val="both"/>
        <w:textAlignment w:val="baseline"/>
        <w:rPr>
          <w:rFonts w:ascii="Calibri" w:hAnsi="Calibri" w:cs="Calibri"/>
        </w:rPr>
      </w:pPr>
      <w:r w:rsidRPr="54FCC056">
        <w:rPr>
          <w:rFonts w:ascii="Calibri" w:hAnsi="Calibri" w:cs="Calibri"/>
        </w:rPr>
        <w:t>Mrs Sarah Knowles</w:t>
      </w:r>
    </w:p>
    <w:p w14:paraId="59C74A76" w14:textId="77777777" w:rsidR="00285C7E" w:rsidRDefault="00285C7E" w:rsidP="00285C7E">
      <w:pPr>
        <w:pStyle w:val="paragraph"/>
        <w:spacing w:before="0" w:beforeAutospacing="0" w:after="0" w:afterAutospacing="0"/>
        <w:ind w:left="5040" w:firstLine="720"/>
        <w:jc w:val="both"/>
        <w:textAlignment w:val="baseline"/>
        <w:rPr>
          <w:rFonts w:ascii="Calibri" w:hAnsi="Calibri" w:cs="Calibri"/>
        </w:rPr>
      </w:pPr>
      <w:r w:rsidRPr="007459D2">
        <w:rPr>
          <w:rFonts w:ascii="Calibri" w:hAnsi="Calibri" w:cs="Calibri"/>
        </w:rPr>
        <w:t>Clerk to Crigglestone Parish Council</w:t>
      </w:r>
    </w:p>
    <w:p w14:paraId="4D806B61" w14:textId="77777777" w:rsidR="00285C7E" w:rsidRDefault="00285C7E" w:rsidP="00285C7E">
      <w:pPr>
        <w:pStyle w:val="paragraph"/>
        <w:spacing w:before="0" w:beforeAutospacing="0" w:after="0" w:afterAutospacing="0"/>
        <w:ind w:left="6480" w:hanging="90"/>
        <w:jc w:val="both"/>
        <w:textAlignment w:val="baseline"/>
      </w:pPr>
      <w:r>
        <w:tab/>
      </w:r>
    </w:p>
    <w:p w14:paraId="52A45243" w14:textId="77777777" w:rsidR="00285C7E" w:rsidRDefault="00285C7E" w:rsidP="00285C7E">
      <w:pPr>
        <w:tabs>
          <w:tab w:val="left" w:pos="1134"/>
        </w:tabs>
        <w:ind w:left="-284"/>
        <w:jc w:val="both"/>
        <w:rPr>
          <w:rFonts w:ascii="Calibri" w:hAnsi="Calibri" w:cs="Calibri"/>
          <w:szCs w:val="24"/>
        </w:rPr>
      </w:pPr>
    </w:p>
    <w:p w14:paraId="04F4AF02" w14:textId="77777777" w:rsidR="00285C7E" w:rsidRDefault="00285C7E" w:rsidP="00285C7E">
      <w:pPr>
        <w:pStyle w:val="Heading2"/>
        <w:ind w:left="-284"/>
        <w:rPr>
          <w:rFonts w:ascii="Calibri" w:hAnsi="Calibri" w:cs="Calibri"/>
          <w:spacing w:val="600"/>
          <w:bdr w:val="threeDEmboss" w:sz="24" w:space="0" w:color="auto" w:frame="1"/>
        </w:rPr>
      </w:pPr>
      <w:r w:rsidRPr="388FEA94">
        <w:rPr>
          <w:rFonts w:ascii="Calibri" w:hAnsi="Calibri" w:cs="Calibri"/>
          <w:spacing w:val="600"/>
          <w:bdr w:val="threeDEmboss" w:sz="24" w:space="0" w:color="auto" w:frame="1"/>
        </w:rPr>
        <w:t>AGENDA</w:t>
      </w:r>
    </w:p>
    <w:p w14:paraId="135CC17E" w14:textId="77777777" w:rsidR="00075FC4" w:rsidRPr="00075FC4" w:rsidRDefault="00075FC4" w:rsidP="00075FC4"/>
    <w:p w14:paraId="6EA217B7" w14:textId="77777777" w:rsidR="00285C7E" w:rsidRPr="00A63833" w:rsidRDefault="00285C7E" w:rsidP="000B20AF">
      <w:pPr>
        <w:jc w:val="center"/>
        <w:textAlignment w:val="baseline"/>
        <w:rPr>
          <w:rFonts w:ascii="Segoe UI" w:hAnsi="Segoe UI" w:cs="Segoe UI"/>
          <w:sz w:val="18"/>
          <w:szCs w:val="18"/>
          <w:lang w:eastAsia="en-GB"/>
        </w:rPr>
      </w:pPr>
    </w:p>
    <w:p w14:paraId="79F6E5FA" w14:textId="33B772A5" w:rsidR="007A3DD6" w:rsidRPr="00E16617" w:rsidRDefault="00D87433" w:rsidP="00414D61">
      <w:pPr>
        <w:numPr>
          <w:ilvl w:val="0"/>
          <w:numId w:val="1"/>
        </w:numPr>
        <w:ind w:left="142" w:hanging="426"/>
        <w:jc w:val="both"/>
        <w:rPr>
          <w:rFonts w:ascii="Calibri" w:hAnsi="Calibri" w:cs="Calibri"/>
          <w:b/>
          <w:color w:val="FF0000"/>
          <w:szCs w:val="24"/>
        </w:rPr>
      </w:pPr>
      <w:r w:rsidRPr="00E16617">
        <w:rPr>
          <w:rFonts w:ascii="Calibri" w:hAnsi="Calibri" w:cs="Calibri"/>
          <w:b/>
          <w:szCs w:val="24"/>
        </w:rPr>
        <w:t>MEMBERS OF THE PUBLIC ARE WELCOME TO ATTEND A PUBLIC SESSION AT THE BEGINNING OF THE MEETING FOR A MAXIMUM OF 15 MINUTES</w:t>
      </w:r>
    </w:p>
    <w:p w14:paraId="37F64936" w14:textId="1CE80849" w:rsidR="001D1F2C" w:rsidRPr="00E16617" w:rsidRDefault="00D87433" w:rsidP="00DE119E">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E16617">
        <w:rPr>
          <w:rFonts w:ascii="Calibri" w:hAnsi="Calibri" w:cs="Calibri"/>
          <w:b/>
          <w:szCs w:val="24"/>
          <w:lang w:eastAsia="en-GB"/>
        </w:rPr>
        <w:t>TO RECEIVE APOLOGIES AND ACCEPT REASONS FOR ABSENCE</w:t>
      </w:r>
    </w:p>
    <w:p w14:paraId="4216DE53" w14:textId="6326EE00" w:rsidR="00EF46E3" w:rsidRPr="00DC2473" w:rsidRDefault="00E94991"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00B73145" w14:textId="4288EAC4" w:rsidR="00B03CE1" w:rsidRDefault="00EF46E3"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09744BF6" w14:textId="5DD344DC" w:rsidR="00727673" w:rsidRPr="00E16617" w:rsidRDefault="00E94991" w:rsidP="001D2EEE">
      <w:pPr>
        <w:numPr>
          <w:ilvl w:val="0"/>
          <w:numId w:val="2"/>
        </w:numPr>
        <w:ind w:left="142" w:hanging="426"/>
        <w:jc w:val="both"/>
        <w:rPr>
          <w:rFonts w:ascii="Aptos" w:hAnsi="Aptos" w:cs="Aptos"/>
          <w:i/>
          <w:iCs/>
          <w:lang w:eastAsia="en-GB"/>
        </w:rPr>
      </w:pPr>
      <w:r w:rsidRPr="00E16617">
        <w:rPr>
          <w:rFonts w:ascii="Calibri" w:hAnsi="Calibri" w:cs="Calibri"/>
          <w:b/>
          <w:bCs/>
          <w:lang w:eastAsia="en-GB"/>
        </w:rPr>
        <w:t xml:space="preserve">TO CONSIDER REQUESTS RECEIVED BY THE CLERK FOR DISPENSATIONS UNDER SECTION 33 OF THE LOCALISM ACT 2011 </w:t>
      </w:r>
      <w:r w:rsidR="00A93A1B" w:rsidRPr="00E16617">
        <w:rPr>
          <w:rFonts w:ascii="Calibri" w:hAnsi="Calibri" w:cs="Calibri"/>
          <w:i/>
          <w:iCs/>
          <w:lang w:eastAsia="en-GB"/>
        </w:rPr>
        <w:t xml:space="preserve">(Here </w:t>
      </w:r>
      <w:r w:rsidR="3B4DCC85" w:rsidRPr="00E16617">
        <w:rPr>
          <w:rFonts w:ascii="Calibri" w:hAnsi="Calibri" w:cs="Calibri"/>
          <w:i/>
          <w:iCs/>
          <w:lang w:eastAsia="en-GB"/>
        </w:rPr>
        <w:t>Cllrs</w:t>
      </w:r>
      <w:r w:rsidR="00A93A1B" w:rsidRPr="00E16617">
        <w:rPr>
          <w:rFonts w:ascii="Calibri" w:hAnsi="Calibri" w:cs="Calibri"/>
          <w:i/>
          <w:iCs/>
          <w:lang w:eastAsia="en-GB"/>
        </w:rPr>
        <w:t xml:space="preserve"> who have declared an ‘interest’ in something on the agenda can request in writing using the prescribed form, that they be allowed to speak, </w:t>
      </w:r>
      <w:r w:rsidR="00B44A56" w:rsidRPr="00E16617">
        <w:rPr>
          <w:rFonts w:ascii="Calibri" w:hAnsi="Calibri" w:cs="Calibri"/>
          <w:i/>
          <w:iCs/>
          <w:lang w:eastAsia="en-GB"/>
        </w:rPr>
        <w:t>remain in</w:t>
      </w:r>
      <w:r w:rsidR="00A93A1B" w:rsidRPr="00E16617">
        <w:rPr>
          <w:rFonts w:ascii="Calibri" w:hAnsi="Calibri" w:cs="Calibri"/>
          <w:i/>
          <w:iCs/>
          <w:lang w:eastAsia="en-GB"/>
        </w:rPr>
        <w:t xml:space="preserve"> the </w:t>
      </w:r>
      <w:r w:rsidR="00D33FCE" w:rsidRPr="00E16617">
        <w:rPr>
          <w:rFonts w:ascii="Calibri" w:hAnsi="Calibri" w:cs="Calibri"/>
          <w:i/>
          <w:iCs/>
          <w:lang w:eastAsia="en-GB"/>
        </w:rPr>
        <w:t>meeting</w:t>
      </w:r>
      <w:r w:rsidR="00A93A1B" w:rsidRPr="00E16617">
        <w:rPr>
          <w:rFonts w:ascii="Calibri" w:hAnsi="Calibri" w:cs="Calibri"/>
          <w:i/>
          <w:iCs/>
          <w:lang w:eastAsia="en-GB"/>
        </w:rPr>
        <w:t xml:space="preserve"> where it is being discussed and potentially vote!  There </w:t>
      </w:r>
      <w:r w:rsidR="00D33FCE" w:rsidRPr="00E16617">
        <w:rPr>
          <w:rFonts w:ascii="Calibri" w:hAnsi="Calibri" w:cs="Calibri"/>
          <w:i/>
          <w:iCs/>
          <w:lang w:eastAsia="en-GB"/>
        </w:rPr>
        <w:t>are</w:t>
      </w:r>
      <w:r w:rsidR="00A93A1B" w:rsidRPr="00E16617">
        <w:rPr>
          <w:rFonts w:ascii="Calibri" w:hAnsi="Calibri" w:cs="Calibri"/>
          <w:i/>
          <w:iCs/>
          <w:lang w:eastAsia="en-GB"/>
        </w:rPr>
        <w:t xml:space="preserve"> strict criteria in place to even consider this, and the </w:t>
      </w:r>
      <w:r w:rsidR="303BA897" w:rsidRPr="00E16617">
        <w:rPr>
          <w:rFonts w:ascii="Calibri" w:hAnsi="Calibri" w:cs="Calibri"/>
          <w:i/>
          <w:iCs/>
          <w:lang w:eastAsia="en-GB"/>
        </w:rPr>
        <w:t>council's</w:t>
      </w:r>
      <w:r w:rsidR="00A93A1B" w:rsidRPr="00E16617">
        <w:rPr>
          <w:rFonts w:ascii="Calibri" w:hAnsi="Calibri" w:cs="Calibri"/>
          <w:i/>
          <w:iCs/>
          <w:lang w:eastAsia="en-GB"/>
        </w:rPr>
        <w:t xml:space="preserve"> decision is final).</w:t>
      </w:r>
      <w:r w:rsidR="002F6B41" w:rsidRPr="00E16617">
        <w:rPr>
          <w:rFonts w:ascii="Calibri" w:hAnsi="Calibri" w:cs="Calibri"/>
          <w:i/>
          <w:iCs/>
          <w:lang w:eastAsia="en-GB"/>
        </w:rPr>
        <w:t xml:space="preserve">  </w:t>
      </w:r>
    </w:p>
    <w:p w14:paraId="31CDF39B" w14:textId="72A421B6" w:rsidR="00520683" w:rsidRPr="00520683" w:rsidRDefault="00520683" w:rsidP="00520683">
      <w:pPr>
        <w:numPr>
          <w:ilvl w:val="0"/>
          <w:numId w:val="2"/>
        </w:numPr>
        <w:ind w:left="142" w:hanging="426"/>
        <w:jc w:val="both"/>
        <w:rPr>
          <w:rFonts w:ascii="Calibri" w:hAnsi="Calibri" w:cs="Calibri"/>
          <w:b/>
          <w:bCs/>
        </w:rPr>
      </w:pPr>
      <w:r w:rsidRPr="00520683">
        <w:rPr>
          <w:rFonts w:ascii="Calibri" w:hAnsi="Calibri" w:cs="Calibri"/>
          <w:b/>
          <w:bCs/>
        </w:rPr>
        <w:t>TO CONSIDER EXCLUDING THE PRESS &amp; PUBLIC FROM LISTED AGENDA ITEMS</w:t>
      </w:r>
    </w:p>
    <w:p w14:paraId="2320A76D" w14:textId="35A95FCB" w:rsidR="00545417" w:rsidRDefault="00520683" w:rsidP="00520683">
      <w:pPr>
        <w:ind w:left="142"/>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r w:rsidR="002F6B41">
        <w:rPr>
          <w:rFonts w:ascii="Calibri" w:hAnsi="Calibri" w:cs="Calibri"/>
          <w:b/>
          <w:bCs/>
        </w:rPr>
        <w:t xml:space="preserve">  </w:t>
      </w:r>
    </w:p>
    <w:p w14:paraId="0F422321" w14:textId="2C84975A" w:rsidR="00143886" w:rsidRPr="00E16617" w:rsidRDefault="00E94991" w:rsidP="00E16617">
      <w:pPr>
        <w:numPr>
          <w:ilvl w:val="0"/>
          <w:numId w:val="2"/>
        </w:numPr>
        <w:ind w:left="142" w:hanging="426"/>
        <w:jc w:val="both"/>
        <w:rPr>
          <w:szCs w:val="24"/>
        </w:rPr>
      </w:pPr>
      <w:r w:rsidRPr="00E16617">
        <w:rPr>
          <w:rFonts w:ascii="Calibri" w:hAnsi="Calibri" w:cs="Calibri"/>
          <w:b/>
          <w:bCs/>
          <w:lang w:eastAsia="en-GB"/>
        </w:rPr>
        <w:t>TO RECEIVE SUCH ITEMS THAT THE CHAIR MAY WISH TO LAY BEFORE THE COUNCIL</w:t>
      </w:r>
    </w:p>
    <w:p w14:paraId="4ED9B3AA" w14:textId="055D6180" w:rsidR="007620CB" w:rsidRPr="0031434F" w:rsidRDefault="00CB40D8" w:rsidP="00EE4F9C">
      <w:pPr>
        <w:numPr>
          <w:ilvl w:val="0"/>
          <w:numId w:val="2"/>
        </w:numPr>
        <w:ind w:left="142" w:hanging="426"/>
        <w:jc w:val="both"/>
        <w:rPr>
          <w:rStyle w:val="normaltextrun"/>
          <w:rFonts w:ascii="Calibri" w:hAnsi="Calibri" w:cs="Calibri"/>
          <w:b/>
          <w:szCs w:val="24"/>
        </w:rPr>
      </w:pPr>
      <w:r w:rsidRPr="5E4C835D">
        <w:rPr>
          <w:rStyle w:val="normaltextrun"/>
          <w:rFonts w:ascii="Calibri" w:hAnsi="Calibri" w:cs="Calibri"/>
          <w:b/>
          <w:bCs/>
        </w:rPr>
        <w:t xml:space="preserve">POLICE SAFE SCHEME </w:t>
      </w:r>
    </w:p>
    <w:p w14:paraId="1F7D4857" w14:textId="249BCAB1" w:rsidR="00545417" w:rsidRPr="008B4E28" w:rsidRDefault="005E25B7">
      <w:pPr>
        <w:pStyle w:val="ListParagraph"/>
        <w:numPr>
          <w:ilvl w:val="0"/>
          <w:numId w:val="4"/>
        </w:numPr>
        <w:ind w:left="567" w:hanging="425"/>
        <w:jc w:val="both"/>
        <w:rPr>
          <w:rStyle w:val="normaltextrun"/>
          <w:b/>
          <w:color w:val="EE0000"/>
          <w:szCs w:val="24"/>
        </w:rPr>
      </w:pPr>
      <w:r w:rsidRPr="00033AE0">
        <w:rPr>
          <w:rStyle w:val="normaltextrun"/>
          <w:sz w:val="24"/>
          <w:szCs w:val="24"/>
        </w:rPr>
        <w:t xml:space="preserve">To receive the </w:t>
      </w:r>
      <w:r w:rsidR="009C7F91">
        <w:rPr>
          <w:rStyle w:val="normaltextrun"/>
          <w:sz w:val="24"/>
          <w:szCs w:val="24"/>
        </w:rPr>
        <w:t xml:space="preserve">final </w:t>
      </w:r>
      <w:r w:rsidRPr="00033AE0">
        <w:rPr>
          <w:rStyle w:val="normaltextrun"/>
          <w:sz w:val="24"/>
          <w:szCs w:val="24"/>
        </w:rPr>
        <w:t>Safe Sch</w:t>
      </w:r>
      <w:r w:rsidR="000D379F" w:rsidRPr="00033AE0">
        <w:rPr>
          <w:rStyle w:val="normaltextrun"/>
          <w:sz w:val="24"/>
          <w:szCs w:val="24"/>
        </w:rPr>
        <w:t>eme Report for</w:t>
      </w:r>
      <w:r w:rsidR="00033AE0" w:rsidRPr="00033AE0">
        <w:rPr>
          <w:rStyle w:val="normaltextrun"/>
          <w:sz w:val="24"/>
          <w:szCs w:val="24"/>
        </w:rPr>
        <w:t xml:space="preserve"> </w:t>
      </w:r>
      <w:r w:rsidR="00FF4164">
        <w:rPr>
          <w:rStyle w:val="normaltextrun"/>
          <w:sz w:val="24"/>
          <w:szCs w:val="24"/>
        </w:rPr>
        <w:t>September 2026</w:t>
      </w:r>
      <w:r w:rsidR="00F55B31" w:rsidRPr="00033AE0">
        <w:rPr>
          <w:rStyle w:val="normaltextrun"/>
          <w:sz w:val="24"/>
          <w:szCs w:val="24"/>
        </w:rPr>
        <w:t xml:space="preserve"> </w:t>
      </w:r>
    </w:p>
    <w:p w14:paraId="2C6C48E1" w14:textId="453F7CDA" w:rsidR="008B4E28" w:rsidRPr="00E16617" w:rsidRDefault="008B4E28" w:rsidP="00084C53">
      <w:pPr>
        <w:pStyle w:val="ListParagraph"/>
        <w:numPr>
          <w:ilvl w:val="0"/>
          <w:numId w:val="2"/>
        </w:numPr>
        <w:ind w:left="142" w:hanging="426"/>
        <w:jc w:val="both"/>
        <w:rPr>
          <w:rStyle w:val="normaltextrun"/>
          <w:rFonts w:asciiTheme="minorHAnsi" w:hAnsiTheme="minorHAnsi" w:cstheme="minorHAnsi"/>
          <w:szCs w:val="24"/>
        </w:rPr>
      </w:pPr>
      <w:r w:rsidRPr="00E16617">
        <w:rPr>
          <w:b/>
          <w:bCs/>
          <w:sz w:val="24"/>
          <w:szCs w:val="24"/>
        </w:rPr>
        <w:t>TO RECEIVE THE PACT REPORT FROM WEDNESDAY 14</w:t>
      </w:r>
      <w:r w:rsidRPr="00E16617">
        <w:rPr>
          <w:b/>
          <w:bCs/>
          <w:sz w:val="24"/>
          <w:szCs w:val="24"/>
          <w:vertAlign w:val="superscript"/>
        </w:rPr>
        <w:t>th</w:t>
      </w:r>
      <w:r w:rsidRPr="00E16617">
        <w:rPr>
          <w:b/>
          <w:bCs/>
          <w:sz w:val="24"/>
          <w:szCs w:val="24"/>
        </w:rPr>
        <w:t xml:space="preserve"> September 2026 </w:t>
      </w:r>
    </w:p>
    <w:p w14:paraId="1F6544C2" w14:textId="09FDC1F1" w:rsidR="005B5BA3" w:rsidRPr="00E16617" w:rsidRDefault="00E94991" w:rsidP="000D1362">
      <w:pPr>
        <w:numPr>
          <w:ilvl w:val="0"/>
          <w:numId w:val="2"/>
        </w:numPr>
        <w:ind w:left="142" w:hanging="426"/>
        <w:jc w:val="both"/>
        <w:rPr>
          <w:rStyle w:val="normaltextrun"/>
          <w:rFonts w:asciiTheme="minorHAnsi" w:hAnsiTheme="minorHAnsi" w:cstheme="minorHAnsi"/>
          <w:szCs w:val="24"/>
        </w:rPr>
      </w:pPr>
      <w:r w:rsidRPr="00E16617">
        <w:rPr>
          <w:rStyle w:val="normaltextrun"/>
          <w:rFonts w:ascii="Calibri" w:hAnsi="Calibri" w:cs="Calibri"/>
          <w:b/>
          <w:bCs/>
          <w:color w:val="000000"/>
          <w:shd w:val="clear" w:color="auto" w:fill="FFFFFF"/>
        </w:rPr>
        <w:t>TO RECEIVE UPDATES FROM AND SUBMIT ISSUES TO THE WARD DISTRICT COUNCILLORS REGARDING MATTERS IN AND AFFECTING OUR PARISH </w:t>
      </w:r>
    </w:p>
    <w:p w14:paraId="521A9025" w14:textId="0D942D5E" w:rsidR="00E83C3E" w:rsidRPr="009268BF" w:rsidRDefault="00E94991" w:rsidP="005F0E5B">
      <w:pPr>
        <w:numPr>
          <w:ilvl w:val="0"/>
          <w:numId w:val="2"/>
        </w:numPr>
        <w:overflowPunct w:val="0"/>
        <w:autoSpaceDE w:val="0"/>
        <w:autoSpaceDN w:val="0"/>
        <w:adjustRightInd w:val="0"/>
        <w:ind w:left="142" w:hanging="426"/>
        <w:jc w:val="both"/>
        <w:textAlignment w:val="baseline"/>
        <w:rPr>
          <w:b/>
          <w:bCs/>
          <w:lang w:eastAsia="en-GB"/>
        </w:rPr>
      </w:pPr>
      <w:bookmarkStart w:id="1" w:name="_Hlk180405212"/>
      <w:bookmarkStart w:id="2" w:name="_Hlk511915900"/>
      <w:r w:rsidRPr="009268BF">
        <w:rPr>
          <w:rFonts w:ascii="Calibri" w:hAnsi="Calibri" w:cs="Calibri"/>
          <w:b/>
          <w:bCs/>
          <w:lang w:eastAsia="en-GB"/>
        </w:rPr>
        <w:t>TO APPROVE AS AN ACCURATE RECORD THE MINUTES OF THE COUNCIL MEETING HELD ON TUESDAY</w:t>
      </w:r>
      <w:r w:rsidR="00B51B6A" w:rsidRPr="009268BF">
        <w:rPr>
          <w:rFonts w:ascii="Calibri" w:hAnsi="Calibri" w:cs="Calibri"/>
          <w:b/>
          <w:bCs/>
          <w:lang w:eastAsia="en-GB"/>
        </w:rPr>
        <w:t xml:space="preserve"> </w:t>
      </w:r>
      <w:r w:rsidR="00BC0675" w:rsidRPr="009268BF">
        <w:rPr>
          <w:rFonts w:ascii="Calibri" w:hAnsi="Calibri" w:cs="Calibri"/>
          <w:b/>
          <w:bCs/>
          <w:lang w:eastAsia="en-GB"/>
        </w:rPr>
        <w:t>1</w:t>
      </w:r>
      <w:r w:rsidR="00BC0675" w:rsidRPr="009268BF">
        <w:rPr>
          <w:rFonts w:ascii="Calibri" w:hAnsi="Calibri" w:cs="Calibri"/>
          <w:b/>
          <w:bCs/>
          <w:vertAlign w:val="superscript"/>
          <w:lang w:eastAsia="en-GB"/>
        </w:rPr>
        <w:t>ST</w:t>
      </w:r>
      <w:r w:rsidR="00BC0675" w:rsidRPr="009268BF">
        <w:rPr>
          <w:rFonts w:ascii="Calibri" w:hAnsi="Calibri" w:cs="Calibri"/>
          <w:b/>
          <w:bCs/>
          <w:lang w:eastAsia="en-GB"/>
        </w:rPr>
        <w:t xml:space="preserve"> SEPTEMBER</w:t>
      </w:r>
      <w:r w:rsidR="00BC0675" w:rsidRPr="009268BF">
        <w:rPr>
          <w:rFonts w:ascii="Calibri" w:hAnsi="Calibri" w:cs="Calibri"/>
          <w:b/>
          <w:bCs/>
          <w:szCs w:val="24"/>
          <w:lang w:eastAsia="en-GB"/>
        </w:rPr>
        <w:t xml:space="preserve"> </w:t>
      </w:r>
      <w:r w:rsidR="00E83C3E" w:rsidRPr="009268BF">
        <w:rPr>
          <w:rFonts w:ascii="Calibri" w:hAnsi="Calibri" w:cs="Calibri"/>
          <w:b/>
          <w:bCs/>
          <w:szCs w:val="24"/>
          <w:lang w:eastAsia="en-GB"/>
        </w:rPr>
        <w:t>2026</w:t>
      </w:r>
      <w:r w:rsidR="00E83C3E" w:rsidRPr="009268BF">
        <w:rPr>
          <w:rFonts w:ascii="Calibri" w:hAnsi="Calibri" w:cs="Calibri"/>
          <w:b/>
          <w:bCs/>
          <w:sz w:val="22"/>
          <w:szCs w:val="18"/>
          <w:lang w:eastAsia="en-GB"/>
        </w:rPr>
        <w:t xml:space="preserve"> </w:t>
      </w:r>
      <w:bookmarkEnd w:id="1"/>
    </w:p>
    <w:p w14:paraId="00D5F5D1" w14:textId="30D8C91A" w:rsidR="00291BBA" w:rsidRPr="00E16617" w:rsidRDefault="00076F23" w:rsidP="002C0302">
      <w:pPr>
        <w:numPr>
          <w:ilvl w:val="0"/>
          <w:numId w:val="2"/>
        </w:numPr>
        <w:ind w:left="142" w:hanging="426"/>
        <w:jc w:val="both"/>
        <w:rPr>
          <w:rFonts w:ascii="Calibri" w:hAnsi="Calibri" w:cs="Calibri"/>
          <w:bCs/>
          <w:szCs w:val="24"/>
        </w:rPr>
      </w:pPr>
      <w:bookmarkStart w:id="3" w:name="_Hlk187070038"/>
      <w:bookmarkEnd w:id="2"/>
      <w:bookmarkEnd w:id="3"/>
      <w:r w:rsidRPr="00E16617">
        <w:rPr>
          <w:rFonts w:ascii="Calibri" w:hAnsi="Calibri" w:cs="Calibri"/>
          <w:b/>
          <w:szCs w:val="24"/>
        </w:rPr>
        <w:t xml:space="preserve">TO RECEIVE APPLICATIONS OF INTEREST </w:t>
      </w:r>
      <w:r w:rsidR="0064437C" w:rsidRPr="00E16617">
        <w:rPr>
          <w:rFonts w:ascii="Calibri" w:hAnsi="Calibri" w:cs="Calibri"/>
          <w:b/>
          <w:szCs w:val="24"/>
        </w:rPr>
        <w:t xml:space="preserve">FOR THE CASUAL VACANCY </w:t>
      </w:r>
      <w:r w:rsidR="00D72EBA" w:rsidRPr="00E16617">
        <w:rPr>
          <w:rFonts w:ascii="Calibri" w:hAnsi="Calibri" w:cs="Calibri"/>
          <w:b/>
          <w:szCs w:val="24"/>
        </w:rPr>
        <w:t xml:space="preserve">&amp; MOVE </w:t>
      </w:r>
      <w:r w:rsidRPr="00E16617">
        <w:rPr>
          <w:rFonts w:ascii="Calibri" w:hAnsi="Calibri" w:cs="Calibri"/>
          <w:b/>
          <w:szCs w:val="24"/>
        </w:rPr>
        <w:t xml:space="preserve">TO </w:t>
      </w:r>
      <w:r w:rsidR="00D72EBA" w:rsidRPr="00E16617">
        <w:rPr>
          <w:rFonts w:ascii="Calibri" w:hAnsi="Calibri" w:cs="Calibri"/>
          <w:b/>
          <w:szCs w:val="24"/>
        </w:rPr>
        <w:t xml:space="preserve">FILL THROUGH THE </w:t>
      </w:r>
      <w:r w:rsidRPr="00E16617">
        <w:rPr>
          <w:rFonts w:ascii="Calibri" w:hAnsi="Calibri" w:cs="Calibri"/>
          <w:b/>
          <w:szCs w:val="24"/>
        </w:rPr>
        <w:t>CO-OPT</w:t>
      </w:r>
      <w:r w:rsidR="00D72EBA" w:rsidRPr="00E16617">
        <w:rPr>
          <w:rFonts w:ascii="Calibri" w:hAnsi="Calibri" w:cs="Calibri"/>
          <w:b/>
          <w:szCs w:val="24"/>
        </w:rPr>
        <w:t>ION</w:t>
      </w:r>
      <w:r w:rsidRPr="00E16617">
        <w:rPr>
          <w:rFonts w:ascii="Calibri" w:hAnsi="Calibri" w:cs="Calibri"/>
          <w:b/>
          <w:szCs w:val="24"/>
        </w:rPr>
        <w:t xml:space="preserve"> </w:t>
      </w:r>
      <w:r w:rsidR="00D72EBA" w:rsidRPr="00E16617">
        <w:rPr>
          <w:rFonts w:ascii="Calibri" w:hAnsi="Calibri" w:cs="Calibri"/>
          <w:b/>
          <w:szCs w:val="24"/>
        </w:rPr>
        <w:t>PROCESS</w:t>
      </w:r>
      <w:r w:rsidRPr="00E16617">
        <w:rPr>
          <w:rFonts w:ascii="Calibri" w:hAnsi="Calibri" w:cs="Calibri"/>
          <w:b/>
          <w:szCs w:val="24"/>
        </w:rPr>
        <w:t>.</w:t>
      </w:r>
      <w:r w:rsidR="009C7F91" w:rsidRPr="00E16617">
        <w:rPr>
          <w:rFonts w:ascii="Calibri" w:hAnsi="Calibri" w:cs="Calibri"/>
          <w:b/>
          <w:szCs w:val="24"/>
        </w:rPr>
        <w:t xml:space="preserve"> </w:t>
      </w:r>
    </w:p>
    <w:p w14:paraId="1CE4DABD" w14:textId="47F2C98E" w:rsidR="002A13E0" w:rsidRDefault="00532636" w:rsidP="00584345">
      <w:pPr>
        <w:numPr>
          <w:ilvl w:val="0"/>
          <w:numId w:val="2"/>
        </w:numPr>
        <w:ind w:left="142" w:hanging="426"/>
        <w:rPr>
          <w:rFonts w:ascii="Calibri" w:hAnsi="Calibri" w:cs="Calibri"/>
          <w:b/>
          <w:szCs w:val="24"/>
        </w:rPr>
      </w:pPr>
      <w:r>
        <w:rPr>
          <w:rFonts w:ascii="Calibri" w:hAnsi="Calibri" w:cs="Calibri"/>
          <w:b/>
          <w:szCs w:val="24"/>
        </w:rPr>
        <w:lastRenderedPageBreak/>
        <w:t>T</w:t>
      </w:r>
      <w:r w:rsidR="00BC0675">
        <w:rPr>
          <w:rFonts w:ascii="Calibri" w:hAnsi="Calibri" w:cs="Calibri"/>
          <w:b/>
          <w:szCs w:val="24"/>
        </w:rPr>
        <w:t xml:space="preserve">O </w:t>
      </w:r>
      <w:r>
        <w:rPr>
          <w:rFonts w:ascii="Calibri" w:hAnsi="Calibri" w:cs="Calibri"/>
          <w:b/>
          <w:szCs w:val="24"/>
        </w:rPr>
        <w:t>CONSIDER</w:t>
      </w:r>
      <w:r w:rsidR="00BC0675">
        <w:rPr>
          <w:rFonts w:ascii="Calibri" w:hAnsi="Calibri" w:cs="Calibri"/>
          <w:b/>
          <w:szCs w:val="24"/>
        </w:rPr>
        <w:t xml:space="preserve"> </w:t>
      </w:r>
      <w:r w:rsidR="00237CC9">
        <w:rPr>
          <w:rFonts w:ascii="Calibri" w:hAnsi="Calibri" w:cs="Calibri"/>
          <w:b/>
          <w:szCs w:val="24"/>
        </w:rPr>
        <w:t>AUTUM/WINTER 2026</w:t>
      </w:r>
      <w:r w:rsidR="006425AB" w:rsidRPr="006425AB">
        <w:rPr>
          <w:rFonts w:ascii="Calibri" w:hAnsi="Calibri" w:cs="Calibri"/>
          <w:b/>
          <w:szCs w:val="24"/>
        </w:rPr>
        <w:t xml:space="preserve"> </w:t>
      </w:r>
      <w:r w:rsidR="006425AB">
        <w:rPr>
          <w:rFonts w:ascii="Calibri" w:hAnsi="Calibri" w:cs="Calibri"/>
          <w:b/>
          <w:szCs w:val="24"/>
        </w:rPr>
        <w:t>NEWSLETTER CONTENT/</w:t>
      </w:r>
      <w:r>
        <w:rPr>
          <w:rFonts w:ascii="Calibri" w:hAnsi="Calibri" w:cs="Calibri"/>
          <w:b/>
          <w:szCs w:val="24"/>
        </w:rPr>
        <w:t xml:space="preserve">DISTRIBUTION </w:t>
      </w:r>
      <w:r w:rsidR="00584345">
        <w:rPr>
          <w:rFonts w:ascii="Calibri" w:hAnsi="Calibri" w:cs="Calibri"/>
          <w:b/>
          <w:szCs w:val="24"/>
        </w:rPr>
        <w:t xml:space="preserve">COSTS </w:t>
      </w:r>
      <w:r>
        <w:rPr>
          <w:rFonts w:ascii="Calibri" w:hAnsi="Calibri" w:cs="Calibri"/>
          <w:b/>
          <w:szCs w:val="24"/>
        </w:rPr>
        <w:t>/DISTRIBUTION DATE</w:t>
      </w:r>
    </w:p>
    <w:p w14:paraId="251DDA4E" w14:textId="368FFAA1" w:rsidR="000F629A" w:rsidRDefault="000F629A" w:rsidP="00FF4F65">
      <w:pPr>
        <w:pStyle w:val="ListParagraph"/>
        <w:ind w:left="142"/>
        <w:rPr>
          <w:bCs/>
          <w:sz w:val="24"/>
          <w:szCs w:val="24"/>
        </w:rPr>
      </w:pPr>
      <w:r>
        <w:rPr>
          <w:bCs/>
          <w:sz w:val="24"/>
          <w:szCs w:val="24"/>
        </w:rPr>
        <w:t>To approve</w:t>
      </w:r>
    </w:p>
    <w:p w14:paraId="6B1CA4A7" w14:textId="154BFB50" w:rsidR="00E570DE" w:rsidRPr="000F629A" w:rsidRDefault="002328F0" w:rsidP="00DE6DB6">
      <w:pPr>
        <w:pStyle w:val="ListParagraph"/>
        <w:numPr>
          <w:ilvl w:val="0"/>
          <w:numId w:val="18"/>
        </w:numPr>
        <w:rPr>
          <w:bCs/>
          <w:sz w:val="24"/>
          <w:szCs w:val="24"/>
        </w:rPr>
      </w:pPr>
      <w:r w:rsidRPr="000F629A">
        <w:rPr>
          <w:bCs/>
          <w:sz w:val="24"/>
          <w:szCs w:val="24"/>
        </w:rPr>
        <w:t xml:space="preserve">Provision of </w:t>
      </w:r>
      <w:r w:rsidR="00E664AB" w:rsidRPr="000F629A">
        <w:rPr>
          <w:bCs/>
          <w:sz w:val="24"/>
          <w:szCs w:val="24"/>
        </w:rPr>
        <w:t>4k</w:t>
      </w:r>
      <w:r w:rsidR="00DE6DB6">
        <w:rPr>
          <w:bCs/>
          <w:sz w:val="24"/>
          <w:szCs w:val="24"/>
        </w:rPr>
        <w:t xml:space="preserve"> x</w:t>
      </w:r>
      <w:r w:rsidR="00E664AB" w:rsidRPr="000F629A">
        <w:rPr>
          <w:bCs/>
          <w:sz w:val="24"/>
          <w:szCs w:val="24"/>
        </w:rPr>
        <w:t xml:space="preserve"> </w:t>
      </w:r>
      <w:proofErr w:type="gramStart"/>
      <w:r w:rsidR="00E664AB" w:rsidRPr="000F629A">
        <w:rPr>
          <w:bCs/>
          <w:sz w:val="24"/>
          <w:szCs w:val="24"/>
        </w:rPr>
        <w:t>4 page</w:t>
      </w:r>
      <w:proofErr w:type="gramEnd"/>
      <w:r w:rsidR="00E664AB" w:rsidRPr="000F629A">
        <w:rPr>
          <w:bCs/>
          <w:sz w:val="24"/>
          <w:szCs w:val="24"/>
        </w:rPr>
        <w:t xml:space="preserve"> newsletter including postage to parish addresses supplied £2881.63</w:t>
      </w:r>
    </w:p>
    <w:p w14:paraId="7FB597C0" w14:textId="7E70DCB3" w:rsidR="009202DD" w:rsidRPr="00DC7EA2" w:rsidRDefault="009202DD" w:rsidP="00DE6DB6">
      <w:pPr>
        <w:pStyle w:val="ListParagraph"/>
        <w:numPr>
          <w:ilvl w:val="0"/>
          <w:numId w:val="18"/>
        </w:numPr>
        <w:rPr>
          <w:bCs/>
          <w:i/>
          <w:iCs/>
          <w:color w:val="EE0000"/>
          <w:sz w:val="24"/>
          <w:szCs w:val="24"/>
        </w:rPr>
      </w:pPr>
      <w:r w:rsidRPr="000F629A">
        <w:rPr>
          <w:bCs/>
          <w:sz w:val="24"/>
          <w:szCs w:val="24"/>
        </w:rPr>
        <w:t>Approve distribution date of week beginning 9</w:t>
      </w:r>
      <w:r w:rsidRPr="000F629A">
        <w:rPr>
          <w:bCs/>
          <w:sz w:val="24"/>
          <w:szCs w:val="24"/>
          <w:vertAlign w:val="superscript"/>
        </w:rPr>
        <w:t>th</w:t>
      </w:r>
      <w:r w:rsidRPr="000F629A">
        <w:rPr>
          <w:bCs/>
          <w:sz w:val="24"/>
          <w:szCs w:val="24"/>
        </w:rPr>
        <w:t xml:space="preserve"> November</w:t>
      </w:r>
    </w:p>
    <w:p w14:paraId="282E3C3B" w14:textId="782E82EE" w:rsidR="009202DD" w:rsidRPr="000F629A" w:rsidRDefault="006531C4" w:rsidP="00DE6DB6">
      <w:pPr>
        <w:pStyle w:val="ListParagraph"/>
        <w:numPr>
          <w:ilvl w:val="0"/>
          <w:numId w:val="18"/>
        </w:numPr>
        <w:rPr>
          <w:bCs/>
          <w:sz w:val="24"/>
          <w:szCs w:val="24"/>
        </w:rPr>
      </w:pPr>
      <w:r>
        <w:rPr>
          <w:bCs/>
          <w:sz w:val="24"/>
          <w:szCs w:val="24"/>
        </w:rPr>
        <w:t>C</w:t>
      </w:r>
      <w:r w:rsidRPr="000F629A">
        <w:rPr>
          <w:bCs/>
          <w:sz w:val="24"/>
          <w:szCs w:val="24"/>
        </w:rPr>
        <w:t>ut-off</w:t>
      </w:r>
      <w:r w:rsidR="009202DD" w:rsidRPr="000F629A">
        <w:rPr>
          <w:bCs/>
          <w:sz w:val="24"/>
          <w:szCs w:val="24"/>
        </w:rPr>
        <w:t xml:space="preserve"> date and submission to printer 28</w:t>
      </w:r>
      <w:r w:rsidR="009202DD" w:rsidRPr="000F629A">
        <w:rPr>
          <w:bCs/>
          <w:sz w:val="24"/>
          <w:szCs w:val="24"/>
          <w:vertAlign w:val="superscript"/>
        </w:rPr>
        <w:t>th</w:t>
      </w:r>
      <w:r w:rsidR="009202DD" w:rsidRPr="000F629A">
        <w:rPr>
          <w:bCs/>
          <w:sz w:val="24"/>
          <w:szCs w:val="24"/>
        </w:rPr>
        <w:t xml:space="preserve"> Octo</w:t>
      </w:r>
      <w:r w:rsidR="005B286D" w:rsidRPr="000F629A">
        <w:rPr>
          <w:bCs/>
          <w:sz w:val="24"/>
          <w:szCs w:val="24"/>
        </w:rPr>
        <w:t>ber</w:t>
      </w:r>
    </w:p>
    <w:p w14:paraId="0B3A41CB" w14:textId="2F564D6B" w:rsidR="002E3583" w:rsidRPr="00250B62" w:rsidRDefault="00E94991" w:rsidP="00EE4F9C">
      <w:pPr>
        <w:numPr>
          <w:ilvl w:val="0"/>
          <w:numId w:val="2"/>
        </w:numPr>
        <w:ind w:left="142" w:hanging="426"/>
        <w:jc w:val="both"/>
        <w:rPr>
          <w:rFonts w:ascii="Calibri" w:hAnsi="Calibri" w:cs="Calibri"/>
          <w:b/>
          <w:szCs w:val="24"/>
        </w:rPr>
      </w:pPr>
      <w:r w:rsidRPr="00250B62">
        <w:rPr>
          <w:rFonts w:ascii="Calibri" w:hAnsi="Calibri" w:cs="Calibri"/>
          <w:b/>
          <w:szCs w:val="24"/>
        </w:rPr>
        <w:t xml:space="preserve">FINANCIAL MATTERS: </w:t>
      </w:r>
    </w:p>
    <w:p w14:paraId="6F8215AE" w14:textId="143ED560" w:rsidR="00545417" w:rsidRPr="00033AE0" w:rsidRDefault="19E754DA" w:rsidP="00FE5223">
      <w:pPr>
        <w:pStyle w:val="ListParagraph"/>
        <w:widowControl w:val="0"/>
        <w:numPr>
          <w:ilvl w:val="0"/>
          <w:numId w:val="3"/>
        </w:numPr>
        <w:ind w:left="567" w:hanging="425"/>
        <w:jc w:val="both"/>
        <w:rPr>
          <w:color w:val="000000" w:themeColor="text1"/>
          <w:szCs w:val="24"/>
        </w:rPr>
      </w:pPr>
      <w:r w:rsidRPr="00033AE0">
        <w:rPr>
          <w:sz w:val="24"/>
          <w:szCs w:val="24"/>
        </w:rPr>
        <w:t xml:space="preserve">To receive and approve accounts and budget position up to </w:t>
      </w:r>
      <w:r w:rsidR="006B78DA">
        <w:rPr>
          <w:sz w:val="24"/>
          <w:szCs w:val="24"/>
        </w:rPr>
        <w:t>3</w:t>
      </w:r>
      <w:r w:rsidR="00CC726C">
        <w:rPr>
          <w:sz w:val="24"/>
          <w:szCs w:val="24"/>
        </w:rPr>
        <w:t>1</w:t>
      </w:r>
      <w:r w:rsidR="00CC726C" w:rsidRPr="00CC726C">
        <w:rPr>
          <w:sz w:val="24"/>
          <w:szCs w:val="24"/>
          <w:vertAlign w:val="superscript"/>
        </w:rPr>
        <w:t>st</w:t>
      </w:r>
      <w:r w:rsidR="00CC726C">
        <w:rPr>
          <w:sz w:val="24"/>
          <w:szCs w:val="24"/>
        </w:rPr>
        <w:t xml:space="preserve"> </w:t>
      </w:r>
      <w:r w:rsidR="007C32F6">
        <w:rPr>
          <w:sz w:val="24"/>
          <w:szCs w:val="24"/>
        </w:rPr>
        <w:t>August</w:t>
      </w:r>
      <w:r w:rsidR="00CB192D" w:rsidRPr="00033AE0">
        <w:rPr>
          <w:sz w:val="24"/>
          <w:szCs w:val="24"/>
        </w:rPr>
        <w:t xml:space="preserve"> 2026</w:t>
      </w:r>
      <w:r w:rsidR="00044940">
        <w:rPr>
          <w:sz w:val="24"/>
          <w:szCs w:val="24"/>
        </w:rPr>
        <w:t xml:space="preserve"> </w:t>
      </w:r>
    </w:p>
    <w:p w14:paraId="216BA8EC" w14:textId="073EF818" w:rsidR="00545417" w:rsidRPr="00033AE0" w:rsidRDefault="00F7613E" w:rsidP="00080B28">
      <w:pPr>
        <w:pStyle w:val="ListParagraph"/>
        <w:widowControl w:val="0"/>
        <w:numPr>
          <w:ilvl w:val="0"/>
          <w:numId w:val="3"/>
        </w:numPr>
        <w:ind w:left="567" w:hanging="425"/>
        <w:jc w:val="both"/>
        <w:rPr>
          <w:i/>
          <w:iCs/>
          <w:color w:val="FF0000"/>
          <w:szCs w:val="24"/>
        </w:rPr>
      </w:pPr>
      <w:r w:rsidRPr="00033AE0">
        <w:rPr>
          <w:color w:val="000000" w:themeColor="text1"/>
          <w:sz w:val="24"/>
          <w:szCs w:val="24"/>
        </w:rPr>
        <w:t xml:space="preserve">To receive </w:t>
      </w:r>
      <w:r w:rsidRPr="00033AE0">
        <w:rPr>
          <w:sz w:val="24"/>
          <w:szCs w:val="24"/>
        </w:rPr>
        <w:t xml:space="preserve">and approve the schedule of </w:t>
      </w:r>
      <w:r w:rsidR="005C5DC8" w:rsidRPr="00033AE0">
        <w:rPr>
          <w:sz w:val="24"/>
          <w:szCs w:val="24"/>
        </w:rPr>
        <w:t>invoices</w:t>
      </w:r>
      <w:r w:rsidR="001B1067" w:rsidRPr="00033AE0">
        <w:rPr>
          <w:sz w:val="24"/>
          <w:szCs w:val="24"/>
        </w:rPr>
        <w:t xml:space="preserve"> &amp; reimbursements </w:t>
      </w:r>
      <w:r w:rsidR="005C5DC8" w:rsidRPr="00033AE0">
        <w:rPr>
          <w:sz w:val="24"/>
          <w:szCs w:val="24"/>
        </w:rPr>
        <w:t xml:space="preserve">for </w:t>
      </w:r>
      <w:r w:rsidRPr="00033AE0">
        <w:rPr>
          <w:sz w:val="24"/>
          <w:szCs w:val="24"/>
        </w:rPr>
        <w:t>payment</w:t>
      </w:r>
      <w:r w:rsidR="005C5DC8" w:rsidRPr="00033AE0">
        <w:rPr>
          <w:sz w:val="24"/>
          <w:szCs w:val="24"/>
        </w:rPr>
        <w:t xml:space="preserve"> </w:t>
      </w:r>
      <w:bookmarkStart w:id="4" w:name="_Hlk164782915"/>
      <w:r w:rsidR="00A21400" w:rsidRPr="00033AE0">
        <w:rPr>
          <w:i/>
          <w:iCs/>
          <w:szCs w:val="24"/>
        </w:rPr>
        <w:t xml:space="preserve">  </w:t>
      </w:r>
    </w:p>
    <w:p w14:paraId="01FB7AA9" w14:textId="3AACE4C0" w:rsidR="00545417" w:rsidRPr="00A040AD" w:rsidRDefault="00703FDD" w:rsidP="00F04078">
      <w:pPr>
        <w:pStyle w:val="ListParagraph"/>
        <w:widowControl w:val="0"/>
        <w:numPr>
          <w:ilvl w:val="0"/>
          <w:numId w:val="3"/>
        </w:numPr>
        <w:ind w:left="567" w:hanging="425"/>
        <w:jc w:val="both"/>
        <w:rPr>
          <w:i/>
          <w:iCs/>
          <w:sz w:val="24"/>
          <w:szCs w:val="24"/>
        </w:rPr>
      </w:pPr>
      <w:r>
        <w:rPr>
          <w:sz w:val="24"/>
          <w:szCs w:val="24"/>
        </w:rPr>
        <w:t xml:space="preserve">To approve </w:t>
      </w:r>
      <w:r w:rsidR="00235D62" w:rsidRPr="00033AE0">
        <w:rPr>
          <w:sz w:val="24"/>
          <w:szCs w:val="24"/>
        </w:rPr>
        <w:t>Clerks delegated authority to spend in consultation with the Chair</w:t>
      </w:r>
      <w:r w:rsidR="006E4BFF">
        <w:rPr>
          <w:sz w:val="24"/>
          <w:szCs w:val="24"/>
        </w:rPr>
        <w:t xml:space="preserve"> </w:t>
      </w:r>
    </w:p>
    <w:p w14:paraId="7C05F4FA" w14:textId="54D3E3AA" w:rsidR="004A1710" w:rsidRPr="00FA6406" w:rsidRDefault="00A040AD" w:rsidP="007C32F6">
      <w:pPr>
        <w:pStyle w:val="ListParagraph"/>
        <w:widowControl w:val="0"/>
        <w:numPr>
          <w:ilvl w:val="0"/>
          <w:numId w:val="3"/>
        </w:numPr>
        <w:ind w:left="567" w:hanging="425"/>
        <w:jc w:val="both"/>
        <w:rPr>
          <w:i/>
          <w:iCs/>
          <w:sz w:val="24"/>
          <w:szCs w:val="24"/>
        </w:rPr>
      </w:pPr>
      <w:r>
        <w:rPr>
          <w:sz w:val="24"/>
          <w:szCs w:val="24"/>
        </w:rPr>
        <w:t>Grant Aid Applications</w:t>
      </w:r>
      <w:r w:rsidR="00185BEA">
        <w:rPr>
          <w:sz w:val="24"/>
          <w:szCs w:val="24"/>
        </w:rPr>
        <w:t xml:space="preserve"> </w:t>
      </w:r>
      <w:r w:rsidR="001B220C">
        <w:rPr>
          <w:sz w:val="24"/>
          <w:szCs w:val="24"/>
        </w:rPr>
        <w:t>–</w:t>
      </w:r>
      <w:r w:rsidR="00185BEA">
        <w:rPr>
          <w:sz w:val="24"/>
          <w:szCs w:val="24"/>
        </w:rPr>
        <w:t xml:space="preserve"> S</w:t>
      </w:r>
      <w:r w:rsidR="001B220C">
        <w:rPr>
          <w:sz w:val="24"/>
          <w:szCs w:val="24"/>
        </w:rPr>
        <w:t xml:space="preserve">torm Mystique Cheerleaders £600 </w:t>
      </w:r>
      <w:r w:rsidR="00E16C04">
        <w:rPr>
          <w:sz w:val="24"/>
          <w:szCs w:val="24"/>
        </w:rPr>
        <w:t>help with venue hire for training</w:t>
      </w:r>
    </w:p>
    <w:p w14:paraId="50264BD1" w14:textId="3AE93D0A" w:rsidR="00FA6406" w:rsidRPr="00A4489C" w:rsidRDefault="00FA6406" w:rsidP="007C32F6">
      <w:pPr>
        <w:pStyle w:val="ListParagraph"/>
        <w:widowControl w:val="0"/>
        <w:numPr>
          <w:ilvl w:val="0"/>
          <w:numId w:val="3"/>
        </w:numPr>
        <w:ind w:left="567" w:hanging="425"/>
        <w:jc w:val="both"/>
        <w:rPr>
          <w:i/>
          <w:iCs/>
          <w:sz w:val="24"/>
          <w:szCs w:val="24"/>
        </w:rPr>
      </w:pPr>
      <w:r>
        <w:rPr>
          <w:sz w:val="24"/>
          <w:szCs w:val="24"/>
        </w:rPr>
        <w:t>To consider the quotations for tree works at Willow Garth</w:t>
      </w:r>
    </w:p>
    <w:p w14:paraId="0853A6D5" w14:textId="413059CA" w:rsidR="00A4489C" w:rsidRPr="004A1710" w:rsidRDefault="00A4489C" w:rsidP="007C32F6">
      <w:pPr>
        <w:pStyle w:val="ListParagraph"/>
        <w:widowControl w:val="0"/>
        <w:numPr>
          <w:ilvl w:val="0"/>
          <w:numId w:val="3"/>
        </w:numPr>
        <w:ind w:left="567" w:hanging="425"/>
        <w:jc w:val="both"/>
        <w:rPr>
          <w:i/>
          <w:iCs/>
          <w:sz w:val="24"/>
          <w:szCs w:val="24"/>
        </w:rPr>
      </w:pPr>
      <w:r>
        <w:rPr>
          <w:sz w:val="24"/>
          <w:szCs w:val="24"/>
        </w:rPr>
        <w:t xml:space="preserve">To consider action </w:t>
      </w:r>
      <w:r w:rsidR="00010EB5">
        <w:rPr>
          <w:sz w:val="24"/>
          <w:szCs w:val="24"/>
        </w:rPr>
        <w:t xml:space="preserve">over </w:t>
      </w:r>
      <w:r>
        <w:rPr>
          <w:sz w:val="24"/>
          <w:szCs w:val="24"/>
        </w:rPr>
        <w:t xml:space="preserve">the </w:t>
      </w:r>
      <w:r w:rsidR="00010EB5">
        <w:rPr>
          <w:sz w:val="24"/>
          <w:szCs w:val="24"/>
        </w:rPr>
        <w:t>non-nonpayment</w:t>
      </w:r>
      <w:r>
        <w:rPr>
          <w:sz w:val="24"/>
          <w:szCs w:val="24"/>
        </w:rPr>
        <w:t xml:space="preserve"> of a </w:t>
      </w:r>
      <w:proofErr w:type="spellStart"/>
      <w:r>
        <w:rPr>
          <w:sz w:val="24"/>
          <w:szCs w:val="24"/>
        </w:rPr>
        <w:t>Newmillerdam</w:t>
      </w:r>
      <w:proofErr w:type="spellEnd"/>
      <w:r>
        <w:rPr>
          <w:sz w:val="24"/>
          <w:szCs w:val="24"/>
        </w:rPr>
        <w:t xml:space="preserve"> sponsored hanging basket</w:t>
      </w:r>
    </w:p>
    <w:p w14:paraId="0E8E9B37" w14:textId="4E392399" w:rsidR="2CBBF5AD" w:rsidRPr="00545417" w:rsidRDefault="6F4AC7B4" w:rsidP="00EE4F9C">
      <w:pPr>
        <w:numPr>
          <w:ilvl w:val="0"/>
          <w:numId w:val="2"/>
        </w:numPr>
        <w:ind w:left="142" w:hanging="426"/>
        <w:jc w:val="both"/>
        <w:rPr>
          <w:rFonts w:ascii="Calibri" w:hAnsi="Calibri" w:cs="Calibri"/>
          <w:color w:val="FF0000"/>
        </w:rPr>
      </w:pPr>
      <w:r w:rsidRPr="19EFEB63">
        <w:rPr>
          <w:rFonts w:ascii="Calibri" w:hAnsi="Calibri" w:cs="Calibri"/>
          <w:b/>
          <w:bCs/>
        </w:rPr>
        <w:t xml:space="preserve">TO RECEIVE CLERKS REPORT AND CONSIDER ANY ACTIONS REQUIRED </w:t>
      </w:r>
    </w:p>
    <w:p w14:paraId="7CCF3E05" w14:textId="09FD6C7A" w:rsidR="0095541F" w:rsidRPr="009547C7" w:rsidRDefault="00873DD4" w:rsidP="0095541F">
      <w:pPr>
        <w:pStyle w:val="ListParagraph"/>
        <w:ind w:left="142"/>
        <w:jc w:val="both"/>
        <w:rPr>
          <w:sz w:val="24"/>
          <w:szCs w:val="24"/>
        </w:rPr>
      </w:pPr>
      <w:r w:rsidRPr="009547C7">
        <w:rPr>
          <w:sz w:val="24"/>
          <w:szCs w:val="24"/>
        </w:rPr>
        <w:t xml:space="preserve">Between now and the </w:t>
      </w:r>
      <w:r w:rsidR="008C5CF0" w:rsidRPr="009547C7">
        <w:rPr>
          <w:sz w:val="24"/>
          <w:szCs w:val="24"/>
        </w:rPr>
        <w:t xml:space="preserve">Committee meetings </w:t>
      </w:r>
      <w:r w:rsidR="0009486D" w:rsidRPr="009547C7">
        <w:rPr>
          <w:sz w:val="24"/>
          <w:szCs w:val="24"/>
        </w:rPr>
        <w:t>over 21</w:t>
      </w:r>
      <w:r w:rsidR="0009486D" w:rsidRPr="009547C7">
        <w:rPr>
          <w:sz w:val="24"/>
          <w:szCs w:val="24"/>
          <w:vertAlign w:val="superscript"/>
        </w:rPr>
        <w:t>st</w:t>
      </w:r>
      <w:r w:rsidR="0009486D" w:rsidRPr="009547C7">
        <w:rPr>
          <w:sz w:val="24"/>
          <w:szCs w:val="24"/>
        </w:rPr>
        <w:t>/22</w:t>
      </w:r>
      <w:r w:rsidR="0009486D" w:rsidRPr="009547C7">
        <w:rPr>
          <w:sz w:val="24"/>
          <w:szCs w:val="24"/>
          <w:vertAlign w:val="superscript"/>
        </w:rPr>
        <w:t>nd</w:t>
      </w:r>
      <w:r w:rsidR="0009486D" w:rsidRPr="009547C7">
        <w:rPr>
          <w:sz w:val="24"/>
          <w:szCs w:val="24"/>
        </w:rPr>
        <w:t xml:space="preserve"> </w:t>
      </w:r>
      <w:r w:rsidR="008C5CF0" w:rsidRPr="009547C7">
        <w:rPr>
          <w:sz w:val="24"/>
          <w:szCs w:val="24"/>
        </w:rPr>
        <w:t xml:space="preserve">October, committee members are requested to give thought to what they wish to achieve in 2027 so that </w:t>
      </w:r>
      <w:r w:rsidR="005742C0" w:rsidRPr="009547C7">
        <w:rPr>
          <w:sz w:val="24"/>
          <w:szCs w:val="24"/>
        </w:rPr>
        <w:t xml:space="preserve">funds </w:t>
      </w:r>
      <w:r w:rsidR="008C5CF0" w:rsidRPr="009547C7">
        <w:rPr>
          <w:sz w:val="24"/>
          <w:szCs w:val="24"/>
        </w:rPr>
        <w:t xml:space="preserve">can be </w:t>
      </w:r>
      <w:r w:rsidR="005742C0" w:rsidRPr="009547C7">
        <w:rPr>
          <w:sz w:val="24"/>
          <w:szCs w:val="24"/>
        </w:rPr>
        <w:t xml:space="preserve">allocated in the </w:t>
      </w:r>
      <w:r w:rsidR="0009486D" w:rsidRPr="009547C7">
        <w:rPr>
          <w:sz w:val="24"/>
          <w:szCs w:val="24"/>
        </w:rPr>
        <w:t>B</w:t>
      </w:r>
      <w:r w:rsidR="005742C0" w:rsidRPr="009547C7">
        <w:rPr>
          <w:sz w:val="24"/>
          <w:szCs w:val="24"/>
        </w:rPr>
        <w:t xml:space="preserve">udget </w:t>
      </w:r>
      <w:r w:rsidR="0009486D" w:rsidRPr="009547C7">
        <w:rPr>
          <w:sz w:val="24"/>
          <w:szCs w:val="24"/>
        </w:rPr>
        <w:t xml:space="preserve">/Precept </w:t>
      </w:r>
      <w:r w:rsidR="005742C0" w:rsidRPr="009547C7">
        <w:rPr>
          <w:sz w:val="24"/>
          <w:szCs w:val="24"/>
        </w:rPr>
        <w:t>setting process in Nov/Dec 2026</w:t>
      </w:r>
      <w:r w:rsidR="0009486D" w:rsidRPr="009547C7">
        <w:rPr>
          <w:sz w:val="24"/>
          <w:szCs w:val="24"/>
        </w:rPr>
        <w:t>.</w:t>
      </w:r>
    </w:p>
    <w:p w14:paraId="3938AB6A" w14:textId="6C1999A2" w:rsidR="2CBBF5AD" w:rsidRDefault="00E94991" w:rsidP="00EE4F9C">
      <w:pPr>
        <w:numPr>
          <w:ilvl w:val="0"/>
          <w:numId w:val="2"/>
        </w:numPr>
        <w:ind w:left="142" w:hanging="426"/>
        <w:jc w:val="both"/>
        <w:rPr>
          <w:rFonts w:ascii="Calibri" w:hAnsi="Calibri" w:cs="Calibri"/>
          <w:b/>
          <w:bCs/>
        </w:rPr>
      </w:pPr>
      <w:r w:rsidRPr="54FCC056">
        <w:rPr>
          <w:rFonts w:ascii="Calibri" w:hAnsi="Calibri" w:cs="Calibri"/>
          <w:b/>
          <w:bCs/>
        </w:rPr>
        <w:t>MATTERS REQUESTED BY CLLRS</w:t>
      </w:r>
    </w:p>
    <w:p w14:paraId="64D80615" w14:textId="12BCA3F0" w:rsidR="00E21258" w:rsidRPr="00E21258" w:rsidRDefault="007A0F65" w:rsidP="00E21258">
      <w:pPr>
        <w:pStyle w:val="ListParagraph"/>
        <w:ind w:left="142"/>
        <w:rPr>
          <w:sz w:val="24"/>
          <w:szCs w:val="24"/>
        </w:rPr>
      </w:pPr>
      <w:r>
        <w:rPr>
          <w:sz w:val="24"/>
          <w:szCs w:val="24"/>
        </w:rPr>
        <w:t xml:space="preserve">Cllr Ellis - </w:t>
      </w:r>
      <w:r w:rsidR="00E21258" w:rsidRPr="00E21258">
        <w:rPr>
          <w:sz w:val="24"/>
          <w:szCs w:val="24"/>
        </w:rPr>
        <w:t>To consider installing a replacement bench on Cliff Road opposite the Buxton’s tankers</w:t>
      </w:r>
    </w:p>
    <w:p w14:paraId="7319E224" w14:textId="6F0509AC" w:rsidR="00E21258" w:rsidRDefault="007A0F65" w:rsidP="00EE4F9C">
      <w:pPr>
        <w:pStyle w:val="ListParagraph"/>
        <w:ind w:left="567" w:hanging="425"/>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Cllr Ellis - </w:t>
      </w:r>
      <w:r w:rsidR="00E21258">
        <w:rPr>
          <w:rFonts w:asciiTheme="minorHAnsi" w:hAnsiTheme="minorHAnsi" w:cstheme="minorHAnsi"/>
          <w:sz w:val="24"/>
          <w:szCs w:val="24"/>
          <w:shd w:val="clear" w:color="auto" w:fill="FFFFFF"/>
        </w:rPr>
        <w:t xml:space="preserve">To consider a fitting </w:t>
      </w:r>
      <w:r w:rsidR="00314A86">
        <w:rPr>
          <w:rFonts w:asciiTheme="minorHAnsi" w:hAnsiTheme="minorHAnsi" w:cstheme="minorHAnsi"/>
          <w:sz w:val="24"/>
          <w:szCs w:val="24"/>
          <w:shd w:val="clear" w:color="auto" w:fill="FFFFFF"/>
        </w:rPr>
        <w:t>memorial for Cllr Cynthia Binns</w:t>
      </w:r>
      <w:r w:rsidR="00E21258" w:rsidRPr="00E21258">
        <w:rPr>
          <w:rFonts w:asciiTheme="minorHAnsi" w:hAnsiTheme="minorHAnsi" w:cstheme="minorHAnsi"/>
          <w:sz w:val="24"/>
          <w:szCs w:val="24"/>
          <w:shd w:val="clear" w:color="auto" w:fill="FFFFFF"/>
        </w:rPr>
        <w:t xml:space="preserve"> </w:t>
      </w:r>
    </w:p>
    <w:p w14:paraId="498C329D" w14:textId="4FE7A556" w:rsidR="00C62BDE" w:rsidRDefault="008C326E" w:rsidP="008B4E28">
      <w:pPr>
        <w:pStyle w:val="ListParagraph"/>
        <w:ind w:left="142"/>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Cllr Wilby - </w:t>
      </w:r>
      <w:r w:rsidR="00C62BDE" w:rsidRPr="00C62BDE">
        <w:rPr>
          <w:rFonts w:asciiTheme="minorHAnsi" w:hAnsiTheme="minorHAnsi" w:cstheme="minorHAnsi"/>
          <w:sz w:val="24"/>
          <w:szCs w:val="24"/>
          <w:shd w:val="clear" w:color="auto" w:fill="FFFFFF"/>
        </w:rPr>
        <w:t xml:space="preserve">Speeding on Crigglestone </w:t>
      </w:r>
      <w:r w:rsidR="00C46264">
        <w:rPr>
          <w:rFonts w:asciiTheme="minorHAnsi" w:hAnsiTheme="minorHAnsi" w:cstheme="minorHAnsi"/>
          <w:sz w:val="24"/>
          <w:szCs w:val="24"/>
          <w:shd w:val="clear" w:color="auto" w:fill="FFFFFF"/>
        </w:rPr>
        <w:t>H</w:t>
      </w:r>
      <w:r w:rsidR="00C62BDE" w:rsidRPr="00C62BDE">
        <w:rPr>
          <w:rFonts w:asciiTheme="minorHAnsi" w:hAnsiTheme="minorHAnsi" w:cstheme="minorHAnsi"/>
          <w:sz w:val="24"/>
          <w:szCs w:val="24"/>
          <w:shd w:val="clear" w:color="auto" w:fill="FFFFFF"/>
        </w:rPr>
        <w:t>igh Street, Lobby for golden river survey of speed, f</w:t>
      </w:r>
      <w:r w:rsidR="00FC7F64">
        <w:rPr>
          <w:rFonts w:asciiTheme="minorHAnsi" w:hAnsiTheme="minorHAnsi" w:cstheme="minorHAnsi"/>
          <w:sz w:val="24"/>
          <w:szCs w:val="24"/>
          <w:shd w:val="clear" w:color="auto" w:fill="FFFFFF"/>
        </w:rPr>
        <w:t>o</w:t>
      </w:r>
      <w:r w:rsidR="00C62BDE" w:rsidRPr="00C62BDE">
        <w:rPr>
          <w:rFonts w:asciiTheme="minorHAnsi" w:hAnsiTheme="minorHAnsi" w:cstheme="minorHAnsi"/>
          <w:sz w:val="24"/>
          <w:szCs w:val="24"/>
          <w:shd w:val="clear" w:color="auto" w:fill="FFFFFF"/>
        </w:rPr>
        <w:t xml:space="preserve">r </w:t>
      </w:r>
      <w:r w:rsidR="00FC7F64" w:rsidRPr="00C62BDE">
        <w:rPr>
          <w:rFonts w:asciiTheme="minorHAnsi" w:hAnsiTheme="minorHAnsi" w:cstheme="minorHAnsi"/>
          <w:sz w:val="24"/>
          <w:szCs w:val="24"/>
          <w:shd w:val="clear" w:color="auto" w:fill="FFFFFF"/>
        </w:rPr>
        <w:t xml:space="preserve">CPC </w:t>
      </w:r>
      <w:r w:rsidR="00C62BDE" w:rsidRPr="00C62BDE">
        <w:rPr>
          <w:rFonts w:asciiTheme="minorHAnsi" w:hAnsiTheme="minorHAnsi" w:cstheme="minorHAnsi"/>
          <w:sz w:val="24"/>
          <w:szCs w:val="24"/>
          <w:shd w:val="clear" w:color="auto" w:fill="FFFFFF"/>
        </w:rPr>
        <w:t>to ask for a 20 mile an hour meeting.</w:t>
      </w:r>
    </w:p>
    <w:p w14:paraId="0E9D6707" w14:textId="4F20AB27" w:rsidR="00A44280" w:rsidRPr="009C334D" w:rsidRDefault="005B44EE" w:rsidP="00EE4F9C">
      <w:pPr>
        <w:numPr>
          <w:ilvl w:val="0"/>
          <w:numId w:val="2"/>
        </w:numPr>
        <w:ind w:left="142" w:hanging="426"/>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AF26DB" w:rsidRPr="00AF26DB">
        <w:rPr>
          <w:rFonts w:ascii="Calibri" w:hAnsi="Calibri" w:cs="Calibri"/>
          <w:i/>
          <w:iCs/>
        </w:rPr>
        <w:t>(please note these have been emailed to your over the previous weeks</w:t>
      </w:r>
      <w:r w:rsidR="004B15F7">
        <w:rPr>
          <w:rFonts w:ascii="Calibri" w:hAnsi="Calibri" w:cs="Calibri"/>
          <w:i/>
          <w:iCs/>
        </w:rPr>
        <w:t>, items in bold require your response</w:t>
      </w:r>
      <w:r w:rsidR="00AF26DB" w:rsidRPr="00AF26DB">
        <w:rPr>
          <w:rFonts w:ascii="Calibri" w:hAnsi="Calibri" w:cs="Calibri"/>
          <w:i/>
          <w:iCs/>
        </w:rPr>
        <w:t>)</w:t>
      </w:r>
    </w:p>
    <w:p w14:paraId="55A6DB17" w14:textId="0F4CA1FD" w:rsidR="00EB74A6" w:rsidRPr="003214BA" w:rsidRDefault="00EB74A6" w:rsidP="00B01AD2">
      <w:pPr>
        <w:ind w:left="142"/>
        <w:jc w:val="both"/>
        <w:rPr>
          <w:rFonts w:asciiTheme="minorHAnsi" w:hAnsiTheme="minorHAnsi" w:cstheme="minorHAnsi"/>
        </w:rPr>
      </w:pPr>
      <w:r w:rsidRPr="003214BA">
        <w:rPr>
          <w:rFonts w:asciiTheme="minorHAnsi" w:hAnsiTheme="minorHAnsi" w:cstheme="minorHAnsi"/>
          <w:b/>
          <w:bCs/>
          <w:color w:val="242424"/>
          <w:shd w:val="clear" w:color="auto" w:fill="FFFFFF"/>
        </w:rPr>
        <w:t>Wakefield Housing Plan 2030 Consultation</w:t>
      </w:r>
      <w:r w:rsidR="00AF0AFE" w:rsidRPr="003214BA">
        <w:rPr>
          <w:rFonts w:asciiTheme="minorHAnsi" w:hAnsiTheme="minorHAnsi" w:cstheme="minorHAnsi"/>
          <w:b/>
          <w:bCs/>
          <w:color w:val="242424"/>
          <w:shd w:val="clear" w:color="auto" w:fill="FFFFFF"/>
        </w:rPr>
        <w:t xml:space="preserve"> </w:t>
      </w:r>
      <w:hyperlink r:id="rId15" w:history="1">
        <w:r w:rsidR="003214BA" w:rsidRPr="003214BA">
          <w:rPr>
            <w:rFonts w:asciiTheme="minorHAnsi" w:hAnsiTheme="minorHAnsi" w:cstheme="minorHAnsi"/>
            <w:color w:val="0000FF"/>
            <w:u w:val="single"/>
          </w:rPr>
          <w:t>SurveyMonkey Powered Online Survey</w:t>
        </w:r>
      </w:hyperlink>
    </w:p>
    <w:p w14:paraId="2C078B20" w14:textId="45833576" w:rsidR="00F97A26" w:rsidRDefault="00F97A26" w:rsidP="00B01AD2">
      <w:pPr>
        <w:ind w:left="142"/>
        <w:jc w:val="both"/>
        <w:rPr>
          <w:rFonts w:ascii="Calibri" w:hAnsi="Calibri" w:cs="Calibri"/>
        </w:rPr>
      </w:pPr>
      <w:r w:rsidRPr="00F97A26">
        <w:rPr>
          <w:rFonts w:ascii="Calibri" w:hAnsi="Calibri" w:cs="Calibri"/>
        </w:rPr>
        <w:t xml:space="preserve">Wakefield </w:t>
      </w:r>
      <w:r w:rsidR="00C41718">
        <w:rPr>
          <w:rFonts w:ascii="Calibri" w:hAnsi="Calibri" w:cs="Calibri"/>
        </w:rPr>
        <w:t xml:space="preserve">Civic Society </w:t>
      </w:r>
      <w:r w:rsidRPr="00F97A26">
        <w:rPr>
          <w:rFonts w:ascii="Calibri" w:hAnsi="Calibri" w:cs="Calibri"/>
        </w:rPr>
        <w:t>Notes 63: 28th August 2026</w:t>
      </w:r>
    </w:p>
    <w:p w14:paraId="7925BB8E" w14:textId="53101BCE" w:rsidR="00BD44E6" w:rsidRDefault="00BD44E6" w:rsidP="00B01AD2">
      <w:pPr>
        <w:ind w:left="142"/>
        <w:jc w:val="both"/>
        <w:rPr>
          <w:rFonts w:ascii="Calibri" w:hAnsi="Calibri" w:cs="Calibri"/>
        </w:rPr>
      </w:pPr>
      <w:r>
        <w:rPr>
          <w:rFonts w:ascii="Calibri" w:hAnsi="Calibri" w:cs="Calibri"/>
        </w:rPr>
        <w:t xml:space="preserve">WMDC Newsletter - </w:t>
      </w:r>
      <w:r w:rsidRPr="00BD44E6">
        <w:rPr>
          <w:rFonts w:ascii="Calibri" w:hAnsi="Calibri" w:cs="Calibri"/>
        </w:rPr>
        <w:t>We're making our buildings fit for the future</w:t>
      </w:r>
    </w:p>
    <w:p w14:paraId="6FA0005F" w14:textId="0AD9231A" w:rsidR="009C334D" w:rsidRPr="00EE4D1B" w:rsidRDefault="009C334D" w:rsidP="00B01AD2">
      <w:pPr>
        <w:ind w:left="142"/>
        <w:jc w:val="both"/>
        <w:rPr>
          <w:rFonts w:ascii="Calibri" w:hAnsi="Calibri" w:cs="Calibri"/>
          <w:b/>
          <w:bCs/>
        </w:rPr>
      </w:pPr>
      <w:r w:rsidRPr="00EE4D1B">
        <w:rPr>
          <w:rFonts w:ascii="Calibri" w:hAnsi="Calibri" w:cs="Calibri"/>
          <w:b/>
          <w:bCs/>
        </w:rPr>
        <w:t xml:space="preserve">Winter Service 2026/27 - Salt Provision for Parish and Town Councils </w:t>
      </w:r>
    </w:p>
    <w:p w14:paraId="114F3712" w14:textId="00D479C4" w:rsidR="00EA24CA" w:rsidRDefault="00EA24CA" w:rsidP="00B01AD2">
      <w:pPr>
        <w:ind w:left="142"/>
        <w:jc w:val="both"/>
        <w:rPr>
          <w:rFonts w:ascii="Calibri" w:hAnsi="Calibri" w:cs="Calibri"/>
        </w:rPr>
      </w:pPr>
      <w:r w:rsidRPr="00EA24CA">
        <w:rPr>
          <w:rFonts w:ascii="Calibri" w:hAnsi="Calibri" w:cs="Calibri"/>
        </w:rPr>
        <w:t>Jade Botterill MP: My Week In Westminster</w:t>
      </w:r>
    </w:p>
    <w:p w14:paraId="63B221E1" w14:textId="753F1D2D" w:rsidR="001831BF" w:rsidRPr="00B01AD2" w:rsidRDefault="001831BF" w:rsidP="00B01AD2">
      <w:pPr>
        <w:ind w:left="142"/>
        <w:jc w:val="both"/>
        <w:rPr>
          <w:rFonts w:ascii="Calibri" w:hAnsi="Calibri" w:cs="Calibri"/>
        </w:rPr>
      </w:pPr>
      <w:r w:rsidRPr="00B01AD2">
        <w:rPr>
          <w:rFonts w:ascii="Calibri" w:hAnsi="Calibri" w:cs="Calibri"/>
        </w:rPr>
        <w:t>YLCA Training Bulletin September and October 2026</w:t>
      </w:r>
    </w:p>
    <w:p w14:paraId="075D35F4" w14:textId="26EF2FE0" w:rsidR="00C61814" w:rsidRPr="00B01AD2" w:rsidRDefault="0030124C" w:rsidP="00B01AD2">
      <w:pPr>
        <w:ind w:left="284" w:hanging="142"/>
        <w:jc w:val="both"/>
        <w:rPr>
          <w:rFonts w:ascii="Calibri" w:hAnsi="Calibri" w:cs="Calibri"/>
          <w:color w:val="242424"/>
          <w:shd w:val="clear" w:color="auto" w:fill="FFFFFF"/>
        </w:rPr>
      </w:pPr>
      <w:r w:rsidRPr="00B01AD2">
        <w:rPr>
          <w:rFonts w:ascii="Calibri" w:hAnsi="Calibri" w:cs="Calibri"/>
          <w:color w:val="242424"/>
          <w:shd w:val="clear" w:color="auto" w:fill="FFFFFF"/>
        </w:rPr>
        <w:t>YLCA White Rose Weekly Bulletin 19 September 2026</w:t>
      </w:r>
    </w:p>
    <w:p w14:paraId="04B2D918" w14:textId="3A65803C" w:rsidR="00283430" w:rsidRPr="00B01AD2" w:rsidRDefault="00283430" w:rsidP="00B01AD2">
      <w:pPr>
        <w:ind w:left="142"/>
        <w:jc w:val="both"/>
        <w:rPr>
          <w:rFonts w:ascii="Calibri" w:hAnsi="Calibri" w:cs="Calibri"/>
          <w:color w:val="242424"/>
          <w:shd w:val="clear" w:color="auto" w:fill="FFFFFF"/>
        </w:rPr>
      </w:pPr>
      <w:r w:rsidRPr="00B01AD2">
        <w:rPr>
          <w:rFonts w:ascii="Calibri" w:hAnsi="Calibri" w:cs="Calibri"/>
          <w:color w:val="242424"/>
          <w:shd w:val="clear" w:color="auto" w:fill="FFFFFF"/>
        </w:rPr>
        <w:t>WMDC Newsletter - Light Up is back this November</w:t>
      </w:r>
    </w:p>
    <w:p w14:paraId="7DB84385" w14:textId="128513A9" w:rsidR="00283430" w:rsidRDefault="00B01AD2" w:rsidP="00B01AD2">
      <w:pPr>
        <w:ind w:left="142"/>
        <w:jc w:val="both"/>
        <w:rPr>
          <w:rFonts w:ascii="Calibri" w:hAnsi="Calibri" w:cs="Calibri"/>
          <w:color w:val="242424"/>
          <w:shd w:val="clear" w:color="auto" w:fill="FFFFFF"/>
        </w:rPr>
      </w:pPr>
      <w:r w:rsidRPr="00B01AD2">
        <w:rPr>
          <w:rFonts w:ascii="Calibri" w:hAnsi="Calibri" w:cs="Calibri"/>
          <w:color w:val="242424"/>
          <w:shd w:val="clear" w:color="auto" w:fill="FFFFFF"/>
        </w:rPr>
        <w:t>Breakthrough Communications training courses﻿ October to December 2026</w:t>
      </w:r>
    </w:p>
    <w:p w14:paraId="7A2AC95E" w14:textId="5E873F69" w:rsidR="00A441EC" w:rsidRDefault="00A441EC" w:rsidP="00B01AD2">
      <w:pPr>
        <w:ind w:left="142"/>
        <w:jc w:val="both"/>
        <w:rPr>
          <w:rFonts w:ascii="Calibri" w:hAnsi="Calibri" w:cs="Calibri"/>
          <w:color w:val="242424"/>
          <w:shd w:val="clear" w:color="auto" w:fill="FFFFFF"/>
        </w:rPr>
      </w:pPr>
      <w:r>
        <w:rPr>
          <w:rFonts w:ascii="Calibri" w:hAnsi="Calibri" w:cs="Calibri"/>
          <w:color w:val="242424"/>
          <w:shd w:val="clear" w:color="auto" w:fill="FFFFFF"/>
        </w:rPr>
        <w:t xml:space="preserve">WMDC Newsletter - </w:t>
      </w:r>
      <w:r w:rsidRPr="00A441EC">
        <w:rPr>
          <w:rFonts w:ascii="Calibri" w:hAnsi="Calibri" w:cs="Calibri"/>
          <w:color w:val="242424"/>
          <w:shd w:val="clear" w:color="auto" w:fill="FFFFFF"/>
        </w:rPr>
        <w:t>Latest on former Crown Court building</w:t>
      </w:r>
    </w:p>
    <w:p w14:paraId="0E76C100" w14:textId="07D85633" w:rsidR="00446B5C" w:rsidRPr="00B01AD2" w:rsidRDefault="00446B5C" w:rsidP="00B01AD2">
      <w:pPr>
        <w:ind w:left="142"/>
        <w:jc w:val="both"/>
        <w:rPr>
          <w:rFonts w:ascii="Calibri" w:hAnsi="Calibri" w:cs="Calibri"/>
          <w:color w:val="242424"/>
          <w:shd w:val="clear" w:color="auto" w:fill="FFFFFF"/>
        </w:rPr>
      </w:pPr>
      <w:r w:rsidRPr="00446B5C">
        <w:rPr>
          <w:rFonts w:ascii="Calibri" w:hAnsi="Calibri" w:cs="Calibri"/>
          <w:color w:val="242424"/>
          <w:shd w:val="clear" w:color="auto" w:fill="FFFFFF"/>
        </w:rPr>
        <w:t>WMDC Newsletter - New mural unveiled in Ossett</w:t>
      </w:r>
    </w:p>
    <w:p w14:paraId="0701F3E2" w14:textId="320CAC72" w:rsidR="00A11BED" w:rsidRPr="00EC005A" w:rsidRDefault="00E67920" w:rsidP="006113BE">
      <w:pPr>
        <w:pStyle w:val="ListParagraph"/>
        <w:numPr>
          <w:ilvl w:val="0"/>
          <w:numId w:val="2"/>
        </w:numPr>
        <w:ind w:left="142" w:hanging="426"/>
        <w:jc w:val="both"/>
        <w:rPr>
          <w:b/>
          <w:bCs/>
        </w:rPr>
      </w:pPr>
      <w:r w:rsidRPr="00EC005A">
        <w:rPr>
          <w:rFonts w:eastAsia="Times New Roman"/>
          <w:b/>
          <w:bCs/>
          <w:sz w:val="24"/>
          <w:szCs w:val="20"/>
          <w:lang w:eastAsia="en-US"/>
        </w:rPr>
        <w:t xml:space="preserve">FINANCE AND GENERAL PURPOSES COMMITTEE </w:t>
      </w:r>
      <w:r w:rsidR="00391A28" w:rsidRPr="00EC005A">
        <w:rPr>
          <w:rFonts w:eastAsia="Times New Roman"/>
          <w:b/>
          <w:bCs/>
          <w:sz w:val="24"/>
          <w:szCs w:val="20"/>
          <w:lang w:eastAsia="en-US"/>
        </w:rPr>
        <w:t xml:space="preserve">  </w:t>
      </w:r>
      <w:r w:rsidR="00CF015F" w:rsidRPr="00EC005A">
        <w:rPr>
          <w:rFonts w:eastAsia="Times New Roman"/>
          <w:b/>
          <w:bCs/>
          <w:sz w:val="24"/>
          <w:szCs w:val="20"/>
          <w:lang w:eastAsia="en-US"/>
        </w:rPr>
        <w:t xml:space="preserve">- Next meeting </w:t>
      </w:r>
      <w:r w:rsidR="00845051" w:rsidRPr="00EC005A">
        <w:rPr>
          <w:rFonts w:eastAsia="Times New Roman"/>
          <w:b/>
          <w:bCs/>
          <w:sz w:val="24"/>
          <w:szCs w:val="20"/>
          <w:lang w:eastAsia="en-US"/>
        </w:rPr>
        <w:t>6.30pm 22</w:t>
      </w:r>
      <w:r w:rsidR="00845051" w:rsidRPr="00EC005A">
        <w:rPr>
          <w:rFonts w:eastAsia="Times New Roman"/>
          <w:b/>
          <w:bCs/>
          <w:sz w:val="24"/>
          <w:szCs w:val="20"/>
          <w:vertAlign w:val="superscript"/>
          <w:lang w:eastAsia="en-US"/>
        </w:rPr>
        <w:t>nd</w:t>
      </w:r>
      <w:r w:rsidR="00845051" w:rsidRPr="00EC005A">
        <w:rPr>
          <w:rFonts w:eastAsia="Times New Roman"/>
          <w:b/>
          <w:bCs/>
          <w:sz w:val="24"/>
          <w:szCs w:val="20"/>
          <w:lang w:eastAsia="en-US"/>
        </w:rPr>
        <w:t xml:space="preserve"> October </w:t>
      </w:r>
    </w:p>
    <w:p w14:paraId="7846493D" w14:textId="1350FC20" w:rsidR="002A0D43" w:rsidRPr="008630B7" w:rsidRDefault="00417251" w:rsidP="002A0D43">
      <w:pPr>
        <w:pStyle w:val="ListParagraph"/>
        <w:numPr>
          <w:ilvl w:val="0"/>
          <w:numId w:val="2"/>
        </w:numPr>
        <w:ind w:left="142" w:hanging="426"/>
        <w:jc w:val="both"/>
        <w:rPr>
          <w:sz w:val="24"/>
          <w:szCs w:val="24"/>
        </w:rPr>
      </w:pPr>
      <w:r w:rsidRPr="00606920">
        <w:rPr>
          <w:rFonts w:eastAsia="Times New Roman"/>
          <w:b/>
          <w:bCs/>
          <w:sz w:val="24"/>
          <w:szCs w:val="20"/>
          <w:lang w:eastAsia="en-US"/>
        </w:rPr>
        <w:t xml:space="preserve">PLANNING &amp; RIGHTS OF WAY </w:t>
      </w:r>
      <w:bookmarkEnd w:id="4"/>
      <w:r w:rsidR="00803413" w:rsidRPr="00606920">
        <w:rPr>
          <w:rFonts w:eastAsia="Times New Roman"/>
          <w:b/>
          <w:bCs/>
          <w:sz w:val="24"/>
          <w:szCs w:val="20"/>
          <w:lang w:eastAsia="en-US"/>
        </w:rPr>
        <w:t xml:space="preserve">COMMITTEE </w:t>
      </w:r>
      <w:r w:rsidR="00845051">
        <w:rPr>
          <w:rFonts w:eastAsia="Times New Roman"/>
          <w:b/>
          <w:bCs/>
          <w:sz w:val="24"/>
          <w:szCs w:val="20"/>
          <w:lang w:eastAsia="en-US"/>
        </w:rPr>
        <w:t>–</w:t>
      </w:r>
      <w:r w:rsidR="005D0094">
        <w:rPr>
          <w:rFonts w:eastAsia="Times New Roman"/>
          <w:b/>
          <w:bCs/>
          <w:sz w:val="24"/>
          <w:szCs w:val="20"/>
          <w:lang w:eastAsia="en-US"/>
        </w:rPr>
        <w:t xml:space="preserve"> </w:t>
      </w:r>
      <w:r w:rsidR="00845051">
        <w:rPr>
          <w:rFonts w:eastAsia="Times New Roman"/>
          <w:b/>
          <w:bCs/>
          <w:sz w:val="24"/>
          <w:szCs w:val="20"/>
          <w:lang w:eastAsia="en-US"/>
        </w:rPr>
        <w:t>Next meeting 2pm 22</w:t>
      </w:r>
      <w:r w:rsidR="00845051" w:rsidRPr="00845051">
        <w:rPr>
          <w:rFonts w:eastAsia="Times New Roman"/>
          <w:b/>
          <w:bCs/>
          <w:sz w:val="24"/>
          <w:szCs w:val="20"/>
          <w:vertAlign w:val="superscript"/>
          <w:lang w:eastAsia="en-US"/>
        </w:rPr>
        <w:t>nd</w:t>
      </w:r>
      <w:r w:rsidR="00845051">
        <w:rPr>
          <w:rFonts w:eastAsia="Times New Roman"/>
          <w:b/>
          <w:bCs/>
          <w:sz w:val="24"/>
          <w:szCs w:val="20"/>
          <w:lang w:eastAsia="en-US"/>
        </w:rPr>
        <w:t xml:space="preserve"> October</w:t>
      </w:r>
    </w:p>
    <w:p w14:paraId="07186B65" w14:textId="77777777" w:rsidR="008630B7" w:rsidRPr="00654157" w:rsidRDefault="008630B7" w:rsidP="008630B7">
      <w:pPr>
        <w:pStyle w:val="ListParagraph"/>
        <w:numPr>
          <w:ilvl w:val="0"/>
          <w:numId w:val="2"/>
        </w:numPr>
        <w:ind w:left="142" w:hanging="426"/>
        <w:jc w:val="both"/>
        <w:rPr>
          <w:rFonts w:asciiTheme="minorHAnsi" w:hAnsiTheme="minorHAnsi" w:cstheme="minorHAnsi"/>
          <w:b/>
          <w:bCs/>
          <w:color w:val="000000" w:themeColor="text1"/>
          <w:sz w:val="24"/>
          <w:szCs w:val="24"/>
        </w:rPr>
      </w:pPr>
      <w:r w:rsidRPr="00654157">
        <w:rPr>
          <w:rFonts w:asciiTheme="minorHAnsi" w:hAnsiTheme="minorHAnsi" w:cstheme="minorHAnsi"/>
          <w:b/>
          <w:bCs/>
          <w:color w:val="000000" w:themeColor="text1"/>
          <w:sz w:val="24"/>
          <w:szCs w:val="24"/>
        </w:rPr>
        <w:t>TO RECEIVE THE APPEAL NOTIFICATION FOR BROADCUT FARM OUTLINE PLANNING APPLICATION AND DECIDE FURTHER ACTIONS.</w:t>
      </w:r>
    </w:p>
    <w:p w14:paraId="4EDCAEA6" w14:textId="77777777" w:rsidR="008630B7" w:rsidRPr="00654157" w:rsidRDefault="008630B7" w:rsidP="008630B7">
      <w:pPr>
        <w:pStyle w:val="ListParagraph"/>
        <w:ind w:left="142"/>
        <w:jc w:val="both"/>
      </w:pPr>
      <w:hyperlink r:id="rId16" w:history="1">
        <w:r w:rsidRPr="00654157">
          <w:rPr>
            <w:b/>
            <w:bCs/>
            <w:u w:val="single"/>
          </w:rPr>
          <w:t xml:space="preserve">APP/6014702 </w:t>
        </w:r>
        <w:r w:rsidRPr="00654157">
          <w:rPr>
            <w:u w:val="single"/>
          </w:rPr>
          <w:t>| Appeal against the refusal of planning application 24/01740/OUT for 'Outline planning application (including details of access from the A636 [Denby Dale Road] but all other matters reserved) for up to 100 residential dwellings (Use Class C3) with erection of employment floorspace (Use Classes E(g)(ii) and (iii), B2 and B8 with ancillary office) with associated servicing and infrastructure including parking facilities, vehicle, pedestrian and cycle circulation, public open space, landscaping, ecology and noise mitigation, demolition of existing buildings and earthworks to create development platforms, drainage and means of access from the A636.' | Land At Broad Cut Farm Denby Dale Road Calder Grove Wakefield WF4 3AB</w:t>
        </w:r>
      </w:hyperlink>
    </w:p>
    <w:p w14:paraId="36E215A7" w14:textId="49717317" w:rsidR="0028651B" w:rsidRDefault="0028651B" w:rsidP="000E1D82">
      <w:pPr>
        <w:pStyle w:val="ListParagraph"/>
        <w:numPr>
          <w:ilvl w:val="0"/>
          <w:numId w:val="19"/>
        </w:numPr>
        <w:ind w:left="142" w:firstLine="0"/>
        <w:jc w:val="both"/>
      </w:pPr>
      <w:r w:rsidRPr="00E16617">
        <w:rPr>
          <w:rStyle w:val="Strong"/>
          <w:rFonts w:asciiTheme="minorHAnsi" w:hAnsiTheme="minorHAnsi" w:cstheme="minorHAnsi"/>
          <w:sz w:val="24"/>
          <w:szCs w:val="24"/>
        </w:rPr>
        <w:t xml:space="preserve">To </w:t>
      </w:r>
      <w:r w:rsidR="00B00B93" w:rsidRPr="00E16617">
        <w:rPr>
          <w:rStyle w:val="Strong"/>
          <w:rFonts w:asciiTheme="minorHAnsi" w:hAnsiTheme="minorHAnsi" w:cstheme="minorHAnsi"/>
          <w:sz w:val="24"/>
          <w:szCs w:val="24"/>
        </w:rPr>
        <w:t>give the Planning and Rights of Way Committee delegated authority to</w:t>
      </w:r>
      <w:r w:rsidR="00B00B93" w:rsidRPr="00E16617">
        <w:rPr>
          <w:rStyle w:val="Strong"/>
          <w:rFonts w:ascii="Arial" w:hAnsi="Arial" w:cs="Arial"/>
          <w:b w:val="0"/>
          <w:bCs w:val="0"/>
          <w:sz w:val="24"/>
          <w:szCs w:val="24"/>
        </w:rPr>
        <w:t xml:space="preserve"> </w:t>
      </w:r>
      <w:r w:rsidR="00B00B93" w:rsidRPr="00E16617">
        <w:rPr>
          <w:b/>
          <w:bCs/>
          <w:sz w:val="24"/>
          <w:szCs w:val="24"/>
        </w:rPr>
        <w:t>sign off on legal submissions</w:t>
      </w:r>
      <w:r w:rsidR="009F2875" w:rsidRPr="00E16617">
        <w:rPr>
          <w:b/>
          <w:bCs/>
          <w:sz w:val="24"/>
          <w:szCs w:val="24"/>
        </w:rPr>
        <w:t xml:space="preserve">, drafting </w:t>
      </w:r>
      <w:r w:rsidR="00F7553E" w:rsidRPr="00E16617">
        <w:rPr>
          <w:b/>
          <w:bCs/>
          <w:sz w:val="24"/>
          <w:szCs w:val="24"/>
        </w:rPr>
        <w:t xml:space="preserve">and </w:t>
      </w:r>
      <w:r w:rsidR="009F2875" w:rsidRPr="00E16617">
        <w:rPr>
          <w:b/>
          <w:bCs/>
          <w:sz w:val="24"/>
          <w:szCs w:val="24"/>
        </w:rPr>
        <w:t>submi</w:t>
      </w:r>
      <w:r w:rsidR="00F7553E" w:rsidRPr="00E16617">
        <w:rPr>
          <w:b/>
          <w:bCs/>
          <w:sz w:val="24"/>
          <w:szCs w:val="24"/>
        </w:rPr>
        <w:t>tting representations</w:t>
      </w:r>
      <w:r w:rsidR="007E0E79" w:rsidRPr="00E16617">
        <w:rPr>
          <w:b/>
          <w:bCs/>
          <w:sz w:val="24"/>
          <w:szCs w:val="24"/>
        </w:rPr>
        <w:t xml:space="preserve">, appointing </w:t>
      </w:r>
      <w:r w:rsidR="00EC005A" w:rsidRPr="00E16617">
        <w:rPr>
          <w:b/>
          <w:bCs/>
          <w:sz w:val="24"/>
          <w:szCs w:val="24"/>
        </w:rPr>
        <w:t>APRICA</w:t>
      </w:r>
      <w:r w:rsidR="007E0E79" w:rsidRPr="00E16617">
        <w:rPr>
          <w:b/>
          <w:bCs/>
          <w:sz w:val="24"/>
          <w:szCs w:val="24"/>
        </w:rPr>
        <w:t xml:space="preserve"> Highway </w:t>
      </w:r>
      <w:r w:rsidR="00EC005A" w:rsidRPr="00E16617">
        <w:rPr>
          <w:b/>
          <w:bCs/>
          <w:sz w:val="24"/>
          <w:szCs w:val="24"/>
        </w:rPr>
        <w:t>C</w:t>
      </w:r>
      <w:r w:rsidR="0091268B" w:rsidRPr="00E16617">
        <w:rPr>
          <w:b/>
          <w:bCs/>
          <w:sz w:val="24"/>
          <w:szCs w:val="24"/>
        </w:rPr>
        <w:t>onsultants</w:t>
      </w:r>
      <w:r w:rsidR="007E0E79" w:rsidRPr="00E16617">
        <w:rPr>
          <w:b/>
          <w:bCs/>
          <w:sz w:val="24"/>
          <w:szCs w:val="24"/>
        </w:rPr>
        <w:t xml:space="preserve"> to attend </w:t>
      </w:r>
      <w:r w:rsidR="0091268B" w:rsidRPr="00E16617">
        <w:rPr>
          <w:b/>
          <w:bCs/>
          <w:sz w:val="24"/>
          <w:szCs w:val="24"/>
        </w:rPr>
        <w:t xml:space="preserve">and speak at </w:t>
      </w:r>
      <w:r w:rsidR="007E0E79" w:rsidRPr="00E16617">
        <w:rPr>
          <w:b/>
          <w:bCs/>
          <w:sz w:val="24"/>
          <w:szCs w:val="24"/>
        </w:rPr>
        <w:t xml:space="preserve">the appeal hearing on the parish </w:t>
      </w:r>
      <w:r w:rsidR="00BB6404" w:rsidRPr="00E16617">
        <w:rPr>
          <w:b/>
          <w:bCs/>
          <w:sz w:val="24"/>
          <w:szCs w:val="24"/>
        </w:rPr>
        <w:t>council’s</w:t>
      </w:r>
      <w:r w:rsidR="007E0E79" w:rsidRPr="00E16617">
        <w:rPr>
          <w:b/>
          <w:bCs/>
          <w:sz w:val="24"/>
          <w:szCs w:val="24"/>
        </w:rPr>
        <w:t xml:space="preserve"> behalf</w:t>
      </w:r>
      <w:r w:rsidR="0091268B" w:rsidRPr="00E16617">
        <w:rPr>
          <w:b/>
          <w:bCs/>
          <w:sz w:val="24"/>
          <w:szCs w:val="24"/>
        </w:rPr>
        <w:t>,</w:t>
      </w:r>
      <w:r w:rsidR="00F7553E" w:rsidRPr="00E16617">
        <w:rPr>
          <w:b/>
          <w:bCs/>
          <w:sz w:val="24"/>
          <w:szCs w:val="24"/>
        </w:rPr>
        <w:t xml:space="preserve"> </w:t>
      </w:r>
      <w:r w:rsidR="00B00B93" w:rsidRPr="00E16617">
        <w:rPr>
          <w:b/>
          <w:bCs/>
          <w:sz w:val="24"/>
          <w:szCs w:val="24"/>
        </w:rPr>
        <w:t>without waiting for monthly council meetings</w:t>
      </w:r>
      <w:r w:rsidR="0045515A" w:rsidRPr="00E16617">
        <w:rPr>
          <w:b/>
          <w:bCs/>
          <w:sz w:val="24"/>
          <w:szCs w:val="24"/>
        </w:rPr>
        <w:t xml:space="preserve"> for approval due to the timescales laid out in law being too restrictive.</w:t>
      </w:r>
    </w:p>
    <w:p w14:paraId="2C5E21EA" w14:textId="0B3472BC" w:rsidR="008630B7" w:rsidRPr="008630B7" w:rsidRDefault="008630B7" w:rsidP="002A0D43">
      <w:pPr>
        <w:pStyle w:val="ListParagraph"/>
        <w:numPr>
          <w:ilvl w:val="0"/>
          <w:numId w:val="2"/>
        </w:numPr>
        <w:ind w:left="142" w:hanging="426"/>
        <w:jc w:val="both"/>
        <w:rPr>
          <w:b/>
          <w:bCs/>
          <w:sz w:val="24"/>
          <w:szCs w:val="24"/>
        </w:rPr>
      </w:pPr>
      <w:r w:rsidRPr="008630B7">
        <w:rPr>
          <w:b/>
          <w:bCs/>
          <w:sz w:val="24"/>
          <w:szCs w:val="24"/>
        </w:rPr>
        <w:t>PLANNING APPLICATIONS FOR CONSIDERATION</w:t>
      </w:r>
    </w:p>
    <w:p w14:paraId="3E2F406E" w14:textId="40BA0D32" w:rsidR="00C03B89" w:rsidRPr="003E5B99" w:rsidRDefault="002759CD" w:rsidP="00045AB6">
      <w:pPr>
        <w:ind w:left="142"/>
        <w:jc w:val="both"/>
        <w:rPr>
          <w:rFonts w:asciiTheme="minorHAnsi" w:hAnsiTheme="minorHAnsi" w:cstheme="minorHAnsi"/>
          <w:szCs w:val="24"/>
        </w:rPr>
      </w:pPr>
      <w:hyperlink r:id="rId17" w:history="1">
        <w:r w:rsidRPr="003E5B99">
          <w:rPr>
            <w:rFonts w:asciiTheme="minorHAnsi" w:hAnsiTheme="minorHAnsi" w:cstheme="minorHAnsi"/>
            <w:b/>
            <w:bCs/>
            <w:u w:val="single"/>
          </w:rPr>
          <w:t xml:space="preserve">26/01479/TCA </w:t>
        </w:r>
        <w:r w:rsidRPr="003E5B99">
          <w:rPr>
            <w:rFonts w:asciiTheme="minorHAnsi" w:hAnsiTheme="minorHAnsi" w:cstheme="minorHAnsi"/>
            <w:u w:val="single"/>
          </w:rPr>
          <w:t xml:space="preserve">| T1 Victoria Plum tree - Crown Reduce to previous pollard points. Pruning wounds c. 20mm in diameter; T2 Discovery Apple tree - Repeat removal of new internal growth as required to maintain the tree in good health; T3 Small Red Maple - Crown Reduce to previous pollard points. Pruning wounds c. 30mm in diameter; T4 Magnolia - Crown Reduce to previous pollard points. Pruning wounds c. 20-30mm in diameter; T5 Magnolia - Crown Reduce to previous pollard points. Pruning wounds c. 20mm in diameter; T6 Magnolia - Crown Reduce to previous pollard points. Pruning wounds c. 20mm in diameter; T7 Eucalyptus - Crown Reduce to previous pollard points. Pruning wounds c. 40mm in diameter. | 20 Stoney Lane </w:t>
        </w:r>
        <w:proofErr w:type="spellStart"/>
        <w:r w:rsidRPr="003E5B99">
          <w:rPr>
            <w:rFonts w:asciiTheme="minorHAnsi" w:hAnsiTheme="minorHAnsi" w:cstheme="minorHAnsi"/>
            <w:u w:val="single"/>
          </w:rPr>
          <w:t>Chapelthorpe</w:t>
        </w:r>
        <w:proofErr w:type="spellEnd"/>
        <w:r w:rsidRPr="003E5B99">
          <w:rPr>
            <w:rFonts w:asciiTheme="minorHAnsi" w:hAnsiTheme="minorHAnsi" w:cstheme="minorHAnsi"/>
            <w:u w:val="single"/>
          </w:rPr>
          <w:t xml:space="preserve"> Wakefield WF4 3JN</w:t>
        </w:r>
      </w:hyperlink>
    </w:p>
    <w:p w14:paraId="1CD83C30" w14:textId="6104DB7A" w:rsidR="00F74209" w:rsidRPr="003E5B99" w:rsidRDefault="006119C6" w:rsidP="00045AB6">
      <w:pPr>
        <w:ind w:left="142"/>
        <w:jc w:val="both"/>
        <w:rPr>
          <w:rFonts w:asciiTheme="minorHAnsi" w:hAnsiTheme="minorHAnsi" w:cstheme="minorHAnsi"/>
          <w:szCs w:val="24"/>
        </w:rPr>
      </w:pPr>
      <w:hyperlink r:id="rId18" w:history="1">
        <w:r w:rsidRPr="003E5B99">
          <w:rPr>
            <w:rFonts w:asciiTheme="minorHAnsi" w:hAnsiTheme="minorHAnsi" w:cstheme="minorHAnsi"/>
            <w:b/>
            <w:bCs/>
            <w:u w:val="single"/>
          </w:rPr>
          <w:t xml:space="preserve">26/01679/TPO </w:t>
        </w:r>
        <w:r w:rsidRPr="003E5B99">
          <w:rPr>
            <w:rFonts w:asciiTheme="minorHAnsi" w:hAnsiTheme="minorHAnsi" w:cstheme="minorHAnsi"/>
            <w:u w:val="single"/>
          </w:rPr>
          <w:t>| Cutting back the overhanging vegetation by 0.5-1m to the boundary fence line and to a height of 2.4m above the ground. | 101 High Street Crigglestone Wakefield WF4 3EF</w:t>
        </w:r>
      </w:hyperlink>
    </w:p>
    <w:p w14:paraId="134EDD41" w14:textId="0A5A1D16" w:rsidR="00742665" w:rsidRPr="003E5B99" w:rsidRDefault="008179F0" w:rsidP="00045AB6">
      <w:pPr>
        <w:ind w:left="142"/>
        <w:jc w:val="both"/>
        <w:rPr>
          <w:rFonts w:asciiTheme="minorHAnsi" w:hAnsiTheme="minorHAnsi" w:cstheme="minorHAnsi"/>
        </w:rPr>
      </w:pPr>
      <w:hyperlink r:id="rId19" w:history="1">
        <w:r w:rsidRPr="003E5B99">
          <w:rPr>
            <w:rFonts w:asciiTheme="minorHAnsi" w:hAnsiTheme="minorHAnsi" w:cstheme="minorHAnsi"/>
            <w:b/>
            <w:bCs/>
            <w:u w:val="single"/>
          </w:rPr>
          <w:t xml:space="preserve">26/01640/FUL </w:t>
        </w:r>
        <w:r w:rsidRPr="003E5B99">
          <w:rPr>
            <w:rFonts w:asciiTheme="minorHAnsi" w:hAnsiTheme="minorHAnsi" w:cstheme="minorHAnsi"/>
            <w:u w:val="single"/>
          </w:rPr>
          <w:t>| Domestic store units (retrospective) | 155 High Street Crigglestone Wakefield WF4 3EF</w:t>
        </w:r>
      </w:hyperlink>
    </w:p>
    <w:p w14:paraId="09FACE83" w14:textId="4EB52822" w:rsidR="00F635D0" w:rsidRPr="003E5B99" w:rsidRDefault="00EF42FF" w:rsidP="00045AB6">
      <w:pPr>
        <w:ind w:left="142"/>
        <w:jc w:val="both"/>
        <w:rPr>
          <w:rFonts w:asciiTheme="minorHAnsi" w:hAnsiTheme="minorHAnsi" w:cstheme="minorHAnsi"/>
        </w:rPr>
      </w:pPr>
      <w:hyperlink r:id="rId20" w:history="1">
        <w:r w:rsidRPr="003E5B99">
          <w:rPr>
            <w:rFonts w:asciiTheme="minorHAnsi" w:hAnsiTheme="minorHAnsi" w:cstheme="minorHAnsi"/>
            <w:b/>
            <w:bCs/>
            <w:u w:val="single"/>
          </w:rPr>
          <w:t xml:space="preserve">26/01292/CPL </w:t>
        </w:r>
        <w:r w:rsidRPr="003E5B99">
          <w:rPr>
            <w:rFonts w:asciiTheme="minorHAnsi" w:hAnsiTheme="minorHAnsi" w:cstheme="minorHAnsi"/>
            <w:u w:val="single"/>
          </w:rPr>
          <w:t>| Garage conversion | 310 Denby Dale Road Wakefield WF2 7BH</w:t>
        </w:r>
      </w:hyperlink>
    </w:p>
    <w:p w14:paraId="7C99571B" w14:textId="75974E73" w:rsidR="008773CF" w:rsidRPr="003E5B99" w:rsidRDefault="008773CF" w:rsidP="00045AB6">
      <w:pPr>
        <w:ind w:left="142"/>
        <w:jc w:val="both"/>
        <w:rPr>
          <w:rFonts w:asciiTheme="minorHAnsi" w:hAnsiTheme="minorHAnsi" w:cstheme="minorHAnsi"/>
        </w:rPr>
      </w:pPr>
      <w:hyperlink r:id="rId21" w:history="1">
        <w:r w:rsidRPr="003E5B99">
          <w:rPr>
            <w:rFonts w:asciiTheme="minorHAnsi" w:hAnsiTheme="minorHAnsi" w:cstheme="minorHAnsi"/>
            <w:b/>
            <w:bCs/>
            <w:u w:val="single"/>
          </w:rPr>
          <w:t xml:space="preserve">26/01486/CPE </w:t>
        </w:r>
        <w:r w:rsidRPr="003E5B99">
          <w:rPr>
            <w:rFonts w:asciiTheme="minorHAnsi" w:hAnsiTheme="minorHAnsi" w:cstheme="minorHAnsi"/>
            <w:u w:val="single"/>
          </w:rPr>
          <w:t>| Certificate of Lawfulness for a decking to rear of dwelling | 25 Blacker Lane Crigglestone Wakefield WF4 3EW</w:t>
        </w:r>
      </w:hyperlink>
    </w:p>
    <w:p w14:paraId="53BD3F8A" w14:textId="55CF394F" w:rsidR="009D2B87" w:rsidRDefault="007326DA" w:rsidP="00E16617">
      <w:pPr>
        <w:ind w:left="142"/>
        <w:jc w:val="both"/>
        <w:rPr>
          <w:b/>
          <w:bCs/>
          <w:szCs w:val="24"/>
        </w:rPr>
      </w:pPr>
      <w:hyperlink r:id="rId22" w:history="1">
        <w:r w:rsidRPr="003E5B99">
          <w:rPr>
            <w:rFonts w:asciiTheme="minorHAnsi" w:hAnsiTheme="minorHAnsi" w:cstheme="minorHAnsi"/>
            <w:b/>
            <w:bCs/>
            <w:u w:val="single"/>
          </w:rPr>
          <w:t>26/01699/FUL</w:t>
        </w:r>
        <w:r w:rsidRPr="003E5B99">
          <w:rPr>
            <w:rFonts w:asciiTheme="minorHAnsi" w:hAnsiTheme="minorHAnsi" w:cstheme="minorHAnsi"/>
            <w:u w:val="single"/>
          </w:rPr>
          <w:t xml:space="preserve"> | First floor extension to front, 2no side windows to first floor and alteration of rear window to </w:t>
        </w:r>
        <w:r w:rsidR="008179F0" w:rsidRPr="003E5B99">
          <w:rPr>
            <w:rFonts w:asciiTheme="minorHAnsi" w:hAnsiTheme="minorHAnsi" w:cstheme="minorHAnsi"/>
            <w:u w:val="single"/>
          </w:rPr>
          <w:t>Juliet</w:t>
        </w:r>
        <w:r w:rsidRPr="003E5B99">
          <w:rPr>
            <w:rFonts w:asciiTheme="minorHAnsi" w:hAnsiTheme="minorHAnsi" w:cstheme="minorHAnsi"/>
            <w:u w:val="single"/>
          </w:rPr>
          <w:t xml:space="preserve"> balcony | 74 High Street Crigglestone Wakefield WF4 3EE</w:t>
        </w:r>
      </w:hyperlink>
    </w:p>
    <w:p w14:paraId="298CF14B" w14:textId="57EE08B0" w:rsidR="00440721" w:rsidRPr="00050BA7" w:rsidRDefault="00440721" w:rsidP="007D7F60">
      <w:pPr>
        <w:pStyle w:val="ListParagraph"/>
        <w:numPr>
          <w:ilvl w:val="3"/>
          <w:numId w:val="1"/>
        </w:numPr>
        <w:ind w:left="142" w:hanging="426"/>
        <w:jc w:val="both"/>
        <w:rPr>
          <w:b/>
          <w:bCs/>
          <w:sz w:val="24"/>
          <w:szCs w:val="24"/>
        </w:rPr>
      </w:pPr>
      <w:r w:rsidRPr="00440721">
        <w:rPr>
          <w:b/>
          <w:bCs/>
          <w:sz w:val="24"/>
          <w:szCs w:val="24"/>
        </w:rPr>
        <w:t xml:space="preserve">PARKS AND OPEN SPACES </w:t>
      </w:r>
      <w:r w:rsidR="0039772B" w:rsidRPr="00440721">
        <w:rPr>
          <w:b/>
          <w:bCs/>
          <w:sz w:val="24"/>
          <w:szCs w:val="24"/>
        </w:rPr>
        <w:t>COMMITTEE</w:t>
      </w:r>
      <w:r w:rsidR="00EA0CB4" w:rsidRPr="00194672">
        <w:rPr>
          <w:sz w:val="24"/>
          <w:szCs w:val="24"/>
        </w:rPr>
        <w:t xml:space="preserve"> </w:t>
      </w:r>
      <w:r w:rsidR="005F4930">
        <w:rPr>
          <w:sz w:val="24"/>
          <w:szCs w:val="24"/>
        </w:rPr>
        <w:t>– next meeting 5pm Wednesday 21 October</w:t>
      </w:r>
    </w:p>
    <w:p w14:paraId="01E49A24" w14:textId="2DD64AE6" w:rsidR="00050BA7" w:rsidRPr="00D25AC1" w:rsidRDefault="00D25AC1" w:rsidP="00DD0AAB">
      <w:pPr>
        <w:ind w:left="851" w:hanging="567"/>
        <w:jc w:val="both"/>
        <w:rPr>
          <w:rFonts w:asciiTheme="minorHAnsi" w:hAnsiTheme="minorHAnsi" w:cstheme="minorHAnsi"/>
          <w:szCs w:val="24"/>
        </w:rPr>
      </w:pPr>
      <w:r w:rsidRPr="00D25AC1">
        <w:rPr>
          <w:rFonts w:asciiTheme="minorHAnsi" w:hAnsiTheme="minorHAnsi" w:cstheme="minorHAnsi"/>
          <w:b/>
          <w:bCs/>
          <w:szCs w:val="24"/>
        </w:rPr>
        <w:t>21.1</w:t>
      </w:r>
      <w:r>
        <w:rPr>
          <w:rFonts w:asciiTheme="minorHAnsi" w:hAnsiTheme="minorHAnsi" w:cstheme="minorHAnsi"/>
          <w:szCs w:val="24"/>
        </w:rPr>
        <w:t xml:space="preserve">  </w:t>
      </w:r>
      <w:r w:rsidR="00050BA7" w:rsidRPr="00D25AC1">
        <w:rPr>
          <w:rFonts w:asciiTheme="minorHAnsi" w:hAnsiTheme="minorHAnsi" w:cstheme="minorHAnsi"/>
          <w:szCs w:val="24"/>
        </w:rPr>
        <w:t xml:space="preserve">For committee to approve as an accurate record and full council to receive the minutes of </w:t>
      </w:r>
      <w:r w:rsidR="00240AE2" w:rsidRPr="00D25AC1">
        <w:rPr>
          <w:rFonts w:asciiTheme="minorHAnsi" w:hAnsiTheme="minorHAnsi" w:cstheme="minorHAnsi"/>
          <w:szCs w:val="24"/>
        </w:rPr>
        <w:t>14</w:t>
      </w:r>
      <w:r w:rsidR="00240AE2" w:rsidRPr="00D25AC1">
        <w:rPr>
          <w:rFonts w:asciiTheme="minorHAnsi" w:hAnsiTheme="minorHAnsi" w:cstheme="minorHAnsi"/>
          <w:szCs w:val="24"/>
          <w:vertAlign w:val="superscript"/>
        </w:rPr>
        <w:t>th</w:t>
      </w:r>
      <w:r w:rsidR="00240AE2" w:rsidRPr="00D25AC1">
        <w:rPr>
          <w:rFonts w:asciiTheme="minorHAnsi" w:hAnsiTheme="minorHAnsi" w:cstheme="minorHAnsi"/>
          <w:szCs w:val="24"/>
        </w:rPr>
        <w:t xml:space="preserve"> </w:t>
      </w:r>
      <w:r w:rsidR="00DD0AAB">
        <w:rPr>
          <w:rFonts w:asciiTheme="minorHAnsi" w:hAnsiTheme="minorHAnsi" w:cstheme="minorHAnsi"/>
          <w:szCs w:val="24"/>
        </w:rPr>
        <w:t xml:space="preserve">  </w:t>
      </w:r>
      <w:r w:rsidR="00240AE2" w:rsidRPr="00D25AC1">
        <w:rPr>
          <w:rFonts w:asciiTheme="minorHAnsi" w:hAnsiTheme="minorHAnsi" w:cstheme="minorHAnsi"/>
          <w:szCs w:val="24"/>
        </w:rPr>
        <w:t xml:space="preserve">September </w:t>
      </w:r>
      <w:r w:rsidR="00050BA7" w:rsidRPr="00D25AC1">
        <w:rPr>
          <w:rFonts w:asciiTheme="minorHAnsi" w:hAnsiTheme="minorHAnsi" w:cstheme="minorHAnsi"/>
          <w:szCs w:val="24"/>
        </w:rPr>
        <w:t>2026</w:t>
      </w:r>
    </w:p>
    <w:p w14:paraId="2FB4039C" w14:textId="71F84432" w:rsidR="00050BA7" w:rsidRPr="00050BA7" w:rsidRDefault="00D25AC1" w:rsidP="00DD0AAB">
      <w:pPr>
        <w:pStyle w:val="ListParagraph"/>
        <w:ind w:left="851" w:hanging="567"/>
        <w:jc w:val="both"/>
        <w:rPr>
          <w:sz w:val="24"/>
          <w:szCs w:val="24"/>
        </w:rPr>
      </w:pPr>
      <w:r>
        <w:rPr>
          <w:b/>
          <w:bCs/>
          <w:sz w:val="24"/>
          <w:szCs w:val="24"/>
        </w:rPr>
        <w:t>21.2</w:t>
      </w:r>
      <w:r w:rsidR="00050BA7" w:rsidRPr="006C4668">
        <w:rPr>
          <w:b/>
          <w:bCs/>
          <w:sz w:val="24"/>
          <w:szCs w:val="24"/>
        </w:rPr>
        <w:t>.</w:t>
      </w:r>
      <w:r w:rsidR="00050BA7" w:rsidRPr="00050BA7">
        <w:rPr>
          <w:sz w:val="24"/>
          <w:szCs w:val="24"/>
        </w:rPr>
        <w:tab/>
        <w:t>To consider the recommendations for approval</w:t>
      </w:r>
      <w:r w:rsidR="007905B0">
        <w:rPr>
          <w:sz w:val="24"/>
          <w:szCs w:val="24"/>
        </w:rPr>
        <w:t xml:space="preserve">.  </w:t>
      </w:r>
    </w:p>
    <w:p w14:paraId="7CF424EC" w14:textId="220A4D45" w:rsidR="00617BB2" w:rsidRPr="002D55CA" w:rsidRDefault="008C00F2" w:rsidP="00B824FF">
      <w:pPr>
        <w:pStyle w:val="ListParagraph"/>
        <w:numPr>
          <w:ilvl w:val="2"/>
          <w:numId w:val="20"/>
        </w:numPr>
        <w:ind w:left="1560" w:hanging="142"/>
        <w:rPr>
          <w:b/>
          <w:bCs/>
          <w:sz w:val="24"/>
          <w:szCs w:val="24"/>
        </w:rPr>
      </w:pPr>
      <w:r>
        <w:rPr>
          <w:b/>
          <w:bCs/>
          <w:sz w:val="24"/>
          <w:szCs w:val="24"/>
        </w:rPr>
        <w:t xml:space="preserve">Obtain </w:t>
      </w:r>
      <w:r w:rsidR="002D55CA" w:rsidRPr="002D55CA">
        <w:rPr>
          <w:b/>
          <w:bCs/>
          <w:sz w:val="24"/>
          <w:szCs w:val="24"/>
        </w:rPr>
        <w:t xml:space="preserve">3 quotes for </w:t>
      </w:r>
      <w:r>
        <w:rPr>
          <w:b/>
          <w:bCs/>
          <w:sz w:val="24"/>
          <w:szCs w:val="24"/>
        </w:rPr>
        <w:t xml:space="preserve">boundary maintenance </w:t>
      </w:r>
      <w:r w:rsidR="002D55CA" w:rsidRPr="002D55CA">
        <w:rPr>
          <w:b/>
          <w:bCs/>
          <w:sz w:val="24"/>
          <w:szCs w:val="24"/>
        </w:rPr>
        <w:t>tree removal at various points around the boundary of BEP from qualified contractors. For the removal to take place over the winter months</w:t>
      </w:r>
      <w:r w:rsidR="003F6A38">
        <w:rPr>
          <w:b/>
          <w:bCs/>
          <w:sz w:val="24"/>
          <w:szCs w:val="24"/>
        </w:rPr>
        <w:t xml:space="preserve"> of 2026/2027 and 2027/2028.</w:t>
      </w:r>
    </w:p>
    <w:p w14:paraId="5E4547D6" w14:textId="3111673C" w:rsidR="00617BB2" w:rsidRDefault="002D55CA" w:rsidP="00B824FF">
      <w:pPr>
        <w:pStyle w:val="ListParagraph"/>
        <w:numPr>
          <w:ilvl w:val="2"/>
          <w:numId w:val="20"/>
        </w:numPr>
        <w:ind w:left="1560" w:hanging="142"/>
        <w:rPr>
          <w:b/>
          <w:bCs/>
          <w:sz w:val="24"/>
          <w:szCs w:val="24"/>
        </w:rPr>
      </w:pPr>
      <w:r w:rsidRPr="002D55CA">
        <w:rPr>
          <w:b/>
          <w:bCs/>
          <w:sz w:val="24"/>
          <w:szCs w:val="24"/>
        </w:rPr>
        <w:t xml:space="preserve">Instruct </w:t>
      </w:r>
      <w:r w:rsidR="00102105">
        <w:rPr>
          <w:b/>
          <w:bCs/>
          <w:sz w:val="24"/>
          <w:szCs w:val="24"/>
        </w:rPr>
        <w:t xml:space="preserve">current </w:t>
      </w:r>
      <w:r w:rsidRPr="002D55CA">
        <w:rPr>
          <w:b/>
          <w:bCs/>
          <w:sz w:val="24"/>
          <w:szCs w:val="24"/>
        </w:rPr>
        <w:t xml:space="preserve">contractor to remove perimeter brambles for access and to chip the waste branches.  </w:t>
      </w:r>
    </w:p>
    <w:p w14:paraId="47B0691A" w14:textId="34772F82" w:rsidR="00617BB2" w:rsidRDefault="00967D6E" w:rsidP="00B824FF">
      <w:pPr>
        <w:pStyle w:val="ListParagraph"/>
        <w:numPr>
          <w:ilvl w:val="2"/>
          <w:numId w:val="20"/>
        </w:numPr>
        <w:ind w:left="1560" w:hanging="142"/>
        <w:rPr>
          <w:b/>
          <w:bCs/>
          <w:sz w:val="24"/>
          <w:szCs w:val="24"/>
        </w:rPr>
      </w:pPr>
      <w:r>
        <w:rPr>
          <w:b/>
          <w:bCs/>
          <w:sz w:val="24"/>
          <w:szCs w:val="24"/>
        </w:rPr>
        <w:t>POS member</w:t>
      </w:r>
      <w:r w:rsidR="002D55CA" w:rsidRPr="002D55CA">
        <w:rPr>
          <w:b/>
          <w:bCs/>
          <w:sz w:val="24"/>
          <w:szCs w:val="24"/>
        </w:rPr>
        <w:t xml:space="preserve"> to accompany the Clerk when the contractor</w:t>
      </w:r>
      <w:r w:rsidR="00AA2CA7">
        <w:rPr>
          <w:b/>
          <w:bCs/>
          <w:sz w:val="24"/>
          <w:szCs w:val="24"/>
        </w:rPr>
        <w:t>/</w:t>
      </w:r>
      <w:r w:rsidR="002D55CA" w:rsidRPr="002D55CA">
        <w:rPr>
          <w:b/>
          <w:bCs/>
          <w:sz w:val="24"/>
          <w:szCs w:val="24"/>
        </w:rPr>
        <w:t xml:space="preserve">s </w:t>
      </w:r>
      <w:r w:rsidR="00C02F47">
        <w:rPr>
          <w:b/>
          <w:bCs/>
          <w:sz w:val="24"/>
          <w:szCs w:val="24"/>
        </w:rPr>
        <w:t xml:space="preserve">carry out </w:t>
      </w:r>
      <w:r w:rsidR="00565EF4">
        <w:rPr>
          <w:b/>
          <w:bCs/>
          <w:sz w:val="24"/>
          <w:szCs w:val="24"/>
        </w:rPr>
        <w:t xml:space="preserve">the quotation site visit. </w:t>
      </w:r>
      <w:r w:rsidR="002D55CA" w:rsidRPr="002D55CA">
        <w:rPr>
          <w:b/>
          <w:bCs/>
          <w:sz w:val="24"/>
          <w:szCs w:val="24"/>
        </w:rPr>
        <w:t xml:space="preserve"> Trees to be marked up.  Scope of works to be drawn up for the contractors to be able to quote on. </w:t>
      </w:r>
    </w:p>
    <w:p w14:paraId="5416EF22" w14:textId="2EE84B7A" w:rsidR="00AB151F" w:rsidRDefault="002D55CA" w:rsidP="00B824FF">
      <w:pPr>
        <w:pStyle w:val="ListParagraph"/>
        <w:numPr>
          <w:ilvl w:val="2"/>
          <w:numId w:val="20"/>
        </w:numPr>
        <w:ind w:left="1560" w:hanging="142"/>
        <w:rPr>
          <w:b/>
          <w:bCs/>
          <w:sz w:val="24"/>
          <w:szCs w:val="24"/>
        </w:rPr>
      </w:pPr>
      <w:r w:rsidRPr="002D55CA">
        <w:rPr>
          <w:b/>
          <w:bCs/>
          <w:sz w:val="24"/>
          <w:szCs w:val="24"/>
        </w:rPr>
        <w:t>Funding to come from Earmarked Reserves - Maintenance Plan BEP &amp; WG</w:t>
      </w:r>
    </w:p>
    <w:p w14:paraId="4CB4A8FF" w14:textId="5851F8EF" w:rsidR="00A84F37" w:rsidRDefault="00B35D2B" w:rsidP="00B824FF">
      <w:pPr>
        <w:pStyle w:val="ListParagraph"/>
        <w:numPr>
          <w:ilvl w:val="2"/>
          <w:numId w:val="20"/>
        </w:numPr>
        <w:ind w:left="1560" w:hanging="142"/>
        <w:rPr>
          <w:b/>
          <w:bCs/>
          <w:sz w:val="24"/>
          <w:szCs w:val="24"/>
        </w:rPr>
      </w:pPr>
      <w:r>
        <w:rPr>
          <w:b/>
          <w:bCs/>
          <w:sz w:val="24"/>
          <w:szCs w:val="24"/>
        </w:rPr>
        <w:t>T</w:t>
      </w:r>
      <w:r w:rsidR="00A84F37" w:rsidRPr="000259F2">
        <w:rPr>
          <w:b/>
          <w:bCs/>
          <w:sz w:val="24"/>
          <w:szCs w:val="24"/>
        </w:rPr>
        <w:t xml:space="preserve">o have the recently purchased </w:t>
      </w:r>
      <w:r w:rsidR="00A84F37">
        <w:rPr>
          <w:b/>
          <w:bCs/>
          <w:sz w:val="24"/>
          <w:szCs w:val="24"/>
        </w:rPr>
        <w:t>2</w:t>
      </w:r>
      <w:r w:rsidR="00A84F37" w:rsidRPr="000259F2">
        <w:rPr>
          <w:b/>
          <w:bCs/>
          <w:sz w:val="24"/>
          <w:szCs w:val="24"/>
          <w:vertAlign w:val="superscript"/>
        </w:rPr>
        <w:t>nd</w:t>
      </w:r>
      <w:r w:rsidR="00A84F37">
        <w:rPr>
          <w:b/>
          <w:bCs/>
          <w:sz w:val="24"/>
          <w:szCs w:val="24"/>
        </w:rPr>
        <w:t xml:space="preserve"> hand flower </w:t>
      </w:r>
      <w:r w:rsidR="00A84F37" w:rsidRPr="000259F2">
        <w:rPr>
          <w:b/>
          <w:bCs/>
          <w:sz w:val="24"/>
          <w:szCs w:val="24"/>
        </w:rPr>
        <w:t>planters added to the annual maintenance contract for Other Open Spaces.</w:t>
      </w:r>
      <w:r w:rsidR="00A84F37" w:rsidRPr="00167D8B">
        <w:rPr>
          <w:b/>
          <w:bCs/>
          <w:sz w:val="24"/>
          <w:szCs w:val="24"/>
        </w:rPr>
        <w:t xml:space="preserve"> </w:t>
      </w:r>
      <w:r w:rsidR="00A84F37" w:rsidRPr="004A3CD6">
        <w:rPr>
          <w:b/>
          <w:bCs/>
          <w:sz w:val="24"/>
          <w:szCs w:val="24"/>
        </w:rPr>
        <w:t>That T&amp;D Contractors are requested to conduct the works and annual maintenance</w:t>
      </w:r>
      <w:r w:rsidR="00A84F37">
        <w:rPr>
          <w:b/>
          <w:bCs/>
          <w:sz w:val="24"/>
          <w:szCs w:val="24"/>
        </w:rPr>
        <w:t xml:space="preserve">.  </w:t>
      </w:r>
      <w:r w:rsidR="00A84F37" w:rsidRPr="004A3CD6">
        <w:rPr>
          <w:b/>
          <w:bCs/>
          <w:sz w:val="24"/>
          <w:szCs w:val="24"/>
        </w:rPr>
        <w:t>That planting needs to ensure all year-round variegated leaves/flowering/colour</w:t>
      </w:r>
      <w:r w:rsidR="00A84F37">
        <w:rPr>
          <w:b/>
          <w:bCs/>
          <w:sz w:val="24"/>
          <w:szCs w:val="24"/>
        </w:rPr>
        <w:t xml:space="preserve">. </w:t>
      </w:r>
      <w:r w:rsidR="00A84F37" w:rsidRPr="004A3CD6">
        <w:rPr>
          <w:b/>
          <w:bCs/>
          <w:sz w:val="24"/>
          <w:szCs w:val="24"/>
        </w:rPr>
        <w:t>Advice to be taken from the contractor as to what will work best.</w:t>
      </w:r>
    </w:p>
    <w:p w14:paraId="03C3684C" w14:textId="1E78A6AF" w:rsidR="00A84F37" w:rsidRDefault="00B35D2B" w:rsidP="00B824FF">
      <w:pPr>
        <w:pStyle w:val="ListParagraph"/>
        <w:numPr>
          <w:ilvl w:val="2"/>
          <w:numId w:val="20"/>
        </w:numPr>
        <w:ind w:left="1560" w:hanging="142"/>
        <w:rPr>
          <w:b/>
          <w:bCs/>
          <w:sz w:val="24"/>
          <w:szCs w:val="24"/>
        </w:rPr>
      </w:pPr>
      <w:r>
        <w:rPr>
          <w:b/>
          <w:bCs/>
          <w:sz w:val="24"/>
          <w:szCs w:val="24"/>
        </w:rPr>
        <w:t>To note the 2</w:t>
      </w:r>
      <w:r w:rsidRPr="009C1A4E">
        <w:rPr>
          <w:b/>
          <w:bCs/>
          <w:sz w:val="24"/>
          <w:szCs w:val="24"/>
          <w:vertAlign w:val="superscript"/>
        </w:rPr>
        <w:t>nd</w:t>
      </w:r>
      <w:r>
        <w:rPr>
          <w:b/>
          <w:bCs/>
          <w:sz w:val="24"/>
          <w:szCs w:val="24"/>
        </w:rPr>
        <w:t xml:space="preserve"> hand flower planter locations decided upon</w:t>
      </w:r>
    </w:p>
    <w:p w14:paraId="790515E5" w14:textId="59A1A587" w:rsidR="001E1E97" w:rsidRDefault="00B35D2B" w:rsidP="00B824FF">
      <w:pPr>
        <w:pStyle w:val="ListParagraph"/>
        <w:numPr>
          <w:ilvl w:val="2"/>
          <w:numId w:val="20"/>
        </w:numPr>
        <w:ind w:left="1560" w:hanging="142"/>
        <w:rPr>
          <w:b/>
          <w:bCs/>
          <w:sz w:val="24"/>
          <w:szCs w:val="24"/>
        </w:rPr>
      </w:pPr>
      <w:r w:rsidRPr="009C1A4E">
        <w:rPr>
          <w:b/>
          <w:bCs/>
          <w:sz w:val="24"/>
          <w:szCs w:val="24"/>
        </w:rPr>
        <w:t xml:space="preserve">POS Committee recommend that the council continue with </w:t>
      </w:r>
      <w:r>
        <w:rPr>
          <w:b/>
          <w:bCs/>
          <w:sz w:val="24"/>
          <w:szCs w:val="24"/>
        </w:rPr>
        <w:t xml:space="preserve">Christmas Tree </w:t>
      </w:r>
      <w:r w:rsidRPr="009C1A4E">
        <w:rPr>
          <w:b/>
          <w:bCs/>
          <w:sz w:val="24"/>
          <w:szCs w:val="24"/>
        </w:rPr>
        <w:t xml:space="preserve">provision from WMDC for this year.  </w:t>
      </w:r>
    </w:p>
    <w:p w14:paraId="395FE8A0" w14:textId="66805106" w:rsidR="005119B3" w:rsidRDefault="00B35D2B" w:rsidP="00B824FF">
      <w:pPr>
        <w:pStyle w:val="ListParagraph"/>
        <w:numPr>
          <w:ilvl w:val="2"/>
          <w:numId w:val="20"/>
        </w:numPr>
        <w:ind w:left="1560" w:hanging="142"/>
        <w:rPr>
          <w:b/>
          <w:bCs/>
          <w:sz w:val="24"/>
          <w:szCs w:val="24"/>
        </w:rPr>
      </w:pPr>
      <w:r w:rsidRPr="009C1A4E">
        <w:rPr>
          <w:b/>
          <w:bCs/>
          <w:sz w:val="24"/>
          <w:szCs w:val="24"/>
        </w:rPr>
        <w:t xml:space="preserve">That the Working Party will restart their research efforts </w:t>
      </w:r>
      <w:r>
        <w:rPr>
          <w:b/>
          <w:bCs/>
          <w:sz w:val="24"/>
          <w:szCs w:val="24"/>
        </w:rPr>
        <w:t xml:space="preserve">for an alternative supplier </w:t>
      </w:r>
      <w:r w:rsidRPr="009C1A4E">
        <w:rPr>
          <w:b/>
          <w:bCs/>
          <w:sz w:val="24"/>
          <w:szCs w:val="24"/>
        </w:rPr>
        <w:t>in January 2027.</w:t>
      </w:r>
    </w:p>
    <w:p w14:paraId="27C19D0B" w14:textId="5944F1C7" w:rsidR="001E1E97" w:rsidRPr="009C1A4E" w:rsidRDefault="00B35D2B" w:rsidP="00B824FF">
      <w:pPr>
        <w:pStyle w:val="ListParagraph"/>
        <w:numPr>
          <w:ilvl w:val="2"/>
          <w:numId w:val="20"/>
        </w:numPr>
        <w:ind w:left="1560" w:hanging="142"/>
        <w:rPr>
          <w:b/>
          <w:bCs/>
          <w:sz w:val="24"/>
          <w:szCs w:val="24"/>
        </w:rPr>
      </w:pPr>
      <w:r w:rsidRPr="009C1A4E">
        <w:rPr>
          <w:b/>
          <w:bCs/>
          <w:sz w:val="24"/>
          <w:szCs w:val="24"/>
        </w:rPr>
        <w:t xml:space="preserve">To note that the current grounds maintenance contractor is happy to facilitate installation of larger trees in 2027 for all the </w:t>
      </w:r>
      <w:r>
        <w:rPr>
          <w:b/>
          <w:bCs/>
          <w:sz w:val="24"/>
          <w:szCs w:val="24"/>
        </w:rPr>
        <w:t xml:space="preserve">identified </w:t>
      </w:r>
      <w:r w:rsidRPr="009C1A4E">
        <w:rPr>
          <w:b/>
          <w:bCs/>
          <w:sz w:val="24"/>
          <w:szCs w:val="24"/>
        </w:rPr>
        <w:t>areas.</w:t>
      </w:r>
    </w:p>
    <w:p w14:paraId="5C4A6430" w14:textId="151B0E9C" w:rsidR="001E1E97" w:rsidRDefault="00B35D2B" w:rsidP="00B824FF">
      <w:pPr>
        <w:pStyle w:val="ListParagraph"/>
        <w:numPr>
          <w:ilvl w:val="2"/>
          <w:numId w:val="20"/>
        </w:numPr>
        <w:ind w:left="1560" w:hanging="142"/>
        <w:rPr>
          <w:b/>
          <w:bCs/>
          <w:sz w:val="24"/>
          <w:szCs w:val="24"/>
        </w:rPr>
      </w:pPr>
      <w:r w:rsidRPr="009C1A4E">
        <w:rPr>
          <w:b/>
          <w:bCs/>
          <w:sz w:val="24"/>
          <w:szCs w:val="24"/>
        </w:rPr>
        <w:t xml:space="preserve">That The Nelson Tree requires </w:t>
      </w:r>
      <w:r>
        <w:rPr>
          <w:b/>
          <w:bCs/>
          <w:sz w:val="24"/>
          <w:szCs w:val="24"/>
        </w:rPr>
        <w:t xml:space="preserve">the purchase of </w:t>
      </w:r>
      <w:r w:rsidRPr="009C1A4E">
        <w:rPr>
          <w:b/>
          <w:bCs/>
          <w:sz w:val="24"/>
          <w:szCs w:val="24"/>
        </w:rPr>
        <w:t xml:space="preserve">commercial multicoloured lights, to ensure longevity of the battery </w:t>
      </w:r>
      <w:r>
        <w:rPr>
          <w:b/>
          <w:bCs/>
          <w:sz w:val="24"/>
          <w:szCs w:val="24"/>
        </w:rPr>
        <w:t>provision</w:t>
      </w:r>
      <w:r w:rsidRPr="009C1A4E">
        <w:rPr>
          <w:b/>
          <w:bCs/>
          <w:sz w:val="24"/>
          <w:szCs w:val="24"/>
        </w:rPr>
        <w:t xml:space="preserve">.  </w:t>
      </w:r>
    </w:p>
    <w:p w14:paraId="3E56650A" w14:textId="15E93964" w:rsidR="009C1A4E" w:rsidRPr="00B824FF" w:rsidRDefault="00B35D2B" w:rsidP="00B824FF">
      <w:pPr>
        <w:pStyle w:val="ListParagraph"/>
        <w:numPr>
          <w:ilvl w:val="2"/>
          <w:numId w:val="20"/>
        </w:numPr>
        <w:ind w:left="1560" w:hanging="142"/>
        <w:rPr>
          <w:b/>
          <w:bCs/>
          <w:sz w:val="24"/>
          <w:szCs w:val="24"/>
        </w:rPr>
      </w:pPr>
      <w:r w:rsidRPr="009C1A4E">
        <w:rPr>
          <w:b/>
          <w:bCs/>
          <w:sz w:val="24"/>
          <w:szCs w:val="24"/>
        </w:rPr>
        <w:t xml:space="preserve">That the Nelson Tree is sited inside the </w:t>
      </w:r>
      <w:r>
        <w:rPr>
          <w:b/>
          <w:bCs/>
          <w:sz w:val="24"/>
          <w:szCs w:val="24"/>
        </w:rPr>
        <w:t>2</w:t>
      </w:r>
      <w:r w:rsidRPr="006B1246">
        <w:rPr>
          <w:b/>
          <w:bCs/>
          <w:sz w:val="24"/>
          <w:szCs w:val="24"/>
          <w:vertAlign w:val="superscript"/>
        </w:rPr>
        <w:t>nd</w:t>
      </w:r>
      <w:r>
        <w:rPr>
          <w:b/>
          <w:bCs/>
          <w:sz w:val="24"/>
          <w:szCs w:val="24"/>
        </w:rPr>
        <w:t xml:space="preserve"> hand flower </w:t>
      </w:r>
      <w:r w:rsidRPr="009C1A4E">
        <w:rPr>
          <w:b/>
          <w:bCs/>
          <w:sz w:val="24"/>
          <w:szCs w:val="24"/>
        </w:rPr>
        <w:t xml:space="preserve">planter to enhance the overall effect.  </w:t>
      </w:r>
      <w:r w:rsidR="00951D0D">
        <w:tab/>
      </w:r>
    </w:p>
    <w:p w14:paraId="0DC00750" w14:textId="77777777" w:rsidR="00B824FF" w:rsidRDefault="00B824FF" w:rsidP="00B824FF">
      <w:pPr>
        <w:rPr>
          <w:b/>
          <w:bCs/>
          <w:szCs w:val="24"/>
        </w:rPr>
      </w:pPr>
    </w:p>
    <w:p w14:paraId="1198EF85" w14:textId="77777777" w:rsidR="00B824FF" w:rsidRDefault="00B824FF" w:rsidP="00B824FF">
      <w:pPr>
        <w:rPr>
          <w:b/>
          <w:bCs/>
          <w:szCs w:val="24"/>
        </w:rPr>
      </w:pPr>
    </w:p>
    <w:p w14:paraId="5949F7B8" w14:textId="77777777" w:rsidR="00B824FF" w:rsidRDefault="00B824FF" w:rsidP="00B824FF">
      <w:pPr>
        <w:rPr>
          <w:b/>
          <w:bCs/>
          <w:szCs w:val="24"/>
        </w:rPr>
      </w:pPr>
    </w:p>
    <w:p w14:paraId="77E79AC5" w14:textId="77777777" w:rsidR="00B824FF" w:rsidRPr="00B824FF" w:rsidRDefault="00B824FF" w:rsidP="00B824FF">
      <w:pPr>
        <w:rPr>
          <w:b/>
          <w:bCs/>
          <w:szCs w:val="24"/>
        </w:rPr>
      </w:pPr>
    </w:p>
    <w:p w14:paraId="30A5B189" w14:textId="27919DD0" w:rsidR="00617BB2" w:rsidRPr="00B824FF" w:rsidRDefault="00617BB2" w:rsidP="00B824FF">
      <w:pPr>
        <w:pStyle w:val="ListParagraph"/>
        <w:numPr>
          <w:ilvl w:val="2"/>
          <w:numId w:val="20"/>
        </w:numPr>
        <w:ind w:left="1134" w:hanging="283"/>
        <w:rPr>
          <w:b/>
          <w:bCs/>
          <w:sz w:val="24"/>
          <w:szCs w:val="24"/>
        </w:rPr>
      </w:pPr>
      <w:r w:rsidRPr="00617BB2">
        <w:rPr>
          <w:b/>
          <w:bCs/>
          <w:sz w:val="24"/>
          <w:szCs w:val="24"/>
        </w:rPr>
        <w:t xml:space="preserve">That due to the decline in uptake of the sponsored Hanging Baskets in 2026 and the requirement from the contractor to have the order in earlier than suits the parish </w:t>
      </w:r>
      <w:r w:rsidRPr="00617BB2">
        <w:rPr>
          <w:b/>
          <w:bCs/>
          <w:sz w:val="24"/>
          <w:szCs w:val="24"/>
        </w:rPr>
        <w:lastRenderedPageBreak/>
        <w:t xml:space="preserve">council’s needs, the parish council order thirty-five Hanging Baskets instead of their usual fifty, this figure includes the 2 at VICC.  </w:t>
      </w:r>
      <w:r w:rsidRPr="00C67C8D">
        <w:rPr>
          <w:i/>
          <w:iCs/>
          <w:sz w:val="24"/>
          <w:szCs w:val="24"/>
        </w:rPr>
        <w:t>(In 2026 24 sponsors renewed)</w:t>
      </w:r>
    </w:p>
    <w:p w14:paraId="4F71C312" w14:textId="6C264D4C" w:rsidR="00B824FF" w:rsidRDefault="00B824FF" w:rsidP="00B824FF">
      <w:pPr>
        <w:pStyle w:val="ListParagraph"/>
        <w:numPr>
          <w:ilvl w:val="2"/>
          <w:numId w:val="20"/>
        </w:numPr>
        <w:ind w:left="1134" w:hanging="141"/>
        <w:rPr>
          <w:b/>
          <w:bCs/>
          <w:sz w:val="24"/>
          <w:szCs w:val="24"/>
        </w:rPr>
      </w:pPr>
      <w:r w:rsidRPr="00B824FF">
        <w:rPr>
          <w:b/>
          <w:bCs/>
          <w:sz w:val="24"/>
          <w:szCs w:val="24"/>
        </w:rPr>
        <w:t xml:space="preserve">To support The Wombles Litter Picking initiative by funding two replacement advertisement frames on existing bins £10 each and a new waste bin at Cliff Road bus stop £280.62 </w:t>
      </w:r>
      <w:proofErr w:type="spellStart"/>
      <w:r w:rsidRPr="00B824FF">
        <w:rPr>
          <w:b/>
          <w:bCs/>
          <w:sz w:val="24"/>
          <w:szCs w:val="24"/>
        </w:rPr>
        <w:t>exc</w:t>
      </w:r>
      <w:proofErr w:type="spellEnd"/>
      <w:r w:rsidRPr="00B824FF">
        <w:rPr>
          <w:b/>
          <w:bCs/>
          <w:sz w:val="24"/>
          <w:szCs w:val="24"/>
        </w:rPr>
        <w:t xml:space="preserve"> vat. WMDC permission confirmed that a free-standing bin can be placed next to the bus shelter.</w:t>
      </w:r>
    </w:p>
    <w:p w14:paraId="0995BA27" w14:textId="79025831" w:rsidR="005911D0" w:rsidRPr="00547B3A" w:rsidRDefault="00440721" w:rsidP="00AD76E2">
      <w:pPr>
        <w:pStyle w:val="ListParagraph"/>
        <w:numPr>
          <w:ilvl w:val="3"/>
          <w:numId w:val="1"/>
        </w:numPr>
        <w:ind w:left="142" w:hanging="426"/>
        <w:jc w:val="both"/>
        <w:rPr>
          <w:rFonts w:asciiTheme="minorHAnsi" w:hAnsiTheme="minorHAnsi" w:cstheme="minorHAnsi"/>
          <w:i/>
          <w:iCs/>
          <w:szCs w:val="24"/>
        </w:rPr>
      </w:pPr>
      <w:r w:rsidRPr="00BA4B8A">
        <w:rPr>
          <w:b/>
          <w:bCs/>
          <w:sz w:val="24"/>
          <w:szCs w:val="24"/>
        </w:rPr>
        <w:t xml:space="preserve">VILLAGE INSTITUTE CHARITY COMMITTEE (VICC) </w:t>
      </w:r>
    </w:p>
    <w:p w14:paraId="7E6BE17F" w14:textId="551F5CF4" w:rsidR="00547B3A" w:rsidRPr="00287201" w:rsidRDefault="00547B3A" w:rsidP="00023C3B">
      <w:pPr>
        <w:pStyle w:val="ListParagraph"/>
        <w:numPr>
          <w:ilvl w:val="0"/>
          <w:numId w:val="15"/>
        </w:numPr>
        <w:ind w:left="426" w:hanging="284"/>
        <w:jc w:val="both"/>
        <w:rPr>
          <w:rFonts w:asciiTheme="minorHAnsi" w:hAnsiTheme="minorHAnsi" w:cstheme="minorHAnsi"/>
          <w:i/>
          <w:iCs/>
          <w:color w:val="EE0000"/>
          <w:sz w:val="24"/>
          <w:szCs w:val="24"/>
        </w:rPr>
      </w:pPr>
      <w:r>
        <w:rPr>
          <w:rFonts w:asciiTheme="minorHAnsi" w:hAnsiTheme="minorHAnsi" w:cstheme="minorHAnsi"/>
          <w:sz w:val="24"/>
          <w:szCs w:val="24"/>
        </w:rPr>
        <w:t xml:space="preserve">To </w:t>
      </w:r>
      <w:r w:rsidR="006F5AE5">
        <w:rPr>
          <w:rFonts w:asciiTheme="minorHAnsi" w:hAnsiTheme="minorHAnsi" w:cstheme="minorHAnsi"/>
          <w:sz w:val="24"/>
          <w:szCs w:val="24"/>
        </w:rPr>
        <w:t xml:space="preserve">consider for approval the procurement of a </w:t>
      </w:r>
      <w:r w:rsidR="00E15E43">
        <w:rPr>
          <w:rFonts w:asciiTheme="minorHAnsi" w:hAnsiTheme="minorHAnsi" w:cstheme="minorHAnsi"/>
          <w:sz w:val="24"/>
          <w:szCs w:val="24"/>
        </w:rPr>
        <w:t>professional Fire Risk Assessment at the cost of £495</w:t>
      </w:r>
      <w:r w:rsidR="003D3010">
        <w:rPr>
          <w:rFonts w:asciiTheme="minorHAnsi" w:hAnsiTheme="minorHAnsi" w:cstheme="minorHAnsi"/>
          <w:sz w:val="24"/>
          <w:szCs w:val="24"/>
        </w:rPr>
        <w:t xml:space="preserve"> as per the recent Health and Safety inspection.  </w:t>
      </w:r>
    </w:p>
    <w:p w14:paraId="698966FC" w14:textId="6D8C9F59" w:rsidR="00430861" w:rsidRPr="00287201" w:rsidRDefault="00430861" w:rsidP="00023C3B">
      <w:pPr>
        <w:pStyle w:val="ListParagraph"/>
        <w:numPr>
          <w:ilvl w:val="0"/>
          <w:numId w:val="15"/>
        </w:numPr>
        <w:ind w:left="426" w:hanging="284"/>
        <w:jc w:val="both"/>
        <w:rPr>
          <w:rFonts w:asciiTheme="minorHAnsi" w:hAnsiTheme="minorHAnsi" w:cstheme="minorHAnsi"/>
          <w:i/>
          <w:iCs/>
          <w:color w:val="EE0000"/>
          <w:sz w:val="24"/>
          <w:szCs w:val="24"/>
        </w:rPr>
      </w:pPr>
      <w:r>
        <w:rPr>
          <w:rFonts w:asciiTheme="minorHAnsi" w:hAnsiTheme="minorHAnsi" w:cstheme="minorHAnsi"/>
          <w:sz w:val="24"/>
          <w:szCs w:val="24"/>
        </w:rPr>
        <w:t xml:space="preserve">To consider for approval the </w:t>
      </w:r>
      <w:r w:rsidR="00B10546">
        <w:rPr>
          <w:rFonts w:asciiTheme="minorHAnsi" w:hAnsiTheme="minorHAnsi" w:cstheme="minorHAnsi"/>
          <w:sz w:val="24"/>
          <w:szCs w:val="24"/>
        </w:rPr>
        <w:t>quotation for the Village Institute</w:t>
      </w:r>
      <w:r w:rsidR="002667ED">
        <w:rPr>
          <w:rFonts w:asciiTheme="minorHAnsi" w:hAnsiTheme="minorHAnsi" w:cstheme="minorHAnsi"/>
          <w:sz w:val="24"/>
          <w:szCs w:val="24"/>
        </w:rPr>
        <w:t xml:space="preserve">’s </w:t>
      </w:r>
      <w:r w:rsidR="002667ED" w:rsidRPr="002667ED">
        <w:rPr>
          <w:rFonts w:asciiTheme="minorHAnsi" w:hAnsiTheme="minorHAnsi" w:cstheme="minorHAnsi"/>
          <w:sz w:val="24"/>
          <w:szCs w:val="24"/>
        </w:rPr>
        <w:t xml:space="preserve">dividing wall </w:t>
      </w:r>
      <w:r w:rsidR="002667ED">
        <w:rPr>
          <w:rFonts w:asciiTheme="minorHAnsi" w:hAnsiTheme="minorHAnsi" w:cstheme="minorHAnsi"/>
          <w:sz w:val="24"/>
          <w:szCs w:val="24"/>
        </w:rPr>
        <w:t>servicing and maintenance</w:t>
      </w:r>
      <w:r w:rsidR="00774BAB">
        <w:rPr>
          <w:rFonts w:asciiTheme="minorHAnsi" w:hAnsiTheme="minorHAnsi" w:cstheme="minorHAnsi"/>
          <w:sz w:val="24"/>
          <w:szCs w:val="24"/>
        </w:rPr>
        <w:t xml:space="preserve"> £575+vat</w:t>
      </w:r>
      <w:r w:rsidR="002664F5">
        <w:rPr>
          <w:rFonts w:asciiTheme="minorHAnsi" w:hAnsiTheme="minorHAnsi" w:cstheme="minorHAnsi"/>
          <w:sz w:val="24"/>
          <w:szCs w:val="24"/>
        </w:rPr>
        <w:t>.  T</w:t>
      </w:r>
      <w:r w:rsidR="00774BAB">
        <w:rPr>
          <w:rFonts w:asciiTheme="minorHAnsi" w:hAnsiTheme="minorHAnsi" w:cstheme="minorHAnsi"/>
          <w:sz w:val="24"/>
          <w:szCs w:val="24"/>
        </w:rPr>
        <w:t xml:space="preserve">o </w:t>
      </w:r>
      <w:r w:rsidR="002664F5">
        <w:rPr>
          <w:rFonts w:asciiTheme="minorHAnsi" w:hAnsiTheme="minorHAnsi" w:cstheme="minorHAnsi"/>
          <w:sz w:val="24"/>
          <w:szCs w:val="24"/>
        </w:rPr>
        <w:t>add</w:t>
      </w:r>
      <w:r w:rsidR="00774BAB">
        <w:rPr>
          <w:rFonts w:asciiTheme="minorHAnsi" w:hAnsiTheme="minorHAnsi" w:cstheme="minorHAnsi"/>
          <w:sz w:val="24"/>
          <w:szCs w:val="24"/>
        </w:rPr>
        <w:t xml:space="preserve"> the removal of the panel hinges to enable safer operation at the additional cost of £150</w:t>
      </w:r>
      <w:r w:rsidR="002664F5">
        <w:rPr>
          <w:rFonts w:asciiTheme="minorHAnsi" w:hAnsiTheme="minorHAnsi" w:cstheme="minorHAnsi"/>
          <w:sz w:val="24"/>
          <w:szCs w:val="24"/>
        </w:rPr>
        <w:t>+vat</w:t>
      </w:r>
      <w:r w:rsidR="00E21A07">
        <w:rPr>
          <w:rFonts w:asciiTheme="minorHAnsi" w:hAnsiTheme="minorHAnsi" w:cstheme="minorHAnsi"/>
          <w:sz w:val="24"/>
          <w:szCs w:val="24"/>
        </w:rPr>
        <w:t xml:space="preserve">.  </w:t>
      </w:r>
    </w:p>
    <w:p w14:paraId="59AF665F" w14:textId="2C94F50B" w:rsidR="00A4491A" w:rsidRPr="00023C3B" w:rsidRDefault="007547D9" w:rsidP="00023C3B">
      <w:pPr>
        <w:pStyle w:val="ListParagraph"/>
        <w:numPr>
          <w:ilvl w:val="0"/>
          <w:numId w:val="15"/>
        </w:numPr>
        <w:ind w:left="426" w:hanging="284"/>
        <w:jc w:val="both"/>
        <w:rPr>
          <w:rFonts w:asciiTheme="minorHAnsi" w:hAnsiTheme="minorHAnsi" w:cstheme="minorHAnsi"/>
          <w:sz w:val="24"/>
          <w:szCs w:val="24"/>
        </w:rPr>
      </w:pPr>
      <w:r w:rsidRPr="00023C3B">
        <w:rPr>
          <w:rFonts w:asciiTheme="minorHAnsi" w:hAnsiTheme="minorHAnsi" w:cstheme="minorHAnsi"/>
          <w:sz w:val="24"/>
          <w:szCs w:val="24"/>
        </w:rPr>
        <w:t xml:space="preserve">To receive the minutes of the </w:t>
      </w:r>
      <w:r w:rsidR="00A4491A" w:rsidRPr="00023C3B">
        <w:rPr>
          <w:rFonts w:asciiTheme="minorHAnsi" w:hAnsiTheme="minorHAnsi" w:cstheme="minorHAnsi"/>
          <w:sz w:val="24"/>
          <w:szCs w:val="24"/>
        </w:rPr>
        <w:t xml:space="preserve">meeting </w:t>
      </w:r>
      <w:r w:rsidRPr="00023C3B">
        <w:rPr>
          <w:rFonts w:asciiTheme="minorHAnsi" w:hAnsiTheme="minorHAnsi" w:cstheme="minorHAnsi"/>
          <w:sz w:val="24"/>
          <w:szCs w:val="24"/>
        </w:rPr>
        <w:t xml:space="preserve">held </w:t>
      </w:r>
      <w:r w:rsidR="00A4491A" w:rsidRPr="00023C3B">
        <w:rPr>
          <w:rFonts w:asciiTheme="minorHAnsi" w:hAnsiTheme="minorHAnsi" w:cstheme="minorHAnsi"/>
          <w:sz w:val="24"/>
          <w:szCs w:val="24"/>
        </w:rPr>
        <w:t xml:space="preserve">28th September 2026 </w:t>
      </w:r>
    </w:p>
    <w:p w14:paraId="00B08B12" w14:textId="28227D93" w:rsidR="00023C3B" w:rsidRPr="00023C3B" w:rsidRDefault="00023C3B" w:rsidP="00023C3B">
      <w:pPr>
        <w:pStyle w:val="ListParagraph"/>
        <w:numPr>
          <w:ilvl w:val="0"/>
          <w:numId w:val="15"/>
        </w:numPr>
        <w:ind w:left="426" w:hanging="284"/>
        <w:jc w:val="both"/>
        <w:rPr>
          <w:rFonts w:asciiTheme="minorHAnsi" w:hAnsiTheme="minorHAnsi" w:cstheme="minorHAnsi"/>
          <w:sz w:val="24"/>
          <w:szCs w:val="24"/>
        </w:rPr>
      </w:pPr>
      <w:r w:rsidRPr="00023C3B">
        <w:rPr>
          <w:rFonts w:asciiTheme="minorHAnsi" w:hAnsiTheme="minorHAnsi" w:cstheme="minorHAnsi"/>
          <w:sz w:val="24"/>
          <w:szCs w:val="24"/>
        </w:rPr>
        <w:t>To consider the recommendations from the meeting</w:t>
      </w:r>
    </w:p>
    <w:p w14:paraId="2C257C73" w14:textId="5B009570" w:rsidR="00E43715" w:rsidRPr="006F4635" w:rsidRDefault="006139B7">
      <w:pPr>
        <w:pStyle w:val="ListParagraph"/>
        <w:numPr>
          <w:ilvl w:val="0"/>
          <w:numId w:val="11"/>
        </w:numPr>
        <w:ind w:left="142"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169F7859" w14:textId="4EF23F8F" w:rsidR="004D412A" w:rsidRDefault="004D412A" w:rsidP="00023C3B">
      <w:pPr>
        <w:pStyle w:val="ListParagraph"/>
        <w:numPr>
          <w:ilvl w:val="0"/>
          <w:numId w:val="16"/>
        </w:numPr>
        <w:ind w:left="426" w:hanging="284"/>
        <w:jc w:val="both"/>
        <w:rPr>
          <w:rFonts w:asciiTheme="minorHAnsi" w:hAnsiTheme="minorHAnsi" w:cstheme="minorHAnsi"/>
          <w:sz w:val="24"/>
          <w:szCs w:val="24"/>
        </w:rPr>
      </w:pPr>
      <w:r>
        <w:rPr>
          <w:rFonts w:asciiTheme="minorHAnsi" w:hAnsiTheme="minorHAnsi" w:cstheme="minorHAnsi"/>
          <w:sz w:val="24"/>
          <w:szCs w:val="24"/>
        </w:rPr>
        <w:t xml:space="preserve">To receive </w:t>
      </w:r>
      <w:r w:rsidRPr="004D412A">
        <w:rPr>
          <w:rFonts w:asciiTheme="minorHAnsi" w:hAnsiTheme="minorHAnsi" w:cstheme="minorHAnsi"/>
          <w:sz w:val="24"/>
          <w:szCs w:val="24"/>
        </w:rPr>
        <w:t xml:space="preserve">Reinspection Survey (MA only) - J486211 at Hall Green Community Association, Community Centre 1a, </w:t>
      </w:r>
      <w:proofErr w:type="spellStart"/>
      <w:r w:rsidRPr="004D412A">
        <w:rPr>
          <w:rFonts w:asciiTheme="minorHAnsi" w:hAnsiTheme="minorHAnsi" w:cstheme="minorHAnsi"/>
          <w:sz w:val="24"/>
          <w:szCs w:val="24"/>
        </w:rPr>
        <w:t>Painthorpe</w:t>
      </w:r>
      <w:proofErr w:type="spellEnd"/>
      <w:r w:rsidRPr="004D412A">
        <w:rPr>
          <w:rFonts w:asciiTheme="minorHAnsi" w:hAnsiTheme="minorHAnsi" w:cstheme="minorHAnsi"/>
          <w:sz w:val="24"/>
          <w:szCs w:val="24"/>
        </w:rPr>
        <w:t xml:space="preserve"> Lane, Hall Green, Wakefield, West Yorkshire</w:t>
      </w:r>
    </w:p>
    <w:p w14:paraId="6E137DDA" w14:textId="2813B1F9" w:rsidR="00222522" w:rsidRDefault="007547D9" w:rsidP="00023C3B">
      <w:pPr>
        <w:pStyle w:val="ListParagraph"/>
        <w:numPr>
          <w:ilvl w:val="0"/>
          <w:numId w:val="16"/>
        </w:numPr>
        <w:ind w:left="426" w:hanging="284"/>
        <w:jc w:val="both"/>
        <w:rPr>
          <w:rFonts w:asciiTheme="minorHAnsi" w:hAnsiTheme="minorHAnsi" w:cstheme="minorHAnsi"/>
          <w:sz w:val="24"/>
          <w:szCs w:val="24"/>
        </w:rPr>
      </w:pPr>
      <w:r>
        <w:rPr>
          <w:rFonts w:asciiTheme="minorHAnsi" w:hAnsiTheme="minorHAnsi" w:cstheme="minorHAnsi"/>
          <w:sz w:val="24"/>
          <w:szCs w:val="24"/>
        </w:rPr>
        <w:t xml:space="preserve">To receive the minutes of the meeting held </w:t>
      </w:r>
      <w:r w:rsidR="00695335" w:rsidRPr="00E347D8">
        <w:rPr>
          <w:rFonts w:asciiTheme="minorHAnsi" w:hAnsiTheme="minorHAnsi" w:cstheme="minorHAnsi"/>
          <w:sz w:val="24"/>
          <w:szCs w:val="24"/>
        </w:rPr>
        <w:t xml:space="preserve">28th September 2026 </w:t>
      </w:r>
    </w:p>
    <w:p w14:paraId="777AF987" w14:textId="137ED052" w:rsidR="00695335" w:rsidRPr="00E16617" w:rsidRDefault="00023C3B" w:rsidP="00E16617">
      <w:pPr>
        <w:pStyle w:val="ListParagraph"/>
        <w:numPr>
          <w:ilvl w:val="0"/>
          <w:numId w:val="16"/>
        </w:numPr>
        <w:ind w:left="426" w:hanging="284"/>
        <w:jc w:val="both"/>
        <w:rPr>
          <w:rFonts w:asciiTheme="minorHAnsi" w:hAnsiTheme="minorHAnsi" w:cstheme="minorHAnsi"/>
          <w:szCs w:val="24"/>
        </w:rPr>
      </w:pPr>
      <w:r w:rsidRPr="00E16617">
        <w:rPr>
          <w:rFonts w:asciiTheme="minorHAnsi" w:hAnsiTheme="minorHAnsi" w:cstheme="minorHAnsi"/>
          <w:sz w:val="24"/>
          <w:szCs w:val="24"/>
        </w:rPr>
        <w:t>To consider the recommendations from the meeting</w:t>
      </w:r>
    </w:p>
    <w:p w14:paraId="085DF0BB" w14:textId="7976E5F3" w:rsidR="00440721" w:rsidRPr="00C1627A" w:rsidRDefault="00440721">
      <w:pPr>
        <w:pStyle w:val="ListParagraph"/>
        <w:numPr>
          <w:ilvl w:val="0"/>
          <w:numId w:val="11"/>
        </w:numPr>
        <w:ind w:left="142" w:hanging="426"/>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01581B66" w14:textId="7A69D67A" w:rsidR="00287201" w:rsidRPr="00356C32" w:rsidRDefault="00347FBA" w:rsidP="00B81FD4">
      <w:pPr>
        <w:ind w:left="142"/>
        <w:jc w:val="both"/>
        <w:rPr>
          <w:rFonts w:asciiTheme="minorHAnsi" w:hAnsiTheme="minorHAnsi" w:cstheme="minorHAnsi"/>
          <w:szCs w:val="24"/>
        </w:rPr>
      </w:pPr>
      <w:r w:rsidRPr="00356C32">
        <w:rPr>
          <w:rFonts w:asciiTheme="minorHAnsi" w:hAnsiTheme="minorHAnsi" w:cstheme="minorHAnsi"/>
          <w:szCs w:val="24"/>
        </w:rPr>
        <w:t>Macmillan coffee morning held 21</w:t>
      </w:r>
      <w:r w:rsidRPr="00356C32">
        <w:rPr>
          <w:rFonts w:asciiTheme="minorHAnsi" w:hAnsiTheme="minorHAnsi" w:cstheme="minorHAnsi"/>
          <w:szCs w:val="24"/>
          <w:vertAlign w:val="superscript"/>
        </w:rPr>
        <w:t>st</w:t>
      </w:r>
      <w:r w:rsidRPr="00356C32">
        <w:rPr>
          <w:rFonts w:asciiTheme="minorHAnsi" w:hAnsiTheme="minorHAnsi" w:cstheme="minorHAnsi"/>
          <w:szCs w:val="24"/>
        </w:rPr>
        <w:t xml:space="preserve"> September HGCC</w:t>
      </w:r>
    </w:p>
    <w:p w14:paraId="0E07EA7F" w14:textId="506155F9" w:rsidR="00EA3503" w:rsidRDefault="005834BF">
      <w:pPr>
        <w:pStyle w:val="ListParagraph"/>
        <w:numPr>
          <w:ilvl w:val="0"/>
          <w:numId w:val="11"/>
        </w:numPr>
        <w:ind w:left="142" w:hanging="426"/>
        <w:jc w:val="both"/>
        <w:rPr>
          <w:b/>
          <w:bCs/>
          <w:sz w:val="24"/>
          <w:szCs w:val="24"/>
        </w:rPr>
      </w:pPr>
      <w:r>
        <w:rPr>
          <w:b/>
          <w:bCs/>
          <w:sz w:val="24"/>
          <w:szCs w:val="24"/>
        </w:rPr>
        <w:t>COMMUNITY HERO INITIATIVE</w:t>
      </w:r>
      <w:r w:rsidR="00B7271D">
        <w:rPr>
          <w:b/>
          <w:bCs/>
          <w:sz w:val="24"/>
          <w:szCs w:val="24"/>
        </w:rPr>
        <w:t>/WORKING PARTY</w:t>
      </w:r>
      <w:r w:rsidR="005632A7">
        <w:rPr>
          <w:b/>
          <w:bCs/>
          <w:sz w:val="24"/>
          <w:szCs w:val="24"/>
        </w:rPr>
        <w:t xml:space="preserve"> </w:t>
      </w:r>
      <w:r w:rsidR="008B09E2">
        <w:rPr>
          <w:b/>
          <w:bCs/>
          <w:sz w:val="24"/>
          <w:szCs w:val="24"/>
        </w:rPr>
        <w:t>MEETING</w:t>
      </w:r>
    </w:p>
    <w:p w14:paraId="1B21443E" w14:textId="483CC089" w:rsidR="00B50C9E" w:rsidRPr="00B50C9E" w:rsidRDefault="00B50C9E" w:rsidP="003E5F77">
      <w:pPr>
        <w:pStyle w:val="ListParagraph"/>
        <w:numPr>
          <w:ilvl w:val="0"/>
          <w:numId w:val="17"/>
        </w:numPr>
        <w:ind w:left="426" w:hanging="284"/>
        <w:rPr>
          <w:sz w:val="24"/>
          <w:szCs w:val="24"/>
        </w:rPr>
      </w:pPr>
      <w:r w:rsidRPr="00B50C9E">
        <w:rPr>
          <w:sz w:val="24"/>
          <w:szCs w:val="24"/>
        </w:rPr>
        <w:t>To confirm appointment of interested resident J</w:t>
      </w:r>
      <w:r w:rsidR="00023C3B">
        <w:rPr>
          <w:sz w:val="24"/>
          <w:szCs w:val="24"/>
        </w:rPr>
        <w:t>o</w:t>
      </w:r>
      <w:r w:rsidRPr="00B50C9E">
        <w:rPr>
          <w:sz w:val="24"/>
          <w:szCs w:val="24"/>
        </w:rPr>
        <w:t xml:space="preserve"> Gogarty</w:t>
      </w:r>
    </w:p>
    <w:p w14:paraId="6EBBB54B" w14:textId="2852A225" w:rsidR="00F275E0" w:rsidRPr="00E16617" w:rsidRDefault="00B50C9E" w:rsidP="00E16617">
      <w:pPr>
        <w:pStyle w:val="ListParagraph"/>
        <w:numPr>
          <w:ilvl w:val="0"/>
          <w:numId w:val="17"/>
        </w:numPr>
        <w:ind w:left="426" w:hanging="284"/>
        <w:rPr>
          <w:sz w:val="24"/>
          <w:szCs w:val="24"/>
        </w:rPr>
      </w:pPr>
      <w:r w:rsidRPr="00E16617">
        <w:rPr>
          <w:sz w:val="24"/>
          <w:szCs w:val="24"/>
        </w:rPr>
        <w:t>To arrange</w:t>
      </w:r>
      <w:r w:rsidR="00945693" w:rsidRPr="00E16617">
        <w:rPr>
          <w:sz w:val="24"/>
          <w:szCs w:val="24"/>
        </w:rPr>
        <w:t xml:space="preserve"> </w:t>
      </w:r>
      <w:r w:rsidR="00F275E0" w:rsidRPr="00E16617">
        <w:rPr>
          <w:sz w:val="24"/>
          <w:szCs w:val="24"/>
        </w:rPr>
        <w:t>1</w:t>
      </w:r>
      <w:r w:rsidR="00F275E0" w:rsidRPr="00E16617">
        <w:rPr>
          <w:sz w:val="24"/>
          <w:szCs w:val="24"/>
          <w:vertAlign w:val="superscript"/>
        </w:rPr>
        <w:t>st</w:t>
      </w:r>
      <w:r w:rsidR="00F275E0" w:rsidRPr="00E16617">
        <w:rPr>
          <w:sz w:val="24"/>
          <w:szCs w:val="24"/>
        </w:rPr>
        <w:t xml:space="preserve"> </w:t>
      </w:r>
      <w:r w:rsidRPr="00E16617">
        <w:rPr>
          <w:sz w:val="24"/>
          <w:szCs w:val="24"/>
        </w:rPr>
        <w:t xml:space="preserve">meeting date </w:t>
      </w:r>
      <w:r w:rsidR="00F275E0" w:rsidRPr="00E16617">
        <w:rPr>
          <w:sz w:val="24"/>
          <w:szCs w:val="24"/>
        </w:rPr>
        <w:t>(needs t</w:t>
      </w:r>
      <w:r w:rsidR="00023C3B" w:rsidRPr="00E16617">
        <w:rPr>
          <w:sz w:val="24"/>
          <w:szCs w:val="24"/>
        </w:rPr>
        <w:t>o</w:t>
      </w:r>
      <w:r w:rsidR="00F275E0" w:rsidRPr="00E16617">
        <w:rPr>
          <w:sz w:val="24"/>
          <w:szCs w:val="24"/>
        </w:rPr>
        <w:t xml:space="preserve"> be in October)</w:t>
      </w:r>
    </w:p>
    <w:p w14:paraId="5948FADB" w14:textId="6F64088D" w:rsidR="00EA3D6B" w:rsidRPr="00E16617" w:rsidRDefault="00440721" w:rsidP="00E72F0A">
      <w:pPr>
        <w:pStyle w:val="ListParagraph"/>
        <w:numPr>
          <w:ilvl w:val="0"/>
          <w:numId w:val="11"/>
        </w:numPr>
        <w:ind w:left="142" w:hanging="426"/>
        <w:jc w:val="both"/>
        <w:rPr>
          <w:b/>
          <w:bCs/>
          <w:sz w:val="24"/>
          <w:szCs w:val="24"/>
        </w:rPr>
      </w:pPr>
      <w:r w:rsidRPr="00E16617">
        <w:rPr>
          <w:b/>
          <w:bCs/>
          <w:sz w:val="24"/>
          <w:szCs w:val="24"/>
        </w:rPr>
        <w:t>TO RECEIVE FEEDBACK FROM REPRESENTATIVES OF EXTERNAL COMMITTEES OR OTHER MEETINGS/TRAINING</w:t>
      </w:r>
    </w:p>
    <w:p w14:paraId="63649091" w14:textId="64E66657" w:rsidR="00440721" w:rsidRPr="00440721" w:rsidRDefault="00440721">
      <w:pPr>
        <w:pStyle w:val="ListParagraph"/>
        <w:numPr>
          <w:ilvl w:val="0"/>
          <w:numId w:val="11"/>
        </w:numPr>
        <w:ind w:left="142" w:hanging="426"/>
        <w:jc w:val="both"/>
        <w:rPr>
          <w:b/>
          <w:bCs/>
          <w:sz w:val="24"/>
          <w:szCs w:val="24"/>
        </w:rPr>
      </w:pPr>
      <w:r w:rsidRPr="00440721">
        <w:rPr>
          <w:b/>
          <w:bCs/>
          <w:sz w:val="24"/>
          <w:szCs w:val="24"/>
        </w:rPr>
        <w:t>TO CONSIDER COMMUNICATION ITEMS:</w:t>
      </w:r>
    </w:p>
    <w:p w14:paraId="0995E9F9" w14:textId="4B3CBC25" w:rsidR="00DF3641" w:rsidRDefault="00440721" w:rsidP="00EE4F9C">
      <w:pPr>
        <w:pStyle w:val="ListParagraph"/>
        <w:ind w:left="142"/>
        <w:jc w:val="both"/>
        <w:rPr>
          <w:sz w:val="24"/>
          <w:szCs w:val="24"/>
        </w:rPr>
      </w:pPr>
      <w:r w:rsidRPr="00440721">
        <w:rPr>
          <w:sz w:val="24"/>
          <w:szCs w:val="24"/>
        </w:rPr>
        <w:t xml:space="preserve">Press reports –Input to next Parish Link magazine, Items for the web site/FB. </w:t>
      </w:r>
    </w:p>
    <w:p w14:paraId="0EDEB2C0" w14:textId="2D7D012E" w:rsidR="005C17CA" w:rsidRDefault="005C17CA">
      <w:pPr>
        <w:pStyle w:val="ListParagraph"/>
        <w:numPr>
          <w:ilvl w:val="0"/>
          <w:numId w:val="11"/>
        </w:numPr>
        <w:ind w:left="142" w:hanging="426"/>
        <w:rPr>
          <w:b/>
          <w:bCs/>
          <w:sz w:val="24"/>
          <w:szCs w:val="24"/>
        </w:rPr>
      </w:pPr>
      <w:r>
        <w:rPr>
          <w:b/>
          <w:bCs/>
          <w:sz w:val="24"/>
          <w:szCs w:val="24"/>
        </w:rPr>
        <w:t xml:space="preserve">REMEMBRANCE </w:t>
      </w:r>
      <w:r w:rsidR="0004637D">
        <w:rPr>
          <w:b/>
          <w:bCs/>
          <w:sz w:val="24"/>
          <w:szCs w:val="24"/>
        </w:rPr>
        <w:t xml:space="preserve">DAY </w:t>
      </w:r>
      <w:r w:rsidR="00415837">
        <w:rPr>
          <w:b/>
          <w:bCs/>
          <w:sz w:val="24"/>
          <w:szCs w:val="24"/>
        </w:rPr>
        <w:t>11</w:t>
      </w:r>
      <w:r w:rsidR="00415837" w:rsidRPr="00415837">
        <w:rPr>
          <w:b/>
          <w:bCs/>
          <w:sz w:val="24"/>
          <w:szCs w:val="24"/>
          <w:vertAlign w:val="superscript"/>
        </w:rPr>
        <w:t>th</w:t>
      </w:r>
      <w:r w:rsidR="00415837">
        <w:rPr>
          <w:b/>
          <w:bCs/>
          <w:sz w:val="24"/>
          <w:szCs w:val="24"/>
        </w:rPr>
        <w:t xml:space="preserve"> NOVEMBER 2026</w:t>
      </w:r>
    </w:p>
    <w:p w14:paraId="16156236" w14:textId="5D8713BB" w:rsidR="00A24897" w:rsidRDefault="00A24897">
      <w:pPr>
        <w:pStyle w:val="ListParagraph"/>
        <w:numPr>
          <w:ilvl w:val="0"/>
          <w:numId w:val="7"/>
        </w:numPr>
        <w:ind w:left="426" w:hanging="284"/>
        <w:rPr>
          <w:sz w:val="24"/>
          <w:szCs w:val="24"/>
        </w:rPr>
      </w:pPr>
      <w:r>
        <w:rPr>
          <w:sz w:val="24"/>
          <w:szCs w:val="24"/>
        </w:rPr>
        <w:t xml:space="preserve">To </w:t>
      </w:r>
      <w:r w:rsidR="004B4E6F">
        <w:rPr>
          <w:sz w:val="24"/>
          <w:szCs w:val="24"/>
        </w:rPr>
        <w:t xml:space="preserve">consider the arrangements for the </w:t>
      </w:r>
      <w:proofErr w:type="spellStart"/>
      <w:r w:rsidR="005B3BD2">
        <w:rPr>
          <w:sz w:val="24"/>
          <w:szCs w:val="24"/>
        </w:rPr>
        <w:t>Newmillerdam</w:t>
      </w:r>
      <w:proofErr w:type="spellEnd"/>
      <w:r w:rsidR="005B3BD2">
        <w:rPr>
          <w:sz w:val="24"/>
          <w:szCs w:val="24"/>
        </w:rPr>
        <w:t xml:space="preserve"> and Crigglestone Services</w:t>
      </w:r>
      <w:r w:rsidR="007F0834">
        <w:rPr>
          <w:sz w:val="24"/>
          <w:szCs w:val="24"/>
        </w:rPr>
        <w:t xml:space="preserve"> </w:t>
      </w:r>
    </w:p>
    <w:p w14:paraId="03B5FF21" w14:textId="572098AE" w:rsidR="000557A9" w:rsidRPr="00E16617" w:rsidRDefault="00473E88" w:rsidP="00DD57FF">
      <w:pPr>
        <w:pStyle w:val="ListParagraph"/>
        <w:numPr>
          <w:ilvl w:val="0"/>
          <w:numId w:val="11"/>
        </w:numPr>
        <w:ind w:left="142" w:hanging="426"/>
        <w:jc w:val="both"/>
        <w:rPr>
          <w:b/>
          <w:bCs/>
          <w:sz w:val="24"/>
          <w:szCs w:val="24"/>
        </w:rPr>
      </w:pPr>
      <w:r w:rsidRPr="00E16617">
        <w:rPr>
          <w:b/>
          <w:bCs/>
          <w:sz w:val="24"/>
          <w:szCs w:val="24"/>
        </w:rPr>
        <w:t xml:space="preserve">ITEMS FOR NEXT AGENDA </w:t>
      </w:r>
    </w:p>
    <w:p w14:paraId="08AE8892" w14:textId="77777777" w:rsidR="003F1325" w:rsidRDefault="00440721">
      <w:pPr>
        <w:pStyle w:val="ListParagraph"/>
        <w:numPr>
          <w:ilvl w:val="0"/>
          <w:numId w:val="11"/>
        </w:numPr>
        <w:ind w:left="142" w:hanging="426"/>
        <w:jc w:val="both"/>
        <w:rPr>
          <w:sz w:val="24"/>
          <w:szCs w:val="24"/>
        </w:rPr>
      </w:pPr>
      <w:r w:rsidRPr="003F1325">
        <w:rPr>
          <w:b/>
          <w:bCs/>
          <w:sz w:val="24"/>
          <w:szCs w:val="24"/>
        </w:rPr>
        <w:t>TO CONFIRM DATE AND TIME OF NEXT MEETING</w:t>
      </w:r>
      <w:r w:rsidRPr="003F1325">
        <w:rPr>
          <w:sz w:val="24"/>
          <w:szCs w:val="24"/>
        </w:rPr>
        <w:t xml:space="preserve"> of the Parish Council </w:t>
      </w:r>
      <w:r w:rsidR="00701D55" w:rsidRPr="003F1325">
        <w:rPr>
          <w:sz w:val="24"/>
          <w:szCs w:val="24"/>
        </w:rPr>
        <w:t xml:space="preserve">6pm, </w:t>
      </w:r>
    </w:p>
    <w:p w14:paraId="655C0A7A" w14:textId="3710231C" w:rsidR="00473E88" w:rsidRDefault="0033166B" w:rsidP="003F1325">
      <w:pPr>
        <w:pStyle w:val="ListParagraph"/>
        <w:ind w:left="142"/>
        <w:jc w:val="both"/>
        <w:rPr>
          <w:sz w:val="24"/>
          <w:szCs w:val="24"/>
        </w:rPr>
      </w:pPr>
      <w:r w:rsidRPr="003F1325">
        <w:rPr>
          <w:sz w:val="24"/>
          <w:szCs w:val="24"/>
        </w:rPr>
        <w:t xml:space="preserve">Tuesday </w:t>
      </w:r>
      <w:r w:rsidR="009639FC">
        <w:rPr>
          <w:sz w:val="24"/>
          <w:szCs w:val="24"/>
        </w:rPr>
        <w:t>3</w:t>
      </w:r>
      <w:r w:rsidR="009639FC" w:rsidRPr="009639FC">
        <w:rPr>
          <w:sz w:val="24"/>
          <w:szCs w:val="24"/>
          <w:vertAlign w:val="superscript"/>
        </w:rPr>
        <w:t>rd</w:t>
      </w:r>
      <w:r w:rsidR="009639FC">
        <w:rPr>
          <w:sz w:val="24"/>
          <w:szCs w:val="24"/>
        </w:rPr>
        <w:t xml:space="preserve"> November </w:t>
      </w:r>
      <w:r w:rsidRPr="003F1325">
        <w:rPr>
          <w:sz w:val="24"/>
          <w:szCs w:val="24"/>
        </w:rPr>
        <w:t>2026</w:t>
      </w:r>
      <w:r w:rsidR="00974962" w:rsidRPr="003F1325">
        <w:rPr>
          <w:sz w:val="24"/>
          <w:szCs w:val="24"/>
        </w:rPr>
        <w:t xml:space="preserve">.  </w:t>
      </w:r>
    </w:p>
    <w:p w14:paraId="39D1E0AD" w14:textId="34624A65" w:rsidR="00147534" w:rsidRDefault="00147534" w:rsidP="003F1325">
      <w:pPr>
        <w:pStyle w:val="ListParagraph"/>
        <w:ind w:left="142"/>
        <w:jc w:val="both"/>
        <w:rPr>
          <w:sz w:val="24"/>
          <w:szCs w:val="24"/>
        </w:rPr>
      </w:pPr>
    </w:p>
    <w:p w14:paraId="203B649C" w14:textId="77777777" w:rsidR="00863607" w:rsidRDefault="00863607" w:rsidP="007901E7">
      <w:pPr>
        <w:pStyle w:val="ListParagraph"/>
        <w:ind w:left="-284"/>
        <w:rPr>
          <w:szCs w:val="24"/>
        </w:rPr>
      </w:pPr>
    </w:p>
    <w:sectPr w:rsidR="00863607" w:rsidSect="00E16617">
      <w:headerReference w:type="default" r:id="rId23"/>
      <w:footerReference w:type="even" r:id="rId24"/>
      <w:footerReference w:type="default" r:id="rId25"/>
      <w:footerReference w:type="first" r:id="rId26"/>
      <w:pgSz w:w="11906" w:h="16838" w:code="9"/>
      <w:pgMar w:top="284" w:right="707" w:bottom="568" w:left="1134"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950C" w14:textId="77777777" w:rsidR="00DD3173" w:rsidRDefault="00DD3173">
      <w:r>
        <w:separator/>
      </w:r>
    </w:p>
  </w:endnote>
  <w:endnote w:type="continuationSeparator" w:id="0">
    <w:p w14:paraId="604D310C" w14:textId="77777777" w:rsidR="00DD3173" w:rsidRDefault="00DD3173">
      <w:r>
        <w:continuationSeparator/>
      </w:r>
    </w:p>
  </w:endnote>
  <w:endnote w:type="continuationNotice" w:id="1">
    <w:p w14:paraId="490C0C93" w14:textId="77777777" w:rsidR="00DD3173" w:rsidRDefault="00DD3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6236478F" w:rsidR="00B80D1B" w:rsidRPr="00B80D1B" w:rsidRDefault="54FCC056" w:rsidP="54FCC056">
    <w:pPr>
      <w:pStyle w:val="Footer"/>
      <w:rPr>
        <w:sz w:val="20"/>
      </w:rPr>
    </w:pPr>
    <w:r w:rsidRPr="54FCC056">
      <w:rPr>
        <w:sz w:val="20"/>
      </w:rPr>
      <w:t>Agenda –</w:t>
    </w:r>
    <w:r w:rsidR="00FF4164">
      <w:rPr>
        <w:sz w:val="20"/>
      </w:rPr>
      <w:t xml:space="preserve"> 6</w:t>
    </w:r>
    <w:r w:rsidR="00FF4164" w:rsidRPr="00FF4164">
      <w:rPr>
        <w:sz w:val="20"/>
        <w:vertAlign w:val="superscript"/>
      </w:rPr>
      <w:t>th</w:t>
    </w:r>
    <w:r w:rsidR="00FF4164">
      <w:rPr>
        <w:sz w:val="20"/>
      </w:rPr>
      <w:t xml:space="preserve"> October </w:t>
    </w:r>
    <w:r w:rsidR="004632F5">
      <w:rPr>
        <w:sz w:val="20"/>
      </w:rPr>
      <w:t xml:space="preserve"> </w:t>
    </w:r>
    <w:r w:rsidR="00443EF0">
      <w:rPr>
        <w:sz w:val="20"/>
      </w:rPr>
      <w:t>2026</w:t>
    </w:r>
    <w:r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E70FB" w14:textId="77777777" w:rsidR="00DD3173" w:rsidRDefault="00DD3173">
      <w:r>
        <w:separator/>
      </w:r>
    </w:p>
  </w:footnote>
  <w:footnote w:type="continuationSeparator" w:id="0">
    <w:p w14:paraId="0A7CED34" w14:textId="77777777" w:rsidR="00DD3173" w:rsidRDefault="00DD3173">
      <w:r>
        <w:continuationSeparator/>
      </w:r>
    </w:p>
  </w:footnote>
  <w:footnote w:type="continuationNotice" w:id="1">
    <w:p w14:paraId="43E89E7F" w14:textId="77777777" w:rsidR="00DD3173" w:rsidRDefault="00DD31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p w14:paraId="6733851E" w14:textId="23178216" w:rsidR="388FEA94" w:rsidRDefault="388FEA94" w:rsidP="388FE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147"/>
    <w:multiLevelType w:val="hybridMultilevel"/>
    <w:tmpl w:val="76FE616E"/>
    <w:lvl w:ilvl="0" w:tplc="14346DF6">
      <w:start w:val="1"/>
      <w:numFmt w:val="decimal"/>
      <w:lvlText w:val="%1."/>
      <w:lvlJc w:val="left"/>
      <w:pPr>
        <w:ind w:left="718" w:hanging="576"/>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40040"/>
    <w:multiLevelType w:val="hybridMultilevel"/>
    <w:tmpl w:val="DA0804FE"/>
    <w:lvl w:ilvl="0" w:tplc="CE5C3A1A">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1401165C"/>
    <w:multiLevelType w:val="hybridMultilevel"/>
    <w:tmpl w:val="7B18C980"/>
    <w:lvl w:ilvl="0" w:tplc="B8F623EE">
      <w:start w:val="1"/>
      <w:numFmt w:val="bullet"/>
      <w:lvlText w:val=""/>
      <w:lvlJc w:val="left"/>
      <w:pPr>
        <w:ind w:left="862" w:hanging="360"/>
      </w:pPr>
      <w:rPr>
        <w:rFonts w:ascii="Symbol" w:hAnsi="Symbol" w:hint="default"/>
        <w:color w:val="auto"/>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ADE78E1"/>
    <w:multiLevelType w:val="hybridMultilevel"/>
    <w:tmpl w:val="538ED5B0"/>
    <w:lvl w:ilvl="0" w:tplc="82ACA24C">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1E0A2BC3"/>
    <w:multiLevelType w:val="hybridMultilevel"/>
    <w:tmpl w:val="0292DF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2221087A"/>
    <w:multiLevelType w:val="hybridMultilevel"/>
    <w:tmpl w:val="B2C0161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84F2914"/>
    <w:multiLevelType w:val="hybridMultilevel"/>
    <w:tmpl w:val="2D7EA2B2"/>
    <w:lvl w:ilvl="0" w:tplc="31C0DFB6">
      <w:start w:val="1"/>
      <w:numFmt w:val="decimal"/>
      <w:lvlText w:val="21.2.1%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9B4B4D"/>
    <w:multiLevelType w:val="hybridMultilevel"/>
    <w:tmpl w:val="029C5B5E"/>
    <w:lvl w:ilvl="0" w:tplc="8E98CD7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49D83510"/>
    <w:multiLevelType w:val="hybridMultilevel"/>
    <w:tmpl w:val="17741940"/>
    <w:lvl w:ilvl="0" w:tplc="77A20A3A">
      <w:start w:val="23"/>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2E7144"/>
    <w:multiLevelType w:val="hybridMultilevel"/>
    <w:tmpl w:val="B532C020"/>
    <w:lvl w:ilvl="0" w:tplc="93CC64BA">
      <w:start w:val="1"/>
      <w:numFmt w:val="decimal"/>
      <w:lvlText w:val="%1."/>
      <w:lvlJc w:val="left"/>
      <w:rPr>
        <w:rFonts w:ascii="Calibri" w:hAnsi="Calibri" w:cs="Calibri" w:hint="default"/>
        <w:b/>
        <w:bCs/>
        <w:i w:val="0"/>
        <w:iCs/>
        <w:color w:val="auto"/>
        <w:sz w:val="24"/>
      </w:rPr>
    </w:lvl>
    <w:lvl w:ilvl="1" w:tplc="2F761E18">
      <w:start w:val="2"/>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36888246">
      <w:start w:val="21"/>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6D4881"/>
    <w:multiLevelType w:val="hybridMultilevel"/>
    <w:tmpl w:val="6F72F03C"/>
    <w:lvl w:ilvl="0" w:tplc="ECAC3540">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67585ED5"/>
    <w:multiLevelType w:val="hybridMultilevel"/>
    <w:tmpl w:val="A6688B22"/>
    <w:lvl w:ilvl="0" w:tplc="0F50F13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3" w15:restartNumberingAfterBreak="0">
    <w:nsid w:val="684451C1"/>
    <w:multiLevelType w:val="multilevel"/>
    <w:tmpl w:val="CE029AD6"/>
    <w:lvl w:ilvl="0">
      <w:start w:val="4"/>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6FA85CA4"/>
    <w:multiLevelType w:val="hybridMultilevel"/>
    <w:tmpl w:val="2826C3E8"/>
    <w:lvl w:ilvl="0" w:tplc="4E12A0EE">
      <w:start w:val="1"/>
      <w:numFmt w:val="decimal"/>
      <w:lvlText w:val="%1."/>
      <w:lvlJc w:val="left"/>
      <w:pPr>
        <w:ind w:left="862" w:hanging="360"/>
      </w:pPr>
      <w:rPr>
        <w:b/>
        <w:bCs/>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77BC4C4E"/>
    <w:multiLevelType w:val="hybridMultilevel"/>
    <w:tmpl w:val="8954FB06"/>
    <w:lvl w:ilvl="0" w:tplc="0809000F">
      <w:start w:val="1"/>
      <w:numFmt w:val="decimal"/>
      <w:lvlText w:val="%1."/>
      <w:lvlJc w:val="left"/>
      <w:pPr>
        <w:ind w:left="0" w:firstLine="0"/>
      </w:pPr>
      <w:rPr>
        <w:rFonts w:hint="default"/>
        <w:b/>
        <w:bCs/>
        <w:i w:val="0"/>
        <w:iCs/>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9A52F4"/>
    <w:multiLevelType w:val="hybridMultilevel"/>
    <w:tmpl w:val="E0387F58"/>
    <w:lvl w:ilvl="0" w:tplc="7E7CF184">
      <w:start w:val="1"/>
      <w:numFmt w:val="decimal"/>
      <w:lvlText w:val="%1."/>
      <w:lvlJc w:val="left"/>
      <w:pPr>
        <w:ind w:left="718" w:hanging="576"/>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7BF06B5E"/>
    <w:multiLevelType w:val="hybridMultilevel"/>
    <w:tmpl w:val="75FE2D44"/>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9" w15:restartNumberingAfterBreak="0">
    <w:nsid w:val="7D032B9C"/>
    <w:multiLevelType w:val="hybridMultilevel"/>
    <w:tmpl w:val="428A09FC"/>
    <w:lvl w:ilvl="0" w:tplc="83A0F634">
      <w:start w:val="1"/>
      <w:numFmt w:val="decimal"/>
      <w:lvlText w:val="%1."/>
      <w:lvlJc w:val="left"/>
      <w:pPr>
        <w:ind w:left="862" w:hanging="360"/>
      </w:pPr>
      <w:rPr>
        <w:b/>
        <w:bCs/>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823668519">
    <w:abstractNumId w:val="10"/>
  </w:num>
  <w:num w:numId="2" w16cid:durableId="345248664">
    <w:abstractNumId w:val="13"/>
  </w:num>
  <w:num w:numId="3" w16cid:durableId="2083483171">
    <w:abstractNumId w:val="15"/>
  </w:num>
  <w:num w:numId="4" w16cid:durableId="222834985">
    <w:abstractNumId w:val="8"/>
  </w:num>
  <w:num w:numId="5" w16cid:durableId="309557629">
    <w:abstractNumId w:val="18"/>
  </w:num>
  <w:num w:numId="6" w16cid:durableId="593436132">
    <w:abstractNumId w:val="17"/>
  </w:num>
  <w:num w:numId="7" w16cid:durableId="1461454213">
    <w:abstractNumId w:val="12"/>
  </w:num>
  <w:num w:numId="8" w16cid:durableId="1934048375">
    <w:abstractNumId w:val="14"/>
  </w:num>
  <w:num w:numId="9" w16cid:durableId="1416171120">
    <w:abstractNumId w:val="4"/>
  </w:num>
  <w:num w:numId="10" w16cid:durableId="1087190173">
    <w:abstractNumId w:val="3"/>
  </w:num>
  <w:num w:numId="11" w16cid:durableId="1808351257">
    <w:abstractNumId w:val="9"/>
  </w:num>
  <w:num w:numId="12" w16cid:durableId="397017942">
    <w:abstractNumId w:val="7"/>
  </w:num>
  <w:num w:numId="13" w16cid:durableId="36509907">
    <w:abstractNumId w:val="0"/>
  </w:num>
  <w:num w:numId="14" w16cid:durableId="1655378308">
    <w:abstractNumId w:val="5"/>
  </w:num>
  <w:num w:numId="15" w16cid:durableId="1726415060">
    <w:abstractNumId w:val="19"/>
  </w:num>
  <w:num w:numId="16" w16cid:durableId="758059082">
    <w:abstractNumId w:val="1"/>
  </w:num>
  <w:num w:numId="17" w16cid:durableId="515266964">
    <w:abstractNumId w:val="16"/>
  </w:num>
  <w:num w:numId="18" w16cid:durableId="345252335">
    <w:abstractNumId w:val="2"/>
  </w:num>
  <w:num w:numId="19" w16cid:durableId="661465709">
    <w:abstractNumId w:val="11"/>
  </w:num>
  <w:num w:numId="20" w16cid:durableId="1785806312">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8BB"/>
    <w:rsid w:val="00003DC0"/>
    <w:rsid w:val="00003E3B"/>
    <w:rsid w:val="00003F8A"/>
    <w:rsid w:val="00003FCA"/>
    <w:rsid w:val="00004404"/>
    <w:rsid w:val="00004518"/>
    <w:rsid w:val="00004808"/>
    <w:rsid w:val="0000484F"/>
    <w:rsid w:val="00004D0E"/>
    <w:rsid w:val="00005F52"/>
    <w:rsid w:val="0000649B"/>
    <w:rsid w:val="0000754F"/>
    <w:rsid w:val="00007CA1"/>
    <w:rsid w:val="000107CF"/>
    <w:rsid w:val="00010AD2"/>
    <w:rsid w:val="00010EB5"/>
    <w:rsid w:val="00011B7C"/>
    <w:rsid w:val="00012D82"/>
    <w:rsid w:val="00012EB7"/>
    <w:rsid w:val="000132B6"/>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C3B"/>
    <w:rsid w:val="00023E3C"/>
    <w:rsid w:val="0002458E"/>
    <w:rsid w:val="000255C0"/>
    <w:rsid w:val="0002598C"/>
    <w:rsid w:val="000259F2"/>
    <w:rsid w:val="00025B68"/>
    <w:rsid w:val="00025C19"/>
    <w:rsid w:val="00025FE2"/>
    <w:rsid w:val="000265BC"/>
    <w:rsid w:val="0002721B"/>
    <w:rsid w:val="0002796D"/>
    <w:rsid w:val="00027989"/>
    <w:rsid w:val="0003015F"/>
    <w:rsid w:val="00030ECA"/>
    <w:rsid w:val="00031191"/>
    <w:rsid w:val="000314D5"/>
    <w:rsid w:val="0003176B"/>
    <w:rsid w:val="00031B16"/>
    <w:rsid w:val="00031E17"/>
    <w:rsid w:val="00031EBD"/>
    <w:rsid w:val="00031FF7"/>
    <w:rsid w:val="00032671"/>
    <w:rsid w:val="00032CA3"/>
    <w:rsid w:val="000338B4"/>
    <w:rsid w:val="00033AE0"/>
    <w:rsid w:val="00034240"/>
    <w:rsid w:val="00035F22"/>
    <w:rsid w:val="00035FA4"/>
    <w:rsid w:val="00036208"/>
    <w:rsid w:val="00036259"/>
    <w:rsid w:val="00036380"/>
    <w:rsid w:val="00036411"/>
    <w:rsid w:val="000364E8"/>
    <w:rsid w:val="00036760"/>
    <w:rsid w:val="00037F99"/>
    <w:rsid w:val="0004020C"/>
    <w:rsid w:val="000404E6"/>
    <w:rsid w:val="000406AD"/>
    <w:rsid w:val="00040B1F"/>
    <w:rsid w:val="0004106C"/>
    <w:rsid w:val="000414CC"/>
    <w:rsid w:val="000419C8"/>
    <w:rsid w:val="000419DC"/>
    <w:rsid w:val="00042113"/>
    <w:rsid w:val="00042139"/>
    <w:rsid w:val="000422B4"/>
    <w:rsid w:val="00042356"/>
    <w:rsid w:val="000423FA"/>
    <w:rsid w:val="00042C69"/>
    <w:rsid w:val="000431D9"/>
    <w:rsid w:val="00043301"/>
    <w:rsid w:val="00043A81"/>
    <w:rsid w:val="00043C60"/>
    <w:rsid w:val="00043C73"/>
    <w:rsid w:val="00043EA1"/>
    <w:rsid w:val="000441EB"/>
    <w:rsid w:val="0004433A"/>
    <w:rsid w:val="00044475"/>
    <w:rsid w:val="00044567"/>
    <w:rsid w:val="00044940"/>
    <w:rsid w:val="00045AB6"/>
    <w:rsid w:val="0004637D"/>
    <w:rsid w:val="000468CB"/>
    <w:rsid w:val="00046F11"/>
    <w:rsid w:val="00047B6C"/>
    <w:rsid w:val="00047F17"/>
    <w:rsid w:val="00050031"/>
    <w:rsid w:val="0005009E"/>
    <w:rsid w:val="000507C8"/>
    <w:rsid w:val="00050BA7"/>
    <w:rsid w:val="00050D2F"/>
    <w:rsid w:val="000523E6"/>
    <w:rsid w:val="00052808"/>
    <w:rsid w:val="00053225"/>
    <w:rsid w:val="00053EDA"/>
    <w:rsid w:val="00053F07"/>
    <w:rsid w:val="0005441E"/>
    <w:rsid w:val="00054ED0"/>
    <w:rsid w:val="00054F93"/>
    <w:rsid w:val="000557A9"/>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4B5"/>
    <w:rsid w:val="00067CEA"/>
    <w:rsid w:val="00067E8A"/>
    <w:rsid w:val="000701E0"/>
    <w:rsid w:val="00070288"/>
    <w:rsid w:val="00070545"/>
    <w:rsid w:val="00070D69"/>
    <w:rsid w:val="00070DB5"/>
    <w:rsid w:val="0007138D"/>
    <w:rsid w:val="0007179F"/>
    <w:rsid w:val="000721F5"/>
    <w:rsid w:val="00072461"/>
    <w:rsid w:val="000732C4"/>
    <w:rsid w:val="00073467"/>
    <w:rsid w:val="0007348C"/>
    <w:rsid w:val="00073732"/>
    <w:rsid w:val="00073775"/>
    <w:rsid w:val="000737E2"/>
    <w:rsid w:val="00074967"/>
    <w:rsid w:val="000757B0"/>
    <w:rsid w:val="00075975"/>
    <w:rsid w:val="00075C4A"/>
    <w:rsid w:val="00075FC4"/>
    <w:rsid w:val="00076110"/>
    <w:rsid w:val="00076914"/>
    <w:rsid w:val="00076DF8"/>
    <w:rsid w:val="00076F23"/>
    <w:rsid w:val="00076F6A"/>
    <w:rsid w:val="000770BB"/>
    <w:rsid w:val="00077B24"/>
    <w:rsid w:val="00077EF8"/>
    <w:rsid w:val="00080134"/>
    <w:rsid w:val="00080156"/>
    <w:rsid w:val="0008022F"/>
    <w:rsid w:val="00080ED7"/>
    <w:rsid w:val="00081A5C"/>
    <w:rsid w:val="00081C6F"/>
    <w:rsid w:val="00082535"/>
    <w:rsid w:val="00082A8E"/>
    <w:rsid w:val="00082C64"/>
    <w:rsid w:val="0008403E"/>
    <w:rsid w:val="00084A5C"/>
    <w:rsid w:val="00084D94"/>
    <w:rsid w:val="00085103"/>
    <w:rsid w:val="00085E51"/>
    <w:rsid w:val="000862DB"/>
    <w:rsid w:val="000866D2"/>
    <w:rsid w:val="00087AF9"/>
    <w:rsid w:val="0009068F"/>
    <w:rsid w:val="0009130C"/>
    <w:rsid w:val="000915A3"/>
    <w:rsid w:val="00091A54"/>
    <w:rsid w:val="00091D26"/>
    <w:rsid w:val="00092419"/>
    <w:rsid w:val="00092573"/>
    <w:rsid w:val="00092943"/>
    <w:rsid w:val="00092AC0"/>
    <w:rsid w:val="00092C44"/>
    <w:rsid w:val="00092CCB"/>
    <w:rsid w:val="0009369B"/>
    <w:rsid w:val="00093C9D"/>
    <w:rsid w:val="00093E1C"/>
    <w:rsid w:val="00093F09"/>
    <w:rsid w:val="00094108"/>
    <w:rsid w:val="00094455"/>
    <w:rsid w:val="0009486D"/>
    <w:rsid w:val="000953CB"/>
    <w:rsid w:val="000960D9"/>
    <w:rsid w:val="0009620B"/>
    <w:rsid w:val="000963F1"/>
    <w:rsid w:val="000964F0"/>
    <w:rsid w:val="00096F34"/>
    <w:rsid w:val="00096FC9"/>
    <w:rsid w:val="000971D5"/>
    <w:rsid w:val="00097449"/>
    <w:rsid w:val="000A0540"/>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AB3"/>
    <w:rsid w:val="000A2B78"/>
    <w:rsid w:val="000A2CDE"/>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0AF"/>
    <w:rsid w:val="000B22E2"/>
    <w:rsid w:val="000B29C5"/>
    <w:rsid w:val="000B321F"/>
    <w:rsid w:val="000B3EE0"/>
    <w:rsid w:val="000B47A5"/>
    <w:rsid w:val="000B4B56"/>
    <w:rsid w:val="000B4FF8"/>
    <w:rsid w:val="000B51E1"/>
    <w:rsid w:val="000B5D9C"/>
    <w:rsid w:val="000B6629"/>
    <w:rsid w:val="000B680E"/>
    <w:rsid w:val="000B6F01"/>
    <w:rsid w:val="000B70AC"/>
    <w:rsid w:val="000B77D4"/>
    <w:rsid w:val="000C06CB"/>
    <w:rsid w:val="000C0912"/>
    <w:rsid w:val="000C0A9F"/>
    <w:rsid w:val="000C0BD8"/>
    <w:rsid w:val="000C1362"/>
    <w:rsid w:val="000C1A85"/>
    <w:rsid w:val="000C225B"/>
    <w:rsid w:val="000C230F"/>
    <w:rsid w:val="000C28AC"/>
    <w:rsid w:val="000C2D7C"/>
    <w:rsid w:val="000C2DF5"/>
    <w:rsid w:val="000C317C"/>
    <w:rsid w:val="000C35B0"/>
    <w:rsid w:val="000C3A5E"/>
    <w:rsid w:val="000C3E1E"/>
    <w:rsid w:val="000C4795"/>
    <w:rsid w:val="000C53AD"/>
    <w:rsid w:val="000C671A"/>
    <w:rsid w:val="000C6942"/>
    <w:rsid w:val="000C6DDD"/>
    <w:rsid w:val="000C7963"/>
    <w:rsid w:val="000C798F"/>
    <w:rsid w:val="000D00D0"/>
    <w:rsid w:val="000D060C"/>
    <w:rsid w:val="000D067E"/>
    <w:rsid w:val="000D0FB2"/>
    <w:rsid w:val="000D124B"/>
    <w:rsid w:val="000D2024"/>
    <w:rsid w:val="000D2079"/>
    <w:rsid w:val="000D23C1"/>
    <w:rsid w:val="000D2E62"/>
    <w:rsid w:val="000D3159"/>
    <w:rsid w:val="000D369F"/>
    <w:rsid w:val="000D379F"/>
    <w:rsid w:val="000D393B"/>
    <w:rsid w:val="000D3ECC"/>
    <w:rsid w:val="000D3FB3"/>
    <w:rsid w:val="000D456F"/>
    <w:rsid w:val="000D515F"/>
    <w:rsid w:val="000D549D"/>
    <w:rsid w:val="000D5A61"/>
    <w:rsid w:val="000D5AB2"/>
    <w:rsid w:val="000D5F88"/>
    <w:rsid w:val="000D6C6F"/>
    <w:rsid w:val="000D6C94"/>
    <w:rsid w:val="000D6E96"/>
    <w:rsid w:val="000D7056"/>
    <w:rsid w:val="000D797A"/>
    <w:rsid w:val="000D7A0C"/>
    <w:rsid w:val="000D7BC0"/>
    <w:rsid w:val="000D7C47"/>
    <w:rsid w:val="000D7DA4"/>
    <w:rsid w:val="000E0330"/>
    <w:rsid w:val="000E094A"/>
    <w:rsid w:val="000E1494"/>
    <w:rsid w:val="000E1AFB"/>
    <w:rsid w:val="000E1D82"/>
    <w:rsid w:val="000E23CB"/>
    <w:rsid w:val="000E2C54"/>
    <w:rsid w:val="000E2C62"/>
    <w:rsid w:val="000E334D"/>
    <w:rsid w:val="000E3466"/>
    <w:rsid w:val="000E3520"/>
    <w:rsid w:val="000E3641"/>
    <w:rsid w:val="000E3669"/>
    <w:rsid w:val="000E3A8B"/>
    <w:rsid w:val="000E47AE"/>
    <w:rsid w:val="000E4A63"/>
    <w:rsid w:val="000E4D73"/>
    <w:rsid w:val="000E5E3C"/>
    <w:rsid w:val="000E7192"/>
    <w:rsid w:val="000E7777"/>
    <w:rsid w:val="000E7A8A"/>
    <w:rsid w:val="000E7BFD"/>
    <w:rsid w:val="000F014F"/>
    <w:rsid w:val="000F0564"/>
    <w:rsid w:val="000F1350"/>
    <w:rsid w:val="000F184A"/>
    <w:rsid w:val="000F1A50"/>
    <w:rsid w:val="000F1DD0"/>
    <w:rsid w:val="000F2267"/>
    <w:rsid w:val="000F306A"/>
    <w:rsid w:val="000F3547"/>
    <w:rsid w:val="000F4BD1"/>
    <w:rsid w:val="000F4F52"/>
    <w:rsid w:val="000F5241"/>
    <w:rsid w:val="000F58FA"/>
    <w:rsid w:val="000F5BDE"/>
    <w:rsid w:val="000F5CB5"/>
    <w:rsid w:val="000F613D"/>
    <w:rsid w:val="000F629A"/>
    <w:rsid w:val="000F672F"/>
    <w:rsid w:val="000F69F9"/>
    <w:rsid w:val="000F6CAE"/>
    <w:rsid w:val="000F7124"/>
    <w:rsid w:val="000F769D"/>
    <w:rsid w:val="000F7A12"/>
    <w:rsid w:val="001005BD"/>
    <w:rsid w:val="00100E7B"/>
    <w:rsid w:val="00100FD6"/>
    <w:rsid w:val="00101157"/>
    <w:rsid w:val="00101477"/>
    <w:rsid w:val="00102105"/>
    <w:rsid w:val="0010218B"/>
    <w:rsid w:val="00102FCF"/>
    <w:rsid w:val="0010317A"/>
    <w:rsid w:val="0010326E"/>
    <w:rsid w:val="001038C6"/>
    <w:rsid w:val="00103E65"/>
    <w:rsid w:val="001048F1"/>
    <w:rsid w:val="00104924"/>
    <w:rsid w:val="001049E0"/>
    <w:rsid w:val="00104CBB"/>
    <w:rsid w:val="0010506A"/>
    <w:rsid w:val="001054F5"/>
    <w:rsid w:val="00106278"/>
    <w:rsid w:val="0010641D"/>
    <w:rsid w:val="00106E0D"/>
    <w:rsid w:val="00106EDA"/>
    <w:rsid w:val="00106EDD"/>
    <w:rsid w:val="00107CA8"/>
    <w:rsid w:val="00110465"/>
    <w:rsid w:val="00110C84"/>
    <w:rsid w:val="001115B4"/>
    <w:rsid w:val="0011190B"/>
    <w:rsid w:val="001119B9"/>
    <w:rsid w:val="00111A38"/>
    <w:rsid w:val="00111C3C"/>
    <w:rsid w:val="00111EA7"/>
    <w:rsid w:val="001138D9"/>
    <w:rsid w:val="001140D5"/>
    <w:rsid w:val="001147A5"/>
    <w:rsid w:val="00114A5B"/>
    <w:rsid w:val="00114BFE"/>
    <w:rsid w:val="001151F5"/>
    <w:rsid w:val="00116C7A"/>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278C0"/>
    <w:rsid w:val="0013011F"/>
    <w:rsid w:val="001303B7"/>
    <w:rsid w:val="0013048F"/>
    <w:rsid w:val="0013114E"/>
    <w:rsid w:val="0013146B"/>
    <w:rsid w:val="00131838"/>
    <w:rsid w:val="00131B2E"/>
    <w:rsid w:val="00132644"/>
    <w:rsid w:val="00132B8A"/>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CB"/>
    <w:rsid w:val="001364EF"/>
    <w:rsid w:val="00137115"/>
    <w:rsid w:val="00140585"/>
    <w:rsid w:val="001413C9"/>
    <w:rsid w:val="00141722"/>
    <w:rsid w:val="0014178B"/>
    <w:rsid w:val="00142291"/>
    <w:rsid w:val="0014273D"/>
    <w:rsid w:val="001436C9"/>
    <w:rsid w:val="001437E6"/>
    <w:rsid w:val="00143886"/>
    <w:rsid w:val="00144570"/>
    <w:rsid w:val="00144DBA"/>
    <w:rsid w:val="001454EA"/>
    <w:rsid w:val="00145A44"/>
    <w:rsid w:val="001463D5"/>
    <w:rsid w:val="00146AF5"/>
    <w:rsid w:val="00146C6B"/>
    <w:rsid w:val="00146CE6"/>
    <w:rsid w:val="00147534"/>
    <w:rsid w:val="00147AC6"/>
    <w:rsid w:val="00147B6A"/>
    <w:rsid w:val="00147BF6"/>
    <w:rsid w:val="00150625"/>
    <w:rsid w:val="0015090A"/>
    <w:rsid w:val="0015130D"/>
    <w:rsid w:val="0015166F"/>
    <w:rsid w:val="00151ACD"/>
    <w:rsid w:val="0015249D"/>
    <w:rsid w:val="001526DB"/>
    <w:rsid w:val="001530A5"/>
    <w:rsid w:val="001538E7"/>
    <w:rsid w:val="00153A87"/>
    <w:rsid w:val="00153B71"/>
    <w:rsid w:val="00153C36"/>
    <w:rsid w:val="00154647"/>
    <w:rsid w:val="00154A8E"/>
    <w:rsid w:val="00154D9D"/>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233"/>
    <w:rsid w:val="001634A0"/>
    <w:rsid w:val="00163B39"/>
    <w:rsid w:val="00164D53"/>
    <w:rsid w:val="001651B2"/>
    <w:rsid w:val="001656F3"/>
    <w:rsid w:val="00165B09"/>
    <w:rsid w:val="00165C09"/>
    <w:rsid w:val="0016612A"/>
    <w:rsid w:val="00166995"/>
    <w:rsid w:val="00167325"/>
    <w:rsid w:val="00167C3F"/>
    <w:rsid w:val="00167D8B"/>
    <w:rsid w:val="00170034"/>
    <w:rsid w:val="0017076A"/>
    <w:rsid w:val="00170786"/>
    <w:rsid w:val="001707B9"/>
    <w:rsid w:val="00170864"/>
    <w:rsid w:val="00170B7F"/>
    <w:rsid w:val="00170EB2"/>
    <w:rsid w:val="00171508"/>
    <w:rsid w:val="001718FC"/>
    <w:rsid w:val="00172CBA"/>
    <w:rsid w:val="0017354D"/>
    <w:rsid w:val="0017374E"/>
    <w:rsid w:val="00173E4C"/>
    <w:rsid w:val="00174FCF"/>
    <w:rsid w:val="00175070"/>
    <w:rsid w:val="001751FB"/>
    <w:rsid w:val="00175BB7"/>
    <w:rsid w:val="001764EF"/>
    <w:rsid w:val="00177567"/>
    <w:rsid w:val="001779F3"/>
    <w:rsid w:val="00177B84"/>
    <w:rsid w:val="00177E52"/>
    <w:rsid w:val="0018075C"/>
    <w:rsid w:val="00180860"/>
    <w:rsid w:val="00180BDC"/>
    <w:rsid w:val="00180F16"/>
    <w:rsid w:val="001810F5"/>
    <w:rsid w:val="0018118A"/>
    <w:rsid w:val="001813EE"/>
    <w:rsid w:val="001819DA"/>
    <w:rsid w:val="00181B7E"/>
    <w:rsid w:val="00181CD8"/>
    <w:rsid w:val="00182528"/>
    <w:rsid w:val="001826B4"/>
    <w:rsid w:val="0018294D"/>
    <w:rsid w:val="001831BF"/>
    <w:rsid w:val="0018328D"/>
    <w:rsid w:val="001839F6"/>
    <w:rsid w:val="001842EE"/>
    <w:rsid w:val="001858B7"/>
    <w:rsid w:val="00185B74"/>
    <w:rsid w:val="00185BEA"/>
    <w:rsid w:val="001862FE"/>
    <w:rsid w:val="00187B5D"/>
    <w:rsid w:val="00187E26"/>
    <w:rsid w:val="001900C8"/>
    <w:rsid w:val="001901E4"/>
    <w:rsid w:val="00190599"/>
    <w:rsid w:val="001905C1"/>
    <w:rsid w:val="00190EAA"/>
    <w:rsid w:val="001913B9"/>
    <w:rsid w:val="00192033"/>
    <w:rsid w:val="001921D7"/>
    <w:rsid w:val="0019223A"/>
    <w:rsid w:val="001922F2"/>
    <w:rsid w:val="001925F8"/>
    <w:rsid w:val="001928D1"/>
    <w:rsid w:val="00193322"/>
    <w:rsid w:val="00193739"/>
    <w:rsid w:val="0019393B"/>
    <w:rsid w:val="00193B6A"/>
    <w:rsid w:val="00194672"/>
    <w:rsid w:val="00194E82"/>
    <w:rsid w:val="001954F8"/>
    <w:rsid w:val="00195D43"/>
    <w:rsid w:val="001969D3"/>
    <w:rsid w:val="00197C97"/>
    <w:rsid w:val="001A0158"/>
    <w:rsid w:val="001A0284"/>
    <w:rsid w:val="001A12AD"/>
    <w:rsid w:val="001A2C10"/>
    <w:rsid w:val="001A420C"/>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091"/>
    <w:rsid w:val="001B220C"/>
    <w:rsid w:val="001B2567"/>
    <w:rsid w:val="001B2579"/>
    <w:rsid w:val="001B26DF"/>
    <w:rsid w:val="001B2ACB"/>
    <w:rsid w:val="001B3207"/>
    <w:rsid w:val="001B3E17"/>
    <w:rsid w:val="001B4041"/>
    <w:rsid w:val="001B4421"/>
    <w:rsid w:val="001B4451"/>
    <w:rsid w:val="001B49FE"/>
    <w:rsid w:val="001B4D85"/>
    <w:rsid w:val="001B661D"/>
    <w:rsid w:val="001B6786"/>
    <w:rsid w:val="001B7048"/>
    <w:rsid w:val="001B74CA"/>
    <w:rsid w:val="001B76B1"/>
    <w:rsid w:val="001B7EE1"/>
    <w:rsid w:val="001C032E"/>
    <w:rsid w:val="001C044E"/>
    <w:rsid w:val="001C1B62"/>
    <w:rsid w:val="001C1E24"/>
    <w:rsid w:val="001C1F1B"/>
    <w:rsid w:val="001C20AF"/>
    <w:rsid w:val="001C2C1E"/>
    <w:rsid w:val="001C36F5"/>
    <w:rsid w:val="001C37DA"/>
    <w:rsid w:val="001C4679"/>
    <w:rsid w:val="001C494B"/>
    <w:rsid w:val="001C5EEE"/>
    <w:rsid w:val="001C6205"/>
    <w:rsid w:val="001C627C"/>
    <w:rsid w:val="001C63D7"/>
    <w:rsid w:val="001C6569"/>
    <w:rsid w:val="001C6C75"/>
    <w:rsid w:val="001C720E"/>
    <w:rsid w:val="001C7915"/>
    <w:rsid w:val="001D0005"/>
    <w:rsid w:val="001D01A0"/>
    <w:rsid w:val="001D08A3"/>
    <w:rsid w:val="001D0B6E"/>
    <w:rsid w:val="001D1707"/>
    <w:rsid w:val="001D1728"/>
    <w:rsid w:val="001D1F2C"/>
    <w:rsid w:val="001D3538"/>
    <w:rsid w:val="001D3CA5"/>
    <w:rsid w:val="001D3D8D"/>
    <w:rsid w:val="001D46EC"/>
    <w:rsid w:val="001D53E4"/>
    <w:rsid w:val="001D62D0"/>
    <w:rsid w:val="001D6640"/>
    <w:rsid w:val="001D6A8A"/>
    <w:rsid w:val="001D71CC"/>
    <w:rsid w:val="001D73BA"/>
    <w:rsid w:val="001E02EF"/>
    <w:rsid w:val="001E1637"/>
    <w:rsid w:val="001E1E97"/>
    <w:rsid w:val="001E1FBA"/>
    <w:rsid w:val="001E1FF9"/>
    <w:rsid w:val="001E2AC9"/>
    <w:rsid w:val="001E30BE"/>
    <w:rsid w:val="001E3B53"/>
    <w:rsid w:val="001E3C0E"/>
    <w:rsid w:val="001E5433"/>
    <w:rsid w:val="001E568B"/>
    <w:rsid w:val="001E6793"/>
    <w:rsid w:val="001E68D4"/>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B4A"/>
    <w:rsid w:val="001F1D1C"/>
    <w:rsid w:val="001F2001"/>
    <w:rsid w:val="001F2632"/>
    <w:rsid w:val="001F279B"/>
    <w:rsid w:val="001F2B2A"/>
    <w:rsid w:val="001F33EA"/>
    <w:rsid w:val="001F3F31"/>
    <w:rsid w:val="001F51E6"/>
    <w:rsid w:val="001F555F"/>
    <w:rsid w:val="001F56F3"/>
    <w:rsid w:val="001F57D5"/>
    <w:rsid w:val="001F588F"/>
    <w:rsid w:val="001F5936"/>
    <w:rsid w:val="001F5BC6"/>
    <w:rsid w:val="001F6303"/>
    <w:rsid w:val="001F632D"/>
    <w:rsid w:val="001F66ED"/>
    <w:rsid w:val="001F6FF5"/>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18"/>
    <w:rsid w:val="00205A83"/>
    <w:rsid w:val="002067EA"/>
    <w:rsid w:val="00206A04"/>
    <w:rsid w:val="00207569"/>
    <w:rsid w:val="0020782B"/>
    <w:rsid w:val="002079D1"/>
    <w:rsid w:val="00207B0F"/>
    <w:rsid w:val="00207E26"/>
    <w:rsid w:val="002107AE"/>
    <w:rsid w:val="00210F0F"/>
    <w:rsid w:val="0021159F"/>
    <w:rsid w:val="00211C01"/>
    <w:rsid w:val="00213891"/>
    <w:rsid w:val="00213E13"/>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073D"/>
    <w:rsid w:val="0022151C"/>
    <w:rsid w:val="002222A4"/>
    <w:rsid w:val="002224AA"/>
    <w:rsid w:val="00222522"/>
    <w:rsid w:val="00222B97"/>
    <w:rsid w:val="00223930"/>
    <w:rsid w:val="00223B56"/>
    <w:rsid w:val="00225948"/>
    <w:rsid w:val="00225D36"/>
    <w:rsid w:val="0022670B"/>
    <w:rsid w:val="00226F42"/>
    <w:rsid w:val="00227418"/>
    <w:rsid w:val="002303B7"/>
    <w:rsid w:val="00230AE3"/>
    <w:rsid w:val="0023104A"/>
    <w:rsid w:val="002318E9"/>
    <w:rsid w:val="00231959"/>
    <w:rsid w:val="00231A06"/>
    <w:rsid w:val="00231A31"/>
    <w:rsid w:val="002320F3"/>
    <w:rsid w:val="002328F0"/>
    <w:rsid w:val="00232A24"/>
    <w:rsid w:val="0023325A"/>
    <w:rsid w:val="002337C1"/>
    <w:rsid w:val="002338EC"/>
    <w:rsid w:val="00233C21"/>
    <w:rsid w:val="00233D43"/>
    <w:rsid w:val="00234DF6"/>
    <w:rsid w:val="00234E3B"/>
    <w:rsid w:val="00234EC8"/>
    <w:rsid w:val="00234ECE"/>
    <w:rsid w:val="002353A8"/>
    <w:rsid w:val="0023556C"/>
    <w:rsid w:val="0023593A"/>
    <w:rsid w:val="00235CAB"/>
    <w:rsid w:val="00235D62"/>
    <w:rsid w:val="00235FC1"/>
    <w:rsid w:val="00236C9E"/>
    <w:rsid w:val="00237CC9"/>
    <w:rsid w:val="00240005"/>
    <w:rsid w:val="00240070"/>
    <w:rsid w:val="00240435"/>
    <w:rsid w:val="00240AE2"/>
    <w:rsid w:val="00240EAE"/>
    <w:rsid w:val="002412E1"/>
    <w:rsid w:val="0024193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9C"/>
    <w:rsid w:val="002524EC"/>
    <w:rsid w:val="00252F5D"/>
    <w:rsid w:val="002534DD"/>
    <w:rsid w:val="0025364C"/>
    <w:rsid w:val="002536EF"/>
    <w:rsid w:val="002546CC"/>
    <w:rsid w:val="00254DF4"/>
    <w:rsid w:val="00254FAD"/>
    <w:rsid w:val="00255128"/>
    <w:rsid w:val="002557AA"/>
    <w:rsid w:val="00257337"/>
    <w:rsid w:val="0025798C"/>
    <w:rsid w:val="00257B7C"/>
    <w:rsid w:val="00260922"/>
    <w:rsid w:val="00260A08"/>
    <w:rsid w:val="00261163"/>
    <w:rsid w:val="00261F76"/>
    <w:rsid w:val="002622CA"/>
    <w:rsid w:val="00263925"/>
    <w:rsid w:val="00263EAB"/>
    <w:rsid w:val="00265FD9"/>
    <w:rsid w:val="00266351"/>
    <w:rsid w:val="002664AF"/>
    <w:rsid w:val="002664F5"/>
    <w:rsid w:val="002667ED"/>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59CD"/>
    <w:rsid w:val="00276E7A"/>
    <w:rsid w:val="0027743D"/>
    <w:rsid w:val="00277C69"/>
    <w:rsid w:val="00277E6E"/>
    <w:rsid w:val="00277E71"/>
    <w:rsid w:val="0028099A"/>
    <w:rsid w:val="00280DDF"/>
    <w:rsid w:val="00281112"/>
    <w:rsid w:val="00281236"/>
    <w:rsid w:val="0028182D"/>
    <w:rsid w:val="00281F71"/>
    <w:rsid w:val="0028222F"/>
    <w:rsid w:val="00282328"/>
    <w:rsid w:val="002830D1"/>
    <w:rsid w:val="00283430"/>
    <w:rsid w:val="00283467"/>
    <w:rsid w:val="0028352B"/>
    <w:rsid w:val="00283599"/>
    <w:rsid w:val="0028404B"/>
    <w:rsid w:val="00285C7E"/>
    <w:rsid w:val="0028651B"/>
    <w:rsid w:val="00286617"/>
    <w:rsid w:val="0028672D"/>
    <w:rsid w:val="00287201"/>
    <w:rsid w:val="0028741C"/>
    <w:rsid w:val="0028770A"/>
    <w:rsid w:val="0028771C"/>
    <w:rsid w:val="00287A18"/>
    <w:rsid w:val="00290AAA"/>
    <w:rsid w:val="00290E75"/>
    <w:rsid w:val="0029151D"/>
    <w:rsid w:val="00291BBA"/>
    <w:rsid w:val="00291C64"/>
    <w:rsid w:val="002921BB"/>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3E0"/>
    <w:rsid w:val="002A145F"/>
    <w:rsid w:val="002A1CF3"/>
    <w:rsid w:val="002A1EAD"/>
    <w:rsid w:val="002A26FA"/>
    <w:rsid w:val="002A271E"/>
    <w:rsid w:val="002A2771"/>
    <w:rsid w:val="002A29F1"/>
    <w:rsid w:val="002A2EA4"/>
    <w:rsid w:val="002A340F"/>
    <w:rsid w:val="002A4453"/>
    <w:rsid w:val="002A4BF2"/>
    <w:rsid w:val="002A4F34"/>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956"/>
    <w:rsid w:val="002B7A41"/>
    <w:rsid w:val="002B7A7C"/>
    <w:rsid w:val="002B7ECD"/>
    <w:rsid w:val="002C041A"/>
    <w:rsid w:val="002C0906"/>
    <w:rsid w:val="002C0A16"/>
    <w:rsid w:val="002C10AE"/>
    <w:rsid w:val="002C1468"/>
    <w:rsid w:val="002C15D5"/>
    <w:rsid w:val="002C1ADA"/>
    <w:rsid w:val="002C1CF3"/>
    <w:rsid w:val="002C1D1C"/>
    <w:rsid w:val="002C2687"/>
    <w:rsid w:val="002C274F"/>
    <w:rsid w:val="002C2A69"/>
    <w:rsid w:val="002C369B"/>
    <w:rsid w:val="002C3997"/>
    <w:rsid w:val="002C4026"/>
    <w:rsid w:val="002C58FC"/>
    <w:rsid w:val="002C646E"/>
    <w:rsid w:val="002C6ADC"/>
    <w:rsid w:val="002C7393"/>
    <w:rsid w:val="002C73C1"/>
    <w:rsid w:val="002C7592"/>
    <w:rsid w:val="002C7C5A"/>
    <w:rsid w:val="002C7DF0"/>
    <w:rsid w:val="002D029F"/>
    <w:rsid w:val="002D079D"/>
    <w:rsid w:val="002D08F8"/>
    <w:rsid w:val="002D0A41"/>
    <w:rsid w:val="002D0BA4"/>
    <w:rsid w:val="002D2569"/>
    <w:rsid w:val="002D3124"/>
    <w:rsid w:val="002D34DE"/>
    <w:rsid w:val="002D43EB"/>
    <w:rsid w:val="002D4EA9"/>
    <w:rsid w:val="002D4F89"/>
    <w:rsid w:val="002D55CA"/>
    <w:rsid w:val="002D7B06"/>
    <w:rsid w:val="002D7CD0"/>
    <w:rsid w:val="002D7E9C"/>
    <w:rsid w:val="002DB0E9"/>
    <w:rsid w:val="002E01E2"/>
    <w:rsid w:val="002E09AF"/>
    <w:rsid w:val="002E0F38"/>
    <w:rsid w:val="002E0FC0"/>
    <w:rsid w:val="002E10DE"/>
    <w:rsid w:val="002E180B"/>
    <w:rsid w:val="002E1CAE"/>
    <w:rsid w:val="002E1E6B"/>
    <w:rsid w:val="002E1F9D"/>
    <w:rsid w:val="002E2276"/>
    <w:rsid w:val="002E2701"/>
    <w:rsid w:val="002E3137"/>
    <w:rsid w:val="002E3583"/>
    <w:rsid w:val="002E37C4"/>
    <w:rsid w:val="002E382A"/>
    <w:rsid w:val="002E3EF9"/>
    <w:rsid w:val="002E3F5C"/>
    <w:rsid w:val="002E40FE"/>
    <w:rsid w:val="002E41E7"/>
    <w:rsid w:val="002E42C3"/>
    <w:rsid w:val="002E4558"/>
    <w:rsid w:val="002E4931"/>
    <w:rsid w:val="002E5FE1"/>
    <w:rsid w:val="002E6039"/>
    <w:rsid w:val="002E61F6"/>
    <w:rsid w:val="002E63A6"/>
    <w:rsid w:val="002E65B2"/>
    <w:rsid w:val="002E778E"/>
    <w:rsid w:val="002E78B9"/>
    <w:rsid w:val="002F0212"/>
    <w:rsid w:val="002F0889"/>
    <w:rsid w:val="002F1512"/>
    <w:rsid w:val="002F1894"/>
    <w:rsid w:val="002F1948"/>
    <w:rsid w:val="002F1EE7"/>
    <w:rsid w:val="002F1FA5"/>
    <w:rsid w:val="002F29C7"/>
    <w:rsid w:val="002F4315"/>
    <w:rsid w:val="002F4B71"/>
    <w:rsid w:val="002F4EBF"/>
    <w:rsid w:val="002F5210"/>
    <w:rsid w:val="002F5699"/>
    <w:rsid w:val="002F628A"/>
    <w:rsid w:val="002F6447"/>
    <w:rsid w:val="002F6B41"/>
    <w:rsid w:val="002F6C31"/>
    <w:rsid w:val="002F6CFE"/>
    <w:rsid w:val="002F6F98"/>
    <w:rsid w:val="002F713B"/>
    <w:rsid w:val="002F7175"/>
    <w:rsid w:val="002F71BD"/>
    <w:rsid w:val="002F7604"/>
    <w:rsid w:val="002F7A53"/>
    <w:rsid w:val="002F7E34"/>
    <w:rsid w:val="00300C5B"/>
    <w:rsid w:val="00300EDD"/>
    <w:rsid w:val="00301100"/>
    <w:rsid w:val="0030124C"/>
    <w:rsid w:val="003017C7"/>
    <w:rsid w:val="00301C95"/>
    <w:rsid w:val="003021A6"/>
    <w:rsid w:val="00302252"/>
    <w:rsid w:val="003022A7"/>
    <w:rsid w:val="003024C5"/>
    <w:rsid w:val="0030286C"/>
    <w:rsid w:val="003029E0"/>
    <w:rsid w:val="00302A6A"/>
    <w:rsid w:val="003031AA"/>
    <w:rsid w:val="00303639"/>
    <w:rsid w:val="003037DE"/>
    <w:rsid w:val="00305587"/>
    <w:rsid w:val="00306269"/>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BAC"/>
    <w:rsid w:val="00313530"/>
    <w:rsid w:val="00313B41"/>
    <w:rsid w:val="00314090"/>
    <w:rsid w:val="0031434F"/>
    <w:rsid w:val="00314462"/>
    <w:rsid w:val="00314A86"/>
    <w:rsid w:val="0031511B"/>
    <w:rsid w:val="0031533B"/>
    <w:rsid w:val="00315E2C"/>
    <w:rsid w:val="00316DE4"/>
    <w:rsid w:val="003172B1"/>
    <w:rsid w:val="00317332"/>
    <w:rsid w:val="00317B53"/>
    <w:rsid w:val="00317B8E"/>
    <w:rsid w:val="003202FF"/>
    <w:rsid w:val="003214BA"/>
    <w:rsid w:val="00322299"/>
    <w:rsid w:val="00322D22"/>
    <w:rsid w:val="0032312D"/>
    <w:rsid w:val="00323744"/>
    <w:rsid w:val="003239FF"/>
    <w:rsid w:val="00323EA2"/>
    <w:rsid w:val="00324B64"/>
    <w:rsid w:val="00325067"/>
    <w:rsid w:val="0032535E"/>
    <w:rsid w:val="00325777"/>
    <w:rsid w:val="00325C8D"/>
    <w:rsid w:val="003263FE"/>
    <w:rsid w:val="00326C74"/>
    <w:rsid w:val="00326D45"/>
    <w:rsid w:val="00326F5F"/>
    <w:rsid w:val="00327675"/>
    <w:rsid w:val="00327F2F"/>
    <w:rsid w:val="00330025"/>
    <w:rsid w:val="0033044B"/>
    <w:rsid w:val="00330478"/>
    <w:rsid w:val="003304AC"/>
    <w:rsid w:val="00330A47"/>
    <w:rsid w:val="0033166B"/>
    <w:rsid w:val="00332640"/>
    <w:rsid w:val="00332946"/>
    <w:rsid w:val="00332D28"/>
    <w:rsid w:val="003343DD"/>
    <w:rsid w:val="00334F6A"/>
    <w:rsid w:val="003353B1"/>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2B5"/>
    <w:rsid w:val="00343D4E"/>
    <w:rsid w:val="00344647"/>
    <w:rsid w:val="00344805"/>
    <w:rsid w:val="003449D8"/>
    <w:rsid w:val="0034508D"/>
    <w:rsid w:val="003458B4"/>
    <w:rsid w:val="00345CEC"/>
    <w:rsid w:val="00345DF2"/>
    <w:rsid w:val="0034652F"/>
    <w:rsid w:val="0034680F"/>
    <w:rsid w:val="00346D28"/>
    <w:rsid w:val="00346DFD"/>
    <w:rsid w:val="00347504"/>
    <w:rsid w:val="003475B5"/>
    <w:rsid w:val="0034789B"/>
    <w:rsid w:val="00347AA5"/>
    <w:rsid w:val="00347C5D"/>
    <w:rsid w:val="00347F78"/>
    <w:rsid w:val="00347FBA"/>
    <w:rsid w:val="0035038F"/>
    <w:rsid w:val="003507A4"/>
    <w:rsid w:val="00350AC0"/>
    <w:rsid w:val="00350ACD"/>
    <w:rsid w:val="0035250A"/>
    <w:rsid w:val="003528DD"/>
    <w:rsid w:val="00352B9F"/>
    <w:rsid w:val="00353464"/>
    <w:rsid w:val="003534C8"/>
    <w:rsid w:val="00353E18"/>
    <w:rsid w:val="0035411B"/>
    <w:rsid w:val="003543F0"/>
    <w:rsid w:val="003550DC"/>
    <w:rsid w:val="003551CA"/>
    <w:rsid w:val="00355200"/>
    <w:rsid w:val="0035551A"/>
    <w:rsid w:val="00355637"/>
    <w:rsid w:val="00355743"/>
    <w:rsid w:val="00355D05"/>
    <w:rsid w:val="00356C32"/>
    <w:rsid w:val="00357C8B"/>
    <w:rsid w:val="003601CC"/>
    <w:rsid w:val="003603A0"/>
    <w:rsid w:val="00360493"/>
    <w:rsid w:val="003604F7"/>
    <w:rsid w:val="00360BDC"/>
    <w:rsid w:val="00360FA5"/>
    <w:rsid w:val="003617ED"/>
    <w:rsid w:val="003625D4"/>
    <w:rsid w:val="003629C9"/>
    <w:rsid w:val="00362A9C"/>
    <w:rsid w:val="003630C2"/>
    <w:rsid w:val="003638A6"/>
    <w:rsid w:val="00363B18"/>
    <w:rsid w:val="003643B6"/>
    <w:rsid w:val="00364484"/>
    <w:rsid w:val="0036484A"/>
    <w:rsid w:val="0036504A"/>
    <w:rsid w:val="003652F0"/>
    <w:rsid w:val="0036531A"/>
    <w:rsid w:val="0036539C"/>
    <w:rsid w:val="00365532"/>
    <w:rsid w:val="00365994"/>
    <w:rsid w:val="00366137"/>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14D"/>
    <w:rsid w:val="00374330"/>
    <w:rsid w:val="00374661"/>
    <w:rsid w:val="00375F22"/>
    <w:rsid w:val="003767F5"/>
    <w:rsid w:val="00376F02"/>
    <w:rsid w:val="00377888"/>
    <w:rsid w:val="00377E06"/>
    <w:rsid w:val="00377E5B"/>
    <w:rsid w:val="003800B6"/>
    <w:rsid w:val="00380604"/>
    <w:rsid w:val="00380D17"/>
    <w:rsid w:val="0038133C"/>
    <w:rsid w:val="00381448"/>
    <w:rsid w:val="003817EB"/>
    <w:rsid w:val="0038212F"/>
    <w:rsid w:val="003824C7"/>
    <w:rsid w:val="00382816"/>
    <w:rsid w:val="00382B10"/>
    <w:rsid w:val="00383500"/>
    <w:rsid w:val="00383DB8"/>
    <w:rsid w:val="00384A45"/>
    <w:rsid w:val="00384DC0"/>
    <w:rsid w:val="00384E1F"/>
    <w:rsid w:val="00386F39"/>
    <w:rsid w:val="00387025"/>
    <w:rsid w:val="003876B7"/>
    <w:rsid w:val="00387AA9"/>
    <w:rsid w:val="00390441"/>
    <w:rsid w:val="00390580"/>
    <w:rsid w:val="00390D81"/>
    <w:rsid w:val="003910C8"/>
    <w:rsid w:val="003919BA"/>
    <w:rsid w:val="00391A28"/>
    <w:rsid w:val="00392114"/>
    <w:rsid w:val="00393351"/>
    <w:rsid w:val="003937A6"/>
    <w:rsid w:val="00393ACF"/>
    <w:rsid w:val="00393BFD"/>
    <w:rsid w:val="00393CEF"/>
    <w:rsid w:val="00394788"/>
    <w:rsid w:val="00394D72"/>
    <w:rsid w:val="00395052"/>
    <w:rsid w:val="0039536E"/>
    <w:rsid w:val="00395F2B"/>
    <w:rsid w:val="00396C5D"/>
    <w:rsid w:val="00396EE7"/>
    <w:rsid w:val="00396FCA"/>
    <w:rsid w:val="00396FEA"/>
    <w:rsid w:val="0039710C"/>
    <w:rsid w:val="0039749D"/>
    <w:rsid w:val="00397549"/>
    <w:rsid w:val="00397665"/>
    <w:rsid w:val="0039772B"/>
    <w:rsid w:val="003978E9"/>
    <w:rsid w:val="003A079B"/>
    <w:rsid w:val="003A0CBD"/>
    <w:rsid w:val="003A1383"/>
    <w:rsid w:val="003A1D42"/>
    <w:rsid w:val="003A2286"/>
    <w:rsid w:val="003A266F"/>
    <w:rsid w:val="003A2C64"/>
    <w:rsid w:val="003A2DB0"/>
    <w:rsid w:val="003A30DA"/>
    <w:rsid w:val="003A318E"/>
    <w:rsid w:val="003A322E"/>
    <w:rsid w:val="003A3771"/>
    <w:rsid w:val="003A41BC"/>
    <w:rsid w:val="003A5327"/>
    <w:rsid w:val="003A539A"/>
    <w:rsid w:val="003A5415"/>
    <w:rsid w:val="003A75B3"/>
    <w:rsid w:val="003A7AA3"/>
    <w:rsid w:val="003B0BA4"/>
    <w:rsid w:val="003B0EC8"/>
    <w:rsid w:val="003B228E"/>
    <w:rsid w:val="003B2B6D"/>
    <w:rsid w:val="003B2B73"/>
    <w:rsid w:val="003B362A"/>
    <w:rsid w:val="003B36A4"/>
    <w:rsid w:val="003B3B74"/>
    <w:rsid w:val="003B3B9C"/>
    <w:rsid w:val="003B43D5"/>
    <w:rsid w:val="003B4B73"/>
    <w:rsid w:val="003B4DF7"/>
    <w:rsid w:val="003B4E37"/>
    <w:rsid w:val="003B5854"/>
    <w:rsid w:val="003B5E39"/>
    <w:rsid w:val="003B691B"/>
    <w:rsid w:val="003B6D72"/>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4FE0"/>
    <w:rsid w:val="003C5082"/>
    <w:rsid w:val="003C5304"/>
    <w:rsid w:val="003C556F"/>
    <w:rsid w:val="003C579B"/>
    <w:rsid w:val="003C5C0B"/>
    <w:rsid w:val="003C6513"/>
    <w:rsid w:val="003C6FFC"/>
    <w:rsid w:val="003C728B"/>
    <w:rsid w:val="003C768B"/>
    <w:rsid w:val="003C77E8"/>
    <w:rsid w:val="003C792B"/>
    <w:rsid w:val="003C7FF7"/>
    <w:rsid w:val="003D007F"/>
    <w:rsid w:val="003D0463"/>
    <w:rsid w:val="003D0705"/>
    <w:rsid w:val="003D0BEF"/>
    <w:rsid w:val="003D0C0F"/>
    <w:rsid w:val="003D0EE5"/>
    <w:rsid w:val="003D1833"/>
    <w:rsid w:val="003D2962"/>
    <w:rsid w:val="003D3010"/>
    <w:rsid w:val="003D34DB"/>
    <w:rsid w:val="003D3530"/>
    <w:rsid w:val="003D3661"/>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C7"/>
    <w:rsid w:val="003E0B74"/>
    <w:rsid w:val="003E1855"/>
    <w:rsid w:val="003E1AEF"/>
    <w:rsid w:val="003E224E"/>
    <w:rsid w:val="003E2F4F"/>
    <w:rsid w:val="003E3AF8"/>
    <w:rsid w:val="003E3BB9"/>
    <w:rsid w:val="003E4D67"/>
    <w:rsid w:val="003E5B99"/>
    <w:rsid w:val="003E5C77"/>
    <w:rsid w:val="003E5F77"/>
    <w:rsid w:val="003E61E5"/>
    <w:rsid w:val="003E62FC"/>
    <w:rsid w:val="003E6454"/>
    <w:rsid w:val="003E6566"/>
    <w:rsid w:val="003E6726"/>
    <w:rsid w:val="003E6A3D"/>
    <w:rsid w:val="003E6A98"/>
    <w:rsid w:val="003E6F7C"/>
    <w:rsid w:val="003E722E"/>
    <w:rsid w:val="003E78D3"/>
    <w:rsid w:val="003E7FD2"/>
    <w:rsid w:val="003F0627"/>
    <w:rsid w:val="003F0662"/>
    <w:rsid w:val="003F0BDB"/>
    <w:rsid w:val="003F0CCA"/>
    <w:rsid w:val="003F114A"/>
    <w:rsid w:val="003F117A"/>
    <w:rsid w:val="003F1325"/>
    <w:rsid w:val="003F18CD"/>
    <w:rsid w:val="003F1A07"/>
    <w:rsid w:val="003F1C01"/>
    <w:rsid w:val="003F213B"/>
    <w:rsid w:val="003F2FAD"/>
    <w:rsid w:val="003F3186"/>
    <w:rsid w:val="003F3E59"/>
    <w:rsid w:val="003F42A1"/>
    <w:rsid w:val="003F4520"/>
    <w:rsid w:val="003F4C06"/>
    <w:rsid w:val="003F5478"/>
    <w:rsid w:val="003F5782"/>
    <w:rsid w:val="003F5BB0"/>
    <w:rsid w:val="003F63B3"/>
    <w:rsid w:val="003F649A"/>
    <w:rsid w:val="003F6704"/>
    <w:rsid w:val="003F69C6"/>
    <w:rsid w:val="003F6A38"/>
    <w:rsid w:val="003F6F9E"/>
    <w:rsid w:val="003F6FCF"/>
    <w:rsid w:val="003F71BC"/>
    <w:rsid w:val="003F763B"/>
    <w:rsid w:val="003F77F5"/>
    <w:rsid w:val="00400111"/>
    <w:rsid w:val="004003B5"/>
    <w:rsid w:val="0040075A"/>
    <w:rsid w:val="004007A4"/>
    <w:rsid w:val="00400C01"/>
    <w:rsid w:val="00400C2C"/>
    <w:rsid w:val="00400EB2"/>
    <w:rsid w:val="00400F31"/>
    <w:rsid w:val="00401127"/>
    <w:rsid w:val="00401B8B"/>
    <w:rsid w:val="00401DFB"/>
    <w:rsid w:val="00403202"/>
    <w:rsid w:val="00403685"/>
    <w:rsid w:val="004041BC"/>
    <w:rsid w:val="0040438F"/>
    <w:rsid w:val="00404C38"/>
    <w:rsid w:val="0040678B"/>
    <w:rsid w:val="004072EC"/>
    <w:rsid w:val="0040781C"/>
    <w:rsid w:val="00407A66"/>
    <w:rsid w:val="00407FA0"/>
    <w:rsid w:val="00410737"/>
    <w:rsid w:val="004115A8"/>
    <w:rsid w:val="00411B8B"/>
    <w:rsid w:val="00412847"/>
    <w:rsid w:val="00412852"/>
    <w:rsid w:val="00412C24"/>
    <w:rsid w:val="00413AC3"/>
    <w:rsid w:val="0041408A"/>
    <w:rsid w:val="00414844"/>
    <w:rsid w:val="00414FB3"/>
    <w:rsid w:val="0041504B"/>
    <w:rsid w:val="00415837"/>
    <w:rsid w:val="004158CE"/>
    <w:rsid w:val="00415C3E"/>
    <w:rsid w:val="00416714"/>
    <w:rsid w:val="004167DD"/>
    <w:rsid w:val="00417251"/>
    <w:rsid w:val="004174FC"/>
    <w:rsid w:val="00417505"/>
    <w:rsid w:val="004176A7"/>
    <w:rsid w:val="004219EC"/>
    <w:rsid w:val="00422636"/>
    <w:rsid w:val="004226AF"/>
    <w:rsid w:val="0042310E"/>
    <w:rsid w:val="004233F0"/>
    <w:rsid w:val="00423DCD"/>
    <w:rsid w:val="00424253"/>
    <w:rsid w:val="00424F73"/>
    <w:rsid w:val="004251F0"/>
    <w:rsid w:val="004252CA"/>
    <w:rsid w:val="00425C62"/>
    <w:rsid w:val="00425EDD"/>
    <w:rsid w:val="004261C7"/>
    <w:rsid w:val="004264BC"/>
    <w:rsid w:val="00426ECC"/>
    <w:rsid w:val="004278D2"/>
    <w:rsid w:val="00427985"/>
    <w:rsid w:val="00427BC6"/>
    <w:rsid w:val="004300D2"/>
    <w:rsid w:val="00430544"/>
    <w:rsid w:val="00430861"/>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5B2"/>
    <w:rsid w:val="00442813"/>
    <w:rsid w:val="00442AE9"/>
    <w:rsid w:val="00442B50"/>
    <w:rsid w:val="00442FCE"/>
    <w:rsid w:val="00443236"/>
    <w:rsid w:val="004436AA"/>
    <w:rsid w:val="004436E0"/>
    <w:rsid w:val="0044387A"/>
    <w:rsid w:val="00443B1B"/>
    <w:rsid w:val="00443C53"/>
    <w:rsid w:val="00443EF0"/>
    <w:rsid w:val="0044438D"/>
    <w:rsid w:val="004443E6"/>
    <w:rsid w:val="004445E8"/>
    <w:rsid w:val="00444626"/>
    <w:rsid w:val="00444DBE"/>
    <w:rsid w:val="004459FA"/>
    <w:rsid w:val="00446468"/>
    <w:rsid w:val="00446558"/>
    <w:rsid w:val="004466F2"/>
    <w:rsid w:val="00446A5C"/>
    <w:rsid w:val="00446B5C"/>
    <w:rsid w:val="00446C23"/>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4702"/>
    <w:rsid w:val="0045492E"/>
    <w:rsid w:val="00454F23"/>
    <w:rsid w:val="0045506F"/>
    <w:rsid w:val="0045515A"/>
    <w:rsid w:val="0045558A"/>
    <w:rsid w:val="00455918"/>
    <w:rsid w:val="004560CC"/>
    <w:rsid w:val="00456163"/>
    <w:rsid w:val="00456942"/>
    <w:rsid w:val="00456B9A"/>
    <w:rsid w:val="00456C3F"/>
    <w:rsid w:val="0045706E"/>
    <w:rsid w:val="0046055E"/>
    <w:rsid w:val="004608AB"/>
    <w:rsid w:val="00460D69"/>
    <w:rsid w:val="00460E6B"/>
    <w:rsid w:val="00460F52"/>
    <w:rsid w:val="00461575"/>
    <w:rsid w:val="00461945"/>
    <w:rsid w:val="00461FCC"/>
    <w:rsid w:val="00461FCF"/>
    <w:rsid w:val="004622F0"/>
    <w:rsid w:val="004624A3"/>
    <w:rsid w:val="004632F5"/>
    <w:rsid w:val="00463623"/>
    <w:rsid w:val="00464439"/>
    <w:rsid w:val="00464E2A"/>
    <w:rsid w:val="004653B5"/>
    <w:rsid w:val="004659CF"/>
    <w:rsid w:val="00466227"/>
    <w:rsid w:val="004665DC"/>
    <w:rsid w:val="00466827"/>
    <w:rsid w:val="00467373"/>
    <w:rsid w:val="00467FA8"/>
    <w:rsid w:val="00470603"/>
    <w:rsid w:val="00470B28"/>
    <w:rsid w:val="00470DEE"/>
    <w:rsid w:val="0047129B"/>
    <w:rsid w:val="004719AB"/>
    <w:rsid w:val="004725B6"/>
    <w:rsid w:val="004727EC"/>
    <w:rsid w:val="004732D6"/>
    <w:rsid w:val="0047365B"/>
    <w:rsid w:val="004736E9"/>
    <w:rsid w:val="00473A73"/>
    <w:rsid w:val="00473E88"/>
    <w:rsid w:val="0047408C"/>
    <w:rsid w:val="00474188"/>
    <w:rsid w:val="004748CB"/>
    <w:rsid w:val="004749F3"/>
    <w:rsid w:val="00475B0D"/>
    <w:rsid w:val="00476E65"/>
    <w:rsid w:val="00477118"/>
    <w:rsid w:val="00477B5F"/>
    <w:rsid w:val="00480191"/>
    <w:rsid w:val="004813EF"/>
    <w:rsid w:val="00482425"/>
    <w:rsid w:val="004824E9"/>
    <w:rsid w:val="00482DD8"/>
    <w:rsid w:val="00483BE2"/>
    <w:rsid w:val="00483D7A"/>
    <w:rsid w:val="0048485C"/>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DD8"/>
    <w:rsid w:val="00495F6E"/>
    <w:rsid w:val="004960A2"/>
    <w:rsid w:val="00496992"/>
    <w:rsid w:val="00496A3E"/>
    <w:rsid w:val="00497AD9"/>
    <w:rsid w:val="004A0202"/>
    <w:rsid w:val="004A10EE"/>
    <w:rsid w:val="004A1710"/>
    <w:rsid w:val="004A1AF4"/>
    <w:rsid w:val="004A1C10"/>
    <w:rsid w:val="004A2051"/>
    <w:rsid w:val="004A27BF"/>
    <w:rsid w:val="004A2BBA"/>
    <w:rsid w:val="004A2BE4"/>
    <w:rsid w:val="004A386A"/>
    <w:rsid w:val="004A3CD6"/>
    <w:rsid w:val="004A467B"/>
    <w:rsid w:val="004A4A79"/>
    <w:rsid w:val="004A5520"/>
    <w:rsid w:val="004A5E5C"/>
    <w:rsid w:val="004A60B2"/>
    <w:rsid w:val="004A6920"/>
    <w:rsid w:val="004A7182"/>
    <w:rsid w:val="004A7189"/>
    <w:rsid w:val="004A74E9"/>
    <w:rsid w:val="004A792C"/>
    <w:rsid w:val="004B0E8C"/>
    <w:rsid w:val="004B1404"/>
    <w:rsid w:val="004B15F7"/>
    <w:rsid w:val="004B191E"/>
    <w:rsid w:val="004B1DF6"/>
    <w:rsid w:val="004B2093"/>
    <w:rsid w:val="004B20EB"/>
    <w:rsid w:val="004B29A8"/>
    <w:rsid w:val="004B2BC3"/>
    <w:rsid w:val="004B2E1F"/>
    <w:rsid w:val="004B2F3F"/>
    <w:rsid w:val="004B3247"/>
    <w:rsid w:val="004B345F"/>
    <w:rsid w:val="004B3DF8"/>
    <w:rsid w:val="004B4269"/>
    <w:rsid w:val="004B451D"/>
    <w:rsid w:val="004B4DBC"/>
    <w:rsid w:val="004B4E6F"/>
    <w:rsid w:val="004B5E01"/>
    <w:rsid w:val="004B620E"/>
    <w:rsid w:val="004B6254"/>
    <w:rsid w:val="004B62E1"/>
    <w:rsid w:val="004B636C"/>
    <w:rsid w:val="004B6936"/>
    <w:rsid w:val="004B7735"/>
    <w:rsid w:val="004B7ECA"/>
    <w:rsid w:val="004C1560"/>
    <w:rsid w:val="004C1615"/>
    <w:rsid w:val="004C170B"/>
    <w:rsid w:val="004C1862"/>
    <w:rsid w:val="004C1F73"/>
    <w:rsid w:val="004C259A"/>
    <w:rsid w:val="004C2AFC"/>
    <w:rsid w:val="004C2D5F"/>
    <w:rsid w:val="004C2EC0"/>
    <w:rsid w:val="004C3197"/>
    <w:rsid w:val="004C346A"/>
    <w:rsid w:val="004C3BE1"/>
    <w:rsid w:val="004C401B"/>
    <w:rsid w:val="004C411F"/>
    <w:rsid w:val="004C4560"/>
    <w:rsid w:val="004C4A5A"/>
    <w:rsid w:val="004C4CED"/>
    <w:rsid w:val="004C5C05"/>
    <w:rsid w:val="004C6651"/>
    <w:rsid w:val="004C6696"/>
    <w:rsid w:val="004C6911"/>
    <w:rsid w:val="004C72A2"/>
    <w:rsid w:val="004C74EE"/>
    <w:rsid w:val="004C7B21"/>
    <w:rsid w:val="004D186F"/>
    <w:rsid w:val="004D1DDC"/>
    <w:rsid w:val="004D1F82"/>
    <w:rsid w:val="004D240C"/>
    <w:rsid w:val="004D2806"/>
    <w:rsid w:val="004D29B2"/>
    <w:rsid w:val="004D2AF9"/>
    <w:rsid w:val="004D336C"/>
    <w:rsid w:val="004D3C2F"/>
    <w:rsid w:val="004D3FCE"/>
    <w:rsid w:val="004D3FE4"/>
    <w:rsid w:val="004D412A"/>
    <w:rsid w:val="004D434E"/>
    <w:rsid w:val="004D4C65"/>
    <w:rsid w:val="004D5290"/>
    <w:rsid w:val="004D5706"/>
    <w:rsid w:val="004D64CC"/>
    <w:rsid w:val="004D6A09"/>
    <w:rsid w:val="004D7BE8"/>
    <w:rsid w:val="004D7DD3"/>
    <w:rsid w:val="004D7F80"/>
    <w:rsid w:val="004E0247"/>
    <w:rsid w:val="004E08F0"/>
    <w:rsid w:val="004E0F63"/>
    <w:rsid w:val="004E12DF"/>
    <w:rsid w:val="004E2628"/>
    <w:rsid w:val="004E2FB0"/>
    <w:rsid w:val="004E30E9"/>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1D64"/>
    <w:rsid w:val="004F24E7"/>
    <w:rsid w:val="004F2B01"/>
    <w:rsid w:val="004F2D02"/>
    <w:rsid w:val="004F3AC5"/>
    <w:rsid w:val="004F499E"/>
    <w:rsid w:val="004F4C60"/>
    <w:rsid w:val="004F5E41"/>
    <w:rsid w:val="004F5F4A"/>
    <w:rsid w:val="004F610B"/>
    <w:rsid w:val="004F6BBB"/>
    <w:rsid w:val="004F729B"/>
    <w:rsid w:val="004F780B"/>
    <w:rsid w:val="004F7A3A"/>
    <w:rsid w:val="004F7B38"/>
    <w:rsid w:val="004F7BDC"/>
    <w:rsid w:val="004F7C15"/>
    <w:rsid w:val="005003C3"/>
    <w:rsid w:val="005003FA"/>
    <w:rsid w:val="0050080B"/>
    <w:rsid w:val="00500C19"/>
    <w:rsid w:val="005013D3"/>
    <w:rsid w:val="005014DD"/>
    <w:rsid w:val="005014E5"/>
    <w:rsid w:val="005018BA"/>
    <w:rsid w:val="00501D65"/>
    <w:rsid w:val="00501DD9"/>
    <w:rsid w:val="00501DDC"/>
    <w:rsid w:val="00502146"/>
    <w:rsid w:val="005036B0"/>
    <w:rsid w:val="00503BF6"/>
    <w:rsid w:val="005044A0"/>
    <w:rsid w:val="00506581"/>
    <w:rsid w:val="00506799"/>
    <w:rsid w:val="00506800"/>
    <w:rsid w:val="00506B92"/>
    <w:rsid w:val="0051061C"/>
    <w:rsid w:val="005107F5"/>
    <w:rsid w:val="00510DE0"/>
    <w:rsid w:val="00511173"/>
    <w:rsid w:val="005113F2"/>
    <w:rsid w:val="00511917"/>
    <w:rsid w:val="005119B3"/>
    <w:rsid w:val="00511F50"/>
    <w:rsid w:val="00512361"/>
    <w:rsid w:val="0051372D"/>
    <w:rsid w:val="005139E7"/>
    <w:rsid w:val="00513A1B"/>
    <w:rsid w:val="00513A78"/>
    <w:rsid w:val="00513AB5"/>
    <w:rsid w:val="00513CE1"/>
    <w:rsid w:val="00513DCF"/>
    <w:rsid w:val="005152C1"/>
    <w:rsid w:val="00516AD4"/>
    <w:rsid w:val="00516EA8"/>
    <w:rsid w:val="005175A0"/>
    <w:rsid w:val="00520077"/>
    <w:rsid w:val="00520683"/>
    <w:rsid w:val="00520A54"/>
    <w:rsid w:val="00520C47"/>
    <w:rsid w:val="005210CE"/>
    <w:rsid w:val="00521756"/>
    <w:rsid w:val="00521954"/>
    <w:rsid w:val="00521976"/>
    <w:rsid w:val="00522003"/>
    <w:rsid w:val="005224FE"/>
    <w:rsid w:val="005225F9"/>
    <w:rsid w:val="00523248"/>
    <w:rsid w:val="00523DBD"/>
    <w:rsid w:val="00523FFB"/>
    <w:rsid w:val="005244E5"/>
    <w:rsid w:val="00524665"/>
    <w:rsid w:val="00524841"/>
    <w:rsid w:val="00524860"/>
    <w:rsid w:val="005256E4"/>
    <w:rsid w:val="0052580F"/>
    <w:rsid w:val="00525C2C"/>
    <w:rsid w:val="00525D72"/>
    <w:rsid w:val="00525D73"/>
    <w:rsid w:val="005270EE"/>
    <w:rsid w:val="00527363"/>
    <w:rsid w:val="00527A26"/>
    <w:rsid w:val="00527B40"/>
    <w:rsid w:val="00527C36"/>
    <w:rsid w:val="00530C75"/>
    <w:rsid w:val="00530CD7"/>
    <w:rsid w:val="0053111E"/>
    <w:rsid w:val="00531584"/>
    <w:rsid w:val="00531C89"/>
    <w:rsid w:val="005320AC"/>
    <w:rsid w:val="005320D9"/>
    <w:rsid w:val="00532636"/>
    <w:rsid w:val="005328BE"/>
    <w:rsid w:val="00532DCF"/>
    <w:rsid w:val="005333F2"/>
    <w:rsid w:val="00533654"/>
    <w:rsid w:val="00534B05"/>
    <w:rsid w:val="00535046"/>
    <w:rsid w:val="0053571B"/>
    <w:rsid w:val="00535DEF"/>
    <w:rsid w:val="00536441"/>
    <w:rsid w:val="0053711B"/>
    <w:rsid w:val="00540260"/>
    <w:rsid w:val="00541B3E"/>
    <w:rsid w:val="00541BFC"/>
    <w:rsid w:val="005428EE"/>
    <w:rsid w:val="005428FF"/>
    <w:rsid w:val="00543426"/>
    <w:rsid w:val="005445EE"/>
    <w:rsid w:val="00544DFB"/>
    <w:rsid w:val="00545417"/>
    <w:rsid w:val="005455E0"/>
    <w:rsid w:val="00545F12"/>
    <w:rsid w:val="0054614A"/>
    <w:rsid w:val="00546213"/>
    <w:rsid w:val="005469A1"/>
    <w:rsid w:val="005474E7"/>
    <w:rsid w:val="00547B3A"/>
    <w:rsid w:val="005500A4"/>
    <w:rsid w:val="005507EC"/>
    <w:rsid w:val="005508D1"/>
    <w:rsid w:val="005509A4"/>
    <w:rsid w:val="0055107B"/>
    <w:rsid w:val="0055142E"/>
    <w:rsid w:val="00551FCF"/>
    <w:rsid w:val="00552371"/>
    <w:rsid w:val="005528FE"/>
    <w:rsid w:val="0055292D"/>
    <w:rsid w:val="00553142"/>
    <w:rsid w:val="00554F5F"/>
    <w:rsid w:val="00555178"/>
    <w:rsid w:val="00555D37"/>
    <w:rsid w:val="00555FF6"/>
    <w:rsid w:val="00556691"/>
    <w:rsid w:val="00556BBB"/>
    <w:rsid w:val="00556C54"/>
    <w:rsid w:val="00560359"/>
    <w:rsid w:val="00560755"/>
    <w:rsid w:val="00560AB9"/>
    <w:rsid w:val="00561400"/>
    <w:rsid w:val="0056261D"/>
    <w:rsid w:val="005632A7"/>
    <w:rsid w:val="00563592"/>
    <w:rsid w:val="00564867"/>
    <w:rsid w:val="00565668"/>
    <w:rsid w:val="00565C68"/>
    <w:rsid w:val="00565EF4"/>
    <w:rsid w:val="00566EDD"/>
    <w:rsid w:val="00567012"/>
    <w:rsid w:val="00567277"/>
    <w:rsid w:val="0056735C"/>
    <w:rsid w:val="00567CB8"/>
    <w:rsid w:val="00570902"/>
    <w:rsid w:val="005711C0"/>
    <w:rsid w:val="005712B2"/>
    <w:rsid w:val="00572119"/>
    <w:rsid w:val="00572BAA"/>
    <w:rsid w:val="00573337"/>
    <w:rsid w:val="00573B24"/>
    <w:rsid w:val="005742C0"/>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4BF"/>
    <w:rsid w:val="005837AC"/>
    <w:rsid w:val="00583B64"/>
    <w:rsid w:val="00583CE9"/>
    <w:rsid w:val="00584012"/>
    <w:rsid w:val="00584345"/>
    <w:rsid w:val="00584790"/>
    <w:rsid w:val="00584817"/>
    <w:rsid w:val="00584DC7"/>
    <w:rsid w:val="00585E6B"/>
    <w:rsid w:val="0058659D"/>
    <w:rsid w:val="00586B3E"/>
    <w:rsid w:val="0058725D"/>
    <w:rsid w:val="00587384"/>
    <w:rsid w:val="005877B4"/>
    <w:rsid w:val="00587DFC"/>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6FE"/>
    <w:rsid w:val="0059521C"/>
    <w:rsid w:val="0059569C"/>
    <w:rsid w:val="005958F8"/>
    <w:rsid w:val="00595A34"/>
    <w:rsid w:val="00595C06"/>
    <w:rsid w:val="00595CFC"/>
    <w:rsid w:val="0059652E"/>
    <w:rsid w:val="00597265"/>
    <w:rsid w:val="00597A8C"/>
    <w:rsid w:val="005A02BD"/>
    <w:rsid w:val="005A0623"/>
    <w:rsid w:val="005A0647"/>
    <w:rsid w:val="005A07D8"/>
    <w:rsid w:val="005A0D45"/>
    <w:rsid w:val="005A1112"/>
    <w:rsid w:val="005A11E8"/>
    <w:rsid w:val="005A16DF"/>
    <w:rsid w:val="005A1949"/>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3D"/>
    <w:rsid w:val="005B2762"/>
    <w:rsid w:val="005B286D"/>
    <w:rsid w:val="005B2B44"/>
    <w:rsid w:val="005B2B7C"/>
    <w:rsid w:val="005B3259"/>
    <w:rsid w:val="005B36FE"/>
    <w:rsid w:val="005B38EF"/>
    <w:rsid w:val="005B3B49"/>
    <w:rsid w:val="005B3BD2"/>
    <w:rsid w:val="005B3F38"/>
    <w:rsid w:val="005B4190"/>
    <w:rsid w:val="005B44EE"/>
    <w:rsid w:val="005B5915"/>
    <w:rsid w:val="005B5AA3"/>
    <w:rsid w:val="005B5BA3"/>
    <w:rsid w:val="005B5E1D"/>
    <w:rsid w:val="005B5F60"/>
    <w:rsid w:val="005B6125"/>
    <w:rsid w:val="005B6360"/>
    <w:rsid w:val="005B6750"/>
    <w:rsid w:val="005B7237"/>
    <w:rsid w:val="005C0DE7"/>
    <w:rsid w:val="005C10EB"/>
    <w:rsid w:val="005C1540"/>
    <w:rsid w:val="005C165C"/>
    <w:rsid w:val="005C17CA"/>
    <w:rsid w:val="005C1C8B"/>
    <w:rsid w:val="005C2263"/>
    <w:rsid w:val="005C230E"/>
    <w:rsid w:val="005C2322"/>
    <w:rsid w:val="005C2595"/>
    <w:rsid w:val="005C26E8"/>
    <w:rsid w:val="005C2BCB"/>
    <w:rsid w:val="005C3BF6"/>
    <w:rsid w:val="005C4450"/>
    <w:rsid w:val="005C4A99"/>
    <w:rsid w:val="005C4E3F"/>
    <w:rsid w:val="005C5173"/>
    <w:rsid w:val="005C5414"/>
    <w:rsid w:val="005C55A2"/>
    <w:rsid w:val="005C596F"/>
    <w:rsid w:val="005C5B16"/>
    <w:rsid w:val="005C5DC8"/>
    <w:rsid w:val="005C6029"/>
    <w:rsid w:val="005C6BAB"/>
    <w:rsid w:val="005C753F"/>
    <w:rsid w:val="005C7FA3"/>
    <w:rsid w:val="005D0094"/>
    <w:rsid w:val="005D0231"/>
    <w:rsid w:val="005D0866"/>
    <w:rsid w:val="005D0FDF"/>
    <w:rsid w:val="005D1608"/>
    <w:rsid w:val="005D176C"/>
    <w:rsid w:val="005D19DC"/>
    <w:rsid w:val="005D22B0"/>
    <w:rsid w:val="005D25DF"/>
    <w:rsid w:val="005D27DC"/>
    <w:rsid w:val="005D2C08"/>
    <w:rsid w:val="005D2C4D"/>
    <w:rsid w:val="005D2E7F"/>
    <w:rsid w:val="005D3CD9"/>
    <w:rsid w:val="005D42A0"/>
    <w:rsid w:val="005D529E"/>
    <w:rsid w:val="005D53EB"/>
    <w:rsid w:val="005D5FCA"/>
    <w:rsid w:val="005D64A4"/>
    <w:rsid w:val="005D6C2C"/>
    <w:rsid w:val="005D6F1D"/>
    <w:rsid w:val="005D7D67"/>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CC5"/>
    <w:rsid w:val="005E7D23"/>
    <w:rsid w:val="005F0031"/>
    <w:rsid w:val="005F0380"/>
    <w:rsid w:val="005F05E7"/>
    <w:rsid w:val="005F0A4D"/>
    <w:rsid w:val="005F0EFB"/>
    <w:rsid w:val="005F0F45"/>
    <w:rsid w:val="005F180F"/>
    <w:rsid w:val="005F23BD"/>
    <w:rsid w:val="005F2700"/>
    <w:rsid w:val="005F317D"/>
    <w:rsid w:val="005F347D"/>
    <w:rsid w:val="005F393A"/>
    <w:rsid w:val="005F39EF"/>
    <w:rsid w:val="005F4309"/>
    <w:rsid w:val="005F4930"/>
    <w:rsid w:val="005F5F92"/>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9AE"/>
    <w:rsid w:val="00605B9B"/>
    <w:rsid w:val="00605D72"/>
    <w:rsid w:val="0060606B"/>
    <w:rsid w:val="006066DE"/>
    <w:rsid w:val="006067EB"/>
    <w:rsid w:val="00606920"/>
    <w:rsid w:val="00606CCD"/>
    <w:rsid w:val="00606CD0"/>
    <w:rsid w:val="00607060"/>
    <w:rsid w:val="00607D41"/>
    <w:rsid w:val="00607F36"/>
    <w:rsid w:val="00607F75"/>
    <w:rsid w:val="006106A6"/>
    <w:rsid w:val="00610C57"/>
    <w:rsid w:val="00610F0E"/>
    <w:rsid w:val="0061161D"/>
    <w:rsid w:val="006116F4"/>
    <w:rsid w:val="006119C6"/>
    <w:rsid w:val="00611DEE"/>
    <w:rsid w:val="00611E35"/>
    <w:rsid w:val="00613504"/>
    <w:rsid w:val="006139B7"/>
    <w:rsid w:val="00613BB9"/>
    <w:rsid w:val="00615CC9"/>
    <w:rsid w:val="00615F2B"/>
    <w:rsid w:val="006160A3"/>
    <w:rsid w:val="00616301"/>
    <w:rsid w:val="00617644"/>
    <w:rsid w:val="00617B2B"/>
    <w:rsid w:val="00617BB2"/>
    <w:rsid w:val="00620AF3"/>
    <w:rsid w:val="00620FAA"/>
    <w:rsid w:val="00621F44"/>
    <w:rsid w:val="006222EC"/>
    <w:rsid w:val="00622BB0"/>
    <w:rsid w:val="00622E4C"/>
    <w:rsid w:val="00622EBF"/>
    <w:rsid w:val="00622F04"/>
    <w:rsid w:val="006237B1"/>
    <w:rsid w:val="00624427"/>
    <w:rsid w:val="00624DA6"/>
    <w:rsid w:val="00625028"/>
    <w:rsid w:val="00625549"/>
    <w:rsid w:val="006255A6"/>
    <w:rsid w:val="00625937"/>
    <w:rsid w:val="00626324"/>
    <w:rsid w:val="00626991"/>
    <w:rsid w:val="00626FD5"/>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DED"/>
    <w:rsid w:val="00637EB5"/>
    <w:rsid w:val="0064062F"/>
    <w:rsid w:val="00640914"/>
    <w:rsid w:val="006409AF"/>
    <w:rsid w:val="006409C6"/>
    <w:rsid w:val="00640C6A"/>
    <w:rsid w:val="00641C12"/>
    <w:rsid w:val="00641C7A"/>
    <w:rsid w:val="00641CBE"/>
    <w:rsid w:val="00641D4E"/>
    <w:rsid w:val="00641D5D"/>
    <w:rsid w:val="0064216E"/>
    <w:rsid w:val="006425AB"/>
    <w:rsid w:val="006430EE"/>
    <w:rsid w:val="00643600"/>
    <w:rsid w:val="00643ABC"/>
    <w:rsid w:val="006441BF"/>
    <w:rsid w:val="0064437C"/>
    <w:rsid w:val="00644706"/>
    <w:rsid w:val="00644B35"/>
    <w:rsid w:val="00644C27"/>
    <w:rsid w:val="0064512A"/>
    <w:rsid w:val="00646290"/>
    <w:rsid w:val="00646320"/>
    <w:rsid w:val="006464F7"/>
    <w:rsid w:val="00646B78"/>
    <w:rsid w:val="00646E45"/>
    <w:rsid w:val="006472B1"/>
    <w:rsid w:val="00647424"/>
    <w:rsid w:val="00647617"/>
    <w:rsid w:val="006477FC"/>
    <w:rsid w:val="0065065C"/>
    <w:rsid w:val="006508ED"/>
    <w:rsid w:val="00650950"/>
    <w:rsid w:val="00650B54"/>
    <w:rsid w:val="00651CF0"/>
    <w:rsid w:val="006525D0"/>
    <w:rsid w:val="0065265C"/>
    <w:rsid w:val="006531C4"/>
    <w:rsid w:val="006537C2"/>
    <w:rsid w:val="00653A11"/>
    <w:rsid w:val="00653A8D"/>
    <w:rsid w:val="00653FC8"/>
    <w:rsid w:val="00654157"/>
    <w:rsid w:val="00654841"/>
    <w:rsid w:val="00654B38"/>
    <w:rsid w:val="006554C4"/>
    <w:rsid w:val="0065593D"/>
    <w:rsid w:val="00656477"/>
    <w:rsid w:val="0065672A"/>
    <w:rsid w:val="00657196"/>
    <w:rsid w:val="0065730A"/>
    <w:rsid w:val="0065742A"/>
    <w:rsid w:val="0066015A"/>
    <w:rsid w:val="00661716"/>
    <w:rsid w:val="00661809"/>
    <w:rsid w:val="006619F7"/>
    <w:rsid w:val="006623A1"/>
    <w:rsid w:val="00663637"/>
    <w:rsid w:val="006637BA"/>
    <w:rsid w:val="00664014"/>
    <w:rsid w:val="00664190"/>
    <w:rsid w:val="00664947"/>
    <w:rsid w:val="00665561"/>
    <w:rsid w:val="0066589F"/>
    <w:rsid w:val="00665C55"/>
    <w:rsid w:val="00665E3B"/>
    <w:rsid w:val="00666021"/>
    <w:rsid w:val="00666351"/>
    <w:rsid w:val="00666A2C"/>
    <w:rsid w:val="00666AF2"/>
    <w:rsid w:val="00666B59"/>
    <w:rsid w:val="00666C94"/>
    <w:rsid w:val="00666EA3"/>
    <w:rsid w:val="00667399"/>
    <w:rsid w:val="006702FA"/>
    <w:rsid w:val="00670A92"/>
    <w:rsid w:val="00670B0E"/>
    <w:rsid w:val="00670E00"/>
    <w:rsid w:val="00670EC6"/>
    <w:rsid w:val="00670FFB"/>
    <w:rsid w:val="0067116D"/>
    <w:rsid w:val="0067125B"/>
    <w:rsid w:val="006717B0"/>
    <w:rsid w:val="00671B40"/>
    <w:rsid w:val="006721CD"/>
    <w:rsid w:val="00672443"/>
    <w:rsid w:val="00673247"/>
    <w:rsid w:val="0067376F"/>
    <w:rsid w:val="00674076"/>
    <w:rsid w:val="00674109"/>
    <w:rsid w:val="006743AB"/>
    <w:rsid w:val="006745F5"/>
    <w:rsid w:val="00674D78"/>
    <w:rsid w:val="0067522B"/>
    <w:rsid w:val="00675798"/>
    <w:rsid w:val="0067593F"/>
    <w:rsid w:val="00675C61"/>
    <w:rsid w:val="0067681A"/>
    <w:rsid w:val="00676EE7"/>
    <w:rsid w:val="00680B23"/>
    <w:rsid w:val="00680D44"/>
    <w:rsid w:val="00681502"/>
    <w:rsid w:val="00681633"/>
    <w:rsid w:val="00681C10"/>
    <w:rsid w:val="00683FB6"/>
    <w:rsid w:val="00684030"/>
    <w:rsid w:val="00685584"/>
    <w:rsid w:val="0068559F"/>
    <w:rsid w:val="00685626"/>
    <w:rsid w:val="00686023"/>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2000"/>
    <w:rsid w:val="006929FE"/>
    <w:rsid w:val="00693622"/>
    <w:rsid w:val="00693947"/>
    <w:rsid w:val="00693C0A"/>
    <w:rsid w:val="00693EAC"/>
    <w:rsid w:val="00693FA0"/>
    <w:rsid w:val="00693FBC"/>
    <w:rsid w:val="00694647"/>
    <w:rsid w:val="00694CD5"/>
    <w:rsid w:val="00695335"/>
    <w:rsid w:val="006956D7"/>
    <w:rsid w:val="00695815"/>
    <w:rsid w:val="00695E57"/>
    <w:rsid w:val="00695EB1"/>
    <w:rsid w:val="0069642E"/>
    <w:rsid w:val="0069644D"/>
    <w:rsid w:val="0069685E"/>
    <w:rsid w:val="00697013"/>
    <w:rsid w:val="00697B90"/>
    <w:rsid w:val="006A05B6"/>
    <w:rsid w:val="006A088F"/>
    <w:rsid w:val="006A0B00"/>
    <w:rsid w:val="006A0E3D"/>
    <w:rsid w:val="006A0FDB"/>
    <w:rsid w:val="006A10D0"/>
    <w:rsid w:val="006A19CE"/>
    <w:rsid w:val="006A218D"/>
    <w:rsid w:val="006A2956"/>
    <w:rsid w:val="006A2B36"/>
    <w:rsid w:val="006A3B2A"/>
    <w:rsid w:val="006A3C6D"/>
    <w:rsid w:val="006A420A"/>
    <w:rsid w:val="006A47E7"/>
    <w:rsid w:val="006A4A3F"/>
    <w:rsid w:val="006A5E05"/>
    <w:rsid w:val="006A65C1"/>
    <w:rsid w:val="006A698A"/>
    <w:rsid w:val="006A7034"/>
    <w:rsid w:val="006A72C3"/>
    <w:rsid w:val="006A7532"/>
    <w:rsid w:val="006A7908"/>
    <w:rsid w:val="006A7953"/>
    <w:rsid w:val="006B028A"/>
    <w:rsid w:val="006B03B8"/>
    <w:rsid w:val="006B0D43"/>
    <w:rsid w:val="006B1246"/>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8DA"/>
    <w:rsid w:val="006B7F73"/>
    <w:rsid w:val="006C0162"/>
    <w:rsid w:val="006C03B5"/>
    <w:rsid w:val="006C0623"/>
    <w:rsid w:val="006C06EA"/>
    <w:rsid w:val="006C074B"/>
    <w:rsid w:val="006C0D9F"/>
    <w:rsid w:val="006C14A8"/>
    <w:rsid w:val="006C1DF2"/>
    <w:rsid w:val="006C214A"/>
    <w:rsid w:val="006C229D"/>
    <w:rsid w:val="006C24FD"/>
    <w:rsid w:val="006C26CF"/>
    <w:rsid w:val="006C2CA3"/>
    <w:rsid w:val="006C327D"/>
    <w:rsid w:val="006C3AAB"/>
    <w:rsid w:val="006C3B74"/>
    <w:rsid w:val="006C3C47"/>
    <w:rsid w:val="006C3F13"/>
    <w:rsid w:val="006C4227"/>
    <w:rsid w:val="006C4668"/>
    <w:rsid w:val="006C4F48"/>
    <w:rsid w:val="006C5359"/>
    <w:rsid w:val="006C5A41"/>
    <w:rsid w:val="006C5A4D"/>
    <w:rsid w:val="006C613E"/>
    <w:rsid w:val="006C7048"/>
    <w:rsid w:val="006C749B"/>
    <w:rsid w:val="006C79B6"/>
    <w:rsid w:val="006C7EBE"/>
    <w:rsid w:val="006D058E"/>
    <w:rsid w:val="006D08E2"/>
    <w:rsid w:val="006D0F6F"/>
    <w:rsid w:val="006D1FAA"/>
    <w:rsid w:val="006D23E1"/>
    <w:rsid w:val="006D2586"/>
    <w:rsid w:val="006D2D31"/>
    <w:rsid w:val="006D3049"/>
    <w:rsid w:val="006D387E"/>
    <w:rsid w:val="006D41C8"/>
    <w:rsid w:val="006D4321"/>
    <w:rsid w:val="006D43E0"/>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430B"/>
    <w:rsid w:val="006E4B64"/>
    <w:rsid w:val="006E4BFF"/>
    <w:rsid w:val="006E4E7F"/>
    <w:rsid w:val="006E671B"/>
    <w:rsid w:val="006E6D81"/>
    <w:rsid w:val="006E7554"/>
    <w:rsid w:val="006E769E"/>
    <w:rsid w:val="006F144A"/>
    <w:rsid w:val="006F17E8"/>
    <w:rsid w:val="006F180D"/>
    <w:rsid w:val="006F188A"/>
    <w:rsid w:val="006F1F64"/>
    <w:rsid w:val="006F1F9A"/>
    <w:rsid w:val="006F2860"/>
    <w:rsid w:val="006F29B2"/>
    <w:rsid w:val="006F30D2"/>
    <w:rsid w:val="006F3331"/>
    <w:rsid w:val="006F3761"/>
    <w:rsid w:val="006F3F3F"/>
    <w:rsid w:val="006F4635"/>
    <w:rsid w:val="006F4BE4"/>
    <w:rsid w:val="006F5AE5"/>
    <w:rsid w:val="006F5FC2"/>
    <w:rsid w:val="006F68B4"/>
    <w:rsid w:val="006F6AA9"/>
    <w:rsid w:val="006F6BE5"/>
    <w:rsid w:val="006F6C40"/>
    <w:rsid w:val="006F79C2"/>
    <w:rsid w:val="007007F4"/>
    <w:rsid w:val="0070086A"/>
    <w:rsid w:val="00700BEC"/>
    <w:rsid w:val="00701AF7"/>
    <w:rsid w:val="00701D55"/>
    <w:rsid w:val="00702AF6"/>
    <w:rsid w:val="007031FE"/>
    <w:rsid w:val="0070326A"/>
    <w:rsid w:val="0070365E"/>
    <w:rsid w:val="0070367B"/>
    <w:rsid w:val="00703FDD"/>
    <w:rsid w:val="00704188"/>
    <w:rsid w:val="00704742"/>
    <w:rsid w:val="007053D9"/>
    <w:rsid w:val="0070574B"/>
    <w:rsid w:val="007057A5"/>
    <w:rsid w:val="00705853"/>
    <w:rsid w:val="00705949"/>
    <w:rsid w:val="00705B16"/>
    <w:rsid w:val="00705EB6"/>
    <w:rsid w:val="00706DE7"/>
    <w:rsid w:val="00706E3C"/>
    <w:rsid w:val="007105AE"/>
    <w:rsid w:val="00710C20"/>
    <w:rsid w:val="00710C4F"/>
    <w:rsid w:val="00711409"/>
    <w:rsid w:val="007115B9"/>
    <w:rsid w:val="00711DAA"/>
    <w:rsid w:val="0071220F"/>
    <w:rsid w:val="00712903"/>
    <w:rsid w:val="00712A02"/>
    <w:rsid w:val="00712A76"/>
    <w:rsid w:val="00712BAE"/>
    <w:rsid w:val="00712D12"/>
    <w:rsid w:val="00713B4D"/>
    <w:rsid w:val="00713BE6"/>
    <w:rsid w:val="00713CB7"/>
    <w:rsid w:val="00713DDA"/>
    <w:rsid w:val="0071407A"/>
    <w:rsid w:val="00714384"/>
    <w:rsid w:val="007144BE"/>
    <w:rsid w:val="0071476D"/>
    <w:rsid w:val="0071542F"/>
    <w:rsid w:val="00716064"/>
    <w:rsid w:val="0071643F"/>
    <w:rsid w:val="007167B4"/>
    <w:rsid w:val="00716BA6"/>
    <w:rsid w:val="00716D2C"/>
    <w:rsid w:val="00716F08"/>
    <w:rsid w:val="007176C4"/>
    <w:rsid w:val="0072057A"/>
    <w:rsid w:val="0072073E"/>
    <w:rsid w:val="00720DCB"/>
    <w:rsid w:val="0072111F"/>
    <w:rsid w:val="0072196F"/>
    <w:rsid w:val="00721D39"/>
    <w:rsid w:val="00721E7A"/>
    <w:rsid w:val="00721FB8"/>
    <w:rsid w:val="007222A4"/>
    <w:rsid w:val="00722507"/>
    <w:rsid w:val="007225A8"/>
    <w:rsid w:val="00722874"/>
    <w:rsid w:val="00722A32"/>
    <w:rsid w:val="00722C86"/>
    <w:rsid w:val="00722E35"/>
    <w:rsid w:val="0072303B"/>
    <w:rsid w:val="00723187"/>
    <w:rsid w:val="0072411C"/>
    <w:rsid w:val="007244B5"/>
    <w:rsid w:val="00724741"/>
    <w:rsid w:val="007247E7"/>
    <w:rsid w:val="0072535D"/>
    <w:rsid w:val="00725809"/>
    <w:rsid w:val="00725926"/>
    <w:rsid w:val="0072656B"/>
    <w:rsid w:val="007265BC"/>
    <w:rsid w:val="0072732B"/>
    <w:rsid w:val="00727673"/>
    <w:rsid w:val="0072780C"/>
    <w:rsid w:val="007278AB"/>
    <w:rsid w:val="007279FC"/>
    <w:rsid w:val="00727C0D"/>
    <w:rsid w:val="007303F8"/>
    <w:rsid w:val="007308AE"/>
    <w:rsid w:val="0073102B"/>
    <w:rsid w:val="00732419"/>
    <w:rsid w:val="007326DA"/>
    <w:rsid w:val="00732F43"/>
    <w:rsid w:val="00733DFD"/>
    <w:rsid w:val="00734673"/>
    <w:rsid w:val="00734826"/>
    <w:rsid w:val="007355D6"/>
    <w:rsid w:val="00736699"/>
    <w:rsid w:val="00736EE6"/>
    <w:rsid w:val="007372BC"/>
    <w:rsid w:val="00737A99"/>
    <w:rsid w:val="00737B50"/>
    <w:rsid w:val="00740B69"/>
    <w:rsid w:val="00740EA8"/>
    <w:rsid w:val="0074193B"/>
    <w:rsid w:val="007420F0"/>
    <w:rsid w:val="007421D5"/>
    <w:rsid w:val="00742665"/>
    <w:rsid w:val="007426AD"/>
    <w:rsid w:val="0074310C"/>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6BB8"/>
    <w:rsid w:val="00747854"/>
    <w:rsid w:val="00747B91"/>
    <w:rsid w:val="00747C0E"/>
    <w:rsid w:val="00750247"/>
    <w:rsid w:val="007504AD"/>
    <w:rsid w:val="00751F7E"/>
    <w:rsid w:val="0075216F"/>
    <w:rsid w:val="00752BBF"/>
    <w:rsid w:val="00752BF9"/>
    <w:rsid w:val="0075336F"/>
    <w:rsid w:val="00753CC3"/>
    <w:rsid w:val="007547D9"/>
    <w:rsid w:val="00754931"/>
    <w:rsid w:val="00754A19"/>
    <w:rsid w:val="00755120"/>
    <w:rsid w:val="00755E80"/>
    <w:rsid w:val="007561A0"/>
    <w:rsid w:val="00757B60"/>
    <w:rsid w:val="00760B64"/>
    <w:rsid w:val="0076126A"/>
    <w:rsid w:val="00761611"/>
    <w:rsid w:val="00761C04"/>
    <w:rsid w:val="007620CB"/>
    <w:rsid w:val="007627B7"/>
    <w:rsid w:val="00762CFA"/>
    <w:rsid w:val="00762D96"/>
    <w:rsid w:val="00763019"/>
    <w:rsid w:val="00764308"/>
    <w:rsid w:val="007647C7"/>
    <w:rsid w:val="00764F8B"/>
    <w:rsid w:val="00765E64"/>
    <w:rsid w:val="00765E90"/>
    <w:rsid w:val="00766225"/>
    <w:rsid w:val="00766E35"/>
    <w:rsid w:val="007678EE"/>
    <w:rsid w:val="0077078E"/>
    <w:rsid w:val="00770854"/>
    <w:rsid w:val="007709B5"/>
    <w:rsid w:val="00771CB2"/>
    <w:rsid w:val="007725A7"/>
    <w:rsid w:val="00772765"/>
    <w:rsid w:val="007728B7"/>
    <w:rsid w:val="00772FB8"/>
    <w:rsid w:val="00773468"/>
    <w:rsid w:val="00773551"/>
    <w:rsid w:val="007736E8"/>
    <w:rsid w:val="007736F8"/>
    <w:rsid w:val="00773904"/>
    <w:rsid w:val="0077457B"/>
    <w:rsid w:val="007745AD"/>
    <w:rsid w:val="00774BAB"/>
    <w:rsid w:val="00775519"/>
    <w:rsid w:val="00775E28"/>
    <w:rsid w:val="00775E98"/>
    <w:rsid w:val="00776B2A"/>
    <w:rsid w:val="00776BFF"/>
    <w:rsid w:val="0077746B"/>
    <w:rsid w:val="007779E7"/>
    <w:rsid w:val="00780469"/>
    <w:rsid w:val="00781418"/>
    <w:rsid w:val="007815A7"/>
    <w:rsid w:val="00781E8E"/>
    <w:rsid w:val="0078292B"/>
    <w:rsid w:val="00782DAC"/>
    <w:rsid w:val="0078303E"/>
    <w:rsid w:val="007832E9"/>
    <w:rsid w:val="00783CD7"/>
    <w:rsid w:val="007850C2"/>
    <w:rsid w:val="0078548E"/>
    <w:rsid w:val="00785760"/>
    <w:rsid w:val="00785907"/>
    <w:rsid w:val="00785C4A"/>
    <w:rsid w:val="00785CE3"/>
    <w:rsid w:val="00786485"/>
    <w:rsid w:val="00786D3E"/>
    <w:rsid w:val="007871A7"/>
    <w:rsid w:val="007901E7"/>
    <w:rsid w:val="007905B0"/>
    <w:rsid w:val="00790754"/>
    <w:rsid w:val="00791237"/>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0F65"/>
    <w:rsid w:val="007A15CC"/>
    <w:rsid w:val="007A1979"/>
    <w:rsid w:val="007A1A5B"/>
    <w:rsid w:val="007A25A2"/>
    <w:rsid w:val="007A28C7"/>
    <w:rsid w:val="007A2A4C"/>
    <w:rsid w:val="007A2CED"/>
    <w:rsid w:val="007A3A85"/>
    <w:rsid w:val="007A3DD6"/>
    <w:rsid w:val="007A41A0"/>
    <w:rsid w:val="007A41E2"/>
    <w:rsid w:val="007A4341"/>
    <w:rsid w:val="007A43A1"/>
    <w:rsid w:val="007A47D9"/>
    <w:rsid w:val="007A587C"/>
    <w:rsid w:val="007A5921"/>
    <w:rsid w:val="007A608D"/>
    <w:rsid w:val="007A6471"/>
    <w:rsid w:val="007A680C"/>
    <w:rsid w:val="007A68C0"/>
    <w:rsid w:val="007A74B1"/>
    <w:rsid w:val="007B0C79"/>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451"/>
    <w:rsid w:val="007C2520"/>
    <w:rsid w:val="007C2FBC"/>
    <w:rsid w:val="007C3238"/>
    <w:rsid w:val="007C32F6"/>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DB4"/>
    <w:rsid w:val="007D31C8"/>
    <w:rsid w:val="007D3234"/>
    <w:rsid w:val="007D35F2"/>
    <w:rsid w:val="007D380C"/>
    <w:rsid w:val="007D3D2C"/>
    <w:rsid w:val="007D3E68"/>
    <w:rsid w:val="007D40FE"/>
    <w:rsid w:val="007D47B7"/>
    <w:rsid w:val="007D4C62"/>
    <w:rsid w:val="007D4ED1"/>
    <w:rsid w:val="007D593A"/>
    <w:rsid w:val="007D596F"/>
    <w:rsid w:val="007D5B07"/>
    <w:rsid w:val="007D5F90"/>
    <w:rsid w:val="007D61F7"/>
    <w:rsid w:val="007D6494"/>
    <w:rsid w:val="007D6845"/>
    <w:rsid w:val="007D6A0B"/>
    <w:rsid w:val="007D7B52"/>
    <w:rsid w:val="007D7B96"/>
    <w:rsid w:val="007D7DB9"/>
    <w:rsid w:val="007D7F1C"/>
    <w:rsid w:val="007D7F60"/>
    <w:rsid w:val="007E0038"/>
    <w:rsid w:val="007E04A0"/>
    <w:rsid w:val="007E0523"/>
    <w:rsid w:val="007E0534"/>
    <w:rsid w:val="007E0C1D"/>
    <w:rsid w:val="007E0E79"/>
    <w:rsid w:val="007E0F82"/>
    <w:rsid w:val="007E1022"/>
    <w:rsid w:val="007E1A18"/>
    <w:rsid w:val="007E316B"/>
    <w:rsid w:val="007E35D4"/>
    <w:rsid w:val="007E38AC"/>
    <w:rsid w:val="007E3924"/>
    <w:rsid w:val="007E3A25"/>
    <w:rsid w:val="007E3A4C"/>
    <w:rsid w:val="007E4963"/>
    <w:rsid w:val="007E4E44"/>
    <w:rsid w:val="007E5306"/>
    <w:rsid w:val="007E54AA"/>
    <w:rsid w:val="007E5510"/>
    <w:rsid w:val="007E5813"/>
    <w:rsid w:val="007E633B"/>
    <w:rsid w:val="007E6761"/>
    <w:rsid w:val="007E6C01"/>
    <w:rsid w:val="007E6C26"/>
    <w:rsid w:val="007E7614"/>
    <w:rsid w:val="007E766F"/>
    <w:rsid w:val="007E783D"/>
    <w:rsid w:val="007F0834"/>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5CBD"/>
    <w:rsid w:val="007F67BE"/>
    <w:rsid w:val="007F6CBF"/>
    <w:rsid w:val="007F6CED"/>
    <w:rsid w:val="007F7598"/>
    <w:rsid w:val="00800CD4"/>
    <w:rsid w:val="00800FE0"/>
    <w:rsid w:val="008017A4"/>
    <w:rsid w:val="008023ED"/>
    <w:rsid w:val="00802520"/>
    <w:rsid w:val="00802AD6"/>
    <w:rsid w:val="00802CA6"/>
    <w:rsid w:val="00802D28"/>
    <w:rsid w:val="00802F92"/>
    <w:rsid w:val="00803413"/>
    <w:rsid w:val="00804435"/>
    <w:rsid w:val="00804497"/>
    <w:rsid w:val="008048FC"/>
    <w:rsid w:val="00804D71"/>
    <w:rsid w:val="008056E3"/>
    <w:rsid w:val="00805FD1"/>
    <w:rsid w:val="00806171"/>
    <w:rsid w:val="008061B5"/>
    <w:rsid w:val="008063D9"/>
    <w:rsid w:val="008069CB"/>
    <w:rsid w:val="00806C7C"/>
    <w:rsid w:val="00806CA7"/>
    <w:rsid w:val="00806F9C"/>
    <w:rsid w:val="008078AD"/>
    <w:rsid w:val="008106A8"/>
    <w:rsid w:val="00810844"/>
    <w:rsid w:val="00810A12"/>
    <w:rsid w:val="00810A21"/>
    <w:rsid w:val="00810B61"/>
    <w:rsid w:val="00811257"/>
    <w:rsid w:val="008114B3"/>
    <w:rsid w:val="00811FE6"/>
    <w:rsid w:val="00812C8B"/>
    <w:rsid w:val="0081326E"/>
    <w:rsid w:val="008136BA"/>
    <w:rsid w:val="00813EB8"/>
    <w:rsid w:val="008140B0"/>
    <w:rsid w:val="00814365"/>
    <w:rsid w:val="00814392"/>
    <w:rsid w:val="00814737"/>
    <w:rsid w:val="00814AE9"/>
    <w:rsid w:val="00814BD7"/>
    <w:rsid w:val="0081519C"/>
    <w:rsid w:val="00815796"/>
    <w:rsid w:val="008179F0"/>
    <w:rsid w:val="00820439"/>
    <w:rsid w:val="00820509"/>
    <w:rsid w:val="00820588"/>
    <w:rsid w:val="00820810"/>
    <w:rsid w:val="00821342"/>
    <w:rsid w:val="008219DD"/>
    <w:rsid w:val="00822AC7"/>
    <w:rsid w:val="0082451E"/>
    <w:rsid w:val="00824A24"/>
    <w:rsid w:val="00824D42"/>
    <w:rsid w:val="00824EF6"/>
    <w:rsid w:val="008250BB"/>
    <w:rsid w:val="008252E0"/>
    <w:rsid w:val="008259A6"/>
    <w:rsid w:val="008263A3"/>
    <w:rsid w:val="0082645A"/>
    <w:rsid w:val="00827022"/>
    <w:rsid w:val="008271CD"/>
    <w:rsid w:val="008275EF"/>
    <w:rsid w:val="00827686"/>
    <w:rsid w:val="00827DE6"/>
    <w:rsid w:val="00830619"/>
    <w:rsid w:val="00830879"/>
    <w:rsid w:val="00830DB2"/>
    <w:rsid w:val="008311D1"/>
    <w:rsid w:val="00831421"/>
    <w:rsid w:val="00831AF6"/>
    <w:rsid w:val="00832279"/>
    <w:rsid w:val="0083263C"/>
    <w:rsid w:val="00832A1B"/>
    <w:rsid w:val="00832AD4"/>
    <w:rsid w:val="00832E44"/>
    <w:rsid w:val="00833189"/>
    <w:rsid w:val="0083371F"/>
    <w:rsid w:val="00833B83"/>
    <w:rsid w:val="00834693"/>
    <w:rsid w:val="0083482C"/>
    <w:rsid w:val="00834D32"/>
    <w:rsid w:val="00834D54"/>
    <w:rsid w:val="0083513B"/>
    <w:rsid w:val="008358A1"/>
    <w:rsid w:val="00835F47"/>
    <w:rsid w:val="00836474"/>
    <w:rsid w:val="008366A9"/>
    <w:rsid w:val="00836AF4"/>
    <w:rsid w:val="00836C73"/>
    <w:rsid w:val="00837F32"/>
    <w:rsid w:val="00837F93"/>
    <w:rsid w:val="00840626"/>
    <w:rsid w:val="00840B48"/>
    <w:rsid w:val="00840B63"/>
    <w:rsid w:val="0084110B"/>
    <w:rsid w:val="008417D3"/>
    <w:rsid w:val="00841D30"/>
    <w:rsid w:val="00841FBA"/>
    <w:rsid w:val="00842107"/>
    <w:rsid w:val="00842782"/>
    <w:rsid w:val="00842868"/>
    <w:rsid w:val="00842A81"/>
    <w:rsid w:val="00844653"/>
    <w:rsid w:val="00844C61"/>
    <w:rsid w:val="00844DA4"/>
    <w:rsid w:val="00844F55"/>
    <w:rsid w:val="00845051"/>
    <w:rsid w:val="0084548A"/>
    <w:rsid w:val="00845EE5"/>
    <w:rsid w:val="00846B62"/>
    <w:rsid w:val="00846BA1"/>
    <w:rsid w:val="00847623"/>
    <w:rsid w:val="008479F3"/>
    <w:rsid w:val="00847CD2"/>
    <w:rsid w:val="008500FC"/>
    <w:rsid w:val="008503C9"/>
    <w:rsid w:val="00850417"/>
    <w:rsid w:val="00850F6F"/>
    <w:rsid w:val="00851121"/>
    <w:rsid w:val="00851954"/>
    <w:rsid w:val="00851986"/>
    <w:rsid w:val="0085259D"/>
    <w:rsid w:val="00852F50"/>
    <w:rsid w:val="00853151"/>
    <w:rsid w:val="0085325D"/>
    <w:rsid w:val="00853DDF"/>
    <w:rsid w:val="008554C7"/>
    <w:rsid w:val="008554DF"/>
    <w:rsid w:val="00855E91"/>
    <w:rsid w:val="008570B8"/>
    <w:rsid w:val="00857ECF"/>
    <w:rsid w:val="00861157"/>
    <w:rsid w:val="00861E63"/>
    <w:rsid w:val="008620A6"/>
    <w:rsid w:val="00862152"/>
    <w:rsid w:val="0086219E"/>
    <w:rsid w:val="00862593"/>
    <w:rsid w:val="008630B7"/>
    <w:rsid w:val="00863607"/>
    <w:rsid w:val="008638FF"/>
    <w:rsid w:val="008639A7"/>
    <w:rsid w:val="008639B5"/>
    <w:rsid w:val="00863C1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3DD4"/>
    <w:rsid w:val="00874352"/>
    <w:rsid w:val="0087444C"/>
    <w:rsid w:val="00874689"/>
    <w:rsid w:val="00874F12"/>
    <w:rsid w:val="00875045"/>
    <w:rsid w:val="00875200"/>
    <w:rsid w:val="00875A6A"/>
    <w:rsid w:val="008764A0"/>
    <w:rsid w:val="008773CF"/>
    <w:rsid w:val="00880C23"/>
    <w:rsid w:val="00880DD5"/>
    <w:rsid w:val="00881118"/>
    <w:rsid w:val="008820E6"/>
    <w:rsid w:val="00882187"/>
    <w:rsid w:val="0088285C"/>
    <w:rsid w:val="00882E58"/>
    <w:rsid w:val="00883D88"/>
    <w:rsid w:val="0088467A"/>
    <w:rsid w:val="0088480D"/>
    <w:rsid w:val="00885695"/>
    <w:rsid w:val="0088634D"/>
    <w:rsid w:val="00886C17"/>
    <w:rsid w:val="0088784D"/>
    <w:rsid w:val="00887C36"/>
    <w:rsid w:val="00887D69"/>
    <w:rsid w:val="008900F6"/>
    <w:rsid w:val="008904E9"/>
    <w:rsid w:val="00890F65"/>
    <w:rsid w:val="00891057"/>
    <w:rsid w:val="00891A24"/>
    <w:rsid w:val="008920E9"/>
    <w:rsid w:val="00892251"/>
    <w:rsid w:val="00892389"/>
    <w:rsid w:val="00892680"/>
    <w:rsid w:val="008928FF"/>
    <w:rsid w:val="00892D5A"/>
    <w:rsid w:val="0089329B"/>
    <w:rsid w:val="00893F7A"/>
    <w:rsid w:val="00894CA8"/>
    <w:rsid w:val="008950D9"/>
    <w:rsid w:val="00895DF8"/>
    <w:rsid w:val="00895DFA"/>
    <w:rsid w:val="00896936"/>
    <w:rsid w:val="0089729A"/>
    <w:rsid w:val="0089741D"/>
    <w:rsid w:val="00897B78"/>
    <w:rsid w:val="00897B96"/>
    <w:rsid w:val="008A088E"/>
    <w:rsid w:val="008A09D0"/>
    <w:rsid w:val="008A0A0E"/>
    <w:rsid w:val="008A0BED"/>
    <w:rsid w:val="008A0C67"/>
    <w:rsid w:val="008A0EDF"/>
    <w:rsid w:val="008A1005"/>
    <w:rsid w:val="008A1065"/>
    <w:rsid w:val="008A11A2"/>
    <w:rsid w:val="008A12CA"/>
    <w:rsid w:val="008A197A"/>
    <w:rsid w:val="008A1D76"/>
    <w:rsid w:val="008A2230"/>
    <w:rsid w:val="008A2258"/>
    <w:rsid w:val="008A304B"/>
    <w:rsid w:val="008A325B"/>
    <w:rsid w:val="008A3EAA"/>
    <w:rsid w:val="008A4082"/>
    <w:rsid w:val="008A4846"/>
    <w:rsid w:val="008A485D"/>
    <w:rsid w:val="008A52D2"/>
    <w:rsid w:val="008A55A4"/>
    <w:rsid w:val="008A5848"/>
    <w:rsid w:val="008A5C6B"/>
    <w:rsid w:val="008A645E"/>
    <w:rsid w:val="008A6BE9"/>
    <w:rsid w:val="008A7690"/>
    <w:rsid w:val="008A7E32"/>
    <w:rsid w:val="008B02E2"/>
    <w:rsid w:val="008B0338"/>
    <w:rsid w:val="008B09BF"/>
    <w:rsid w:val="008B09E2"/>
    <w:rsid w:val="008B0E59"/>
    <w:rsid w:val="008B19A5"/>
    <w:rsid w:val="008B1BF0"/>
    <w:rsid w:val="008B1C8A"/>
    <w:rsid w:val="008B2A0E"/>
    <w:rsid w:val="008B312D"/>
    <w:rsid w:val="008B3307"/>
    <w:rsid w:val="008B43F0"/>
    <w:rsid w:val="008B4907"/>
    <w:rsid w:val="008B4A6E"/>
    <w:rsid w:val="008B4D0B"/>
    <w:rsid w:val="008B4E28"/>
    <w:rsid w:val="008B4FCE"/>
    <w:rsid w:val="008B5127"/>
    <w:rsid w:val="008B5927"/>
    <w:rsid w:val="008B69CA"/>
    <w:rsid w:val="008B76EE"/>
    <w:rsid w:val="008C00F2"/>
    <w:rsid w:val="008C025D"/>
    <w:rsid w:val="008C0A19"/>
    <w:rsid w:val="008C0BB3"/>
    <w:rsid w:val="008C164A"/>
    <w:rsid w:val="008C19BD"/>
    <w:rsid w:val="008C1C04"/>
    <w:rsid w:val="008C2C98"/>
    <w:rsid w:val="008C326E"/>
    <w:rsid w:val="008C346A"/>
    <w:rsid w:val="008C36DA"/>
    <w:rsid w:val="008C40AB"/>
    <w:rsid w:val="008C58D5"/>
    <w:rsid w:val="008C5989"/>
    <w:rsid w:val="008C5CF0"/>
    <w:rsid w:val="008C678F"/>
    <w:rsid w:val="008C68C8"/>
    <w:rsid w:val="008C6A4D"/>
    <w:rsid w:val="008C6E81"/>
    <w:rsid w:val="008C6E84"/>
    <w:rsid w:val="008C7184"/>
    <w:rsid w:val="008C7477"/>
    <w:rsid w:val="008C7D38"/>
    <w:rsid w:val="008C7FD8"/>
    <w:rsid w:val="008D0C2F"/>
    <w:rsid w:val="008D0EFF"/>
    <w:rsid w:val="008D1353"/>
    <w:rsid w:val="008D1D10"/>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B09"/>
    <w:rsid w:val="008D6C78"/>
    <w:rsid w:val="008D6CC6"/>
    <w:rsid w:val="008D7645"/>
    <w:rsid w:val="008D799A"/>
    <w:rsid w:val="008E092A"/>
    <w:rsid w:val="008E0E80"/>
    <w:rsid w:val="008E1431"/>
    <w:rsid w:val="008E192A"/>
    <w:rsid w:val="008E1A3D"/>
    <w:rsid w:val="008E1CDD"/>
    <w:rsid w:val="008E2054"/>
    <w:rsid w:val="008E2504"/>
    <w:rsid w:val="008E2802"/>
    <w:rsid w:val="008E2EEC"/>
    <w:rsid w:val="008E34FB"/>
    <w:rsid w:val="008E3622"/>
    <w:rsid w:val="008E364B"/>
    <w:rsid w:val="008E3B40"/>
    <w:rsid w:val="008E3B41"/>
    <w:rsid w:val="008E5042"/>
    <w:rsid w:val="008E5C53"/>
    <w:rsid w:val="008E6413"/>
    <w:rsid w:val="008E7154"/>
    <w:rsid w:val="008E7A66"/>
    <w:rsid w:val="008E7CC1"/>
    <w:rsid w:val="008E7D7E"/>
    <w:rsid w:val="008E7FB3"/>
    <w:rsid w:val="008F0113"/>
    <w:rsid w:val="008F146A"/>
    <w:rsid w:val="008F1BAB"/>
    <w:rsid w:val="008F2BF2"/>
    <w:rsid w:val="008F2C3F"/>
    <w:rsid w:val="008F318C"/>
    <w:rsid w:val="008F3914"/>
    <w:rsid w:val="008F45D2"/>
    <w:rsid w:val="008F46B5"/>
    <w:rsid w:val="008F4E7C"/>
    <w:rsid w:val="008F6271"/>
    <w:rsid w:val="008F64D7"/>
    <w:rsid w:val="008F66F7"/>
    <w:rsid w:val="008F6D8D"/>
    <w:rsid w:val="008F79DB"/>
    <w:rsid w:val="009000D3"/>
    <w:rsid w:val="009002C7"/>
    <w:rsid w:val="0090077B"/>
    <w:rsid w:val="00900E89"/>
    <w:rsid w:val="009011B0"/>
    <w:rsid w:val="00901C3D"/>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1E2B"/>
    <w:rsid w:val="0091242E"/>
    <w:rsid w:val="0091268B"/>
    <w:rsid w:val="00912A33"/>
    <w:rsid w:val="009130B4"/>
    <w:rsid w:val="00913433"/>
    <w:rsid w:val="00913605"/>
    <w:rsid w:val="00913630"/>
    <w:rsid w:val="00913683"/>
    <w:rsid w:val="00914199"/>
    <w:rsid w:val="009143F1"/>
    <w:rsid w:val="0091467B"/>
    <w:rsid w:val="00914896"/>
    <w:rsid w:val="009149E5"/>
    <w:rsid w:val="00914E1D"/>
    <w:rsid w:val="009150E0"/>
    <w:rsid w:val="0091513A"/>
    <w:rsid w:val="0091584C"/>
    <w:rsid w:val="00915AB8"/>
    <w:rsid w:val="00915E6F"/>
    <w:rsid w:val="009164F1"/>
    <w:rsid w:val="0091687D"/>
    <w:rsid w:val="009175EF"/>
    <w:rsid w:val="00917D51"/>
    <w:rsid w:val="009202DD"/>
    <w:rsid w:val="00920353"/>
    <w:rsid w:val="00920C12"/>
    <w:rsid w:val="00922898"/>
    <w:rsid w:val="00922DF8"/>
    <w:rsid w:val="00922EEB"/>
    <w:rsid w:val="00923321"/>
    <w:rsid w:val="00923892"/>
    <w:rsid w:val="0092458E"/>
    <w:rsid w:val="009247D5"/>
    <w:rsid w:val="00924C2C"/>
    <w:rsid w:val="00924F9C"/>
    <w:rsid w:val="00925F5F"/>
    <w:rsid w:val="00926629"/>
    <w:rsid w:val="00926651"/>
    <w:rsid w:val="009266DD"/>
    <w:rsid w:val="009268BF"/>
    <w:rsid w:val="00926932"/>
    <w:rsid w:val="00927182"/>
    <w:rsid w:val="00927530"/>
    <w:rsid w:val="009279E7"/>
    <w:rsid w:val="009307CC"/>
    <w:rsid w:val="00930839"/>
    <w:rsid w:val="009313B1"/>
    <w:rsid w:val="0093153C"/>
    <w:rsid w:val="00931EB7"/>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337"/>
    <w:rsid w:val="009365A8"/>
    <w:rsid w:val="00936DD5"/>
    <w:rsid w:val="00937543"/>
    <w:rsid w:val="00937761"/>
    <w:rsid w:val="00940310"/>
    <w:rsid w:val="00940E8B"/>
    <w:rsid w:val="00942290"/>
    <w:rsid w:val="009422A0"/>
    <w:rsid w:val="0094238F"/>
    <w:rsid w:val="00942982"/>
    <w:rsid w:val="00942EA8"/>
    <w:rsid w:val="00942EEB"/>
    <w:rsid w:val="00942F33"/>
    <w:rsid w:val="00943423"/>
    <w:rsid w:val="00943FEE"/>
    <w:rsid w:val="009442CC"/>
    <w:rsid w:val="00944F32"/>
    <w:rsid w:val="00945516"/>
    <w:rsid w:val="00945693"/>
    <w:rsid w:val="0094677F"/>
    <w:rsid w:val="0094695C"/>
    <w:rsid w:val="00946C50"/>
    <w:rsid w:val="00946EE4"/>
    <w:rsid w:val="00947241"/>
    <w:rsid w:val="0094790D"/>
    <w:rsid w:val="00947F2D"/>
    <w:rsid w:val="0095011B"/>
    <w:rsid w:val="0095078E"/>
    <w:rsid w:val="00951620"/>
    <w:rsid w:val="00951625"/>
    <w:rsid w:val="00951D0D"/>
    <w:rsid w:val="0095298C"/>
    <w:rsid w:val="00952E42"/>
    <w:rsid w:val="00953B4C"/>
    <w:rsid w:val="00953E40"/>
    <w:rsid w:val="00954013"/>
    <w:rsid w:val="009547C7"/>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9FC"/>
    <w:rsid w:val="00963AFF"/>
    <w:rsid w:val="0096441A"/>
    <w:rsid w:val="00964AE7"/>
    <w:rsid w:val="00964EFC"/>
    <w:rsid w:val="0096518A"/>
    <w:rsid w:val="00965E8A"/>
    <w:rsid w:val="00966543"/>
    <w:rsid w:val="00966F10"/>
    <w:rsid w:val="00967ABC"/>
    <w:rsid w:val="00967C2A"/>
    <w:rsid w:val="00967CB6"/>
    <w:rsid w:val="00967D6E"/>
    <w:rsid w:val="00967EA7"/>
    <w:rsid w:val="009704C2"/>
    <w:rsid w:val="00970E4C"/>
    <w:rsid w:val="00971086"/>
    <w:rsid w:val="00971749"/>
    <w:rsid w:val="009722C7"/>
    <w:rsid w:val="00972D1C"/>
    <w:rsid w:val="009730E1"/>
    <w:rsid w:val="009736EA"/>
    <w:rsid w:val="00974201"/>
    <w:rsid w:val="0097421C"/>
    <w:rsid w:val="00974623"/>
    <w:rsid w:val="0097489F"/>
    <w:rsid w:val="00974962"/>
    <w:rsid w:val="00974AB0"/>
    <w:rsid w:val="00975106"/>
    <w:rsid w:val="00975D81"/>
    <w:rsid w:val="009770E6"/>
    <w:rsid w:val="0097753E"/>
    <w:rsid w:val="009775C6"/>
    <w:rsid w:val="009779BE"/>
    <w:rsid w:val="009779DE"/>
    <w:rsid w:val="009806DA"/>
    <w:rsid w:val="00981A07"/>
    <w:rsid w:val="00982F56"/>
    <w:rsid w:val="00983501"/>
    <w:rsid w:val="0098488F"/>
    <w:rsid w:val="009849A8"/>
    <w:rsid w:val="009853E1"/>
    <w:rsid w:val="00985DBD"/>
    <w:rsid w:val="00985DD7"/>
    <w:rsid w:val="00985E26"/>
    <w:rsid w:val="00985FC2"/>
    <w:rsid w:val="0098672E"/>
    <w:rsid w:val="00986915"/>
    <w:rsid w:val="00986DCE"/>
    <w:rsid w:val="00987001"/>
    <w:rsid w:val="00987AED"/>
    <w:rsid w:val="00990146"/>
    <w:rsid w:val="00990250"/>
    <w:rsid w:val="009904BB"/>
    <w:rsid w:val="00990585"/>
    <w:rsid w:val="00990767"/>
    <w:rsid w:val="00990C1B"/>
    <w:rsid w:val="009915D5"/>
    <w:rsid w:val="009917B7"/>
    <w:rsid w:val="00991C68"/>
    <w:rsid w:val="0099330C"/>
    <w:rsid w:val="009933F7"/>
    <w:rsid w:val="00993AFE"/>
    <w:rsid w:val="00993E7C"/>
    <w:rsid w:val="00994114"/>
    <w:rsid w:val="00994226"/>
    <w:rsid w:val="00994C4E"/>
    <w:rsid w:val="009955BD"/>
    <w:rsid w:val="009959DF"/>
    <w:rsid w:val="00995C14"/>
    <w:rsid w:val="00995E6D"/>
    <w:rsid w:val="00996102"/>
    <w:rsid w:val="00996147"/>
    <w:rsid w:val="00997E35"/>
    <w:rsid w:val="009A0A64"/>
    <w:rsid w:val="009A0C01"/>
    <w:rsid w:val="009A0E2A"/>
    <w:rsid w:val="009A15E0"/>
    <w:rsid w:val="009A18F1"/>
    <w:rsid w:val="009A193F"/>
    <w:rsid w:val="009A1F8E"/>
    <w:rsid w:val="009A26D3"/>
    <w:rsid w:val="009A344A"/>
    <w:rsid w:val="009A5161"/>
    <w:rsid w:val="009A52E8"/>
    <w:rsid w:val="009A5C03"/>
    <w:rsid w:val="009A5EE2"/>
    <w:rsid w:val="009A65C7"/>
    <w:rsid w:val="009A66ED"/>
    <w:rsid w:val="009A6DF3"/>
    <w:rsid w:val="009A6FF0"/>
    <w:rsid w:val="009A7092"/>
    <w:rsid w:val="009A73C7"/>
    <w:rsid w:val="009B06D0"/>
    <w:rsid w:val="009B070B"/>
    <w:rsid w:val="009B11DC"/>
    <w:rsid w:val="009B1D86"/>
    <w:rsid w:val="009B2AB9"/>
    <w:rsid w:val="009B3623"/>
    <w:rsid w:val="009B38F8"/>
    <w:rsid w:val="009B39E8"/>
    <w:rsid w:val="009B4529"/>
    <w:rsid w:val="009B46F9"/>
    <w:rsid w:val="009B5A32"/>
    <w:rsid w:val="009B5ED5"/>
    <w:rsid w:val="009B63FB"/>
    <w:rsid w:val="009B6749"/>
    <w:rsid w:val="009B72D0"/>
    <w:rsid w:val="009B7310"/>
    <w:rsid w:val="009B7D91"/>
    <w:rsid w:val="009B7FF5"/>
    <w:rsid w:val="009C00CC"/>
    <w:rsid w:val="009C0A9B"/>
    <w:rsid w:val="009C0B29"/>
    <w:rsid w:val="009C1097"/>
    <w:rsid w:val="009C12DB"/>
    <w:rsid w:val="009C18B4"/>
    <w:rsid w:val="009C1900"/>
    <w:rsid w:val="009C1A4E"/>
    <w:rsid w:val="009C1BB7"/>
    <w:rsid w:val="009C1E81"/>
    <w:rsid w:val="009C232D"/>
    <w:rsid w:val="009C25B7"/>
    <w:rsid w:val="009C2CFE"/>
    <w:rsid w:val="009C2D30"/>
    <w:rsid w:val="009C30B7"/>
    <w:rsid w:val="009C334D"/>
    <w:rsid w:val="009C36F8"/>
    <w:rsid w:val="009C373A"/>
    <w:rsid w:val="009C4906"/>
    <w:rsid w:val="009C5513"/>
    <w:rsid w:val="009C5E25"/>
    <w:rsid w:val="009C68E8"/>
    <w:rsid w:val="009C6979"/>
    <w:rsid w:val="009C69CE"/>
    <w:rsid w:val="009C6BDC"/>
    <w:rsid w:val="009C6F6F"/>
    <w:rsid w:val="009C75CD"/>
    <w:rsid w:val="009C7F07"/>
    <w:rsid w:val="009C7F91"/>
    <w:rsid w:val="009D01BE"/>
    <w:rsid w:val="009D09E0"/>
    <w:rsid w:val="009D0CC9"/>
    <w:rsid w:val="009D1351"/>
    <w:rsid w:val="009D29D1"/>
    <w:rsid w:val="009D2B87"/>
    <w:rsid w:val="009D2CE3"/>
    <w:rsid w:val="009D3127"/>
    <w:rsid w:val="009D3684"/>
    <w:rsid w:val="009D5512"/>
    <w:rsid w:val="009D5B75"/>
    <w:rsid w:val="009D61FD"/>
    <w:rsid w:val="009D6BD4"/>
    <w:rsid w:val="009D7523"/>
    <w:rsid w:val="009DE5AE"/>
    <w:rsid w:val="009E173E"/>
    <w:rsid w:val="009E2066"/>
    <w:rsid w:val="009E26D2"/>
    <w:rsid w:val="009E3115"/>
    <w:rsid w:val="009E3164"/>
    <w:rsid w:val="009E3393"/>
    <w:rsid w:val="009E3509"/>
    <w:rsid w:val="009E3DE9"/>
    <w:rsid w:val="009E4855"/>
    <w:rsid w:val="009E4FA4"/>
    <w:rsid w:val="009E5A12"/>
    <w:rsid w:val="009E632D"/>
    <w:rsid w:val="009E666E"/>
    <w:rsid w:val="009E6B2C"/>
    <w:rsid w:val="009E700A"/>
    <w:rsid w:val="009E7052"/>
    <w:rsid w:val="009E7250"/>
    <w:rsid w:val="009E79D0"/>
    <w:rsid w:val="009F1521"/>
    <w:rsid w:val="009F1527"/>
    <w:rsid w:val="009F19C8"/>
    <w:rsid w:val="009F21D4"/>
    <w:rsid w:val="009F2875"/>
    <w:rsid w:val="009F2A11"/>
    <w:rsid w:val="009F2A21"/>
    <w:rsid w:val="009F2E0B"/>
    <w:rsid w:val="009F3008"/>
    <w:rsid w:val="009F334E"/>
    <w:rsid w:val="009F34AE"/>
    <w:rsid w:val="009F40A8"/>
    <w:rsid w:val="009F4898"/>
    <w:rsid w:val="009F495A"/>
    <w:rsid w:val="009F510D"/>
    <w:rsid w:val="009F55B7"/>
    <w:rsid w:val="009F5C0C"/>
    <w:rsid w:val="009F60CE"/>
    <w:rsid w:val="009F647E"/>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502"/>
    <w:rsid w:val="00A03AA6"/>
    <w:rsid w:val="00A040AD"/>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BED"/>
    <w:rsid w:val="00A11D1F"/>
    <w:rsid w:val="00A11DEA"/>
    <w:rsid w:val="00A11E22"/>
    <w:rsid w:val="00A122FB"/>
    <w:rsid w:val="00A124C8"/>
    <w:rsid w:val="00A12C90"/>
    <w:rsid w:val="00A137E5"/>
    <w:rsid w:val="00A139DF"/>
    <w:rsid w:val="00A13DC5"/>
    <w:rsid w:val="00A13EEB"/>
    <w:rsid w:val="00A14475"/>
    <w:rsid w:val="00A14754"/>
    <w:rsid w:val="00A15A18"/>
    <w:rsid w:val="00A15B8F"/>
    <w:rsid w:val="00A17755"/>
    <w:rsid w:val="00A17D0D"/>
    <w:rsid w:val="00A20159"/>
    <w:rsid w:val="00A20750"/>
    <w:rsid w:val="00A20F5B"/>
    <w:rsid w:val="00A21133"/>
    <w:rsid w:val="00A21400"/>
    <w:rsid w:val="00A217D1"/>
    <w:rsid w:val="00A21898"/>
    <w:rsid w:val="00A21DFA"/>
    <w:rsid w:val="00A224C5"/>
    <w:rsid w:val="00A228C8"/>
    <w:rsid w:val="00A22AC9"/>
    <w:rsid w:val="00A23395"/>
    <w:rsid w:val="00A2339C"/>
    <w:rsid w:val="00A233B0"/>
    <w:rsid w:val="00A239C9"/>
    <w:rsid w:val="00A246E9"/>
    <w:rsid w:val="00A24897"/>
    <w:rsid w:val="00A24E5B"/>
    <w:rsid w:val="00A25612"/>
    <w:rsid w:val="00A25CFB"/>
    <w:rsid w:val="00A26A2E"/>
    <w:rsid w:val="00A2778F"/>
    <w:rsid w:val="00A27D28"/>
    <w:rsid w:val="00A27E96"/>
    <w:rsid w:val="00A30846"/>
    <w:rsid w:val="00A3126B"/>
    <w:rsid w:val="00A319AE"/>
    <w:rsid w:val="00A31D91"/>
    <w:rsid w:val="00A31EBE"/>
    <w:rsid w:val="00A321A1"/>
    <w:rsid w:val="00A32BBB"/>
    <w:rsid w:val="00A32DEB"/>
    <w:rsid w:val="00A3320C"/>
    <w:rsid w:val="00A33C19"/>
    <w:rsid w:val="00A343AC"/>
    <w:rsid w:val="00A34745"/>
    <w:rsid w:val="00A365C5"/>
    <w:rsid w:val="00A36759"/>
    <w:rsid w:val="00A36CBA"/>
    <w:rsid w:val="00A378EC"/>
    <w:rsid w:val="00A37C15"/>
    <w:rsid w:val="00A4202C"/>
    <w:rsid w:val="00A42808"/>
    <w:rsid w:val="00A43199"/>
    <w:rsid w:val="00A431D7"/>
    <w:rsid w:val="00A43A9F"/>
    <w:rsid w:val="00A441EC"/>
    <w:rsid w:val="00A44280"/>
    <w:rsid w:val="00A4489C"/>
    <w:rsid w:val="00A4491A"/>
    <w:rsid w:val="00A44FB3"/>
    <w:rsid w:val="00A45098"/>
    <w:rsid w:val="00A46394"/>
    <w:rsid w:val="00A46C10"/>
    <w:rsid w:val="00A46D15"/>
    <w:rsid w:val="00A5019A"/>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637"/>
    <w:rsid w:val="00A56719"/>
    <w:rsid w:val="00A5693D"/>
    <w:rsid w:val="00A5786B"/>
    <w:rsid w:val="00A60A2E"/>
    <w:rsid w:val="00A610D2"/>
    <w:rsid w:val="00A61125"/>
    <w:rsid w:val="00A6117E"/>
    <w:rsid w:val="00A6139B"/>
    <w:rsid w:val="00A61B92"/>
    <w:rsid w:val="00A622EE"/>
    <w:rsid w:val="00A647AC"/>
    <w:rsid w:val="00A647B7"/>
    <w:rsid w:val="00A64C9B"/>
    <w:rsid w:val="00A65D64"/>
    <w:rsid w:val="00A66E00"/>
    <w:rsid w:val="00A6727E"/>
    <w:rsid w:val="00A6766C"/>
    <w:rsid w:val="00A67782"/>
    <w:rsid w:val="00A67AC4"/>
    <w:rsid w:val="00A67C91"/>
    <w:rsid w:val="00A702E4"/>
    <w:rsid w:val="00A70E7E"/>
    <w:rsid w:val="00A711E8"/>
    <w:rsid w:val="00A714B3"/>
    <w:rsid w:val="00A71942"/>
    <w:rsid w:val="00A725D7"/>
    <w:rsid w:val="00A739B4"/>
    <w:rsid w:val="00A7424C"/>
    <w:rsid w:val="00A757A7"/>
    <w:rsid w:val="00A75C83"/>
    <w:rsid w:val="00A760B0"/>
    <w:rsid w:val="00A764D8"/>
    <w:rsid w:val="00A7654D"/>
    <w:rsid w:val="00A77680"/>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702"/>
    <w:rsid w:val="00A84778"/>
    <w:rsid w:val="00A8488E"/>
    <w:rsid w:val="00A84DB7"/>
    <w:rsid w:val="00A84F37"/>
    <w:rsid w:val="00A84FA5"/>
    <w:rsid w:val="00A85036"/>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123"/>
    <w:rsid w:val="00A92745"/>
    <w:rsid w:val="00A929A8"/>
    <w:rsid w:val="00A92DC9"/>
    <w:rsid w:val="00A92E3D"/>
    <w:rsid w:val="00A93A1B"/>
    <w:rsid w:val="00A9444E"/>
    <w:rsid w:val="00A94CAC"/>
    <w:rsid w:val="00A94F37"/>
    <w:rsid w:val="00A95147"/>
    <w:rsid w:val="00A95259"/>
    <w:rsid w:val="00A96331"/>
    <w:rsid w:val="00A96C66"/>
    <w:rsid w:val="00A97237"/>
    <w:rsid w:val="00A97B7A"/>
    <w:rsid w:val="00A97B87"/>
    <w:rsid w:val="00AA123A"/>
    <w:rsid w:val="00AA175B"/>
    <w:rsid w:val="00AA1DD1"/>
    <w:rsid w:val="00AA2040"/>
    <w:rsid w:val="00AA2CA7"/>
    <w:rsid w:val="00AA329A"/>
    <w:rsid w:val="00AA3A00"/>
    <w:rsid w:val="00AA3FCE"/>
    <w:rsid w:val="00AA4157"/>
    <w:rsid w:val="00AA4AC2"/>
    <w:rsid w:val="00AA4B0D"/>
    <w:rsid w:val="00AA6571"/>
    <w:rsid w:val="00AA6C2B"/>
    <w:rsid w:val="00AA7629"/>
    <w:rsid w:val="00AB0681"/>
    <w:rsid w:val="00AB0CD7"/>
    <w:rsid w:val="00AB0ECA"/>
    <w:rsid w:val="00AB151F"/>
    <w:rsid w:val="00AB15D1"/>
    <w:rsid w:val="00AB1B73"/>
    <w:rsid w:val="00AB1B95"/>
    <w:rsid w:val="00AB2716"/>
    <w:rsid w:val="00AB34BD"/>
    <w:rsid w:val="00AB3ADF"/>
    <w:rsid w:val="00AB3B54"/>
    <w:rsid w:val="00AB423A"/>
    <w:rsid w:val="00AB4BD5"/>
    <w:rsid w:val="00AB4F72"/>
    <w:rsid w:val="00AB4F7D"/>
    <w:rsid w:val="00AB5924"/>
    <w:rsid w:val="00AB68C9"/>
    <w:rsid w:val="00AC12A3"/>
    <w:rsid w:val="00AC2BAF"/>
    <w:rsid w:val="00AC3401"/>
    <w:rsid w:val="00AC3D0D"/>
    <w:rsid w:val="00AC3EA6"/>
    <w:rsid w:val="00AC497D"/>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3A23"/>
    <w:rsid w:val="00AE40C9"/>
    <w:rsid w:val="00AE5458"/>
    <w:rsid w:val="00AE6F40"/>
    <w:rsid w:val="00AE6F7E"/>
    <w:rsid w:val="00AF02A3"/>
    <w:rsid w:val="00AF0AFE"/>
    <w:rsid w:val="00AF0B12"/>
    <w:rsid w:val="00AF0BB7"/>
    <w:rsid w:val="00AF0C82"/>
    <w:rsid w:val="00AF1129"/>
    <w:rsid w:val="00AF1640"/>
    <w:rsid w:val="00AF26BD"/>
    <w:rsid w:val="00AF26DB"/>
    <w:rsid w:val="00AF289B"/>
    <w:rsid w:val="00AF29B1"/>
    <w:rsid w:val="00AF360A"/>
    <w:rsid w:val="00AF36C7"/>
    <w:rsid w:val="00AF4AB4"/>
    <w:rsid w:val="00AF5446"/>
    <w:rsid w:val="00AF54DB"/>
    <w:rsid w:val="00AF780B"/>
    <w:rsid w:val="00AF7C5E"/>
    <w:rsid w:val="00AF7CE5"/>
    <w:rsid w:val="00B00064"/>
    <w:rsid w:val="00B00509"/>
    <w:rsid w:val="00B00A6E"/>
    <w:rsid w:val="00B00B15"/>
    <w:rsid w:val="00B00B93"/>
    <w:rsid w:val="00B013C4"/>
    <w:rsid w:val="00B014B2"/>
    <w:rsid w:val="00B018DC"/>
    <w:rsid w:val="00B01AD2"/>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46"/>
    <w:rsid w:val="00B1055C"/>
    <w:rsid w:val="00B10D97"/>
    <w:rsid w:val="00B113AF"/>
    <w:rsid w:val="00B115E2"/>
    <w:rsid w:val="00B11A82"/>
    <w:rsid w:val="00B11AD9"/>
    <w:rsid w:val="00B11CFF"/>
    <w:rsid w:val="00B11E45"/>
    <w:rsid w:val="00B1221F"/>
    <w:rsid w:val="00B124C9"/>
    <w:rsid w:val="00B12659"/>
    <w:rsid w:val="00B12CBB"/>
    <w:rsid w:val="00B12EB5"/>
    <w:rsid w:val="00B133EB"/>
    <w:rsid w:val="00B13794"/>
    <w:rsid w:val="00B138A0"/>
    <w:rsid w:val="00B138FA"/>
    <w:rsid w:val="00B139BB"/>
    <w:rsid w:val="00B13F5E"/>
    <w:rsid w:val="00B15170"/>
    <w:rsid w:val="00B1536B"/>
    <w:rsid w:val="00B1557C"/>
    <w:rsid w:val="00B155C9"/>
    <w:rsid w:val="00B15A9C"/>
    <w:rsid w:val="00B1659F"/>
    <w:rsid w:val="00B16754"/>
    <w:rsid w:val="00B1683A"/>
    <w:rsid w:val="00B169C7"/>
    <w:rsid w:val="00B17016"/>
    <w:rsid w:val="00B17BDA"/>
    <w:rsid w:val="00B201C9"/>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589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5D2B"/>
    <w:rsid w:val="00B36477"/>
    <w:rsid w:val="00B36B6F"/>
    <w:rsid w:val="00B3725B"/>
    <w:rsid w:val="00B37717"/>
    <w:rsid w:val="00B377E3"/>
    <w:rsid w:val="00B37A85"/>
    <w:rsid w:val="00B40679"/>
    <w:rsid w:val="00B406AB"/>
    <w:rsid w:val="00B413C5"/>
    <w:rsid w:val="00B418DF"/>
    <w:rsid w:val="00B419A7"/>
    <w:rsid w:val="00B42598"/>
    <w:rsid w:val="00B433A0"/>
    <w:rsid w:val="00B43775"/>
    <w:rsid w:val="00B4382C"/>
    <w:rsid w:val="00B43CB5"/>
    <w:rsid w:val="00B44120"/>
    <w:rsid w:val="00B44A56"/>
    <w:rsid w:val="00B45FD6"/>
    <w:rsid w:val="00B460CD"/>
    <w:rsid w:val="00B46B55"/>
    <w:rsid w:val="00B46C73"/>
    <w:rsid w:val="00B47ABD"/>
    <w:rsid w:val="00B50BF3"/>
    <w:rsid w:val="00B50C9E"/>
    <w:rsid w:val="00B50E37"/>
    <w:rsid w:val="00B51130"/>
    <w:rsid w:val="00B518B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45"/>
    <w:rsid w:val="00B56187"/>
    <w:rsid w:val="00B5689C"/>
    <w:rsid w:val="00B56D6C"/>
    <w:rsid w:val="00B57343"/>
    <w:rsid w:val="00B57737"/>
    <w:rsid w:val="00B577FE"/>
    <w:rsid w:val="00B57A02"/>
    <w:rsid w:val="00B57FB2"/>
    <w:rsid w:val="00B60387"/>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71D"/>
    <w:rsid w:val="00B72CDD"/>
    <w:rsid w:val="00B72DB7"/>
    <w:rsid w:val="00B73FB0"/>
    <w:rsid w:val="00B74F60"/>
    <w:rsid w:val="00B7531A"/>
    <w:rsid w:val="00B754A1"/>
    <w:rsid w:val="00B754C6"/>
    <w:rsid w:val="00B75E32"/>
    <w:rsid w:val="00B76C41"/>
    <w:rsid w:val="00B775AE"/>
    <w:rsid w:val="00B8072D"/>
    <w:rsid w:val="00B807D1"/>
    <w:rsid w:val="00B80D1B"/>
    <w:rsid w:val="00B812E6"/>
    <w:rsid w:val="00B81FD4"/>
    <w:rsid w:val="00B82334"/>
    <w:rsid w:val="00B824FF"/>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2011"/>
    <w:rsid w:val="00B93154"/>
    <w:rsid w:val="00B9331E"/>
    <w:rsid w:val="00B93BD9"/>
    <w:rsid w:val="00B94CD7"/>
    <w:rsid w:val="00B954FB"/>
    <w:rsid w:val="00B959C4"/>
    <w:rsid w:val="00B95F30"/>
    <w:rsid w:val="00B96379"/>
    <w:rsid w:val="00B96425"/>
    <w:rsid w:val="00B96464"/>
    <w:rsid w:val="00B967CD"/>
    <w:rsid w:val="00B96BFE"/>
    <w:rsid w:val="00B96DC7"/>
    <w:rsid w:val="00B97025"/>
    <w:rsid w:val="00B97235"/>
    <w:rsid w:val="00B972B0"/>
    <w:rsid w:val="00B973F8"/>
    <w:rsid w:val="00B9796D"/>
    <w:rsid w:val="00BA0314"/>
    <w:rsid w:val="00BA157B"/>
    <w:rsid w:val="00BA1D67"/>
    <w:rsid w:val="00BA296A"/>
    <w:rsid w:val="00BA3477"/>
    <w:rsid w:val="00BA34E1"/>
    <w:rsid w:val="00BA36D5"/>
    <w:rsid w:val="00BA405D"/>
    <w:rsid w:val="00BA4B8A"/>
    <w:rsid w:val="00BA4F6B"/>
    <w:rsid w:val="00BA51F8"/>
    <w:rsid w:val="00BA5761"/>
    <w:rsid w:val="00BA582A"/>
    <w:rsid w:val="00BA5AF6"/>
    <w:rsid w:val="00BA6257"/>
    <w:rsid w:val="00BA674E"/>
    <w:rsid w:val="00BA6A7D"/>
    <w:rsid w:val="00BA6B48"/>
    <w:rsid w:val="00BA6E55"/>
    <w:rsid w:val="00BB0AA0"/>
    <w:rsid w:val="00BB0B1E"/>
    <w:rsid w:val="00BB0C16"/>
    <w:rsid w:val="00BB124A"/>
    <w:rsid w:val="00BB1904"/>
    <w:rsid w:val="00BB1CC3"/>
    <w:rsid w:val="00BB1DE4"/>
    <w:rsid w:val="00BB24D9"/>
    <w:rsid w:val="00BB2819"/>
    <w:rsid w:val="00BB3291"/>
    <w:rsid w:val="00BB37D7"/>
    <w:rsid w:val="00BB3BC4"/>
    <w:rsid w:val="00BB466C"/>
    <w:rsid w:val="00BB48ED"/>
    <w:rsid w:val="00BB4D24"/>
    <w:rsid w:val="00BB5E71"/>
    <w:rsid w:val="00BB6404"/>
    <w:rsid w:val="00BB65B6"/>
    <w:rsid w:val="00BB6ABA"/>
    <w:rsid w:val="00BB6CEA"/>
    <w:rsid w:val="00BB71E6"/>
    <w:rsid w:val="00BB724C"/>
    <w:rsid w:val="00BC0675"/>
    <w:rsid w:val="00BC0C54"/>
    <w:rsid w:val="00BC11E5"/>
    <w:rsid w:val="00BC1671"/>
    <w:rsid w:val="00BC2AAB"/>
    <w:rsid w:val="00BC3842"/>
    <w:rsid w:val="00BC3D83"/>
    <w:rsid w:val="00BC3E16"/>
    <w:rsid w:val="00BC3E2A"/>
    <w:rsid w:val="00BC3F5F"/>
    <w:rsid w:val="00BC4927"/>
    <w:rsid w:val="00BC4C28"/>
    <w:rsid w:val="00BC5478"/>
    <w:rsid w:val="00BC667D"/>
    <w:rsid w:val="00BC6C20"/>
    <w:rsid w:val="00BC6CAC"/>
    <w:rsid w:val="00BC76E5"/>
    <w:rsid w:val="00BC7729"/>
    <w:rsid w:val="00BC7750"/>
    <w:rsid w:val="00BC7C03"/>
    <w:rsid w:val="00BC7F33"/>
    <w:rsid w:val="00BD0350"/>
    <w:rsid w:val="00BD0EDB"/>
    <w:rsid w:val="00BD110C"/>
    <w:rsid w:val="00BD166A"/>
    <w:rsid w:val="00BD1C20"/>
    <w:rsid w:val="00BD2188"/>
    <w:rsid w:val="00BD239D"/>
    <w:rsid w:val="00BD301A"/>
    <w:rsid w:val="00BD33D7"/>
    <w:rsid w:val="00BD416F"/>
    <w:rsid w:val="00BD4238"/>
    <w:rsid w:val="00BD4245"/>
    <w:rsid w:val="00BD44D0"/>
    <w:rsid w:val="00BD44E6"/>
    <w:rsid w:val="00BD4B70"/>
    <w:rsid w:val="00BD4F15"/>
    <w:rsid w:val="00BD6D5D"/>
    <w:rsid w:val="00BD7472"/>
    <w:rsid w:val="00BD7730"/>
    <w:rsid w:val="00BD7C91"/>
    <w:rsid w:val="00BE0970"/>
    <w:rsid w:val="00BE2881"/>
    <w:rsid w:val="00BE2C2F"/>
    <w:rsid w:val="00BE2C8F"/>
    <w:rsid w:val="00BE305A"/>
    <w:rsid w:val="00BE584C"/>
    <w:rsid w:val="00BE5965"/>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2F47"/>
    <w:rsid w:val="00C03B89"/>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247"/>
    <w:rsid w:val="00C174AF"/>
    <w:rsid w:val="00C1760B"/>
    <w:rsid w:val="00C17956"/>
    <w:rsid w:val="00C17B57"/>
    <w:rsid w:val="00C17D42"/>
    <w:rsid w:val="00C202C8"/>
    <w:rsid w:val="00C2067C"/>
    <w:rsid w:val="00C20848"/>
    <w:rsid w:val="00C2089F"/>
    <w:rsid w:val="00C21092"/>
    <w:rsid w:val="00C21477"/>
    <w:rsid w:val="00C21695"/>
    <w:rsid w:val="00C21E57"/>
    <w:rsid w:val="00C225F3"/>
    <w:rsid w:val="00C22706"/>
    <w:rsid w:val="00C22C08"/>
    <w:rsid w:val="00C2312F"/>
    <w:rsid w:val="00C231F6"/>
    <w:rsid w:val="00C231F9"/>
    <w:rsid w:val="00C233E7"/>
    <w:rsid w:val="00C2407E"/>
    <w:rsid w:val="00C24B2F"/>
    <w:rsid w:val="00C26238"/>
    <w:rsid w:val="00C26811"/>
    <w:rsid w:val="00C26C1D"/>
    <w:rsid w:val="00C27821"/>
    <w:rsid w:val="00C302F1"/>
    <w:rsid w:val="00C30340"/>
    <w:rsid w:val="00C30E23"/>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BF5"/>
    <w:rsid w:val="00C37C75"/>
    <w:rsid w:val="00C37C96"/>
    <w:rsid w:val="00C37FD6"/>
    <w:rsid w:val="00C40229"/>
    <w:rsid w:val="00C40882"/>
    <w:rsid w:val="00C40C07"/>
    <w:rsid w:val="00C413F5"/>
    <w:rsid w:val="00C41718"/>
    <w:rsid w:val="00C41A75"/>
    <w:rsid w:val="00C41DAC"/>
    <w:rsid w:val="00C41E2C"/>
    <w:rsid w:val="00C4206E"/>
    <w:rsid w:val="00C421A3"/>
    <w:rsid w:val="00C42741"/>
    <w:rsid w:val="00C4309A"/>
    <w:rsid w:val="00C436B5"/>
    <w:rsid w:val="00C43AA7"/>
    <w:rsid w:val="00C44780"/>
    <w:rsid w:val="00C4496E"/>
    <w:rsid w:val="00C451E3"/>
    <w:rsid w:val="00C45963"/>
    <w:rsid w:val="00C461A6"/>
    <w:rsid w:val="00C46264"/>
    <w:rsid w:val="00C464BB"/>
    <w:rsid w:val="00C46CCE"/>
    <w:rsid w:val="00C4704E"/>
    <w:rsid w:val="00C472C5"/>
    <w:rsid w:val="00C473E6"/>
    <w:rsid w:val="00C473EF"/>
    <w:rsid w:val="00C50472"/>
    <w:rsid w:val="00C50963"/>
    <w:rsid w:val="00C51B3F"/>
    <w:rsid w:val="00C51C16"/>
    <w:rsid w:val="00C51FA2"/>
    <w:rsid w:val="00C528EF"/>
    <w:rsid w:val="00C5293C"/>
    <w:rsid w:val="00C52BE0"/>
    <w:rsid w:val="00C53175"/>
    <w:rsid w:val="00C533F3"/>
    <w:rsid w:val="00C538D1"/>
    <w:rsid w:val="00C54983"/>
    <w:rsid w:val="00C54A53"/>
    <w:rsid w:val="00C54F5C"/>
    <w:rsid w:val="00C552D4"/>
    <w:rsid w:val="00C55355"/>
    <w:rsid w:val="00C557A4"/>
    <w:rsid w:val="00C56104"/>
    <w:rsid w:val="00C56916"/>
    <w:rsid w:val="00C57146"/>
    <w:rsid w:val="00C57607"/>
    <w:rsid w:val="00C57ADB"/>
    <w:rsid w:val="00C60EF2"/>
    <w:rsid w:val="00C613BD"/>
    <w:rsid w:val="00C61814"/>
    <w:rsid w:val="00C61C17"/>
    <w:rsid w:val="00C61ECF"/>
    <w:rsid w:val="00C62577"/>
    <w:rsid w:val="00C62A53"/>
    <w:rsid w:val="00C62BDE"/>
    <w:rsid w:val="00C638FA"/>
    <w:rsid w:val="00C6392F"/>
    <w:rsid w:val="00C639B5"/>
    <w:rsid w:val="00C63C69"/>
    <w:rsid w:val="00C64488"/>
    <w:rsid w:val="00C64D9A"/>
    <w:rsid w:val="00C66446"/>
    <w:rsid w:val="00C66E33"/>
    <w:rsid w:val="00C67C8D"/>
    <w:rsid w:val="00C7045A"/>
    <w:rsid w:val="00C707D3"/>
    <w:rsid w:val="00C70CBB"/>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754"/>
    <w:rsid w:val="00C8098E"/>
    <w:rsid w:val="00C80A9A"/>
    <w:rsid w:val="00C80B9E"/>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876"/>
    <w:rsid w:val="00C90961"/>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846"/>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49C4"/>
    <w:rsid w:val="00CB516A"/>
    <w:rsid w:val="00CB52D9"/>
    <w:rsid w:val="00CB5FBD"/>
    <w:rsid w:val="00CB66F3"/>
    <w:rsid w:val="00CB713A"/>
    <w:rsid w:val="00CB716B"/>
    <w:rsid w:val="00CC06EC"/>
    <w:rsid w:val="00CC08FE"/>
    <w:rsid w:val="00CC102D"/>
    <w:rsid w:val="00CC2015"/>
    <w:rsid w:val="00CC220F"/>
    <w:rsid w:val="00CC24F3"/>
    <w:rsid w:val="00CC29C4"/>
    <w:rsid w:val="00CC2E40"/>
    <w:rsid w:val="00CC30AA"/>
    <w:rsid w:val="00CC320C"/>
    <w:rsid w:val="00CC3820"/>
    <w:rsid w:val="00CC3A06"/>
    <w:rsid w:val="00CC406A"/>
    <w:rsid w:val="00CC4656"/>
    <w:rsid w:val="00CC4A93"/>
    <w:rsid w:val="00CC567A"/>
    <w:rsid w:val="00CC5FC8"/>
    <w:rsid w:val="00CC6EED"/>
    <w:rsid w:val="00CC71B3"/>
    <w:rsid w:val="00CC726C"/>
    <w:rsid w:val="00CC7BFF"/>
    <w:rsid w:val="00CC7FC3"/>
    <w:rsid w:val="00CD038A"/>
    <w:rsid w:val="00CD05BE"/>
    <w:rsid w:val="00CD06C2"/>
    <w:rsid w:val="00CD11C9"/>
    <w:rsid w:val="00CD1BF3"/>
    <w:rsid w:val="00CD1FB9"/>
    <w:rsid w:val="00CD214E"/>
    <w:rsid w:val="00CD2891"/>
    <w:rsid w:val="00CD2FA1"/>
    <w:rsid w:val="00CD3763"/>
    <w:rsid w:val="00CD3876"/>
    <w:rsid w:val="00CD45F0"/>
    <w:rsid w:val="00CD4C4B"/>
    <w:rsid w:val="00CD4DAA"/>
    <w:rsid w:val="00CD571E"/>
    <w:rsid w:val="00CD5DF2"/>
    <w:rsid w:val="00CD5E3B"/>
    <w:rsid w:val="00CD6035"/>
    <w:rsid w:val="00CD690A"/>
    <w:rsid w:val="00CD6D59"/>
    <w:rsid w:val="00CD6FEE"/>
    <w:rsid w:val="00CD7492"/>
    <w:rsid w:val="00CD787E"/>
    <w:rsid w:val="00CD7B5B"/>
    <w:rsid w:val="00CE0315"/>
    <w:rsid w:val="00CE033F"/>
    <w:rsid w:val="00CE1173"/>
    <w:rsid w:val="00CE12BB"/>
    <w:rsid w:val="00CE1EA1"/>
    <w:rsid w:val="00CE3234"/>
    <w:rsid w:val="00CE3823"/>
    <w:rsid w:val="00CE3ADF"/>
    <w:rsid w:val="00CE45DF"/>
    <w:rsid w:val="00CE4911"/>
    <w:rsid w:val="00CE4AEF"/>
    <w:rsid w:val="00CE4C54"/>
    <w:rsid w:val="00CE4DC7"/>
    <w:rsid w:val="00CE5F2F"/>
    <w:rsid w:val="00CE668E"/>
    <w:rsid w:val="00CE7A75"/>
    <w:rsid w:val="00CE7BBC"/>
    <w:rsid w:val="00CE7F81"/>
    <w:rsid w:val="00CF015F"/>
    <w:rsid w:val="00CF027C"/>
    <w:rsid w:val="00CF04C6"/>
    <w:rsid w:val="00CF05A3"/>
    <w:rsid w:val="00CF069D"/>
    <w:rsid w:val="00CF06FC"/>
    <w:rsid w:val="00CF090A"/>
    <w:rsid w:val="00CF0B1B"/>
    <w:rsid w:val="00CF0CA3"/>
    <w:rsid w:val="00CF111F"/>
    <w:rsid w:val="00CF192F"/>
    <w:rsid w:val="00CF1C55"/>
    <w:rsid w:val="00CF3A39"/>
    <w:rsid w:val="00CF4F6A"/>
    <w:rsid w:val="00CF4FEB"/>
    <w:rsid w:val="00CF5479"/>
    <w:rsid w:val="00CF5512"/>
    <w:rsid w:val="00CF556C"/>
    <w:rsid w:val="00CF60C6"/>
    <w:rsid w:val="00CF62A0"/>
    <w:rsid w:val="00CF71F3"/>
    <w:rsid w:val="00CF73A1"/>
    <w:rsid w:val="00CF767D"/>
    <w:rsid w:val="00CF788E"/>
    <w:rsid w:val="00CF7E76"/>
    <w:rsid w:val="00D003F0"/>
    <w:rsid w:val="00D0040E"/>
    <w:rsid w:val="00D01000"/>
    <w:rsid w:val="00D01650"/>
    <w:rsid w:val="00D01673"/>
    <w:rsid w:val="00D01903"/>
    <w:rsid w:val="00D01EF3"/>
    <w:rsid w:val="00D028E9"/>
    <w:rsid w:val="00D032E7"/>
    <w:rsid w:val="00D0374F"/>
    <w:rsid w:val="00D040B8"/>
    <w:rsid w:val="00D0451F"/>
    <w:rsid w:val="00D06593"/>
    <w:rsid w:val="00D07397"/>
    <w:rsid w:val="00D07A5B"/>
    <w:rsid w:val="00D101C6"/>
    <w:rsid w:val="00D10378"/>
    <w:rsid w:val="00D106F0"/>
    <w:rsid w:val="00D10D23"/>
    <w:rsid w:val="00D111DF"/>
    <w:rsid w:val="00D113B2"/>
    <w:rsid w:val="00D11B01"/>
    <w:rsid w:val="00D11DBE"/>
    <w:rsid w:val="00D1369E"/>
    <w:rsid w:val="00D137CC"/>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2F3B"/>
    <w:rsid w:val="00D23ADA"/>
    <w:rsid w:val="00D23C70"/>
    <w:rsid w:val="00D23E77"/>
    <w:rsid w:val="00D24BA8"/>
    <w:rsid w:val="00D24BA9"/>
    <w:rsid w:val="00D24C5B"/>
    <w:rsid w:val="00D24EE8"/>
    <w:rsid w:val="00D25AC1"/>
    <w:rsid w:val="00D25C64"/>
    <w:rsid w:val="00D26538"/>
    <w:rsid w:val="00D26685"/>
    <w:rsid w:val="00D26943"/>
    <w:rsid w:val="00D26EAF"/>
    <w:rsid w:val="00D27E1F"/>
    <w:rsid w:val="00D310EB"/>
    <w:rsid w:val="00D315B4"/>
    <w:rsid w:val="00D319A4"/>
    <w:rsid w:val="00D319C5"/>
    <w:rsid w:val="00D31CFF"/>
    <w:rsid w:val="00D3293A"/>
    <w:rsid w:val="00D3299A"/>
    <w:rsid w:val="00D32EE0"/>
    <w:rsid w:val="00D33026"/>
    <w:rsid w:val="00D33589"/>
    <w:rsid w:val="00D3375A"/>
    <w:rsid w:val="00D33C27"/>
    <w:rsid w:val="00D33CB3"/>
    <w:rsid w:val="00D33EAA"/>
    <w:rsid w:val="00D33EFB"/>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4531"/>
    <w:rsid w:val="00D446CE"/>
    <w:rsid w:val="00D451DB"/>
    <w:rsid w:val="00D4537E"/>
    <w:rsid w:val="00D45C8A"/>
    <w:rsid w:val="00D46303"/>
    <w:rsid w:val="00D4678B"/>
    <w:rsid w:val="00D479A1"/>
    <w:rsid w:val="00D47E39"/>
    <w:rsid w:val="00D50355"/>
    <w:rsid w:val="00D510C1"/>
    <w:rsid w:val="00D511F8"/>
    <w:rsid w:val="00D5129F"/>
    <w:rsid w:val="00D516CA"/>
    <w:rsid w:val="00D516CF"/>
    <w:rsid w:val="00D52074"/>
    <w:rsid w:val="00D52295"/>
    <w:rsid w:val="00D526EB"/>
    <w:rsid w:val="00D528ED"/>
    <w:rsid w:val="00D52BE6"/>
    <w:rsid w:val="00D552D2"/>
    <w:rsid w:val="00D55C87"/>
    <w:rsid w:val="00D56938"/>
    <w:rsid w:val="00D56C02"/>
    <w:rsid w:val="00D57E17"/>
    <w:rsid w:val="00D60037"/>
    <w:rsid w:val="00D600CE"/>
    <w:rsid w:val="00D609FF"/>
    <w:rsid w:val="00D610EC"/>
    <w:rsid w:val="00D6234A"/>
    <w:rsid w:val="00D6241C"/>
    <w:rsid w:val="00D62C18"/>
    <w:rsid w:val="00D6329D"/>
    <w:rsid w:val="00D6396F"/>
    <w:rsid w:val="00D6477C"/>
    <w:rsid w:val="00D65258"/>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BA"/>
    <w:rsid w:val="00D72EF8"/>
    <w:rsid w:val="00D7332E"/>
    <w:rsid w:val="00D73543"/>
    <w:rsid w:val="00D73B9B"/>
    <w:rsid w:val="00D73CDE"/>
    <w:rsid w:val="00D73E54"/>
    <w:rsid w:val="00D748A8"/>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B07"/>
    <w:rsid w:val="00D85A03"/>
    <w:rsid w:val="00D85F65"/>
    <w:rsid w:val="00D865D4"/>
    <w:rsid w:val="00D87433"/>
    <w:rsid w:val="00D87C6E"/>
    <w:rsid w:val="00D87CF8"/>
    <w:rsid w:val="00D87D14"/>
    <w:rsid w:val="00D87D1B"/>
    <w:rsid w:val="00D90909"/>
    <w:rsid w:val="00D90F4F"/>
    <w:rsid w:val="00D90FE1"/>
    <w:rsid w:val="00D91753"/>
    <w:rsid w:val="00D917ED"/>
    <w:rsid w:val="00D91C66"/>
    <w:rsid w:val="00D91F27"/>
    <w:rsid w:val="00D92F7E"/>
    <w:rsid w:val="00D9380D"/>
    <w:rsid w:val="00D93B3E"/>
    <w:rsid w:val="00D945A0"/>
    <w:rsid w:val="00D945D6"/>
    <w:rsid w:val="00D94669"/>
    <w:rsid w:val="00D949AB"/>
    <w:rsid w:val="00D94BB5"/>
    <w:rsid w:val="00D95C2A"/>
    <w:rsid w:val="00D95FAD"/>
    <w:rsid w:val="00D96669"/>
    <w:rsid w:val="00D96E40"/>
    <w:rsid w:val="00D96E5B"/>
    <w:rsid w:val="00D96FDF"/>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0DF"/>
    <w:rsid w:val="00DB122B"/>
    <w:rsid w:val="00DB1A3A"/>
    <w:rsid w:val="00DB1A5A"/>
    <w:rsid w:val="00DB1AE8"/>
    <w:rsid w:val="00DB2465"/>
    <w:rsid w:val="00DB2F94"/>
    <w:rsid w:val="00DB3ADB"/>
    <w:rsid w:val="00DB41BA"/>
    <w:rsid w:val="00DB4649"/>
    <w:rsid w:val="00DB5C19"/>
    <w:rsid w:val="00DB6674"/>
    <w:rsid w:val="00DB76D1"/>
    <w:rsid w:val="00DB7770"/>
    <w:rsid w:val="00DB7835"/>
    <w:rsid w:val="00DB7BD5"/>
    <w:rsid w:val="00DB7FE6"/>
    <w:rsid w:val="00DC0E8E"/>
    <w:rsid w:val="00DC2473"/>
    <w:rsid w:val="00DC25F0"/>
    <w:rsid w:val="00DC29AA"/>
    <w:rsid w:val="00DC29AD"/>
    <w:rsid w:val="00DC2F96"/>
    <w:rsid w:val="00DC3A75"/>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415"/>
    <w:rsid w:val="00DC7BF8"/>
    <w:rsid w:val="00DC7EA2"/>
    <w:rsid w:val="00DD0AAB"/>
    <w:rsid w:val="00DD0B2E"/>
    <w:rsid w:val="00DD0E8E"/>
    <w:rsid w:val="00DD10F4"/>
    <w:rsid w:val="00DD1727"/>
    <w:rsid w:val="00DD188B"/>
    <w:rsid w:val="00DD1AD1"/>
    <w:rsid w:val="00DD1F85"/>
    <w:rsid w:val="00DD278F"/>
    <w:rsid w:val="00DD3173"/>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4EAF"/>
    <w:rsid w:val="00DE5913"/>
    <w:rsid w:val="00DE5BB1"/>
    <w:rsid w:val="00DE5E08"/>
    <w:rsid w:val="00DE667E"/>
    <w:rsid w:val="00DE6B27"/>
    <w:rsid w:val="00DE6D09"/>
    <w:rsid w:val="00DE6DB6"/>
    <w:rsid w:val="00DE7D62"/>
    <w:rsid w:val="00DF007E"/>
    <w:rsid w:val="00DF07EE"/>
    <w:rsid w:val="00DF0EDE"/>
    <w:rsid w:val="00DF1300"/>
    <w:rsid w:val="00DF1F1A"/>
    <w:rsid w:val="00DF215B"/>
    <w:rsid w:val="00DF2749"/>
    <w:rsid w:val="00DF29BE"/>
    <w:rsid w:val="00DF3624"/>
    <w:rsid w:val="00DF3641"/>
    <w:rsid w:val="00DF392E"/>
    <w:rsid w:val="00DF3A4B"/>
    <w:rsid w:val="00DF3C86"/>
    <w:rsid w:val="00DF4676"/>
    <w:rsid w:val="00DF4810"/>
    <w:rsid w:val="00DF4F21"/>
    <w:rsid w:val="00DF4F2A"/>
    <w:rsid w:val="00DF55A5"/>
    <w:rsid w:val="00DF5BA5"/>
    <w:rsid w:val="00DF6023"/>
    <w:rsid w:val="00DF6184"/>
    <w:rsid w:val="00DF6352"/>
    <w:rsid w:val="00DF6388"/>
    <w:rsid w:val="00DF6815"/>
    <w:rsid w:val="00DF6BCA"/>
    <w:rsid w:val="00DF7944"/>
    <w:rsid w:val="00DF7DB3"/>
    <w:rsid w:val="00DF7EE8"/>
    <w:rsid w:val="00E0011B"/>
    <w:rsid w:val="00E00F9F"/>
    <w:rsid w:val="00E019F2"/>
    <w:rsid w:val="00E019FB"/>
    <w:rsid w:val="00E02424"/>
    <w:rsid w:val="00E03532"/>
    <w:rsid w:val="00E03B1D"/>
    <w:rsid w:val="00E04681"/>
    <w:rsid w:val="00E04706"/>
    <w:rsid w:val="00E05123"/>
    <w:rsid w:val="00E06139"/>
    <w:rsid w:val="00E064A5"/>
    <w:rsid w:val="00E069D3"/>
    <w:rsid w:val="00E06ABF"/>
    <w:rsid w:val="00E07002"/>
    <w:rsid w:val="00E07024"/>
    <w:rsid w:val="00E07558"/>
    <w:rsid w:val="00E077E6"/>
    <w:rsid w:val="00E07B1A"/>
    <w:rsid w:val="00E07E48"/>
    <w:rsid w:val="00E10168"/>
    <w:rsid w:val="00E103F4"/>
    <w:rsid w:val="00E106D8"/>
    <w:rsid w:val="00E12C1C"/>
    <w:rsid w:val="00E135DC"/>
    <w:rsid w:val="00E13749"/>
    <w:rsid w:val="00E137FA"/>
    <w:rsid w:val="00E13858"/>
    <w:rsid w:val="00E13F0D"/>
    <w:rsid w:val="00E1584C"/>
    <w:rsid w:val="00E1589B"/>
    <w:rsid w:val="00E15938"/>
    <w:rsid w:val="00E159B6"/>
    <w:rsid w:val="00E15A06"/>
    <w:rsid w:val="00E15CF4"/>
    <w:rsid w:val="00E15E43"/>
    <w:rsid w:val="00E162EC"/>
    <w:rsid w:val="00E16617"/>
    <w:rsid w:val="00E1677E"/>
    <w:rsid w:val="00E16C04"/>
    <w:rsid w:val="00E16DB5"/>
    <w:rsid w:val="00E174C2"/>
    <w:rsid w:val="00E17716"/>
    <w:rsid w:val="00E177D4"/>
    <w:rsid w:val="00E17B9C"/>
    <w:rsid w:val="00E20160"/>
    <w:rsid w:val="00E20B60"/>
    <w:rsid w:val="00E21258"/>
    <w:rsid w:val="00E21A07"/>
    <w:rsid w:val="00E226D4"/>
    <w:rsid w:val="00E22855"/>
    <w:rsid w:val="00E228CB"/>
    <w:rsid w:val="00E228E7"/>
    <w:rsid w:val="00E22DD9"/>
    <w:rsid w:val="00E2301B"/>
    <w:rsid w:val="00E24C2A"/>
    <w:rsid w:val="00E2528A"/>
    <w:rsid w:val="00E25BFF"/>
    <w:rsid w:val="00E273FA"/>
    <w:rsid w:val="00E30731"/>
    <w:rsid w:val="00E31F85"/>
    <w:rsid w:val="00E32A9B"/>
    <w:rsid w:val="00E32C72"/>
    <w:rsid w:val="00E32C97"/>
    <w:rsid w:val="00E33156"/>
    <w:rsid w:val="00E332B6"/>
    <w:rsid w:val="00E3388F"/>
    <w:rsid w:val="00E33BBC"/>
    <w:rsid w:val="00E347D8"/>
    <w:rsid w:val="00E353A2"/>
    <w:rsid w:val="00E355C9"/>
    <w:rsid w:val="00E35938"/>
    <w:rsid w:val="00E366F3"/>
    <w:rsid w:val="00E36CEF"/>
    <w:rsid w:val="00E370C8"/>
    <w:rsid w:val="00E371C4"/>
    <w:rsid w:val="00E372B0"/>
    <w:rsid w:val="00E376CD"/>
    <w:rsid w:val="00E37D77"/>
    <w:rsid w:val="00E37F80"/>
    <w:rsid w:val="00E415A0"/>
    <w:rsid w:val="00E41A6B"/>
    <w:rsid w:val="00E4211F"/>
    <w:rsid w:val="00E42156"/>
    <w:rsid w:val="00E42874"/>
    <w:rsid w:val="00E42C28"/>
    <w:rsid w:val="00E42C7F"/>
    <w:rsid w:val="00E42F93"/>
    <w:rsid w:val="00E43056"/>
    <w:rsid w:val="00E43715"/>
    <w:rsid w:val="00E43D7D"/>
    <w:rsid w:val="00E43E04"/>
    <w:rsid w:val="00E441D1"/>
    <w:rsid w:val="00E4460F"/>
    <w:rsid w:val="00E44F09"/>
    <w:rsid w:val="00E452B0"/>
    <w:rsid w:val="00E457AF"/>
    <w:rsid w:val="00E46BE5"/>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70DE"/>
    <w:rsid w:val="00E57698"/>
    <w:rsid w:val="00E576AC"/>
    <w:rsid w:val="00E57A8E"/>
    <w:rsid w:val="00E6013D"/>
    <w:rsid w:val="00E6024E"/>
    <w:rsid w:val="00E6029C"/>
    <w:rsid w:val="00E604DC"/>
    <w:rsid w:val="00E606CE"/>
    <w:rsid w:val="00E60708"/>
    <w:rsid w:val="00E6138F"/>
    <w:rsid w:val="00E61900"/>
    <w:rsid w:val="00E62844"/>
    <w:rsid w:val="00E629FD"/>
    <w:rsid w:val="00E62E7F"/>
    <w:rsid w:val="00E62EA8"/>
    <w:rsid w:val="00E63498"/>
    <w:rsid w:val="00E63573"/>
    <w:rsid w:val="00E63B9E"/>
    <w:rsid w:val="00E64464"/>
    <w:rsid w:val="00E64CC3"/>
    <w:rsid w:val="00E64F27"/>
    <w:rsid w:val="00E65569"/>
    <w:rsid w:val="00E65773"/>
    <w:rsid w:val="00E657DE"/>
    <w:rsid w:val="00E6605F"/>
    <w:rsid w:val="00E664AB"/>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1CA"/>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2C6"/>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023F"/>
    <w:rsid w:val="00E9131C"/>
    <w:rsid w:val="00E9202B"/>
    <w:rsid w:val="00E93A47"/>
    <w:rsid w:val="00E93CF7"/>
    <w:rsid w:val="00E93D0C"/>
    <w:rsid w:val="00E941B5"/>
    <w:rsid w:val="00E94991"/>
    <w:rsid w:val="00E95F4B"/>
    <w:rsid w:val="00E96734"/>
    <w:rsid w:val="00EA0CB4"/>
    <w:rsid w:val="00EA0E52"/>
    <w:rsid w:val="00EA18E7"/>
    <w:rsid w:val="00EA19E6"/>
    <w:rsid w:val="00EA1D3E"/>
    <w:rsid w:val="00EA2234"/>
    <w:rsid w:val="00EA24CA"/>
    <w:rsid w:val="00EA294F"/>
    <w:rsid w:val="00EA2B0F"/>
    <w:rsid w:val="00EA3503"/>
    <w:rsid w:val="00EA3D6B"/>
    <w:rsid w:val="00EA4300"/>
    <w:rsid w:val="00EA4AEC"/>
    <w:rsid w:val="00EA4E07"/>
    <w:rsid w:val="00EA4FAA"/>
    <w:rsid w:val="00EA5409"/>
    <w:rsid w:val="00EA57CD"/>
    <w:rsid w:val="00EA5FD9"/>
    <w:rsid w:val="00EA640D"/>
    <w:rsid w:val="00EA66F9"/>
    <w:rsid w:val="00EA722C"/>
    <w:rsid w:val="00EA75DB"/>
    <w:rsid w:val="00EA775F"/>
    <w:rsid w:val="00EA7B91"/>
    <w:rsid w:val="00EA7D01"/>
    <w:rsid w:val="00EB006E"/>
    <w:rsid w:val="00EB0792"/>
    <w:rsid w:val="00EB0C0C"/>
    <w:rsid w:val="00EB17E6"/>
    <w:rsid w:val="00EB1CDC"/>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5BAE"/>
    <w:rsid w:val="00EB6C2F"/>
    <w:rsid w:val="00EB72A6"/>
    <w:rsid w:val="00EB74A6"/>
    <w:rsid w:val="00EB78D9"/>
    <w:rsid w:val="00EC005A"/>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61D"/>
    <w:rsid w:val="00ED377F"/>
    <w:rsid w:val="00ED39FF"/>
    <w:rsid w:val="00ED3DB4"/>
    <w:rsid w:val="00ED3E39"/>
    <w:rsid w:val="00ED459E"/>
    <w:rsid w:val="00ED5A57"/>
    <w:rsid w:val="00ED5C96"/>
    <w:rsid w:val="00ED5DEF"/>
    <w:rsid w:val="00ED5EC0"/>
    <w:rsid w:val="00ED642E"/>
    <w:rsid w:val="00ED6C78"/>
    <w:rsid w:val="00ED6C91"/>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2C67"/>
    <w:rsid w:val="00EE3F34"/>
    <w:rsid w:val="00EE40DB"/>
    <w:rsid w:val="00EE4691"/>
    <w:rsid w:val="00EE4735"/>
    <w:rsid w:val="00EE4801"/>
    <w:rsid w:val="00EE48AE"/>
    <w:rsid w:val="00EE498A"/>
    <w:rsid w:val="00EE4D1B"/>
    <w:rsid w:val="00EE4DD2"/>
    <w:rsid w:val="00EE4F84"/>
    <w:rsid w:val="00EE4F9C"/>
    <w:rsid w:val="00EE55B8"/>
    <w:rsid w:val="00EE582F"/>
    <w:rsid w:val="00EE5AC3"/>
    <w:rsid w:val="00EE661D"/>
    <w:rsid w:val="00EE68BC"/>
    <w:rsid w:val="00EE7DCA"/>
    <w:rsid w:val="00EF059E"/>
    <w:rsid w:val="00EF07A8"/>
    <w:rsid w:val="00EF0C2C"/>
    <w:rsid w:val="00EF0DD8"/>
    <w:rsid w:val="00EF1461"/>
    <w:rsid w:val="00EF14E1"/>
    <w:rsid w:val="00EF15D2"/>
    <w:rsid w:val="00EF1EFF"/>
    <w:rsid w:val="00EF22AA"/>
    <w:rsid w:val="00EF2730"/>
    <w:rsid w:val="00EF2C91"/>
    <w:rsid w:val="00EF3526"/>
    <w:rsid w:val="00EF3EC1"/>
    <w:rsid w:val="00EF4183"/>
    <w:rsid w:val="00EF42FF"/>
    <w:rsid w:val="00EF46E3"/>
    <w:rsid w:val="00EF50D5"/>
    <w:rsid w:val="00EF510A"/>
    <w:rsid w:val="00EF54B1"/>
    <w:rsid w:val="00EF687D"/>
    <w:rsid w:val="00EF6E4D"/>
    <w:rsid w:val="00EF7003"/>
    <w:rsid w:val="00EF7420"/>
    <w:rsid w:val="00EF78C3"/>
    <w:rsid w:val="00EF7B62"/>
    <w:rsid w:val="00EF7EE9"/>
    <w:rsid w:val="00EF7F89"/>
    <w:rsid w:val="00F001B4"/>
    <w:rsid w:val="00F013C7"/>
    <w:rsid w:val="00F01A7B"/>
    <w:rsid w:val="00F02767"/>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54E"/>
    <w:rsid w:val="00F14EFC"/>
    <w:rsid w:val="00F15774"/>
    <w:rsid w:val="00F15EDA"/>
    <w:rsid w:val="00F1729C"/>
    <w:rsid w:val="00F175F4"/>
    <w:rsid w:val="00F177A2"/>
    <w:rsid w:val="00F17930"/>
    <w:rsid w:val="00F20063"/>
    <w:rsid w:val="00F204CB"/>
    <w:rsid w:val="00F205C6"/>
    <w:rsid w:val="00F2118F"/>
    <w:rsid w:val="00F2141D"/>
    <w:rsid w:val="00F217D9"/>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5E0"/>
    <w:rsid w:val="00F27A7E"/>
    <w:rsid w:val="00F30A4E"/>
    <w:rsid w:val="00F30EBB"/>
    <w:rsid w:val="00F31338"/>
    <w:rsid w:val="00F31C9E"/>
    <w:rsid w:val="00F31E7C"/>
    <w:rsid w:val="00F31F90"/>
    <w:rsid w:val="00F322F3"/>
    <w:rsid w:val="00F328BD"/>
    <w:rsid w:val="00F3355D"/>
    <w:rsid w:val="00F33B7A"/>
    <w:rsid w:val="00F3436E"/>
    <w:rsid w:val="00F349E5"/>
    <w:rsid w:val="00F34ACB"/>
    <w:rsid w:val="00F34D27"/>
    <w:rsid w:val="00F3530F"/>
    <w:rsid w:val="00F359D9"/>
    <w:rsid w:val="00F36D3B"/>
    <w:rsid w:val="00F36EAA"/>
    <w:rsid w:val="00F37C8B"/>
    <w:rsid w:val="00F40910"/>
    <w:rsid w:val="00F409C1"/>
    <w:rsid w:val="00F40E9F"/>
    <w:rsid w:val="00F420BE"/>
    <w:rsid w:val="00F429A1"/>
    <w:rsid w:val="00F43374"/>
    <w:rsid w:val="00F4356D"/>
    <w:rsid w:val="00F43C17"/>
    <w:rsid w:val="00F44232"/>
    <w:rsid w:val="00F44DB9"/>
    <w:rsid w:val="00F4509E"/>
    <w:rsid w:val="00F455DC"/>
    <w:rsid w:val="00F4581B"/>
    <w:rsid w:val="00F45C0E"/>
    <w:rsid w:val="00F45E36"/>
    <w:rsid w:val="00F46730"/>
    <w:rsid w:val="00F46DF6"/>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8F9"/>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5D0"/>
    <w:rsid w:val="00F63AA6"/>
    <w:rsid w:val="00F63FC9"/>
    <w:rsid w:val="00F65733"/>
    <w:rsid w:val="00F65E1C"/>
    <w:rsid w:val="00F66906"/>
    <w:rsid w:val="00F66C5D"/>
    <w:rsid w:val="00F67A32"/>
    <w:rsid w:val="00F702DE"/>
    <w:rsid w:val="00F70512"/>
    <w:rsid w:val="00F70D93"/>
    <w:rsid w:val="00F70E74"/>
    <w:rsid w:val="00F70EEA"/>
    <w:rsid w:val="00F7248F"/>
    <w:rsid w:val="00F73704"/>
    <w:rsid w:val="00F738D4"/>
    <w:rsid w:val="00F73920"/>
    <w:rsid w:val="00F74209"/>
    <w:rsid w:val="00F742F4"/>
    <w:rsid w:val="00F74B17"/>
    <w:rsid w:val="00F74CB8"/>
    <w:rsid w:val="00F7553E"/>
    <w:rsid w:val="00F75B3A"/>
    <w:rsid w:val="00F75DD0"/>
    <w:rsid w:val="00F75E58"/>
    <w:rsid w:val="00F7613E"/>
    <w:rsid w:val="00F76282"/>
    <w:rsid w:val="00F76B29"/>
    <w:rsid w:val="00F76EFF"/>
    <w:rsid w:val="00F77E6E"/>
    <w:rsid w:val="00F8087E"/>
    <w:rsid w:val="00F80B4C"/>
    <w:rsid w:val="00F80F8A"/>
    <w:rsid w:val="00F814BF"/>
    <w:rsid w:val="00F822EA"/>
    <w:rsid w:val="00F82407"/>
    <w:rsid w:val="00F82433"/>
    <w:rsid w:val="00F82624"/>
    <w:rsid w:val="00F83A5F"/>
    <w:rsid w:val="00F83BFE"/>
    <w:rsid w:val="00F84CA3"/>
    <w:rsid w:val="00F85096"/>
    <w:rsid w:val="00F85BD1"/>
    <w:rsid w:val="00F85C4A"/>
    <w:rsid w:val="00F85CEF"/>
    <w:rsid w:val="00F85EFC"/>
    <w:rsid w:val="00F85F9C"/>
    <w:rsid w:val="00F86DD3"/>
    <w:rsid w:val="00F8704A"/>
    <w:rsid w:val="00F8755C"/>
    <w:rsid w:val="00F87596"/>
    <w:rsid w:val="00F879D4"/>
    <w:rsid w:val="00F87B82"/>
    <w:rsid w:val="00F87F1F"/>
    <w:rsid w:val="00F9000C"/>
    <w:rsid w:val="00F903E0"/>
    <w:rsid w:val="00F907AA"/>
    <w:rsid w:val="00F90BB8"/>
    <w:rsid w:val="00F90DA1"/>
    <w:rsid w:val="00F91040"/>
    <w:rsid w:val="00F91218"/>
    <w:rsid w:val="00F92963"/>
    <w:rsid w:val="00F93713"/>
    <w:rsid w:val="00F93894"/>
    <w:rsid w:val="00F93EFD"/>
    <w:rsid w:val="00F94A1F"/>
    <w:rsid w:val="00F94DD5"/>
    <w:rsid w:val="00F95435"/>
    <w:rsid w:val="00F95926"/>
    <w:rsid w:val="00F95CC6"/>
    <w:rsid w:val="00F97A26"/>
    <w:rsid w:val="00FA0128"/>
    <w:rsid w:val="00FA01F7"/>
    <w:rsid w:val="00FA0233"/>
    <w:rsid w:val="00FA0677"/>
    <w:rsid w:val="00FA0795"/>
    <w:rsid w:val="00FA13B5"/>
    <w:rsid w:val="00FA168F"/>
    <w:rsid w:val="00FA1698"/>
    <w:rsid w:val="00FA1839"/>
    <w:rsid w:val="00FA1D6C"/>
    <w:rsid w:val="00FA1EBC"/>
    <w:rsid w:val="00FA2129"/>
    <w:rsid w:val="00FA2387"/>
    <w:rsid w:val="00FA297D"/>
    <w:rsid w:val="00FA29DD"/>
    <w:rsid w:val="00FA31B7"/>
    <w:rsid w:val="00FA36E2"/>
    <w:rsid w:val="00FA485B"/>
    <w:rsid w:val="00FA4C25"/>
    <w:rsid w:val="00FA56D5"/>
    <w:rsid w:val="00FA5A1B"/>
    <w:rsid w:val="00FA5C5A"/>
    <w:rsid w:val="00FA5D6B"/>
    <w:rsid w:val="00FA6252"/>
    <w:rsid w:val="00FA6406"/>
    <w:rsid w:val="00FA6C27"/>
    <w:rsid w:val="00FA6D31"/>
    <w:rsid w:val="00FA6EE7"/>
    <w:rsid w:val="00FB0B82"/>
    <w:rsid w:val="00FB0DE1"/>
    <w:rsid w:val="00FB11CE"/>
    <w:rsid w:val="00FB1630"/>
    <w:rsid w:val="00FB18D5"/>
    <w:rsid w:val="00FB1FF3"/>
    <w:rsid w:val="00FB20F7"/>
    <w:rsid w:val="00FB2477"/>
    <w:rsid w:val="00FB3545"/>
    <w:rsid w:val="00FB5540"/>
    <w:rsid w:val="00FB57AA"/>
    <w:rsid w:val="00FB5C70"/>
    <w:rsid w:val="00FB5DD9"/>
    <w:rsid w:val="00FB676B"/>
    <w:rsid w:val="00FB6956"/>
    <w:rsid w:val="00FB6FF0"/>
    <w:rsid w:val="00FB7E4D"/>
    <w:rsid w:val="00FC11AA"/>
    <w:rsid w:val="00FC1238"/>
    <w:rsid w:val="00FC184D"/>
    <w:rsid w:val="00FC2824"/>
    <w:rsid w:val="00FC2980"/>
    <w:rsid w:val="00FC29EF"/>
    <w:rsid w:val="00FC33DB"/>
    <w:rsid w:val="00FC345A"/>
    <w:rsid w:val="00FC3891"/>
    <w:rsid w:val="00FC4132"/>
    <w:rsid w:val="00FC5095"/>
    <w:rsid w:val="00FC5118"/>
    <w:rsid w:val="00FC5490"/>
    <w:rsid w:val="00FC5C34"/>
    <w:rsid w:val="00FC5EEA"/>
    <w:rsid w:val="00FC699A"/>
    <w:rsid w:val="00FC6F1B"/>
    <w:rsid w:val="00FC723F"/>
    <w:rsid w:val="00FC7EC5"/>
    <w:rsid w:val="00FC7F64"/>
    <w:rsid w:val="00FD00F9"/>
    <w:rsid w:val="00FD0ABF"/>
    <w:rsid w:val="00FD0B79"/>
    <w:rsid w:val="00FD0F02"/>
    <w:rsid w:val="00FD14FF"/>
    <w:rsid w:val="00FD16E7"/>
    <w:rsid w:val="00FD1829"/>
    <w:rsid w:val="00FD1CAB"/>
    <w:rsid w:val="00FD29F6"/>
    <w:rsid w:val="00FD2E02"/>
    <w:rsid w:val="00FD3210"/>
    <w:rsid w:val="00FD3981"/>
    <w:rsid w:val="00FD3C88"/>
    <w:rsid w:val="00FD3E52"/>
    <w:rsid w:val="00FD4AC1"/>
    <w:rsid w:val="00FD4F4F"/>
    <w:rsid w:val="00FD5043"/>
    <w:rsid w:val="00FD586D"/>
    <w:rsid w:val="00FD5F7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746"/>
    <w:rsid w:val="00FE3A08"/>
    <w:rsid w:val="00FE4A3F"/>
    <w:rsid w:val="00FE4B9B"/>
    <w:rsid w:val="00FE5A5A"/>
    <w:rsid w:val="00FE5AAC"/>
    <w:rsid w:val="00FF06AC"/>
    <w:rsid w:val="00FF1143"/>
    <w:rsid w:val="00FF14BB"/>
    <w:rsid w:val="00FF164A"/>
    <w:rsid w:val="00FF1C22"/>
    <w:rsid w:val="00FF2787"/>
    <w:rsid w:val="00FF2AC4"/>
    <w:rsid w:val="00FF2C13"/>
    <w:rsid w:val="00FF3A8E"/>
    <w:rsid w:val="00FF4164"/>
    <w:rsid w:val="00FF4F65"/>
    <w:rsid w:val="00FF576E"/>
    <w:rsid w:val="00FF61DA"/>
    <w:rsid w:val="00FF68D6"/>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link w:val="Heading1Char"/>
    <w:qFormat/>
    <w:rsid w:val="000A1753"/>
    <w:pPr>
      <w:keepNext/>
      <w:outlineLvl w:val="0"/>
    </w:pPr>
    <w:rPr>
      <w:b/>
      <w:bCs/>
    </w:rPr>
  </w:style>
  <w:style w:type="paragraph" w:styleId="Heading2">
    <w:name w:val="heading 2"/>
    <w:basedOn w:val="Normal"/>
    <w:next w:val="Normal"/>
    <w:link w:val="Heading2Char"/>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 w:type="character" w:customStyle="1" w:styleId="Heading1Char">
    <w:name w:val="Heading 1 Char"/>
    <w:basedOn w:val="DefaultParagraphFont"/>
    <w:link w:val="Heading1"/>
    <w:rsid w:val="00285C7E"/>
    <w:rPr>
      <w:rFonts w:ascii="Arial" w:hAnsi="Arial"/>
      <w:b/>
      <w:bCs/>
      <w:sz w:val="24"/>
      <w:lang w:eastAsia="en-US"/>
    </w:rPr>
  </w:style>
  <w:style w:type="character" w:customStyle="1" w:styleId="Heading2Char">
    <w:name w:val="Heading 2 Char"/>
    <w:basedOn w:val="DefaultParagraphFont"/>
    <w:link w:val="Heading2"/>
    <w:rsid w:val="00285C7E"/>
    <w:rPr>
      <w:rFonts w:ascii="Arial" w:hAnsi="Arial"/>
      <w:b/>
      <w:bCs/>
      <w:spacing w:val="176"/>
      <w:sz w:val="24"/>
      <w:lang w:eastAsia="en-US"/>
    </w:rPr>
  </w:style>
  <w:style w:type="character" w:styleId="Strong">
    <w:name w:val="Strong"/>
    <w:basedOn w:val="DefaultParagraphFont"/>
    <w:uiPriority w:val="22"/>
    <w:qFormat/>
    <w:rsid w:val="002865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crigglestonepc.org" TargetMode="External"/><Relationship Id="rId18" Type="http://schemas.openxmlformats.org/officeDocument/2006/relationships/hyperlink" Target="https://planning.wakefield.gov.uk/online-applications/applicationDetails.do?keyVal=TLEJXOQQI9Z00&amp;activeTab=summary"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planning.wakefield.gov.uk/online-applications/applicationDetails.do?keyVal=TJYNWAQQGU900&amp;activeTab=summary" TargetMode="External"/><Relationship Id="rId7" Type="http://schemas.openxmlformats.org/officeDocument/2006/relationships/settings" Target="settings.xml"/><Relationship Id="rId12" Type="http://schemas.openxmlformats.org/officeDocument/2006/relationships/hyperlink" Target="http://www.crigglestonepc.org" TargetMode="External"/><Relationship Id="rId17" Type="http://schemas.openxmlformats.org/officeDocument/2006/relationships/hyperlink" Target="https://planning.wakefield.gov.uk/online-applications/applicationDetails.do?keyVal=TJX6FVQQ04200&amp;activeTab=summary"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planning.wakefield.gov.uk/online-applications/applicationDetails.do?keyVal=TKBN4LQQ04200&amp;activeTab=summary" TargetMode="External"/><Relationship Id="rId20" Type="http://schemas.openxmlformats.org/officeDocument/2006/relationships/hyperlink" Target="https://planning.wakefield.gov.uk/online-applications/applicationDetails.do?keyVal=TIGWGPQQN5300&amp;activeTab=summ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u.surveymonkey.com/r/HousingPlanPartnerConsultation"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lanning.wakefield.gov.uk/online-applications/applicationDetails.do?keyVal=TL4ZSSQQ07R00&amp;activeTab=summ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planning.wakefield.gov.uk/online-applications/applicationDetails.do?keyVal=TLJRKYQQ07R00&amp;activeTab=summary"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customXml/itemProps2.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customXml/itemProps4.xml><?xml version="1.0" encoding="utf-8"?>
<ds:datastoreItem xmlns:ds="http://schemas.openxmlformats.org/officeDocument/2006/customXml" ds:itemID="{9BBF61E0-D41B-4239-9D3B-D5D4378731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18</TotalTime>
  <Pages>4</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13</cp:revision>
  <cp:lastPrinted>2026-04-13T12:37:00Z</cp:lastPrinted>
  <dcterms:created xsi:type="dcterms:W3CDTF">2026-09-29T16:03:00Z</dcterms:created>
  <dcterms:modified xsi:type="dcterms:W3CDTF">2026-09-30T16:29:00Z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ies>
</file>