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BC76" w14:textId="756B726E" w:rsidR="00721E7A" w:rsidRDefault="00F4581B" w:rsidP="000B20AF">
      <w:pPr>
        <w:pStyle w:val="Heading1"/>
        <w:jc w:val="center"/>
        <w:rPr>
          <w:rStyle w:val="eop"/>
          <w:rFonts w:ascii="Calibri" w:hAnsi="Calibri" w:cs="Calibri"/>
        </w:rPr>
      </w:pPr>
      <w:r>
        <w:rPr>
          <w:sz w:val="32"/>
          <w:szCs w:val="32"/>
        </w:rPr>
        <w:t xml:space="preserve">  </w:t>
      </w:r>
    </w:p>
    <w:p w14:paraId="0E3E2871" w14:textId="77777777" w:rsidR="00285C7E" w:rsidRPr="00F4581B" w:rsidRDefault="00285C7E" w:rsidP="00285C7E">
      <w:pPr>
        <w:pStyle w:val="Heading1"/>
        <w:jc w:val="center"/>
        <w:rPr>
          <w:rStyle w:val="IntenseReference"/>
          <w:rFonts w:ascii="Calibri" w:hAnsi="Calibri" w:cs="Calibri"/>
          <w:color w:val="1F497D"/>
          <w:sz w:val="48"/>
          <w:szCs w:val="48"/>
        </w:rPr>
      </w:pPr>
      <w:r w:rsidRPr="00250B62">
        <w:rPr>
          <w:rStyle w:val="IntenseReference"/>
          <w:rFonts w:ascii="Calibri" w:hAnsi="Calibri" w:cs="Calibri"/>
          <w:noProof/>
          <w:color w:val="1F497D"/>
          <w:sz w:val="44"/>
          <w:szCs w:val="44"/>
        </w:rPr>
        <w:drawing>
          <wp:anchor distT="0" distB="0" distL="114300" distR="114300" simplePos="0" relativeHeight="251659264" behindDoc="0" locked="0" layoutInCell="1" allowOverlap="1" wp14:anchorId="39EA8AF6" wp14:editId="75E1D1C9">
            <wp:simplePos x="0" y="0"/>
            <wp:positionH relativeFrom="column">
              <wp:posOffset>-170815</wp:posOffset>
            </wp:positionH>
            <wp:positionV relativeFrom="paragraph">
              <wp:posOffset>0</wp:posOffset>
            </wp:positionV>
            <wp:extent cx="707390" cy="1438275"/>
            <wp:effectExtent l="0" t="0" r="0" b="952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739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rPr>
        <w:t xml:space="preserve">  </w:t>
      </w:r>
      <w:bookmarkStart w:id="0" w:name="_Hlk199252961"/>
      <w:r w:rsidRPr="00FE202F">
        <w:rPr>
          <w:color w:val="4472C4" w:themeColor="accent1"/>
          <w:sz w:val="48"/>
          <w:szCs w:val="48"/>
        </w:rPr>
        <w:t>Crigglestone Parish Council</w:t>
      </w:r>
      <w:bookmarkEnd w:id="0"/>
    </w:p>
    <w:p w14:paraId="01A21E94" w14:textId="77777777" w:rsidR="00285C7E" w:rsidRPr="00591ECE" w:rsidRDefault="00285C7E" w:rsidP="00285C7E">
      <w:pPr>
        <w:pStyle w:val="Footer"/>
        <w:tabs>
          <w:tab w:val="clear" w:pos="4153"/>
          <w:tab w:val="clear" w:pos="8306"/>
        </w:tabs>
        <w:jc w:val="center"/>
        <w:rPr>
          <w:rFonts w:ascii="Calibri" w:hAnsi="Calibri"/>
          <w:color w:val="4A442A"/>
        </w:rPr>
      </w:pPr>
      <w:r w:rsidRPr="00591ECE">
        <w:rPr>
          <w:rFonts w:ascii="Calibri" w:hAnsi="Calibri"/>
          <w:b/>
        </w:rPr>
        <w:t>Web site:</w:t>
      </w:r>
      <w:r w:rsidRPr="00591ECE">
        <w:rPr>
          <w:rFonts w:ascii="Calibri" w:hAnsi="Calibri"/>
          <w:color w:val="4A442A"/>
        </w:rPr>
        <w:t xml:space="preserve"> </w:t>
      </w:r>
      <w:hyperlink r:id="rId12">
        <w:r w:rsidRPr="00591ECE">
          <w:rPr>
            <w:rStyle w:val="Hyperlink"/>
            <w:rFonts w:ascii="Calibri" w:hAnsi="Calibri"/>
          </w:rPr>
          <w:t>www.crigglestonepc.org</w:t>
        </w:r>
      </w:hyperlink>
    </w:p>
    <w:p w14:paraId="437BD358" w14:textId="77777777" w:rsidR="00285C7E" w:rsidRPr="00591ECE" w:rsidRDefault="00285C7E" w:rsidP="00285C7E">
      <w:pPr>
        <w:pStyle w:val="Footer"/>
        <w:jc w:val="center"/>
        <w:rPr>
          <w:rFonts w:ascii="Calibri" w:hAnsi="Calibri" w:cs="Calibri"/>
          <w:szCs w:val="24"/>
        </w:rPr>
      </w:pPr>
      <w:r w:rsidRPr="00591ECE">
        <w:rPr>
          <w:rFonts w:ascii="Calibri" w:hAnsi="Calibri" w:cs="Calibri"/>
          <w:szCs w:val="24"/>
        </w:rPr>
        <w:t>Parish Clerk – Mrs S</w:t>
      </w:r>
      <w:r>
        <w:rPr>
          <w:rFonts w:ascii="Calibri" w:hAnsi="Calibri" w:cs="Calibri"/>
          <w:szCs w:val="24"/>
        </w:rPr>
        <w:t>arah</w:t>
      </w:r>
      <w:r w:rsidRPr="00591ECE">
        <w:rPr>
          <w:rFonts w:ascii="Calibri" w:hAnsi="Calibri" w:cs="Calibri"/>
          <w:szCs w:val="24"/>
        </w:rPr>
        <w:t xml:space="preserve"> Knowles</w:t>
      </w:r>
    </w:p>
    <w:p w14:paraId="0067A251" w14:textId="77777777" w:rsidR="00285C7E" w:rsidRPr="00250B62" w:rsidRDefault="00285C7E" w:rsidP="00285C7E">
      <w:pPr>
        <w:pStyle w:val="Footer"/>
        <w:tabs>
          <w:tab w:val="clear" w:pos="4153"/>
          <w:tab w:val="clear" w:pos="8306"/>
        </w:tabs>
        <w:jc w:val="center"/>
        <w:rPr>
          <w:rStyle w:val="IntenseReference"/>
          <w:rFonts w:ascii="Calibri" w:hAnsi="Calibri" w:cs="Calibri"/>
          <w:color w:val="1F497D"/>
          <w:szCs w:val="24"/>
        </w:rPr>
      </w:pPr>
      <w:r w:rsidRPr="00591ECE">
        <w:rPr>
          <w:rFonts w:ascii="Calibri" w:hAnsi="Calibri" w:cs="Calibri"/>
          <w:szCs w:val="24"/>
        </w:rPr>
        <w:t xml:space="preserve">Tel: 07419 585 227   Email: </w:t>
      </w:r>
      <w:hyperlink r:id="rId13" w:history="1">
        <w:r w:rsidRPr="00591ECE">
          <w:rPr>
            <w:rStyle w:val="Hyperlink"/>
            <w:rFonts w:ascii="Calibri" w:hAnsi="Calibri" w:cs="Calibri"/>
            <w:szCs w:val="24"/>
          </w:rPr>
          <w:t>clerk@crigglestonepc.org</w:t>
        </w:r>
      </w:hyperlink>
    </w:p>
    <w:p w14:paraId="22CA9B66" w14:textId="77777777" w:rsidR="00285C7E" w:rsidRPr="00250B62" w:rsidRDefault="00285C7E" w:rsidP="00285C7E">
      <w:pPr>
        <w:pStyle w:val="Footer"/>
        <w:tabs>
          <w:tab w:val="clear" w:pos="4153"/>
          <w:tab w:val="clear" w:pos="8306"/>
        </w:tabs>
        <w:rPr>
          <w:rFonts w:ascii="Calibri" w:hAnsi="Calibri" w:cs="Calibri"/>
          <w:b/>
          <w:color w:val="4A442A"/>
          <w:szCs w:val="24"/>
        </w:rPr>
      </w:pPr>
    </w:p>
    <w:p w14:paraId="51B864B5" w14:textId="0FA8FD77" w:rsidR="00285C7E" w:rsidRPr="00B201C9" w:rsidRDefault="00285C7E" w:rsidP="00285C7E">
      <w:pPr>
        <w:rPr>
          <w:rFonts w:asciiTheme="minorHAnsi" w:hAnsiTheme="minorHAnsi" w:cstheme="minorHAnsi"/>
        </w:rPr>
      </w:pP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rPr>
          <w:rFonts w:ascii="Calibri" w:hAnsi="Calibri" w:cs="Calibri"/>
          <w:szCs w:val="24"/>
        </w:rP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B201C9" w:rsidRPr="00B201C9">
        <w:rPr>
          <w:rFonts w:asciiTheme="minorHAnsi" w:hAnsiTheme="minorHAnsi" w:cstheme="minorHAnsi"/>
        </w:rPr>
        <w:t>Wednesday 26</w:t>
      </w:r>
      <w:r w:rsidR="00B201C9" w:rsidRPr="00B201C9">
        <w:rPr>
          <w:rFonts w:asciiTheme="minorHAnsi" w:hAnsiTheme="minorHAnsi" w:cstheme="minorHAnsi"/>
          <w:vertAlign w:val="superscript"/>
        </w:rPr>
        <w:t>th</w:t>
      </w:r>
      <w:r w:rsidR="00B201C9" w:rsidRPr="00B201C9">
        <w:rPr>
          <w:rFonts w:asciiTheme="minorHAnsi" w:hAnsiTheme="minorHAnsi" w:cstheme="minorHAnsi"/>
        </w:rPr>
        <w:t xml:space="preserve"> August </w:t>
      </w:r>
      <w:r w:rsidRPr="00B201C9">
        <w:rPr>
          <w:rFonts w:asciiTheme="minorHAnsi" w:hAnsiTheme="minorHAnsi" w:cstheme="minorHAnsi"/>
        </w:rPr>
        <w:t>2026</w:t>
      </w:r>
    </w:p>
    <w:p w14:paraId="29FC5503" w14:textId="77777777" w:rsidR="00285C7E" w:rsidRDefault="00285C7E" w:rsidP="00285C7E">
      <w:pPr>
        <w:pStyle w:val="paragraph"/>
        <w:spacing w:before="0" w:beforeAutospacing="0" w:after="0" w:afterAutospacing="0"/>
        <w:ind w:left="-284"/>
        <w:jc w:val="both"/>
        <w:textAlignment w:val="baseline"/>
        <w:rPr>
          <w:rStyle w:val="eop"/>
          <w:rFonts w:ascii="Calibri" w:hAnsi="Calibri" w:cs="Calibri"/>
        </w:rPr>
      </w:pPr>
      <w:r>
        <w:rPr>
          <w:rStyle w:val="eop"/>
          <w:rFonts w:ascii="Calibri" w:hAnsi="Calibri" w:cs="Calibri"/>
        </w:rPr>
        <w:t>Dear Councillors</w:t>
      </w:r>
    </w:p>
    <w:p w14:paraId="50562516" w14:textId="77777777" w:rsidR="00285C7E" w:rsidRDefault="00285C7E" w:rsidP="00285C7E">
      <w:pPr>
        <w:pStyle w:val="paragraph"/>
        <w:spacing w:before="0" w:beforeAutospacing="0" w:after="0" w:afterAutospacing="0"/>
        <w:ind w:left="-284"/>
        <w:jc w:val="both"/>
        <w:textAlignment w:val="baseline"/>
        <w:rPr>
          <w:rStyle w:val="eop"/>
          <w:rFonts w:ascii="Calibri" w:hAnsi="Calibri" w:cs="Calibri"/>
        </w:rPr>
      </w:pPr>
    </w:p>
    <w:p w14:paraId="13D9A465" w14:textId="3984B635" w:rsidR="00285C7E" w:rsidRPr="00F175F4" w:rsidRDefault="00285C7E" w:rsidP="00285C7E">
      <w:pPr>
        <w:pStyle w:val="paragraph"/>
        <w:spacing w:before="0" w:beforeAutospacing="0" w:after="0" w:afterAutospacing="0"/>
        <w:ind w:left="-284"/>
        <w:jc w:val="both"/>
        <w:textAlignment w:val="baseline"/>
        <w:rPr>
          <w:rStyle w:val="eop"/>
          <w:rFonts w:asciiTheme="minorHAnsi" w:hAnsiTheme="minorHAnsi" w:cstheme="minorHAnsi"/>
        </w:rPr>
      </w:pPr>
      <w:r w:rsidRPr="00F175F4">
        <w:rPr>
          <w:rStyle w:val="eop"/>
          <w:rFonts w:asciiTheme="minorHAnsi" w:hAnsiTheme="minorHAnsi" w:cstheme="minorHAnsi"/>
        </w:rPr>
        <w:t xml:space="preserve">You are summoned to attend the next meeting, which is due to be held on Tuesday </w:t>
      </w:r>
      <w:r>
        <w:rPr>
          <w:rStyle w:val="eop"/>
          <w:rFonts w:asciiTheme="minorHAnsi" w:hAnsiTheme="minorHAnsi" w:cstheme="minorHAnsi"/>
        </w:rPr>
        <w:t>1</w:t>
      </w:r>
      <w:r w:rsidRPr="00285C7E">
        <w:rPr>
          <w:rStyle w:val="eop"/>
          <w:rFonts w:asciiTheme="minorHAnsi" w:hAnsiTheme="minorHAnsi" w:cstheme="minorHAnsi"/>
          <w:vertAlign w:val="superscript"/>
        </w:rPr>
        <w:t>st</w:t>
      </w:r>
      <w:r>
        <w:rPr>
          <w:rStyle w:val="eop"/>
          <w:rFonts w:asciiTheme="minorHAnsi" w:hAnsiTheme="minorHAnsi" w:cstheme="minorHAnsi"/>
        </w:rPr>
        <w:t xml:space="preserve"> September </w:t>
      </w:r>
      <w:r w:rsidRPr="00F175F4">
        <w:rPr>
          <w:rStyle w:val="eop"/>
          <w:rFonts w:asciiTheme="minorHAnsi" w:hAnsiTheme="minorHAnsi" w:cstheme="minorHAnsi"/>
        </w:rPr>
        <w:t xml:space="preserve">2026, </w:t>
      </w:r>
      <w:r w:rsidRPr="00FF61DA">
        <w:rPr>
          <w:rStyle w:val="eop"/>
          <w:rFonts w:asciiTheme="minorHAnsi" w:hAnsiTheme="minorHAnsi" w:cstheme="minorHAnsi"/>
        </w:rPr>
        <w:t xml:space="preserve">at 6pm </w:t>
      </w:r>
      <w:r w:rsidRPr="00F175F4">
        <w:rPr>
          <w:rStyle w:val="eop"/>
          <w:rFonts w:asciiTheme="minorHAnsi" w:hAnsiTheme="minorHAnsi" w:cstheme="minorHAnsi"/>
        </w:rPr>
        <w:t>in The Village Institute, 36 High Street, Crigglestone, WF4 3EB, where the following business will be transacted.</w:t>
      </w:r>
      <w:r w:rsidRPr="00F175F4">
        <w:rPr>
          <w:rStyle w:val="eop"/>
          <w:rFonts w:asciiTheme="minorHAnsi" w:hAnsiTheme="minorHAnsi" w:cstheme="minorHAnsi"/>
        </w:rPr>
        <w:tab/>
      </w:r>
    </w:p>
    <w:p w14:paraId="1F8483A5" w14:textId="77777777" w:rsidR="00285C7E" w:rsidRDefault="00285C7E" w:rsidP="00285C7E">
      <w:pPr>
        <w:pStyle w:val="paragraph"/>
        <w:spacing w:before="0" w:beforeAutospacing="0" w:after="0" w:afterAutospacing="0"/>
        <w:ind w:left="6480" w:hanging="90"/>
        <w:jc w:val="both"/>
        <w:textAlignment w:val="baseline"/>
      </w:pPr>
      <w:r>
        <w:rPr>
          <w:noProof/>
        </w:rPr>
        <w:drawing>
          <wp:inline distT="0" distB="0" distL="0" distR="0" wp14:anchorId="733A04BA" wp14:editId="13D44564">
            <wp:extent cx="1057275" cy="504825"/>
            <wp:effectExtent l="0" t="0" r="0" b="0"/>
            <wp:docPr id="2012517508"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35477" name="Picture 1" descr="A blue text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57275" cy="504825"/>
                    </a:xfrm>
                    <a:prstGeom prst="rect">
                      <a:avLst/>
                    </a:prstGeom>
                    <a:noFill/>
                    <a:ln>
                      <a:noFill/>
                    </a:ln>
                  </pic:spPr>
                </pic:pic>
              </a:graphicData>
            </a:graphic>
          </wp:inline>
        </w:drawing>
      </w:r>
      <w:r>
        <w:tab/>
      </w:r>
    </w:p>
    <w:p w14:paraId="39BB1953" w14:textId="77777777" w:rsidR="00285C7E" w:rsidRDefault="00285C7E" w:rsidP="00285C7E">
      <w:pPr>
        <w:pStyle w:val="paragraph"/>
        <w:spacing w:before="0" w:beforeAutospacing="0" w:after="0" w:afterAutospacing="0"/>
        <w:ind w:left="6480" w:hanging="90"/>
        <w:jc w:val="both"/>
        <w:textAlignment w:val="baseline"/>
        <w:rPr>
          <w:rFonts w:ascii="Calibri" w:hAnsi="Calibri" w:cs="Calibri"/>
        </w:rPr>
      </w:pPr>
      <w:r w:rsidRPr="54FCC056">
        <w:rPr>
          <w:rFonts w:ascii="Calibri" w:hAnsi="Calibri" w:cs="Calibri"/>
        </w:rPr>
        <w:t>Mrs Sarah Knowles</w:t>
      </w:r>
    </w:p>
    <w:p w14:paraId="59C74A76" w14:textId="77777777" w:rsidR="00285C7E" w:rsidRDefault="00285C7E" w:rsidP="00285C7E">
      <w:pPr>
        <w:pStyle w:val="paragraph"/>
        <w:spacing w:before="0" w:beforeAutospacing="0" w:after="0" w:afterAutospacing="0"/>
        <w:ind w:left="5040" w:firstLine="720"/>
        <w:jc w:val="both"/>
        <w:textAlignment w:val="baseline"/>
        <w:rPr>
          <w:rFonts w:ascii="Calibri" w:hAnsi="Calibri" w:cs="Calibri"/>
        </w:rPr>
      </w:pPr>
      <w:r w:rsidRPr="007459D2">
        <w:rPr>
          <w:rFonts w:ascii="Calibri" w:hAnsi="Calibri" w:cs="Calibri"/>
        </w:rPr>
        <w:t>Clerk to Crigglestone Parish Council</w:t>
      </w:r>
    </w:p>
    <w:p w14:paraId="4D806B61" w14:textId="77777777" w:rsidR="00285C7E" w:rsidRDefault="00285C7E" w:rsidP="00285C7E">
      <w:pPr>
        <w:pStyle w:val="paragraph"/>
        <w:spacing w:before="0" w:beforeAutospacing="0" w:after="0" w:afterAutospacing="0"/>
        <w:ind w:left="6480" w:hanging="90"/>
        <w:jc w:val="both"/>
        <w:textAlignment w:val="baseline"/>
      </w:pPr>
      <w:r>
        <w:tab/>
      </w:r>
    </w:p>
    <w:p w14:paraId="52A45243" w14:textId="77777777" w:rsidR="00285C7E" w:rsidRDefault="00285C7E" w:rsidP="00285C7E">
      <w:pPr>
        <w:tabs>
          <w:tab w:val="left" w:pos="1134"/>
        </w:tabs>
        <w:ind w:left="-284"/>
        <w:jc w:val="both"/>
        <w:rPr>
          <w:rFonts w:ascii="Calibri" w:hAnsi="Calibri" w:cs="Calibri"/>
          <w:szCs w:val="24"/>
        </w:rPr>
      </w:pPr>
    </w:p>
    <w:p w14:paraId="04F4AF02" w14:textId="77777777" w:rsidR="00285C7E" w:rsidRDefault="00285C7E" w:rsidP="00285C7E">
      <w:pPr>
        <w:pStyle w:val="Heading2"/>
        <w:ind w:left="-284"/>
        <w:rPr>
          <w:rFonts w:ascii="Calibri" w:hAnsi="Calibri" w:cs="Calibri"/>
          <w:spacing w:val="600"/>
          <w:bdr w:val="threeDEmboss" w:sz="24" w:space="0" w:color="auto" w:frame="1"/>
        </w:rPr>
      </w:pPr>
      <w:r w:rsidRPr="388FEA94">
        <w:rPr>
          <w:rFonts w:ascii="Calibri" w:hAnsi="Calibri" w:cs="Calibri"/>
          <w:spacing w:val="600"/>
          <w:bdr w:val="threeDEmboss" w:sz="24" w:space="0" w:color="auto" w:frame="1"/>
        </w:rPr>
        <w:t>AGENDA</w:t>
      </w:r>
    </w:p>
    <w:p w14:paraId="135CC17E" w14:textId="77777777" w:rsidR="00075FC4" w:rsidRPr="00075FC4" w:rsidRDefault="00075FC4" w:rsidP="00075FC4"/>
    <w:p w14:paraId="4A1292E6" w14:textId="137B1BD3" w:rsidR="000D5AB2" w:rsidRPr="00075FC4" w:rsidRDefault="000D5AB2" w:rsidP="00075FC4">
      <w:pPr>
        <w:jc w:val="center"/>
        <w:rPr>
          <w:b/>
          <w:bCs/>
          <w:color w:val="EE0000"/>
        </w:rPr>
      </w:pPr>
      <w:r w:rsidRPr="00075FC4">
        <w:rPr>
          <w:b/>
          <w:bCs/>
          <w:color w:val="EE0000"/>
        </w:rPr>
        <w:t xml:space="preserve">PLEASE REMEMBER TO ACCESS THE </w:t>
      </w:r>
      <w:r w:rsidR="00075FC4">
        <w:rPr>
          <w:b/>
          <w:bCs/>
          <w:color w:val="EE0000"/>
        </w:rPr>
        <w:t xml:space="preserve">WEBSITE TAB FOR THE </w:t>
      </w:r>
      <w:r w:rsidRPr="00075FC4">
        <w:rPr>
          <w:b/>
          <w:bCs/>
          <w:color w:val="EE0000"/>
        </w:rPr>
        <w:t xml:space="preserve">SUPPORTING </w:t>
      </w:r>
      <w:r w:rsidR="00075FC4" w:rsidRPr="00075FC4">
        <w:rPr>
          <w:b/>
          <w:bCs/>
          <w:color w:val="EE0000"/>
        </w:rPr>
        <w:t>DOCUMENTS FOR THE AGENDA ITEMS.</w:t>
      </w:r>
    </w:p>
    <w:p w14:paraId="6EA217B7" w14:textId="77777777" w:rsidR="00285C7E" w:rsidRPr="00A63833" w:rsidRDefault="00285C7E" w:rsidP="000B20AF">
      <w:pPr>
        <w:jc w:val="center"/>
        <w:textAlignment w:val="baseline"/>
        <w:rPr>
          <w:rFonts w:ascii="Segoe UI" w:hAnsi="Segoe UI" w:cs="Segoe UI"/>
          <w:sz w:val="18"/>
          <w:szCs w:val="18"/>
          <w:lang w:eastAsia="en-GB"/>
        </w:rPr>
      </w:pPr>
    </w:p>
    <w:p w14:paraId="37863044" w14:textId="77777777" w:rsidR="000B20AF" w:rsidRPr="00A63833" w:rsidRDefault="000B20AF" w:rsidP="000B20AF">
      <w:pPr>
        <w:jc w:val="both"/>
        <w:textAlignment w:val="baseline"/>
        <w:rPr>
          <w:rFonts w:ascii="Segoe UI" w:hAnsi="Segoe UI" w:cs="Segoe UI"/>
          <w:sz w:val="18"/>
          <w:szCs w:val="18"/>
          <w:lang w:eastAsia="en-GB"/>
        </w:rPr>
      </w:pPr>
      <w:r w:rsidRPr="00A63833">
        <w:rPr>
          <w:rFonts w:ascii="Calibri" w:hAnsi="Calibri" w:cs="Calibri"/>
          <w:color w:val="000000"/>
          <w:sz w:val="28"/>
          <w:szCs w:val="28"/>
          <w:lang w:eastAsia="en-GB"/>
        </w:rPr>
        <w:t>   </w:t>
      </w:r>
    </w:p>
    <w:p w14:paraId="2A9DE402" w14:textId="0CD41BE2" w:rsidR="00D865D4" w:rsidRPr="00360BDC" w:rsidRDefault="00D87433" w:rsidP="008D3045">
      <w:pPr>
        <w:numPr>
          <w:ilvl w:val="0"/>
          <w:numId w:val="1"/>
        </w:numPr>
        <w:ind w:left="142" w:hanging="426"/>
        <w:jc w:val="both"/>
        <w:rPr>
          <w:rFonts w:ascii="Calibri" w:hAnsi="Calibri" w:cs="Calibri"/>
          <w:b/>
          <w:color w:val="FF0000"/>
          <w:szCs w:val="24"/>
        </w:rPr>
      </w:pPr>
      <w:r w:rsidRPr="00022CE6">
        <w:rPr>
          <w:rFonts w:ascii="Calibri" w:hAnsi="Calibri" w:cs="Calibri"/>
          <w:b/>
          <w:szCs w:val="24"/>
        </w:rPr>
        <w:t>MEMBERS OF THE PUBLIC ARE WELCOME TO ATTEND A PUBLIC SESSION AT THE BEGINNING OF THE MEETING FOR A MAXIMUM OF 15 MINUTES</w:t>
      </w:r>
    </w:p>
    <w:p w14:paraId="79F6E5FA" w14:textId="31A35AEB" w:rsidR="007A3DD6" w:rsidRPr="00D87433" w:rsidRDefault="007A3DD6" w:rsidP="007A3DD6">
      <w:pPr>
        <w:ind w:left="142"/>
        <w:jc w:val="both"/>
        <w:rPr>
          <w:rFonts w:ascii="Calibri" w:hAnsi="Calibri" w:cs="Calibri"/>
          <w:b/>
          <w:color w:val="FF0000"/>
          <w:szCs w:val="24"/>
        </w:rPr>
      </w:pPr>
    </w:p>
    <w:p w14:paraId="216E78BE" w14:textId="77777777" w:rsidR="00DC2473" w:rsidRPr="00DC2473" w:rsidRDefault="00D87433"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szCs w:val="24"/>
          <w:lang w:eastAsia="en-GB"/>
        </w:rPr>
        <w:t>TO RECEIVE APOLOGIES AND ACCEPT REASONS FOR ABSENCE</w:t>
      </w:r>
    </w:p>
    <w:p w14:paraId="23CF1AD1" w14:textId="77777777" w:rsidR="000B20AF" w:rsidRPr="008D3FC0" w:rsidRDefault="000B20AF" w:rsidP="00DC2473">
      <w:pPr>
        <w:overflowPunct w:val="0"/>
        <w:autoSpaceDE w:val="0"/>
        <w:autoSpaceDN w:val="0"/>
        <w:adjustRightInd w:val="0"/>
        <w:ind w:left="142"/>
        <w:jc w:val="both"/>
        <w:textAlignment w:val="baseline"/>
        <w:rPr>
          <w:rFonts w:ascii="Calibri" w:hAnsi="Calibri" w:cs="Calibri"/>
          <w:lang w:eastAsia="en-GB"/>
        </w:rPr>
      </w:pPr>
    </w:p>
    <w:p w14:paraId="4216DE53" w14:textId="6326EE00" w:rsidR="00EF46E3" w:rsidRPr="00DC2473" w:rsidRDefault="00E94991" w:rsidP="00704544">
      <w:pPr>
        <w:numPr>
          <w:ilvl w:val="1"/>
          <w:numId w:val="1"/>
        </w:numPr>
        <w:overflowPunct w:val="0"/>
        <w:autoSpaceDE w:val="0"/>
        <w:autoSpaceDN w:val="0"/>
        <w:adjustRightInd w:val="0"/>
        <w:ind w:left="142" w:hanging="426"/>
        <w:jc w:val="both"/>
        <w:textAlignment w:val="baseline"/>
        <w:rPr>
          <w:rFonts w:ascii="Calibri" w:hAnsi="Calibri" w:cs="Calibri"/>
          <w:b/>
          <w:bCs/>
          <w:lang w:eastAsia="en-GB"/>
        </w:rPr>
      </w:pPr>
      <w:r w:rsidRPr="00DC2473">
        <w:rPr>
          <w:rFonts w:ascii="Calibri" w:hAnsi="Calibri" w:cs="Calibri"/>
          <w:b/>
          <w:bCs/>
          <w:lang w:eastAsia="en-GB"/>
        </w:rPr>
        <w:t xml:space="preserve">TO RECEIVE ANY DECLARATIONS OF INTEREST FROM MEMBERS  </w:t>
      </w:r>
    </w:p>
    <w:p w14:paraId="586490F0" w14:textId="6B224F95" w:rsidR="00727673" w:rsidRDefault="00EF46E3"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r w:rsidRPr="54FCC056">
        <w:rPr>
          <w:rFonts w:ascii="Calibri" w:hAnsi="Calibri" w:cs="Calibri"/>
          <w:i/>
          <w:iCs/>
          <w:lang w:eastAsia="en-GB"/>
        </w:rPr>
        <w:t xml:space="preserve">Members are invited to declare disclosable pecuniary interests and other interests in items on the agenda as required by the Crigglestone Parish Council Code of Conduct for Members and by the Localism Act 2011.  </w:t>
      </w:r>
    </w:p>
    <w:p w14:paraId="00B73145" w14:textId="77777777" w:rsidR="00B03CE1" w:rsidRDefault="00B03CE1"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p>
    <w:p w14:paraId="7057D351" w14:textId="1E5403D0" w:rsidR="007620CB" w:rsidRPr="00545417" w:rsidRDefault="00E94991" w:rsidP="002B7956">
      <w:pPr>
        <w:numPr>
          <w:ilvl w:val="0"/>
          <w:numId w:val="2"/>
        </w:numPr>
        <w:ind w:left="142" w:hanging="426"/>
        <w:jc w:val="both"/>
        <w:rPr>
          <w:rFonts w:ascii="Aptos" w:hAnsi="Aptos" w:cs="Aptos"/>
          <w:i/>
          <w:iCs/>
          <w:lang w:eastAsia="en-GB"/>
        </w:rPr>
      </w:pPr>
      <w:r w:rsidRPr="001813EE">
        <w:rPr>
          <w:rFonts w:ascii="Calibri" w:hAnsi="Calibri" w:cs="Calibri"/>
          <w:b/>
          <w:bCs/>
          <w:lang w:eastAsia="en-GB"/>
        </w:rPr>
        <w:t xml:space="preserve">TO CONSIDER REQUESTS RECEIVED BY THE CLERK FOR DISPENSATIONS UNDER SECTION 33 OF THE LOCALISM ACT 2011 </w:t>
      </w:r>
      <w:r w:rsidR="00A93A1B" w:rsidRPr="001813EE">
        <w:rPr>
          <w:rFonts w:ascii="Calibri" w:hAnsi="Calibri" w:cs="Calibri"/>
          <w:i/>
          <w:iCs/>
          <w:lang w:eastAsia="en-GB"/>
        </w:rPr>
        <w:t xml:space="preserve">(Here </w:t>
      </w:r>
      <w:r w:rsidR="3B4DCC85" w:rsidRPr="001813EE">
        <w:rPr>
          <w:rFonts w:ascii="Calibri" w:hAnsi="Calibri" w:cs="Calibri"/>
          <w:i/>
          <w:iCs/>
          <w:lang w:eastAsia="en-GB"/>
        </w:rPr>
        <w:t>Cllrs</w:t>
      </w:r>
      <w:r w:rsidR="00A93A1B" w:rsidRPr="001813EE">
        <w:rPr>
          <w:rFonts w:ascii="Calibri" w:hAnsi="Calibri" w:cs="Calibri"/>
          <w:i/>
          <w:iCs/>
          <w:lang w:eastAsia="en-GB"/>
        </w:rPr>
        <w:t xml:space="preserve"> who have declared an ‘interest’ in something on the agenda can request in writing using the prescribed form, that they be allowed to speak, </w:t>
      </w:r>
      <w:r w:rsidR="00B44A56" w:rsidRPr="001813EE">
        <w:rPr>
          <w:rFonts w:ascii="Calibri" w:hAnsi="Calibri" w:cs="Calibri"/>
          <w:i/>
          <w:iCs/>
          <w:lang w:eastAsia="en-GB"/>
        </w:rPr>
        <w:t>remain in</w:t>
      </w:r>
      <w:r w:rsidR="00A93A1B" w:rsidRPr="001813EE">
        <w:rPr>
          <w:rFonts w:ascii="Calibri" w:hAnsi="Calibri" w:cs="Calibri"/>
          <w:i/>
          <w:iCs/>
          <w:lang w:eastAsia="en-GB"/>
        </w:rPr>
        <w:t xml:space="preserve"> the </w:t>
      </w:r>
      <w:r w:rsidR="00D33FCE" w:rsidRPr="001813EE">
        <w:rPr>
          <w:rFonts w:ascii="Calibri" w:hAnsi="Calibri" w:cs="Calibri"/>
          <w:i/>
          <w:iCs/>
          <w:lang w:eastAsia="en-GB"/>
        </w:rPr>
        <w:t>meeting</w:t>
      </w:r>
      <w:r w:rsidR="00A93A1B" w:rsidRPr="001813EE">
        <w:rPr>
          <w:rFonts w:ascii="Calibri" w:hAnsi="Calibri" w:cs="Calibri"/>
          <w:i/>
          <w:iCs/>
          <w:lang w:eastAsia="en-GB"/>
        </w:rPr>
        <w:t xml:space="preserve"> where it is being discussed and potentially vote!  There </w:t>
      </w:r>
      <w:r w:rsidR="00D33FCE" w:rsidRPr="001813EE">
        <w:rPr>
          <w:rFonts w:ascii="Calibri" w:hAnsi="Calibri" w:cs="Calibri"/>
          <w:i/>
          <w:iCs/>
          <w:lang w:eastAsia="en-GB"/>
        </w:rPr>
        <w:t>are</w:t>
      </w:r>
      <w:r w:rsidR="00A93A1B" w:rsidRPr="001813EE">
        <w:rPr>
          <w:rFonts w:ascii="Calibri" w:hAnsi="Calibri" w:cs="Calibri"/>
          <w:i/>
          <w:iCs/>
          <w:lang w:eastAsia="en-GB"/>
        </w:rPr>
        <w:t xml:space="preserve"> strict criteria in place to even consider this, and the </w:t>
      </w:r>
      <w:r w:rsidR="303BA897" w:rsidRPr="001813EE">
        <w:rPr>
          <w:rFonts w:ascii="Calibri" w:hAnsi="Calibri" w:cs="Calibri"/>
          <w:i/>
          <w:iCs/>
          <w:lang w:eastAsia="en-GB"/>
        </w:rPr>
        <w:t>council's</w:t>
      </w:r>
      <w:r w:rsidR="00A93A1B" w:rsidRPr="001813EE">
        <w:rPr>
          <w:rFonts w:ascii="Calibri" w:hAnsi="Calibri" w:cs="Calibri"/>
          <w:i/>
          <w:iCs/>
          <w:lang w:eastAsia="en-GB"/>
        </w:rPr>
        <w:t xml:space="preserve"> decision is final).</w:t>
      </w:r>
      <w:r w:rsidR="002F6B41">
        <w:rPr>
          <w:rFonts w:ascii="Calibri" w:hAnsi="Calibri" w:cs="Calibri"/>
          <w:i/>
          <w:iCs/>
          <w:lang w:eastAsia="en-GB"/>
        </w:rPr>
        <w:t xml:space="preserve">  </w:t>
      </w:r>
    </w:p>
    <w:p w14:paraId="09744BF6" w14:textId="77777777" w:rsidR="00727673" w:rsidRPr="001813EE" w:rsidRDefault="00727673" w:rsidP="00EE4F9C">
      <w:pPr>
        <w:jc w:val="both"/>
        <w:rPr>
          <w:rFonts w:ascii="Aptos" w:hAnsi="Aptos" w:cs="Aptos"/>
          <w:i/>
          <w:iCs/>
          <w:lang w:eastAsia="en-GB"/>
        </w:rPr>
      </w:pPr>
    </w:p>
    <w:p w14:paraId="31CDF39B" w14:textId="77777777" w:rsidR="00520683" w:rsidRPr="00520683" w:rsidRDefault="00520683" w:rsidP="00520683">
      <w:pPr>
        <w:numPr>
          <w:ilvl w:val="0"/>
          <w:numId w:val="2"/>
        </w:numPr>
        <w:ind w:left="142" w:hanging="426"/>
        <w:jc w:val="both"/>
        <w:rPr>
          <w:rFonts w:ascii="Calibri" w:hAnsi="Calibri" w:cs="Calibri"/>
          <w:b/>
          <w:bCs/>
        </w:rPr>
      </w:pPr>
      <w:r w:rsidRPr="00520683">
        <w:rPr>
          <w:rFonts w:ascii="Calibri" w:hAnsi="Calibri" w:cs="Calibri"/>
          <w:b/>
          <w:bCs/>
        </w:rPr>
        <w:t>TO CONSIDER EXCLUDING THE PRESS &amp; PUBLIC FROM LISTED AGENDA ITEMS,</w:t>
      </w:r>
    </w:p>
    <w:p w14:paraId="09C0CB54" w14:textId="77777777" w:rsidR="005A1949" w:rsidRDefault="00520683" w:rsidP="00520683">
      <w:pPr>
        <w:ind w:left="142"/>
        <w:jc w:val="both"/>
        <w:rPr>
          <w:rFonts w:ascii="Calibri" w:hAnsi="Calibri" w:cs="Calibri"/>
          <w:b/>
          <w:bCs/>
        </w:rPr>
      </w:pPr>
      <w:r w:rsidRPr="00520683">
        <w:rPr>
          <w:rFonts w:ascii="Calibri" w:hAnsi="Calibri" w:cs="Calibri"/>
          <w:b/>
          <w:bCs/>
        </w:rPr>
        <w:t>(Public Bodies, Admission to Meeting Act 1960. That the publicity would be prejudicial to the confidential nature of the business to be transacted).  FOR THE PRESCRIBED GROUNDS IDENTIFIED BY THE COUNCIL.</w:t>
      </w:r>
      <w:r w:rsidR="002F6B41">
        <w:rPr>
          <w:rFonts w:ascii="Calibri" w:hAnsi="Calibri" w:cs="Calibri"/>
          <w:b/>
          <w:bCs/>
        </w:rPr>
        <w:t xml:space="preserve">  </w:t>
      </w:r>
    </w:p>
    <w:p w14:paraId="2320A76D" w14:textId="77777777" w:rsidR="00545417" w:rsidRDefault="00545417" w:rsidP="00520683">
      <w:pPr>
        <w:ind w:left="142"/>
        <w:jc w:val="both"/>
        <w:rPr>
          <w:rFonts w:ascii="Calibri" w:hAnsi="Calibri" w:cs="Calibri"/>
          <w:b/>
          <w:bCs/>
        </w:rPr>
      </w:pPr>
    </w:p>
    <w:p w14:paraId="3FE9503D" w14:textId="292BD406" w:rsidR="580171D7" w:rsidRDefault="00E94991" w:rsidP="00EE4F9C">
      <w:pPr>
        <w:numPr>
          <w:ilvl w:val="0"/>
          <w:numId w:val="2"/>
        </w:numPr>
        <w:ind w:left="142" w:hanging="426"/>
        <w:jc w:val="both"/>
        <w:rPr>
          <w:rFonts w:ascii="Calibri" w:hAnsi="Calibri" w:cs="Calibri"/>
          <w:b/>
          <w:bCs/>
        </w:rPr>
      </w:pPr>
      <w:r w:rsidRPr="001813EE">
        <w:rPr>
          <w:rFonts w:ascii="Calibri" w:hAnsi="Calibri" w:cs="Calibri"/>
          <w:b/>
          <w:bCs/>
          <w:lang w:eastAsia="en-GB"/>
        </w:rPr>
        <w:t>TO RECEIVE SUCH ITEMS THAT THE CHAIR MAY WISH TO LAY BEFORE THE COUNCIL</w:t>
      </w:r>
    </w:p>
    <w:p w14:paraId="10C7B294" w14:textId="77777777" w:rsidR="00E9023F" w:rsidRDefault="00E9023F" w:rsidP="00E9023F">
      <w:pPr>
        <w:jc w:val="both"/>
        <w:rPr>
          <w:rFonts w:ascii="Calibri" w:hAnsi="Calibri" w:cs="Calibri"/>
          <w:b/>
          <w:bCs/>
        </w:rPr>
      </w:pPr>
    </w:p>
    <w:p w14:paraId="0F422321" w14:textId="77777777" w:rsidR="00143886" w:rsidRDefault="00143886" w:rsidP="007C6E74">
      <w:pPr>
        <w:pStyle w:val="ListParagraph"/>
        <w:ind w:left="567"/>
        <w:jc w:val="both"/>
        <w:rPr>
          <w:sz w:val="24"/>
          <w:szCs w:val="24"/>
        </w:rPr>
      </w:pPr>
    </w:p>
    <w:p w14:paraId="4ED9B3AA" w14:textId="055D6180" w:rsidR="007620CB" w:rsidRPr="0031434F" w:rsidRDefault="00CB40D8" w:rsidP="00EE4F9C">
      <w:pPr>
        <w:numPr>
          <w:ilvl w:val="0"/>
          <w:numId w:val="2"/>
        </w:numPr>
        <w:ind w:left="142" w:hanging="426"/>
        <w:jc w:val="both"/>
        <w:rPr>
          <w:rStyle w:val="normaltextrun"/>
          <w:rFonts w:ascii="Calibri" w:hAnsi="Calibri" w:cs="Calibri"/>
          <w:b/>
          <w:szCs w:val="24"/>
        </w:rPr>
      </w:pPr>
      <w:r w:rsidRPr="5E4C835D">
        <w:rPr>
          <w:rStyle w:val="normaltextrun"/>
          <w:rFonts w:ascii="Calibri" w:hAnsi="Calibri" w:cs="Calibri"/>
          <w:b/>
          <w:bCs/>
        </w:rPr>
        <w:lastRenderedPageBreak/>
        <w:t xml:space="preserve">POLICE SAFE SCHEME </w:t>
      </w:r>
    </w:p>
    <w:p w14:paraId="1F7D4857" w14:textId="6F0EA228" w:rsidR="00545417" w:rsidRPr="00033AE0" w:rsidRDefault="005E25B7">
      <w:pPr>
        <w:pStyle w:val="ListParagraph"/>
        <w:numPr>
          <w:ilvl w:val="0"/>
          <w:numId w:val="4"/>
        </w:numPr>
        <w:ind w:left="567" w:hanging="425"/>
        <w:jc w:val="both"/>
        <w:rPr>
          <w:rStyle w:val="normaltextrun"/>
          <w:b/>
          <w:color w:val="EE0000"/>
          <w:szCs w:val="24"/>
        </w:rPr>
      </w:pPr>
      <w:r w:rsidRPr="00033AE0">
        <w:rPr>
          <w:rStyle w:val="normaltextrun"/>
          <w:sz w:val="24"/>
          <w:szCs w:val="24"/>
        </w:rPr>
        <w:t>To receive the Safe Sch</w:t>
      </w:r>
      <w:r w:rsidR="000D379F" w:rsidRPr="00033AE0">
        <w:rPr>
          <w:rStyle w:val="normaltextrun"/>
          <w:sz w:val="24"/>
          <w:szCs w:val="24"/>
        </w:rPr>
        <w:t>eme Report for</w:t>
      </w:r>
      <w:r w:rsidR="00033AE0" w:rsidRPr="00033AE0">
        <w:rPr>
          <w:rStyle w:val="normaltextrun"/>
          <w:sz w:val="24"/>
          <w:szCs w:val="24"/>
        </w:rPr>
        <w:t xml:space="preserve"> June</w:t>
      </w:r>
      <w:r w:rsidR="006B78DA">
        <w:rPr>
          <w:rStyle w:val="normaltextrun"/>
          <w:sz w:val="24"/>
          <w:szCs w:val="24"/>
        </w:rPr>
        <w:t xml:space="preserve">/July/August </w:t>
      </w:r>
      <w:r w:rsidR="003263FE" w:rsidRPr="00033AE0">
        <w:rPr>
          <w:rStyle w:val="normaltextrun"/>
          <w:sz w:val="24"/>
          <w:szCs w:val="24"/>
        </w:rPr>
        <w:t xml:space="preserve"> </w:t>
      </w:r>
      <w:r w:rsidR="00F55B31" w:rsidRPr="00033AE0">
        <w:rPr>
          <w:rStyle w:val="normaltextrun"/>
          <w:sz w:val="24"/>
          <w:szCs w:val="24"/>
        </w:rPr>
        <w:t>2026 (supporting</w:t>
      </w:r>
      <w:r w:rsidR="009C68E8" w:rsidRPr="00033AE0">
        <w:rPr>
          <w:rStyle w:val="normaltextrun"/>
          <w:sz w:val="24"/>
          <w:szCs w:val="24"/>
        </w:rPr>
        <w:t xml:space="preserve"> tab</w:t>
      </w:r>
      <w:r w:rsidR="00704742">
        <w:rPr>
          <w:rStyle w:val="normaltextrun"/>
          <w:sz w:val="24"/>
          <w:szCs w:val="24"/>
        </w:rPr>
        <w:t xml:space="preserve"> if available</w:t>
      </w:r>
      <w:r w:rsidR="00F55B31" w:rsidRPr="00033AE0">
        <w:rPr>
          <w:rStyle w:val="normaltextrun"/>
          <w:sz w:val="24"/>
          <w:szCs w:val="24"/>
        </w:rPr>
        <w:t>)</w:t>
      </w:r>
      <w:r w:rsidR="000D369F" w:rsidRPr="00033AE0">
        <w:rPr>
          <w:rStyle w:val="normaltextrun"/>
          <w:sz w:val="24"/>
          <w:szCs w:val="24"/>
        </w:rPr>
        <w:t xml:space="preserve">  </w:t>
      </w:r>
    </w:p>
    <w:p w14:paraId="4322EC8E" w14:textId="788AD0A8" w:rsidR="00727673" w:rsidRPr="005C5173" w:rsidRDefault="00FC33DB">
      <w:pPr>
        <w:pStyle w:val="ListParagraph"/>
        <w:numPr>
          <w:ilvl w:val="0"/>
          <w:numId w:val="4"/>
        </w:numPr>
        <w:ind w:left="567" w:hanging="425"/>
        <w:jc w:val="both"/>
        <w:rPr>
          <w:rStyle w:val="normaltextrun"/>
          <w:b/>
          <w:szCs w:val="24"/>
        </w:rPr>
      </w:pPr>
      <w:r w:rsidRPr="004007A4">
        <w:rPr>
          <w:rStyle w:val="normaltextrun"/>
          <w:sz w:val="24"/>
          <w:szCs w:val="24"/>
        </w:rPr>
        <w:t>P</w:t>
      </w:r>
      <w:r w:rsidR="0031434F" w:rsidRPr="004007A4">
        <w:rPr>
          <w:rStyle w:val="normaltextrun"/>
          <w:sz w:val="24"/>
          <w:szCs w:val="24"/>
        </w:rPr>
        <w:t>riorities</w:t>
      </w:r>
      <w:r w:rsidR="002F4B71" w:rsidRPr="000D3ECC">
        <w:rPr>
          <w:rStyle w:val="normaltextrun"/>
          <w:color w:val="EE0000"/>
          <w:sz w:val="24"/>
          <w:szCs w:val="24"/>
        </w:rPr>
        <w:t xml:space="preserve"> </w:t>
      </w:r>
    </w:p>
    <w:p w14:paraId="6786658D" w14:textId="21DA0544" w:rsidR="005C5173" w:rsidRPr="000038BB" w:rsidRDefault="005C5173">
      <w:pPr>
        <w:pStyle w:val="ListParagraph"/>
        <w:numPr>
          <w:ilvl w:val="0"/>
          <w:numId w:val="4"/>
        </w:numPr>
        <w:ind w:left="567" w:hanging="425"/>
        <w:jc w:val="both"/>
        <w:rPr>
          <w:rStyle w:val="normaltextrun"/>
          <w:bCs/>
          <w:sz w:val="24"/>
          <w:szCs w:val="24"/>
        </w:rPr>
      </w:pPr>
      <w:r w:rsidRPr="000038BB">
        <w:rPr>
          <w:rStyle w:val="normaltextrun"/>
          <w:bCs/>
          <w:sz w:val="24"/>
          <w:szCs w:val="24"/>
        </w:rPr>
        <w:t xml:space="preserve">Requested </w:t>
      </w:r>
      <w:proofErr w:type="gramStart"/>
      <w:r w:rsidRPr="000038BB">
        <w:rPr>
          <w:rStyle w:val="normaltextrun"/>
          <w:bCs/>
          <w:sz w:val="24"/>
          <w:szCs w:val="24"/>
        </w:rPr>
        <w:t>at</w:t>
      </w:r>
      <w:proofErr w:type="gramEnd"/>
      <w:r w:rsidRPr="000038BB">
        <w:rPr>
          <w:rStyle w:val="normaltextrun"/>
          <w:bCs/>
          <w:sz w:val="24"/>
          <w:szCs w:val="24"/>
        </w:rPr>
        <w:t xml:space="preserve"> 7th July 2026 for next agenda.  </w:t>
      </w:r>
      <w:r w:rsidR="000038BB">
        <w:rPr>
          <w:rStyle w:val="normaltextrun"/>
          <w:bCs/>
          <w:sz w:val="24"/>
          <w:szCs w:val="24"/>
        </w:rPr>
        <w:t>To d</w:t>
      </w:r>
      <w:r w:rsidRPr="000038BB">
        <w:rPr>
          <w:rStyle w:val="normaltextrun"/>
          <w:bCs/>
          <w:sz w:val="24"/>
          <w:szCs w:val="24"/>
        </w:rPr>
        <w:t>iscuss the effectiveness and value of the safe scheme and consider if it should continue?</w:t>
      </w:r>
    </w:p>
    <w:p w14:paraId="16FA7836" w14:textId="77777777" w:rsidR="00A77680" w:rsidRPr="00085E51" w:rsidRDefault="00A77680" w:rsidP="005C5173">
      <w:pPr>
        <w:pStyle w:val="ListParagraph"/>
        <w:ind w:left="567"/>
        <w:rPr>
          <w:rStyle w:val="normaltextrun"/>
          <w:bCs/>
          <w:i/>
          <w:iCs/>
          <w:color w:val="EE0000"/>
          <w:sz w:val="24"/>
          <w:szCs w:val="24"/>
        </w:rPr>
      </w:pPr>
      <w:r w:rsidRPr="00085E51">
        <w:rPr>
          <w:i/>
          <w:iCs/>
          <w:color w:val="EE0000"/>
          <w:sz w:val="24"/>
          <w:szCs w:val="24"/>
        </w:rPr>
        <w:t>Fortunately, six months have now passed since the resolution to continue with the scheme, so it can be brought back for consideration. Otherwise, it could only have been reconsidered if new, relevant information had become available.</w:t>
      </w:r>
    </w:p>
    <w:p w14:paraId="63832435" w14:textId="77777777" w:rsidR="00A77680" w:rsidRDefault="00A77680" w:rsidP="005C5173">
      <w:pPr>
        <w:pStyle w:val="ListParagraph"/>
        <w:ind w:left="567"/>
        <w:rPr>
          <w:rStyle w:val="normaltextrun"/>
          <w:bCs/>
          <w:color w:val="EE0000"/>
          <w:sz w:val="24"/>
          <w:szCs w:val="24"/>
        </w:rPr>
      </w:pPr>
    </w:p>
    <w:p w14:paraId="43947AE8" w14:textId="2E8FF3A7" w:rsidR="005107F5" w:rsidRPr="0056735C" w:rsidRDefault="005C5173" w:rsidP="005C5173">
      <w:pPr>
        <w:pStyle w:val="ListParagraph"/>
        <w:ind w:left="567"/>
        <w:rPr>
          <w:rStyle w:val="normaltextrun"/>
          <w:bCs/>
          <w:color w:val="EE0000"/>
          <w:sz w:val="24"/>
          <w:szCs w:val="24"/>
        </w:rPr>
      </w:pPr>
      <w:r w:rsidRPr="0056735C">
        <w:rPr>
          <w:rStyle w:val="normaltextrun"/>
          <w:bCs/>
          <w:color w:val="EE0000"/>
          <w:sz w:val="24"/>
          <w:szCs w:val="24"/>
        </w:rPr>
        <w:t>Resolution from 3</w:t>
      </w:r>
      <w:r w:rsidRPr="0056735C">
        <w:rPr>
          <w:rStyle w:val="normaltextrun"/>
          <w:bCs/>
          <w:color w:val="EE0000"/>
          <w:sz w:val="24"/>
          <w:szCs w:val="24"/>
          <w:vertAlign w:val="superscript"/>
        </w:rPr>
        <w:t>rd</w:t>
      </w:r>
      <w:r w:rsidRPr="0056735C">
        <w:rPr>
          <w:rStyle w:val="normaltextrun"/>
          <w:bCs/>
          <w:color w:val="EE0000"/>
          <w:sz w:val="24"/>
          <w:szCs w:val="24"/>
        </w:rPr>
        <w:t xml:space="preserve"> Feb 2026 </w:t>
      </w:r>
      <w:r w:rsidR="000C6DDD">
        <w:rPr>
          <w:rStyle w:val="normaltextrun"/>
          <w:bCs/>
          <w:color w:val="EE0000"/>
          <w:sz w:val="24"/>
          <w:szCs w:val="24"/>
        </w:rPr>
        <w:t xml:space="preserve">meeting </w:t>
      </w:r>
      <w:r w:rsidRPr="0056735C">
        <w:rPr>
          <w:rStyle w:val="normaltextrun"/>
          <w:bCs/>
          <w:color w:val="EE0000"/>
          <w:sz w:val="24"/>
          <w:szCs w:val="24"/>
        </w:rPr>
        <w:t>minutes.</w:t>
      </w:r>
    </w:p>
    <w:p w14:paraId="150AA409" w14:textId="5C5F001F" w:rsidR="00C42741" w:rsidRPr="0056735C" w:rsidRDefault="00C42741" w:rsidP="005C5173">
      <w:pPr>
        <w:pStyle w:val="ListParagraph"/>
        <w:ind w:left="567"/>
        <w:rPr>
          <w:rStyle w:val="normaltextrun"/>
          <w:bCs/>
          <w:i/>
          <w:iCs/>
          <w:color w:val="EE0000"/>
          <w:sz w:val="24"/>
          <w:szCs w:val="24"/>
        </w:rPr>
      </w:pPr>
      <w:r w:rsidRPr="0056735C">
        <w:rPr>
          <w:rStyle w:val="normaltextrun"/>
          <w:bCs/>
          <w:i/>
          <w:iCs/>
          <w:color w:val="EE0000"/>
          <w:sz w:val="24"/>
          <w:szCs w:val="24"/>
        </w:rPr>
        <w:t>To review the Safe Scheme’s continuation and vote to continue or end the contract.</w:t>
      </w:r>
    </w:p>
    <w:p w14:paraId="5443A5EA" w14:textId="77777777" w:rsidR="00C42741" w:rsidRPr="0056735C" w:rsidRDefault="00C42741" w:rsidP="005C5173">
      <w:pPr>
        <w:ind w:left="567"/>
        <w:rPr>
          <w:rStyle w:val="normaltextrun"/>
          <w:rFonts w:asciiTheme="minorHAnsi" w:hAnsiTheme="minorHAnsi" w:cstheme="minorHAnsi"/>
          <w:b/>
          <w:i/>
          <w:iCs/>
          <w:color w:val="EE0000"/>
          <w:szCs w:val="24"/>
        </w:rPr>
      </w:pPr>
      <w:r w:rsidRPr="0056735C">
        <w:rPr>
          <w:rStyle w:val="normaltextrun"/>
          <w:rFonts w:asciiTheme="minorHAnsi" w:hAnsiTheme="minorHAnsi" w:cstheme="minorHAnsi"/>
          <w:bCs/>
          <w:i/>
          <w:iCs/>
          <w:color w:val="EE0000"/>
          <w:szCs w:val="24"/>
        </w:rPr>
        <w:t xml:space="preserve">Detailed discussions were held. </w:t>
      </w:r>
      <w:r w:rsidRPr="0056735C">
        <w:rPr>
          <w:rStyle w:val="normaltextrun"/>
          <w:rFonts w:asciiTheme="minorHAnsi" w:hAnsiTheme="minorHAnsi" w:cstheme="minorHAnsi"/>
          <w:b/>
          <w:i/>
          <w:iCs/>
          <w:color w:val="EE0000"/>
          <w:szCs w:val="24"/>
        </w:rPr>
        <w:t>Resolved: That the Safe Scheme will continue, that the budget of £7,000 is allocated for 2026-27, that a service review will be undertaken at full council meeting in February 2027. That the Safe Scheme will be re-started for the remainder of Feb/March 2026 with the usual hours.</w:t>
      </w:r>
    </w:p>
    <w:p w14:paraId="135070E6" w14:textId="77777777" w:rsidR="00ED3E39" w:rsidRPr="00ED3E39" w:rsidRDefault="00ED3E39" w:rsidP="00ED3E39">
      <w:pPr>
        <w:jc w:val="both"/>
        <w:rPr>
          <w:rStyle w:val="normaltextrun"/>
          <w:b/>
          <w:szCs w:val="24"/>
        </w:rPr>
      </w:pPr>
    </w:p>
    <w:p w14:paraId="073BFE08" w14:textId="76770B68" w:rsidR="00B12CBB" w:rsidRPr="00985FC2" w:rsidRDefault="00E94991" w:rsidP="00EE4F9C">
      <w:pPr>
        <w:numPr>
          <w:ilvl w:val="0"/>
          <w:numId w:val="2"/>
        </w:numPr>
        <w:ind w:left="142" w:hanging="426"/>
        <w:jc w:val="both"/>
        <w:rPr>
          <w:rStyle w:val="normaltextrun"/>
          <w:rFonts w:asciiTheme="minorHAnsi" w:hAnsiTheme="minorHAnsi" w:cstheme="minorHAnsi"/>
          <w:szCs w:val="24"/>
        </w:rPr>
      </w:pPr>
      <w:r w:rsidRPr="003031AA">
        <w:rPr>
          <w:rStyle w:val="normaltextrun"/>
          <w:rFonts w:ascii="Calibri" w:hAnsi="Calibri" w:cs="Calibri"/>
          <w:b/>
          <w:bCs/>
          <w:color w:val="000000"/>
          <w:shd w:val="clear" w:color="auto" w:fill="FFFFFF"/>
        </w:rPr>
        <w:t>TO RECEIVE UPDATES FROM AND SUBMIT ISSUES TO THE WARD DISTRICT COUNCILLORS REGARDING MATTERS IN AND AFFECTING OUR PARISH </w:t>
      </w:r>
    </w:p>
    <w:p w14:paraId="3A741C43" w14:textId="77777777" w:rsidR="00800CD4" w:rsidRPr="005B6125" w:rsidRDefault="00800CD4" w:rsidP="00840B63">
      <w:pPr>
        <w:ind w:left="142"/>
        <w:jc w:val="both"/>
        <w:rPr>
          <w:rStyle w:val="normaltextrun"/>
          <w:rFonts w:asciiTheme="minorHAnsi" w:hAnsiTheme="minorHAnsi" w:cstheme="minorHAnsi"/>
          <w:szCs w:val="24"/>
        </w:rPr>
      </w:pPr>
    </w:p>
    <w:p w14:paraId="45803C1A" w14:textId="198FA7E7" w:rsidR="00545417" w:rsidRDefault="00E94991" w:rsidP="004677DD">
      <w:pPr>
        <w:numPr>
          <w:ilvl w:val="0"/>
          <w:numId w:val="2"/>
        </w:numPr>
        <w:overflowPunct w:val="0"/>
        <w:autoSpaceDE w:val="0"/>
        <w:autoSpaceDN w:val="0"/>
        <w:adjustRightInd w:val="0"/>
        <w:ind w:left="142" w:hanging="426"/>
        <w:jc w:val="both"/>
        <w:textAlignment w:val="baseline"/>
        <w:rPr>
          <w:rFonts w:ascii="Calibri" w:hAnsi="Calibri" w:cs="Calibri"/>
          <w:b/>
          <w:bCs/>
          <w:sz w:val="22"/>
          <w:szCs w:val="18"/>
          <w:lang w:eastAsia="en-GB"/>
        </w:rPr>
      </w:pPr>
      <w:bookmarkStart w:id="1" w:name="_Hlk180405212"/>
      <w:bookmarkStart w:id="2" w:name="_Hlk511915900"/>
      <w:r w:rsidRPr="00033AE0">
        <w:rPr>
          <w:rFonts w:ascii="Calibri" w:hAnsi="Calibri" w:cs="Calibri"/>
          <w:b/>
          <w:bCs/>
          <w:lang w:eastAsia="en-GB"/>
        </w:rPr>
        <w:t>TO APPROVE AS AN ACCURATE RECORD THE MINUTES OF THE COUNCIL MEETING HELD ON TUESDAY</w:t>
      </w:r>
      <w:r w:rsidR="00B51B6A" w:rsidRPr="00033AE0">
        <w:rPr>
          <w:rFonts w:ascii="Calibri" w:hAnsi="Calibri" w:cs="Calibri"/>
          <w:b/>
          <w:bCs/>
          <w:lang w:eastAsia="en-GB"/>
        </w:rPr>
        <w:t xml:space="preserve"> </w:t>
      </w:r>
      <w:r w:rsidR="006B78DA">
        <w:rPr>
          <w:rFonts w:ascii="Calibri" w:hAnsi="Calibri" w:cs="Calibri"/>
          <w:b/>
          <w:bCs/>
          <w:lang w:eastAsia="en-GB"/>
        </w:rPr>
        <w:t>7</w:t>
      </w:r>
      <w:r w:rsidR="006B78DA" w:rsidRPr="006B78DA">
        <w:rPr>
          <w:rFonts w:ascii="Calibri" w:hAnsi="Calibri" w:cs="Calibri"/>
          <w:b/>
          <w:bCs/>
          <w:vertAlign w:val="superscript"/>
          <w:lang w:eastAsia="en-GB"/>
        </w:rPr>
        <w:t>th</w:t>
      </w:r>
      <w:r w:rsidR="006B78DA">
        <w:rPr>
          <w:rFonts w:ascii="Calibri" w:hAnsi="Calibri" w:cs="Calibri"/>
          <w:b/>
          <w:bCs/>
          <w:lang w:eastAsia="en-GB"/>
        </w:rPr>
        <w:t xml:space="preserve"> July</w:t>
      </w:r>
      <w:r w:rsidR="00F60CF3" w:rsidRPr="00033AE0">
        <w:rPr>
          <w:rFonts w:ascii="Calibri" w:hAnsi="Calibri" w:cs="Calibri"/>
          <w:b/>
          <w:bCs/>
          <w:szCs w:val="24"/>
          <w:lang w:eastAsia="en-GB"/>
        </w:rPr>
        <w:t xml:space="preserve"> </w:t>
      </w:r>
      <w:r w:rsidR="00E83C3E" w:rsidRPr="00033AE0">
        <w:rPr>
          <w:rFonts w:ascii="Calibri" w:hAnsi="Calibri" w:cs="Calibri"/>
          <w:b/>
          <w:bCs/>
          <w:szCs w:val="24"/>
          <w:lang w:eastAsia="en-GB"/>
        </w:rPr>
        <w:t>2026</w:t>
      </w:r>
      <w:r w:rsidR="00E83C3E" w:rsidRPr="00033AE0">
        <w:rPr>
          <w:rFonts w:ascii="Calibri" w:hAnsi="Calibri" w:cs="Calibri"/>
          <w:b/>
          <w:bCs/>
          <w:sz w:val="22"/>
          <w:szCs w:val="18"/>
          <w:lang w:eastAsia="en-GB"/>
        </w:rPr>
        <w:t xml:space="preserve"> </w:t>
      </w:r>
      <w:bookmarkEnd w:id="1"/>
    </w:p>
    <w:p w14:paraId="521A9025" w14:textId="77777777" w:rsidR="00E83C3E" w:rsidRPr="001813EE" w:rsidRDefault="00E83C3E" w:rsidP="00EE4F9C">
      <w:pPr>
        <w:overflowPunct w:val="0"/>
        <w:autoSpaceDE w:val="0"/>
        <w:autoSpaceDN w:val="0"/>
        <w:adjustRightInd w:val="0"/>
        <w:jc w:val="both"/>
        <w:textAlignment w:val="baseline"/>
        <w:rPr>
          <w:b/>
          <w:bCs/>
          <w:lang w:eastAsia="en-GB"/>
        </w:rPr>
      </w:pPr>
    </w:p>
    <w:p w14:paraId="366A2BFB" w14:textId="314B561D" w:rsidR="0015166F" w:rsidRDefault="00076F23" w:rsidP="00EE4F9C">
      <w:pPr>
        <w:numPr>
          <w:ilvl w:val="0"/>
          <w:numId w:val="2"/>
        </w:numPr>
        <w:ind w:left="142" w:hanging="426"/>
        <w:jc w:val="both"/>
        <w:rPr>
          <w:rFonts w:ascii="Calibri" w:hAnsi="Calibri" w:cs="Calibri"/>
          <w:b/>
          <w:szCs w:val="24"/>
        </w:rPr>
      </w:pPr>
      <w:bookmarkStart w:id="3" w:name="_Hlk187070038"/>
      <w:bookmarkEnd w:id="2"/>
      <w:bookmarkEnd w:id="3"/>
      <w:r>
        <w:rPr>
          <w:rFonts w:ascii="Calibri" w:hAnsi="Calibri" w:cs="Calibri"/>
          <w:b/>
          <w:szCs w:val="24"/>
        </w:rPr>
        <w:t xml:space="preserve">TO RECEIVE APPLICATIONS OF INTEREST </w:t>
      </w:r>
      <w:r w:rsidR="0064437C">
        <w:rPr>
          <w:rFonts w:ascii="Calibri" w:hAnsi="Calibri" w:cs="Calibri"/>
          <w:b/>
          <w:szCs w:val="24"/>
        </w:rPr>
        <w:t xml:space="preserve">FOR </w:t>
      </w:r>
      <w:r w:rsidR="0064437C" w:rsidRPr="0064437C">
        <w:rPr>
          <w:rFonts w:ascii="Calibri" w:hAnsi="Calibri" w:cs="Calibri"/>
          <w:b/>
          <w:szCs w:val="24"/>
        </w:rPr>
        <w:t xml:space="preserve">THE CASUAL VACANCY </w:t>
      </w:r>
      <w:r w:rsidR="00D72EBA">
        <w:rPr>
          <w:rFonts w:ascii="Calibri" w:hAnsi="Calibri" w:cs="Calibri"/>
          <w:b/>
          <w:szCs w:val="24"/>
        </w:rPr>
        <w:t xml:space="preserve">&amp; MOVE </w:t>
      </w:r>
      <w:r>
        <w:rPr>
          <w:rFonts w:ascii="Calibri" w:hAnsi="Calibri" w:cs="Calibri"/>
          <w:b/>
          <w:szCs w:val="24"/>
        </w:rPr>
        <w:t xml:space="preserve">TO </w:t>
      </w:r>
      <w:r w:rsidR="00D72EBA">
        <w:rPr>
          <w:rFonts w:ascii="Calibri" w:hAnsi="Calibri" w:cs="Calibri"/>
          <w:b/>
          <w:szCs w:val="24"/>
        </w:rPr>
        <w:t xml:space="preserve">FILL THROUGH THE </w:t>
      </w:r>
      <w:r>
        <w:rPr>
          <w:rFonts w:ascii="Calibri" w:hAnsi="Calibri" w:cs="Calibri"/>
          <w:b/>
          <w:szCs w:val="24"/>
        </w:rPr>
        <w:t>CO-OPT</w:t>
      </w:r>
      <w:r w:rsidR="00D72EBA">
        <w:rPr>
          <w:rFonts w:ascii="Calibri" w:hAnsi="Calibri" w:cs="Calibri"/>
          <w:b/>
          <w:szCs w:val="24"/>
        </w:rPr>
        <w:t>ION</w:t>
      </w:r>
      <w:r>
        <w:rPr>
          <w:rFonts w:ascii="Calibri" w:hAnsi="Calibri" w:cs="Calibri"/>
          <w:b/>
          <w:szCs w:val="24"/>
        </w:rPr>
        <w:t xml:space="preserve"> </w:t>
      </w:r>
      <w:r w:rsidR="00D72EBA">
        <w:rPr>
          <w:rFonts w:ascii="Calibri" w:hAnsi="Calibri" w:cs="Calibri"/>
          <w:b/>
          <w:szCs w:val="24"/>
        </w:rPr>
        <w:t>PROCESS</w:t>
      </w:r>
      <w:r>
        <w:rPr>
          <w:rFonts w:ascii="Calibri" w:hAnsi="Calibri" w:cs="Calibri"/>
          <w:b/>
          <w:szCs w:val="24"/>
        </w:rPr>
        <w:t>.</w:t>
      </w:r>
    </w:p>
    <w:p w14:paraId="22261055" w14:textId="0DA978D7" w:rsidR="0015166F" w:rsidRPr="00291BBA" w:rsidRDefault="00207B0F" w:rsidP="00207B0F">
      <w:pPr>
        <w:ind w:left="142"/>
        <w:rPr>
          <w:rFonts w:ascii="Calibri" w:hAnsi="Calibri" w:cs="Calibri"/>
          <w:bCs/>
          <w:i/>
          <w:iCs/>
          <w:color w:val="EE0000"/>
          <w:szCs w:val="24"/>
        </w:rPr>
      </w:pPr>
      <w:r w:rsidRPr="00291BBA">
        <w:rPr>
          <w:rFonts w:ascii="Calibri" w:hAnsi="Calibri" w:cs="Calibri"/>
          <w:bCs/>
          <w:i/>
          <w:iCs/>
          <w:color w:val="EE0000"/>
          <w:szCs w:val="24"/>
        </w:rPr>
        <w:t xml:space="preserve">Electoral services have </w:t>
      </w:r>
      <w:r w:rsidR="00291BBA" w:rsidRPr="00291BBA">
        <w:rPr>
          <w:rFonts w:ascii="Calibri" w:hAnsi="Calibri" w:cs="Calibri"/>
          <w:bCs/>
          <w:i/>
          <w:iCs/>
          <w:color w:val="EE0000"/>
          <w:szCs w:val="24"/>
        </w:rPr>
        <w:t xml:space="preserve">confirmed they have </w:t>
      </w:r>
      <w:r w:rsidRPr="00291BBA">
        <w:rPr>
          <w:rFonts w:ascii="Calibri" w:hAnsi="Calibri" w:cs="Calibri"/>
          <w:bCs/>
          <w:i/>
          <w:iCs/>
          <w:color w:val="EE0000"/>
          <w:szCs w:val="24"/>
        </w:rPr>
        <w:t>not received a request from 10 electors to hold an election.  CPC can now advertise the vacancy locally and go to Co-option should anyone apply</w:t>
      </w:r>
      <w:r w:rsidR="00291BBA" w:rsidRPr="00291BBA">
        <w:rPr>
          <w:rFonts w:ascii="Calibri" w:hAnsi="Calibri" w:cs="Calibri"/>
          <w:bCs/>
          <w:i/>
          <w:iCs/>
          <w:color w:val="EE0000"/>
          <w:szCs w:val="24"/>
        </w:rPr>
        <w:t xml:space="preserve"> before the cut-off date of 5pm 26</w:t>
      </w:r>
      <w:r w:rsidR="00291BBA" w:rsidRPr="00291BBA">
        <w:rPr>
          <w:rFonts w:ascii="Calibri" w:hAnsi="Calibri" w:cs="Calibri"/>
          <w:bCs/>
          <w:i/>
          <w:iCs/>
          <w:color w:val="EE0000"/>
          <w:szCs w:val="24"/>
          <w:vertAlign w:val="superscript"/>
        </w:rPr>
        <w:t>th</w:t>
      </w:r>
      <w:r w:rsidR="00291BBA" w:rsidRPr="00291BBA">
        <w:rPr>
          <w:rFonts w:ascii="Calibri" w:hAnsi="Calibri" w:cs="Calibri"/>
          <w:bCs/>
          <w:i/>
          <w:iCs/>
          <w:color w:val="EE0000"/>
          <w:szCs w:val="24"/>
        </w:rPr>
        <w:t xml:space="preserve"> Aug</w:t>
      </w:r>
      <w:r w:rsidR="004B4DBC">
        <w:rPr>
          <w:rFonts w:ascii="Calibri" w:hAnsi="Calibri" w:cs="Calibri"/>
          <w:bCs/>
          <w:i/>
          <w:iCs/>
          <w:color w:val="EE0000"/>
          <w:szCs w:val="24"/>
        </w:rPr>
        <w:t xml:space="preserve">.  If no one applies the vacancy will continue to be advertised, new cut off date given in readiness for the October meeting.  Once we get to 6 months of the next </w:t>
      </w:r>
      <w:proofErr w:type="gramStart"/>
      <w:r w:rsidR="0031533B">
        <w:rPr>
          <w:rFonts w:ascii="Calibri" w:hAnsi="Calibri" w:cs="Calibri"/>
          <w:bCs/>
          <w:i/>
          <w:iCs/>
          <w:color w:val="EE0000"/>
          <w:szCs w:val="24"/>
        </w:rPr>
        <w:t>all out</w:t>
      </w:r>
      <w:proofErr w:type="gramEnd"/>
      <w:r w:rsidR="0031533B">
        <w:rPr>
          <w:rFonts w:ascii="Calibri" w:hAnsi="Calibri" w:cs="Calibri"/>
          <w:bCs/>
          <w:i/>
          <w:iCs/>
          <w:color w:val="EE0000"/>
          <w:szCs w:val="24"/>
        </w:rPr>
        <w:t xml:space="preserve"> parish/town </w:t>
      </w:r>
      <w:r w:rsidR="004B4DBC">
        <w:rPr>
          <w:rFonts w:ascii="Calibri" w:hAnsi="Calibri" w:cs="Calibri"/>
          <w:bCs/>
          <w:i/>
          <w:iCs/>
          <w:color w:val="EE0000"/>
          <w:szCs w:val="24"/>
        </w:rPr>
        <w:t>elections (May</w:t>
      </w:r>
      <w:r w:rsidR="0031533B">
        <w:rPr>
          <w:rFonts w:ascii="Calibri" w:hAnsi="Calibri" w:cs="Calibri"/>
          <w:bCs/>
          <w:i/>
          <w:iCs/>
          <w:color w:val="EE0000"/>
          <w:szCs w:val="24"/>
        </w:rPr>
        <w:t xml:space="preserve"> 2027</w:t>
      </w:r>
      <w:r w:rsidR="004B4DBC">
        <w:rPr>
          <w:rFonts w:ascii="Calibri" w:hAnsi="Calibri" w:cs="Calibri"/>
          <w:bCs/>
          <w:i/>
          <w:iCs/>
          <w:color w:val="EE0000"/>
          <w:szCs w:val="24"/>
        </w:rPr>
        <w:t>) the council do not have to Co-opt</w:t>
      </w:r>
      <w:r w:rsidR="0031533B">
        <w:rPr>
          <w:rFonts w:ascii="Calibri" w:hAnsi="Calibri" w:cs="Calibri"/>
          <w:bCs/>
          <w:i/>
          <w:iCs/>
          <w:color w:val="EE0000"/>
          <w:szCs w:val="24"/>
        </w:rPr>
        <w:t>.</w:t>
      </w:r>
    </w:p>
    <w:p w14:paraId="00D5F5D1" w14:textId="77777777" w:rsidR="00291BBA" w:rsidRPr="00291BBA" w:rsidRDefault="00291BBA" w:rsidP="00207B0F">
      <w:pPr>
        <w:ind w:left="142"/>
        <w:rPr>
          <w:rFonts w:ascii="Calibri" w:hAnsi="Calibri" w:cs="Calibri"/>
          <w:bCs/>
          <w:szCs w:val="24"/>
        </w:rPr>
      </w:pPr>
    </w:p>
    <w:p w14:paraId="1CE4DABD" w14:textId="7AF8D0AB" w:rsidR="002A13E0" w:rsidRDefault="00237CC9" w:rsidP="00EE4F9C">
      <w:pPr>
        <w:numPr>
          <w:ilvl w:val="0"/>
          <w:numId w:val="2"/>
        </w:numPr>
        <w:ind w:left="142" w:hanging="426"/>
        <w:jc w:val="both"/>
        <w:rPr>
          <w:rFonts w:ascii="Calibri" w:hAnsi="Calibri" w:cs="Calibri"/>
          <w:b/>
          <w:szCs w:val="24"/>
        </w:rPr>
      </w:pPr>
      <w:r>
        <w:rPr>
          <w:rFonts w:ascii="Calibri" w:hAnsi="Calibri" w:cs="Calibri"/>
          <w:b/>
          <w:szCs w:val="24"/>
        </w:rPr>
        <w:t>ITEMS FOR THE NEWSLETTER AUTUM/WINTER 2026</w:t>
      </w:r>
    </w:p>
    <w:p w14:paraId="12A84879" w14:textId="1EFBE41E" w:rsidR="002A13E0" w:rsidRPr="0031533B" w:rsidRDefault="000132B6" w:rsidP="00FF4F65">
      <w:pPr>
        <w:pStyle w:val="ListParagraph"/>
        <w:ind w:left="142"/>
        <w:rPr>
          <w:bCs/>
          <w:i/>
          <w:iCs/>
          <w:color w:val="EE0000"/>
          <w:sz w:val="24"/>
          <w:szCs w:val="24"/>
        </w:rPr>
      </w:pPr>
      <w:r w:rsidRPr="0031533B">
        <w:rPr>
          <w:bCs/>
          <w:i/>
          <w:iCs/>
          <w:color w:val="EE0000"/>
          <w:sz w:val="24"/>
          <w:szCs w:val="24"/>
        </w:rPr>
        <w:t>Please consider what you would like to share with the community</w:t>
      </w:r>
      <w:r w:rsidR="00FF4F65" w:rsidRPr="0031533B">
        <w:rPr>
          <w:bCs/>
          <w:i/>
          <w:iCs/>
          <w:color w:val="EE0000"/>
          <w:sz w:val="24"/>
          <w:szCs w:val="24"/>
        </w:rPr>
        <w:t xml:space="preserve"> </w:t>
      </w:r>
      <w:r w:rsidR="00085E51">
        <w:rPr>
          <w:bCs/>
          <w:i/>
          <w:iCs/>
          <w:color w:val="EE0000"/>
          <w:sz w:val="24"/>
          <w:szCs w:val="24"/>
        </w:rPr>
        <w:t>about</w:t>
      </w:r>
      <w:r w:rsidR="00FF4F65" w:rsidRPr="0031533B">
        <w:rPr>
          <w:bCs/>
          <w:i/>
          <w:iCs/>
          <w:color w:val="EE0000"/>
          <w:sz w:val="24"/>
          <w:szCs w:val="24"/>
        </w:rPr>
        <w:t xml:space="preserve"> how the parish council has benefited them</w:t>
      </w:r>
      <w:r w:rsidR="004B4DBC" w:rsidRPr="0031533B">
        <w:rPr>
          <w:bCs/>
          <w:i/>
          <w:iCs/>
          <w:color w:val="EE0000"/>
          <w:sz w:val="24"/>
          <w:szCs w:val="24"/>
        </w:rPr>
        <w:t xml:space="preserve"> by acting on their behalf</w:t>
      </w:r>
    </w:p>
    <w:p w14:paraId="5C097896" w14:textId="77777777" w:rsidR="00FF4F65" w:rsidRPr="00FF4F65" w:rsidRDefault="00FF4F65" w:rsidP="00FF4F65">
      <w:pPr>
        <w:pStyle w:val="ListParagraph"/>
        <w:ind w:left="142"/>
        <w:rPr>
          <w:bCs/>
          <w:color w:val="EE0000"/>
          <w:sz w:val="24"/>
          <w:szCs w:val="24"/>
        </w:rPr>
      </w:pPr>
    </w:p>
    <w:p w14:paraId="0B3A41CB" w14:textId="2F564D6B" w:rsidR="002E3583" w:rsidRPr="00250B62" w:rsidRDefault="00E94991" w:rsidP="00EE4F9C">
      <w:pPr>
        <w:numPr>
          <w:ilvl w:val="0"/>
          <w:numId w:val="2"/>
        </w:numPr>
        <w:ind w:left="142" w:hanging="426"/>
        <w:jc w:val="both"/>
        <w:rPr>
          <w:rFonts w:ascii="Calibri" w:hAnsi="Calibri" w:cs="Calibri"/>
          <w:b/>
          <w:szCs w:val="24"/>
        </w:rPr>
      </w:pPr>
      <w:r w:rsidRPr="00250B62">
        <w:rPr>
          <w:rFonts w:ascii="Calibri" w:hAnsi="Calibri" w:cs="Calibri"/>
          <w:b/>
          <w:szCs w:val="24"/>
        </w:rPr>
        <w:t xml:space="preserve">FINANCIAL MATTERS: </w:t>
      </w:r>
    </w:p>
    <w:p w14:paraId="6F8215AE" w14:textId="5470D873" w:rsidR="00545417" w:rsidRPr="00033AE0" w:rsidRDefault="19E754DA" w:rsidP="00FE5223">
      <w:pPr>
        <w:pStyle w:val="ListParagraph"/>
        <w:widowControl w:val="0"/>
        <w:numPr>
          <w:ilvl w:val="0"/>
          <w:numId w:val="3"/>
        </w:numPr>
        <w:ind w:left="567" w:hanging="425"/>
        <w:jc w:val="both"/>
        <w:rPr>
          <w:color w:val="000000" w:themeColor="text1"/>
          <w:szCs w:val="24"/>
        </w:rPr>
      </w:pPr>
      <w:r w:rsidRPr="00033AE0">
        <w:rPr>
          <w:sz w:val="24"/>
          <w:szCs w:val="24"/>
        </w:rPr>
        <w:t xml:space="preserve">To receive and approve accounts and budget position up to </w:t>
      </w:r>
      <w:r w:rsidR="006B78DA">
        <w:rPr>
          <w:sz w:val="24"/>
          <w:szCs w:val="24"/>
        </w:rPr>
        <w:t>3</w:t>
      </w:r>
      <w:r w:rsidR="00CC726C">
        <w:rPr>
          <w:sz w:val="24"/>
          <w:szCs w:val="24"/>
        </w:rPr>
        <w:t>1</w:t>
      </w:r>
      <w:r w:rsidR="00CC726C" w:rsidRPr="00CC726C">
        <w:rPr>
          <w:sz w:val="24"/>
          <w:szCs w:val="24"/>
          <w:vertAlign w:val="superscript"/>
        </w:rPr>
        <w:t>st</w:t>
      </w:r>
      <w:r w:rsidR="00CC726C">
        <w:rPr>
          <w:sz w:val="24"/>
          <w:szCs w:val="24"/>
        </w:rPr>
        <w:t xml:space="preserve"> July</w:t>
      </w:r>
      <w:r w:rsidR="00CB192D" w:rsidRPr="00033AE0">
        <w:rPr>
          <w:sz w:val="24"/>
          <w:szCs w:val="24"/>
        </w:rPr>
        <w:t xml:space="preserve"> 2026</w:t>
      </w:r>
    </w:p>
    <w:p w14:paraId="216BA8EC" w14:textId="073EF818" w:rsidR="00545417" w:rsidRPr="00033AE0" w:rsidRDefault="00F7613E" w:rsidP="00080B28">
      <w:pPr>
        <w:pStyle w:val="ListParagraph"/>
        <w:widowControl w:val="0"/>
        <w:numPr>
          <w:ilvl w:val="0"/>
          <w:numId w:val="3"/>
        </w:numPr>
        <w:ind w:left="567" w:hanging="425"/>
        <w:jc w:val="both"/>
        <w:rPr>
          <w:i/>
          <w:iCs/>
          <w:color w:val="FF0000"/>
          <w:szCs w:val="24"/>
        </w:rPr>
      </w:pPr>
      <w:r w:rsidRPr="00033AE0">
        <w:rPr>
          <w:color w:val="000000" w:themeColor="text1"/>
          <w:sz w:val="24"/>
          <w:szCs w:val="24"/>
        </w:rPr>
        <w:t xml:space="preserve">To receive </w:t>
      </w:r>
      <w:r w:rsidRPr="00033AE0">
        <w:rPr>
          <w:sz w:val="24"/>
          <w:szCs w:val="24"/>
        </w:rPr>
        <w:t xml:space="preserve">and approve the schedule of </w:t>
      </w:r>
      <w:r w:rsidR="005C5DC8" w:rsidRPr="00033AE0">
        <w:rPr>
          <w:sz w:val="24"/>
          <w:szCs w:val="24"/>
        </w:rPr>
        <w:t>invoices</w:t>
      </w:r>
      <w:r w:rsidR="001B1067" w:rsidRPr="00033AE0">
        <w:rPr>
          <w:sz w:val="24"/>
          <w:szCs w:val="24"/>
        </w:rPr>
        <w:t xml:space="preserve"> &amp; reimbursements </w:t>
      </w:r>
      <w:r w:rsidR="005C5DC8" w:rsidRPr="00033AE0">
        <w:rPr>
          <w:sz w:val="24"/>
          <w:szCs w:val="24"/>
        </w:rPr>
        <w:t xml:space="preserve">for </w:t>
      </w:r>
      <w:r w:rsidRPr="00033AE0">
        <w:rPr>
          <w:sz w:val="24"/>
          <w:szCs w:val="24"/>
        </w:rPr>
        <w:t>payment</w:t>
      </w:r>
      <w:r w:rsidR="005C5DC8" w:rsidRPr="00033AE0">
        <w:rPr>
          <w:sz w:val="24"/>
          <w:szCs w:val="24"/>
        </w:rPr>
        <w:t xml:space="preserve"> </w:t>
      </w:r>
      <w:bookmarkStart w:id="4" w:name="_Hlk164782915"/>
      <w:r w:rsidR="00A21400" w:rsidRPr="00033AE0">
        <w:rPr>
          <w:i/>
          <w:iCs/>
          <w:szCs w:val="24"/>
        </w:rPr>
        <w:t xml:space="preserve">  </w:t>
      </w:r>
    </w:p>
    <w:p w14:paraId="01FB7AA9" w14:textId="0A267E54" w:rsidR="00545417" w:rsidRPr="00A040AD" w:rsidRDefault="00703FDD" w:rsidP="00F04078">
      <w:pPr>
        <w:pStyle w:val="ListParagraph"/>
        <w:widowControl w:val="0"/>
        <w:numPr>
          <w:ilvl w:val="0"/>
          <w:numId w:val="3"/>
        </w:numPr>
        <w:ind w:left="567" w:hanging="425"/>
        <w:jc w:val="both"/>
        <w:rPr>
          <w:i/>
          <w:iCs/>
          <w:sz w:val="24"/>
          <w:szCs w:val="24"/>
        </w:rPr>
      </w:pPr>
      <w:r>
        <w:rPr>
          <w:sz w:val="24"/>
          <w:szCs w:val="24"/>
        </w:rPr>
        <w:t xml:space="preserve">To approve </w:t>
      </w:r>
      <w:r w:rsidR="00235D62" w:rsidRPr="00033AE0">
        <w:rPr>
          <w:sz w:val="24"/>
          <w:szCs w:val="24"/>
        </w:rPr>
        <w:t>Clerks delegated authority to spend in consultation with the Chair</w:t>
      </w:r>
      <w:r w:rsidR="006E4BFF">
        <w:rPr>
          <w:sz w:val="24"/>
          <w:szCs w:val="24"/>
        </w:rPr>
        <w:t xml:space="preserve"> through July </w:t>
      </w:r>
      <w:r w:rsidR="005B25D0">
        <w:rPr>
          <w:sz w:val="24"/>
          <w:szCs w:val="24"/>
        </w:rPr>
        <w:t xml:space="preserve">&amp; August </w:t>
      </w:r>
      <w:r>
        <w:rPr>
          <w:sz w:val="24"/>
          <w:szCs w:val="24"/>
        </w:rPr>
        <w:t>where there are no meetings</w:t>
      </w:r>
    </w:p>
    <w:p w14:paraId="7D3C3B2B" w14:textId="3656888E" w:rsidR="00A040AD" w:rsidRPr="004719AB" w:rsidRDefault="00A040AD" w:rsidP="00F04078">
      <w:pPr>
        <w:pStyle w:val="ListParagraph"/>
        <w:widowControl w:val="0"/>
        <w:numPr>
          <w:ilvl w:val="0"/>
          <w:numId w:val="3"/>
        </w:numPr>
        <w:ind w:left="567" w:hanging="425"/>
        <w:jc w:val="both"/>
        <w:rPr>
          <w:i/>
          <w:iCs/>
          <w:sz w:val="24"/>
          <w:szCs w:val="24"/>
        </w:rPr>
      </w:pPr>
      <w:r>
        <w:rPr>
          <w:sz w:val="24"/>
          <w:szCs w:val="24"/>
        </w:rPr>
        <w:t>Grant Aid Applications – The Link parish magazine £500</w:t>
      </w:r>
      <w:r w:rsidR="000960D9">
        <w:rPr>
          <w:sz w:val="24"/>
          <w:szCs w:val="24"/>
        </w:rPr>
        <w:t xml:space="preserve"> &amp; FBEP Annual Insurance payment</w:t>
      </w:r>
    </w:p>
    <w:p w14:paraId="7089409F" w14:textId="26CB55FE" w:rsidR="004719AB" w:rsidRPr="00033AE0" w:rsidRDefault="004719AB" w:rsidP="00F04078">
      <w:pPr>
        <w:pStyle w:val="ListParagraph"/>
        <w:widowControl w:val="0"/>
        <w:numPr>
          <w:ilvl w:val="0"/>
          <w:numId w:val="3"/>
        </w:numPr>
        <w:ind w:left="567" w:hanging="425"/>
        <w:jc w:val="both"/>
        <w:rPr>
          <w:i/>
          <w:iCs/>
          <w:sz w:val="24"/>
          <w:szCs w:val="24"/>
        </w:rPr>
      </w:pPr>
      <w:r>
        <w:rPr>
          <w:sz w:val="24"/>
          <w:szCs w:val="24"/>
        </w:rPr>
        <w:t xml:space="preserve">To consider for approval </w:t>
      </w:r>
      <w:r w:rsidR="000B4B56">
        <w:rPr>
          <w:sz w:val="24"/>
          <w:szCs w:val="24"/>
        </w:rPr>
        <w:t xml:space="preserve">the membership renewal </w:t>
      </w:r>
      <w:r w:rsidR="00B406AB">
        <w:rPr>
          <w:sz w:val="24"/>
          <w:szCs w:val="24"/>
        </w:rPr>
        <w:t xml:space="preserve">£253 </w:t>
      </w:r>
      <w:r w:rsidR="000B4B56">
        <w:rPr>
          <w:sz w:val="24"/>
          <w:szCs w:val="24"/>
        </w:rPr>
        <w:t xml:space="preserve">to Society of Local Council Clerks </w:t>
      </w:r>
    </w:p>
    <w:p w14:paraId="4726C4FD" w14:textId="77777777" w:rsidR="00545417" w:rsidRPr="00545417" w:rsidRDefault="00545417" w:rsidP="00545417">
      <w:pPr>
        <w:widowControl w:val="0"/>
        <w:jc w:val="both"/>
        <w:rPr>
          <w:szCs w:val="24"/>
        </w:rPr>
      </w:pPr>
    </w:p>
    <w:p w14:paraId="01177E46" w14:textId="44AE6A3F" w:rsidR="00637DED" w:rsidRDefault="00672443" w:rsidP="00205A18">
      <w:pPr>
        <w:numPr>
          <w:ilvl w:val="0"/>
          <w:numId w:val="2"/>
        </w:numPr>
        <w:ind w:left="142" w:hanging="426"/>
        <w:jc w:val="both"/>
        <w:rPr>
          <w:rFonts w:ascii="Calibri" w:hAnsi="Calibri" w:cs="Calibri"/>
          <w:b/>
          <w:bCs/>
          <w:szCs w:val="24"/>
        </w:rPr>
      </w:pPr>
      <w:r w:rsidRPr="00076914">
        <w:rPr>
          <w:rFonts w:ascii="Calibri" w:hAnsi="Calibri" w:cs="Calibri"/>
          <w:b/>
          <w:bCs/>
          <w:szCs w:val="24"/>
        </w:rPr>
        <w:t xml:space="preserve">TO </w:t>
      </w:r>
      <w:r w:rsidR="00076914">
        <w:rPr>
          <w:rFonts w:ascii="Calibri" w:hAnsi="Calibri" w:cs="Calibri"/>
          <w:b/>
          <w:bCs/>
          <w:szCs w:val="24"/>
        </w:rPr>
        <w:t xml:space="preserve">RECEIVE </w:t>
      </w:r>
      <w:r w:rsidRPr="00076914">
        <w:rPr>
          <w:rFonts w:ascii="Calibri" w:hAnsi="Calibri" w:cs="Calibri"/>
          <w:b/>
          <w:bCs/>
          <w:szCs w:val="24"/>
        </w:rPr>
        <w:t xml:space="preserve">PKF LITTLEJOHN </w:t>
      </w:r>
      <w:r w:rsidR="00301100">
        <w:rPr>
          <w:rFonts w:ascii="Calibri" w:hAnsi="Calibri" w:cs="Calibri"/>
          <w:b/>
          <w:bCs/>
          <w:szCs w:val="24"/>
        </w:rPr>
        <w:t xml:space="preserve">CONCLUSION OF </w:t>
      </w:r>
      <w:r w:rsidRPr="00076914">
        <w:rPr>
          <w:rFonts w:ascii="Calibri" w:hAnsi="Calibri" w:cs="Calibri"/>
          <w:b/>
          <w:bCs/>
          <w:szCs w:val="24"/>
        </w:rPr>
        <w:t xml:space="preserve">EXTERNAL AUDIT REPORT FOR 2025-26 AND </w:t>
      </w:r>
      <w:r w:rsidR="00F84CA3">
        <w:rPr>
          <w:rFonts w:ascii="Calibri" w:hAnsi="Calibri" w:cs="Calibri"/>
          <w:b/>
          <w:bCs/>
          <w:szCs w:val="24"/>
        </w:rPr>
        <w:t xml:space="preserve">CONSIDER </w:t>
      </w:r>
      <w:r w:rsidRPr="00076914">
        <w:rPr>
          <w:rFonts w:ascii="Calibri" w:hAnsi="Calibri" w:cs="Calibri"/>
          <w:b/>
          <w:bCs/>
          <w:szCs w:val="24"/>
        </w:rPr>
        <w:t>IF ANY</w:t>
      </w:r>
      <w:r w:rsidR="00F84CA3">
        <w:rPr>
          <w:rFonts w:ascii="Calibri" w:hAnsi="Calibri" w:cs="Calibri"/>
          <w:b/>
          <w:bCs/>
          <w:szCs w:val="24"/>
        </w:rPr>
        <w:t xml:space="preserve"> </w:t>
      </w:r>
      <w:r w:rsidRPr="00076914">
        <w:rPr>
          <w:rFonts w:ascii="Calibri" w:hAnsi="Calibri" w:cs="Calibri"/>
          <w:b/>
          <w:bCs/>
          <w:szCs w:val="24"/>
        </w:rPr>
        <w:t>ACTION IS REQUIRED</w:t>
      </w:r>
    </w:p>
    <w:p w14:paraId="0509ED23" w14:textId="41214EF8" w:rsidR="008056E3" w:rsidRDefault="008056E3" w:rsidP="008056E3">
      <w:pPr>
        <w:ind w:left="142"/>
        <w:jc w:val="both"/>
        <w:rPr>
          <w:rFonts w:ascii="Calibri" w:hAnsi="Calibri" w:cs="Calibri"/>
          <w:i/>
          <w:iCs/>
          <w:color w:val="EE0000"/>
          <w:szCs w:val="24"/>
        </w:rPr>
      </w:pPr>
      <w:r w:rsidRPr="000D124B">
        <w:rPr>
          <w:rFonts w:ascii="Calibri" w:hAnsi="Calibri" w:cs="Calibri"/>
          <w:i/>
          <w:iCs/>
          <w:color w:val="EE0000"/>
          <w:szCs w:val="24"/>
        </w:rPr>
        <w:t xml:space="preserve">The council has received a clear external audit and there are no </w:t>
      </w:r>
      <w:r w:rsidR="000D124B" w:rsidRPr="000D124B">
        <w:rPr>
          <w:rFonts w:ascii="Calibri" w:hAnsi="Calibri" w:cs="Calibri"/>
          <w:i/>
          <w:iCs/>
          <w:color w:val="EE0000"/>
          <w:szCs w:val="24"/>
        </w:rPr>
        <w:t>actions listed</w:t>
      </w:r>
      <w:r w:rsidR="00E941B5">
        <w:rPr>
          <w:rFonts w:ascii="Calibri" w:hAnsi="Calibri" w:cs="Calibri"/>
          <w:i/>
          <w:iCs/>
          <w:color w:val="EE0000"/>
          <w:szCs w:val="24"/>
        </w:rPr>
        <w:t>.  They are satisfied with CPC’s internal controls, accounting methods</w:t>
      </w:r>
      <w:r w:rsidR="00C4309A">
        <w:rPr>
          <w:rFonts w:ascii="Calibri" w:hAnsi="Calibri" w:cs="Calibri"/>
          <w:i/>
          <w:iCs/>
          <w:color w:val="EE0000"/>
          <w:szCs w:val="24"/>
        </w:rPr>
        <w:t xml:space="preserve">, councillor checks, </w:t>
      </w:r>
      <w:r w:rsidR="005003C3">
        <w:rPr>
          <w:rFonts w:ascii="Calibri" w:hAnsi="Calibri" w:cs="Calibri"/>
          <w:i/>
          <w:iCs/>
          <w:color w:val="EE0000"/>
          <w:szCs w:val="24"/>
        </w:rPr>
        <w:t>paying items under the council’s scope of powers.  They did have 1 query</w:t>
      </w:r>
      <w:r w:rsidR="001A420C">
        <w:rPr>
          <w:rFonts w:ascii="Calibri" w:hAnsi="Calibri" w:cs="Calibri"/>
          <w:i/>
          <w:iCs/>
          <w:color w:val="EE0000"/>
          <w:szCs w:val="24"/>
        </w:rPr>
        <w:t xml:space="preserve"> about staff costs</w:t>
      </w:r>
      <w:r w:rsidR="00A84702">
        <w:rPr>
          <w:rFonts w:ascii="Calibri" w:hAnsi="Calibri" w:cs="Calibri"/>
          <w:i/>
          <w:iCs/>
          <w:color w:val="EE0000"/>
          <w:szCs w:val="24"/>
        </w:rPr>
        <w:t xml:space="preserve"> and the annual increase in SCP</w:t>
      </w:r>
      <w:r w:rsidR="005003C3">
        <w:rPr>
          <w:rFonts w:ascii="Calibri" w:hAnsi="Calibri" w:cs="Calibri"/>
          <w:i/>
          <w:iCs/>
          <w:color w:val="EE0000"/>
          <w:szCs w:val="24"/>
        </w:rPr>
        <w:t>, but this was responded to with clear evidence</w:t>
      </w:r>
      <w:r w:rsidR="00A84702">
        <w:rPr>
          <w:rFonts w:ascii="Calibri" w:hAnsi="Calibri" w:cs="Calibri"/>
          <w:i/>
          <w:iCs/>
          <w:color w:val="EE0000"/>
          <w:szCs w:val="24"/>
        </w:rPr>
        <w:t xml:space="preserve"> as authorised in the minutes</w:t>
      </w:r>
      <w:r w:rsidR="005003C3">
        <w:rPr>
          <w:rFonts w:ascii="Calibri" w:hAnsi="Calibri" w:cs="Calibri"/>
          <w:i/>
          <w:iCs/>
          <w:color w:val="EE0000"/>
          <w:szCs w:val="24"/>
        </w:rPr>
        <w:t>.</w:t>
      </w:r>
    </w:p>
    <w:p w14:paraId="19B26371" w14:textId="77777777" w:rsidR="00527363" w:rsidRDefault="00527363" w:rsidP="008056E3">
      <w:pPr>
        <w:ind w:left="142"/>
        <w:jc w:val="both"/>
        <w:rPr>
          <w:rFonts w:ascii="Calibri" w:hAnsi="Calibri" w:cs="Calibri"/>
          <w:i/>
          <w:iCs/>
          <w:color w:val="EE0000"/>
          <w:szCs w:val="24"/>
        </w:rPr>
      </w:pPr>
    </w:p>
    <w:p w14:paraId="18F217E4" w14:textId="77777777" w:rsidR="00527363" w:rsidRDefault="00527363" w:rsidP="008056E3">
      <w:pPr>
        <w:ind w:left="142"/>
        <w:jc w:val="both"/>
        <w:rPr>
          <w:rFonts w:ascii="Calibri" w:hAnsi="Calibri" w:cs="Calibri"/>
          <w:i/>
          <w:iCs/>
          <w:color w:val="EE0000"/>
          <w:szCs w:val="24"/>
        </w:rPr>
      </w:pPr>
    </w:p>
    <w:p w14:paraId="69254263" w14:textId="77777777" w:rsidR="00527363" w:rsidRPr="000D124B" w:rsidRDefault="00527363" w:rsidP="008056E3">
      <w:pPr>
        <w:ind w:left="142"/>
        <w:jc w:val="both"/>
        <w:rPr>
          <w:rFonts w:ascii="Calibri" w:hAnsi="Calibri" w:cs="Calibri"/>
          <w:i/>
          <w:iCs/>
          <w:color w:val="EE0000"/>
          <w:szCs w:val="24"/>
        </w:rPr>
      </w:pPr>
    </w:p>
    <w:p w14:paraId="34E0F27B" w14:textId="77777777" w:rsidR="00205A18" w:rsidRPr="00205A18" w:rsidRDefault="00205A18" w:rsidP="00205A18">
      <w:pPr>
        <w:jc w:val="both"/>
        <w:rPr>
          <w:rFonts w:ascii="Calibri" w:hAnsi="Calibri" w:cs="Calibri"/>
          <w:color w:val="FF0000"/>
        </w:rPr>
      </w:pPr>
    </w:p>
    <w:p w14:paraId="0E8E9B37" w14:textId="4E392399" w:rsidR="2CBBF5AD" w:rsidRPr="00545417" w:rsidRDefault="6F4AC7B4" w:rsidP="00EE4F9C">
      <w:pPr>
        <w:numPr>
          <w:ilvl w:val="0"/>
          <w:numId w:val="2"/>
        </w:numPr>
        <w:ind w:left="142" w:hanging="426"/>
        <w:jc w:val="both"/>
        <w:rPr>
          <w:rFonts w:ascii="Calibri" w:hAnsi="Calibri" w:cs="Calibri"/>
          <w:color w:val="FF0000"/>
        </w:rPr>
      </w:pPr>
      <w:r w:rsidRPr="19EFEB63">
        <w:rPr>
          <w:rFonts w:ascii="Calibri" w:hAnsi="Calibri" w:cs="Calibri"/>
          <w:b/>
          <w:bCs/>
        </w:rPr>
        <w:lastRenderedPageBreak/>
        <w:t xml:space="preserve">TO RECEIVE CLERKS REPORT AND CONSIDER ANY ACTIONS REQUIRED </w:t>
      </w:r>
    </w:p>
    <w:p w14:paraId="7CCF3E05" w14:textId="09FD6C7A" w:rsidR="0095541F" w:rsidRPr="0009486D" w:rsidRDefault="00873DD4" w:rsidP="0095541F">
      <w:pPr>
        <w:pStyle w:val="ListParagraph"/>
        <w:ind w:left="142"/>
        <w:jc w:val="both"/>
        <w:rPr>
          <w:b/>
          <w:bCs/>
          <w:color w:val="EE0000"/>
          <w:sz w:val="24"/>
          <w:szCs w:val="24"/>
        </w:rPr>
      </w:pPr>
      <w:r w:rsidRPr="0009486D">
        <w:rPr>
          <w:b/>
          <w:bCs/>
          <w:color w:val="EE0000"/>
          <w:sz w:val="24"/>
          <w:szCs w:val="24"/>
        </w:rPr>
        <w:t xml:space="preserve">Between now and the </w:t>
      </w:r>
      <w:r w:rsidR="008C5CF0" w:rsidRPr="0009486D">
        <w:rPr>
          <w:b/>
          <w:bCs/>
          <w:color w:val="EE0000"/>
          <w:sz w:val="24"/>
          <w:szCs w:val="24"/>
        </w:rPr>
        <w:t xml:space="preserve">Committee meetings </w:t>
      </w:r>
      <w:r w:rsidR="0009486D">
        <w:rPr>
          <w:b/>
          <w:bCs/>
          <w:color w:val="EE0000"/>
          <w:sz w:val="24"/>
          <w:szCs w:val="24"/>
        </w:rPr>
        <w:t>over 21</w:t>
      </w:r>
      <w:r w:rsidR="0009486D" w:rsidRPr="0009486D">
        <w:rPr>
          <w:b/>
          <w:bCs/>
          <w:color w:val="EE0000"/>
          <w:sz w:val="24"/>
          <w:szCs w:val="24"/>
          <w:vertAlign w:val="superscript"/>
        </w:rPr>
        <w:t>st</w:t>
      </w:r>
      <w:r w:rsidR="0009486D">
        <w:rPr>
          <w:b/>
          <w:bCs/>
          <w:color w:val="EE0000"/>
          <w:sz w:val="24"/>
          <w:szCs w:val="24"/>
        </w:rPr>
        <w:t>/22</w:t>
      </w:r>
      <w:r w:rsidR="0009486D" w:rsidRPr="0009486D">
        <w:rPr>
          <w:b/>
          <w:bCs/>
          <w:color w:val="EE0000"/>
          <w:sz w:val="24"/>
          <w:szCs w:val="24"/>
          <w:vertAlign w:val="superscript"/>
        </w:rPr>
        <w:t>nd</w:t>
      </w:r>
      <w:r w:rsidR="0009486D">
        <w:rPr>
          <w:b/>
          <w:bCs/>
          <w:color w:val="EE0000"/>
          <w:sz w:val="24"/>
          <w:szCs w:val="24"/>
        </w:rPr>
        <w:t xml:space="preserve"> </w:t>
      </w:r>
      <w:r w:rsidR="008C5CF0" w:rsidRPr="0009486D">
        <w:rPr>
          <w:b/>
          <w:bCs/>
          <w:color w:val="EE0000"/>
          <w:sz w:val="24"/>
          <w:szCs w:val="24"/>
        </w:rPr>
        <w:t xml:space="preserve">October, committee members are requested to give thought to what they wish to achieve in 2027 so that </w:t>
      </w:r>
      <w:r w:rsidR="005742C0" w:rsidRPr="0009486D">
        <w:rPr>
          <w:b/>
          <w:bCs/>
          <w:color w:val="EE0000"/>
          <w:sz w:val="24"/>
          <w:szCs w:val="24"/>
        </w:rPr>
        <w:t xml:space="preserve">funds </w:t>
      </w:r>
      <w:r w:rsidR="008C5CF0" w:rsidRPr="0009486D">
        <w:rPr>
          <w:b/>
          <w:bCs/>
          <w:color w:val="EE0000"/>
          <w:sz w:val="24"/>
          <w:szCs w:val="24"/>
        </w:rPr>
        <w:t xml:space="preserve">can be </w:t>
      </w:r>
      <w:r w:rsidR="005742C0" w:rsidRPr="0009486D">
        <w:rPr>
          <w:b/>
          <w:bCs/>
          <w:color w:val="EE0000"/>
          <w:sz w:val="24"/>
          <w:szCs w:val="24"/>
        </w:rPr>
        <w:t xml:space="preserve">allocated in the </w:t>
      </w:r>
      <w:r w:rsidR="0009486D" w:rsidRPr="0009486D">
        <w:rPr>
          <w:b/>
          <w:bCs/>
          <w:color w:val="EE0000"/>
          <w:sz w:val="24"/>
          <w:szCs w:val="24"/>
        </w:rPr>
        <w:t>B</w:t>
      </w:r>
      <w:r w:rsidR="005742C0" w:rsidRPr="0009486D">
        <w:rPr>
          <w:b/>
          <w:bCs/>
          <w:color w:val="EE0000"/>
          <w:sz w:val="24"/>
          <w:szCs w:val="24"/>
        </w:rPr>
        <w:t xml:space="preserve">udget </w:t>
      </w:r>
      <w:r w:rsidR="0009486D" w:rsidRPr="0009486D">
        <w:rPr>
          <w:b/>
          <w:bCs/>
          <w:color w:val="EE0000"/>
          <w:sz w:val="24"/>
          <w:szCs w:val="24"/>
        </w:rPr>
        <w:t xml:space="preserve">/Precept </w:t>
      </w:r>
      <w:r w:rsidR="005742C0" w:rsidRPr="0009486D">
        <w:rPr>
          <w:b/>
          <w:bCs/>
          <w:color w:val="EE0000"/>
          <w:sz w:val="24"/>
          <w:szCs w:val="24"/>
        </w:rPr>
        <w:t>setting process in Nov/Dec 2026</w:t>
      </w:r>
      <w:r w:rsidR="0009486D" w:rsidRPr="0009486D">
        <w:rPr>
          <w:b/>
          <w:bCs/>
          <w:color w:val="EE0000"/>
          <w:sz w:val="24"/>
          <w:szCs w:val="24"/>
        </w:rPr>
        <w:t>.</w:t>
      </w:r>
    </w:p>
    <w:p w14:paraId="3C1AC0C9" w14:textId="77777777" w:rsidR="005742C0" w:rsidRPr="00624DA6" w:rsidRDefault="005742C0" w:rsidP="0095541F">
      <w:pPr>
        <w:pStyle w:val="ListParagraph"/>
        <w:ind w:left="142"/>
        <w:jc w:val="both"/>
        <w:rPr>
          <w:sz w:val="24"/>
          <w:szCs w:val="24"/>
        </w:rPr>
      </w:pPr>
    </w:p>
    <w:p w14:paraId="2D27DB28" w14:textId="5E58C868" w:rsidR="00237CC9" w:rsidRPr="00424F73" w:rsidRDefault="00237CC9" w:rsidP="00EE4F9C">
      <w:pPr>
        <w:numPr>
          <w:ilvl w:val="0"/>
          <w:numId w:val="2"/>
        </w:numPr>
        <w:ind w:left="142" w:hanging="426"/>
        <w:jc w:val="both"/>
        <w:rPr>
          <w:rFonts w:ascii="Calibri" w:hAnsi="Calibri" w:cs="Calibri"/>
        </w:rPr>
      </w:pPr>
      <w:r>
        <w:rPr>
          <w:rFonts w:ascii="Calibri" w:hAnsi="Calibri" w:cs="Calibri"/>
          <w:b/>
          <w:bCs/>
        </w:rPr>
        <w:t xml:space="preserve">MARTYN’S LAW – </w:t>
      </w:r>
      <w:r w:rsidRPr="003C792B">
        <w:rPr>
          <w:rFonts w:ascii="Calibri" w:hAnsi="Calibri" w:cs="Calibri"/>
          <w:i/>
          <w:iCs/>
          <w:color w:val="EE0000"/>
        </w:rPr>
        <w:t xml:space="preserve">Update as to </w:t>
      </w:r>
      <w:r w:rsidR="00857ECF" w:rsidRPr="003C792B">
        <w:rPr>
          <w:rFonts w:ascii="Calibri" w:hAnsi="Calibri" w:cs="Calibri"/>
          <w:i/>
          <w:iCs/>
          <w:color w:val="EE0000"/>
        </w:rPr>
        <w:t>what the Parish Councils responsibility is</w:t>
      </w:r>
      <w:r w:rsidR="003C792B" w:rsidRPr="003C792B">
        <w:rPr>
          <w:rFonts w:ascii="Calibri" w:hAnsi="Calibri" w:cs="Calibri"/>
          <w:i/>
          <w:iCs/>
          <w:color w:val="EE0000"/>
        </w:rPr>
        <w:t>, being in mind they are ‘out of the scope’ as per the check list i.e. don’t have a venue that holds 200 or more</w:t>
      </w:r>
    </w:p>
    <w:p w14:paraId="6D0F5862" w14:textId="77777777" w:rsidR="00237CC9" w:rsidRDefault="00237CC9" w:rsidP="00237CC9">
      <w:pPr>
        <w:pStyle w:val="ListParagraph"/>
        <w:rPr>
          <w:b/>
          <w:bCs/>
        </w:rPr>
      </w:pPr>
    </w:p>
    <w:p w14:paraId="3938AB6A" w14:textId="6C1999A2" w:rsidR="2CBBF5AD" w:rsidRDefault="00E94991" w:rsidP="00EE4F9C">
      <w:pPr>
        <w:numPr>
          <w:ilvl w:val="0"/>
          <w:numId w:val="2"/>
        </w:numPr>
        <w:ind w:left="142" w:hanging="426"/>
        <w:jc w:val="both"/>
        <w:rPr>
          <w:rFonts w:ascii="Calibri" w:hAnsi="Calibri" w:cs="Calibri"/>
          <w:b/>
          <w:bCs/>
        </w:rPr>
      </w:pPr>
      <w:r w:rsidRPr="54FCC056">
        <w:rPr>
          <w:rFonts w:ascii="Calibri" w:hAnsi="Calibri" w:cs="Calibri"/>
          <w:b/>
          <w:bCs/>
        </w:rPr>
        <w:t>MATTERS REQUESTED BY CLLRS</w:t>
      </w:r>
    </w:p>
    <w:p w14:paraId="428CB062" w14:textId="42EF90EB" w:rsidR="00692000" w:rsidRPr="00692000" w:rsidRDefault="00692000" w:rsidP="00692000">
      <w:pPr>
        <w:pStyle w:val="ListParagraph"/>
        <w:ind w:hanging="578"/>
        <w:rPr>
          <w:sz w:val="24"/>
          <w:szCs w:val="24"/>
        </w:rPr>
      </w:pPr>
      <w:r w:rsidRPr="00692000">
        <w:rPr>
          <w:sz w:val="24"/>
          <w:szCs w:val="24"/>
        </w:rPr>
        <w:t>Cllr. Daniels – Bus deregulation</w:t>
      </w:r>
      <w:r w:rsidR="00C638FA">
        <w:rPr>
          <w:sz w:val="24"/>
          <w:szCs w:val="24"/>
        </w:rPr>
        <w:t xml:space="preserve">.  To consider sending a </w:t>
      </w:r>
      <w:r w:rsidR="00FD5043">
        <w:rPr>
          <w:sz w:val="24"/>
          <w:szCs w:val="24"/>
        </w:rPr>
        <w:t xml:space="preserve">CPC </w:t>
      </w:r>
      <w:r w:rsidR="00C638FA">
        <w:rPr>
          <w:sz w:val="24"/>
          <w:szCs w:val="24"/>
        </w:rPr>
        <w:t xml:space="preserve">representative </w:t>
      </w:r>
      <w:r w:rsidR="001A12AD">
        <w:rPr>
          <w:sz w:val="24"/>
          <w:szCs w:val="24"/>
        </w:rPr>
        <w:t xml:space="preserve">to attend </w:t>
      </w:r>
    </w:p>
    <w:p w14:paraId="010746B9" w14:textId="3FE24E63" w:rsidR="000A737C" w:rsidRDefault="00AC3D0D" w:rsidP="00424F73">
      <w:pPr>
        <w:pStyle w:val="ListParagraph"/>
        <w:ind w:left="142"/>
        <w:jc w:val="both"/>
        <w:rPr>
          <w:rFonts w:asciiTheme="minorHAnsi" w:hAnsiTheme="minorHAnsi" w:cstheme="minorHAnsi"/>
          <w:sz w:val="24"/>
          <w:szCs w:val="24"/>
          <w:shd w:val="clear" w:color="auto" w:fill="FFFFFF"/>
        </w:rPr>
      </w:pPr>
      <w:hyperlink r:id="rId15" w:anchor=":~:text=https%3A//fb.me/e/7ny5gHMiI" w:history="1">
        <w:r w:rsidRPr="00BB4F47">
          <w:rPr>
            <w:rStyle w:val="Hyperlink"/>
            <w:rFonts w:asciiTheme="minorHAnsi" w:hAnsiTheme="minorHAnsi" w:cstheme="minorHAnsi"/>
            <w:sz w:val="24"/>
            <w:szCs w:val="24"/>
            <w:shd w:val="clear" w:color="auto" w:fill="FFFFFF"/>
          </w:rPr>
          <w:t>https://outlook.cloud.microsoft/mail/inbox/id/AAkALgAAAAAAHYQDEapmEc2byACqAC%2FEWg0AUZzqo3lELk6FOE0uYdaktgAHDnSWbQAA#:~:text=https%3A//fb.me/e/7ny5gHMiI</w:t>
        </w:r>
      </w:hyperlink>
    </w:p>
    <w:p w14:paraId="1739886C" w14:textId="77777777" w:rsidR="00692000" w:rsidRPr="000A737C" w:rsidRDefault="00692000" w:rsidP="00EE4F9C">
      <w:pPr>
        <w:pStyle w:val="ListParagraph"/>
        <w:ind w:left="567" w:hanging="425"/>
        <w:jc w:val="both"/>
        <w:rPr>
          <w:rFonts w:asciiTheme="minorHAnsi" w:hAnsiTheme="minorHAnsi" w:cstheme="minorHAnsi"/>
          <w:sz w:val="24"/>
          <w:szCs w:val="24"/>
          <w:shd w:val="clear" w:color="auto" w:fill="FFFFFF"/>
        </w:rPr>
      </w:pPr>
    </w:p>
    <w:p w14:paraId="0E9D6707" w14:textId="4F20AB27" w:rsidR="00A44280" w:rsidRPr="00695335" w:rsidRDefault="005B44EE" w:rsidP="00EE4F9C">
      <w:pPr>
        <w:numPr>
          <w:ilvl w:val="0"/>
          <w:numId w:val="2"/>
        </w:numPr>
        <w:ind w:left="142" w:hanging="426"/>
        <w:jc w:val="both"/>
        <w:rPr>
          <w:rFonts w:ascii="Calibri" w:hAnsi="Calibri" w:cs="Calibri"/>
          <w:b/>
          <w:bCs/>
          <w:i/>
          <w:iCs/>
        </w:rPr>
      </w:pPr>
      <w:r w:rsidRPr="388FEA94">
        <w:rPr>
          <w:rFonts w:ascii="Calibri" w:hAnsi="Calibri" w:cs="Calibri"/>
          <w:b/>
          <w:bCs/>
        </w:rPr>
        <w:t>CORRESPONDENCE - TO CONSIDER THE FOLLOWING NEWLY RECEIVED AND DECIDE ACTION WHERE NECESSARY</w:t>
      </w:r>
      <w:r w:rsidR="00AF26DB">
        <w:rPr>
          <w:rFonts w:ascii="Calibri" w:hAnsi="Calibri" w:cs="Calibri"/>
          <w:b/>
          <w:bCs/>
        </w:rPr>
        <w:t xml:space="preserve"> </w:t>
      </w:r>
      <w:r w:rsidR="00AF26DB" w:rsidRPr="00AF26DB">
        <w:rPr>
          <w:rFonts w:ascii="Calibri" w:hAnsi="Calibri" w:cs="Calibri"/>
          <w:i/>
          <w:iCs/>
        </w:rPr>
        <w:t>(please note these have been emailed to your over the previous weeks</w:t>
      </w:r>
      <w:r w:rsidR="004B15F7">
        <w:rPr>
          <w:rFonts w:ascii="Calibri" w:hAnsi="Calibri" w:cs="Calibri"/>
          <w:i/>
          <w:iCs/>
        </w:rPr>
        <w:t>, items in bold require your response</w:t>
      </w:r>
      <w:r w:rsidR="00AF26DB" w:rsidRPr="00AF26DB">
        <w:rPr>
          <w:rFonts w:ascii="Calibri" w:hAnsi="Calibri" w:cs="Calibri"/>
          <w:i/>
          <w:iCs/>
        </w:rPr>
        <w:t>)</w:t>
      </w:r>
    </w:p>
    <w:p w14:paraId="0D5D6F8E" w14:textId="63CD9BB7" w:rsidR="00761611" w:rsidRPr="00761611" w:rsidRDefault="00761611">
      <w:pPr>
        <w:pStyle w:val="ListParagraph"/>
        <w:numPr>
          <w:ilvl w:val="0"/>
          <w:numId w:val="12"/>
        </w:numPr>
        <w:ind w:left="567" w:hanging="425"/>
        <w:rPr>
          <w:rFonts w:asciiTheme="minorHAnsi" w:hAnsiTheme="minorHAnsi" w:cstheme="minorHAnsi"/>
          <w:color w:val="242424"/>
          <w:szCs w:val="24"/>
          <w:shd w:val="clear" w:color="auto" w:fill="FFFFFF"/>
        </w:rPr>
      </w:pPr>
      <w:r w:rsidRPr="00761611">
        <w:rPr>
          <w:rFonts w:asciiTheme="minorHAnsi" w:hAnsiTheme="minorHAnsi" w:cstheme="minorHAnsi"/>
          <w:color w:val="242424"/>
          <w:szCs w:val="24"/>
          <w:shd w:val="clear" w:color="auto" w:fill="FFFFFF"/>
        </w:rPr>
        <w:t xml:space="preserve">Wakefield </w:t>
      </w:r>
      <w:r>
        <w:rPr>
          <w:rFonts w:asciiTheme="minorHAnsi" w:hAnsiTheme="minorHAnsi" w:cstheme="minorHAnsi"/>
          <w:color w:val="242424"/>
          <w:szCs w:val="24"/>
          <w:shd w:val="clear" w:color="auto" w:fill="FFFFFF"/>
        </w:rPr>
        <w:t xml:space="preserve">Civic Society </w:t>
      </w:r>
      <w:r w:rsidRPr="00761611">
        <w:rPr>
          <w:rFonts w:asciiTheme="minorHAnsi" w:hAnsiTheme="minorHAnsi" w:cstheme="minorHAnsi"/>
          <w:color w:val="242424"/>
          <w:szCs w:val="24"/>
          <w:shd w:val="clear" w:color="auto" w:fill="FFFFFF"/>
        </w:rPr>
        <w:t>Notes 62: 14th August 2026</w:t>
      </w:r>
    </w:p>
    <w:p w14:paraId="1F1E86B6" w14:textId="4632290B" w:rsidR="007F5CBD" w:rsidRDefault="00FF2C13">
      <w:pPr>
        <w:pStyle w:val="ListParagraph"/>
        <w:numPr>
          <w:ilvl w:val="0"/>
          <w:numId w:val="12"/>
        </w:numPr>
        <w:ind w:left="567" w:hanging="425"/>
        <w:rPr>
          <w:rFonts w:asciiTheme="minorHAnsi" w:hAnsiTheme="minorHAnsi" w:cstheme="minorHAnsi"/>
          <w:color w:val="242424"/>
          <w:szCs w:val="24"/>
          <w:shd w:val="clear" w:color="auto" w:fill="FFFFFF"/>
        </w:rPr>
      </w:pPr>
      <w:r>
        <w:rPr>
          <w:rFonts w:ascii="Segoe UI" w:hAnsi="Segoe UI" w:cs="Segoe UI"/>
          <w:b/>
          <w:bCs/>
          <w:color w:val="242424"/>
          <w:shd w:val="clear" w:color="auto" w:fill="FFFFFF"/>
        </w:rPr>
        <w:t xml:space="preserve">Resident correspondence  - </w:t>
      </w:r>
      <w:r w:rsidR="007F5CBD">
        <w:rPr>
          <w:rFonts w:ascii="Segoe UI" w:hAnsi="Segoe UI" w:cs="Segoe UI"/>
          <w:b/>
          <w:bCs/>
          <w:color w:val="242424"/>
          <w:shd w:val="clear" w:color="auto" w:fill="FFFFFF"/>
        </w:rPr>
        <w:t>Urgent request for a children's play area in Crigglestone</w:t>
      </w:r>
    </w:p>
    <w:p w14:paraId="721A9FB9" w14:textId="1CB25CB2" w:rsidR="00446C23" w:rsidRDefault="00446C23">
      <w:pPr>
        <w:pStyle w:val="ListParagraph"/>
        <w:numPr>
          <w:ilvl w:val="0"/>
          <w:numId w:val="12"/>
        </w:numPr>
        <w:ind w:left="567" w:hanging="425"/>
        <w:rPr>
          <w:rFonts w:asciiTheme="minorHAnsi" w:hAnsiTheme="minorHAnsi" w:cstheme="minorHAnsi"/>
          <w:color w:val="242424"/>
          <w:szCs w:val="24"/>
          <w:shd w:val="clear" w:color="auto" w:fill="FFFFFF"/>
        </w:rPr>
      </w:pPr>
      <w:r>
        <w:rPr>
          <w:rFonts w:asciiTheme="minorHAnsi" w:hAnsiTheme="minorHAnsi" w:cstheme="minorHAnsi"/>
          <w:color w:val="242424"/>
          <w:szCs w:val="24"/>
          <w:shd w:val="clear" w:color="auto" w:fill="FFFFFF"/>
        </w:rPr>
        <w:t>Resident request to pick apples in BEP</w:t>
      </w:r>
    </w:p>
    <w:p w14:paraId="63CD9B24" w14:textId="3957A325" w:rsidR="00617644" w:rsidRPr="0002598C" w:rsidRDefault="00617644">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YLCA White Rose Weekly Bulletin 7 August 2026</w:t>
      </w:r>
    </w:p>
    <w:p w14:paraId="62A2F479" w14:textId="63EBB00C" w:rsidR="000C225B" w:rsidRPr="0002598C" w:rsidRDefault="000C225B">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Wakefield Civic Society Notes 61: 8th August 2026</w:t>
      </w:r>
    </w:p>
    <w:p w14:paraId="1678915B" w14:textId="54C347B6" w:rsidR="008E3B40" w:rsidRPr="0002598C" w:rsidRDefault="008E3B40">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WMDC Newsletter - City centre clean-up is underway</w:t>
      </w:r>
    </w:p>
    <w:p w14:paraId="2FA0817A" w14:textId="18231F68" w:rsidR="00B377E3" w:rsidRPr="0002598C" w:rsidRDefault="00B377E3">
      <w:pPr>
        <w:pStyle w:val="ListParagraph"/>
        <w:numPr>
          <w:ilvl w:val="0"/>
          <w:numId w:val="12"/>
        </w:numPr>
        <w:ind w:left="567" w:hanging="425"/>
        <w:rPr>
          <w:rFonts w:asciiTheme="minorHAnsi" w:hAnsiTheme="minorHAnsi" w:cstheme="minorHAnsi"/>
          <w:b/>
          <w:bCs/>
          <w:color w:val="242424"/>
          <w:szCs w:val="24"/>
          <w:shd w:val="clear" w:color="auto" w:fill="FFFFFF"/>
        </w:rPr>
      </w:pPr>
      <w:r w:rsidRPr="0002598C">
        <w:rPr>
          <w:rFonts w:asciiTheme="minorHAnsi" w:hAnsiTheme="minorHAnsi" w:cstheme="minorHAnsi"/>
          <w:color w:val="242424"/>
          <w:szCs w:val="24"/>
          <w:shd w:val="clear" w:color="auto" w:fill="FFFFFF"/>
        </w:rPr>
        <w:t>Wakefield Civic Society Notes 60: 1st August 2026</w:t>
      </w:r>
    </w:p>
    <w:p w14:paraId="25FDD6A5" w14:textId="288FCC62" w:rsidR="00D33026" w:rsidRPr="0002598C" w:rsidRDefault="00D33026">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b/>
          <w:bCs/>
          <w:color w:val="242424"/>
          <w:szCs w:val="24"/>
          <w:shd w:val="clear" w:color="auto" w:fill="FFFFFF"/>
        </w:rPr>
        <w:t>West Yorkshire Mass Transit Spatial Development Framework joint Development Plan Document Regulation 19 Consultation</w:t>
      </w:r>
    </w:p>
    <w:p w14:paraId="6C6AF3C9" w14:textId="07B0D591" w:rsidR="00C64D9A" w:rsidRPr="0002598C" w:rsidRDefault="00C64D9A">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Your questions answered by new Leader and Deputy Leader</w:t>
      </w:r>
    </w:p>
    <w:p w14:paraId="2A57AF50" w14:textId="7AFD8F2F" w:rsidR="00177E52" w:rsidRPr="0002598C" w:rsidRDefault="00177E52">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YLCA White Rose Weekly Bulletin 24 July 2026</w:t>
      </w:r>
    </w:p>
    <w:p w14:paraId="35728D5E" w14:textId="551539CF" w:rsidR="00D9380D" w:rsidRPr="0002598C" w:rsidRDefault="00D9380D">
      <w:pPr>
        <w:pStyle w:val="ListParagraph"/>
        <w:numPr>
          <w:ilvl w:val="0"/>
          <w:numId w:val="12"/>
        </w:numPr>
        <w:ind w:left="567" w:hanging="425"/>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Wakefield Beer Festival coming to WX this October</w:t>
      </w:r>
    </w:p>
    <w:p w14:paraId="75A9E07F" w14:textId="048199F3" w:rsidR="004D7F80" w:rsidRPr="00B97235" w:rsidRDefault="004D7F80">
      <w:pPr>
        <w:pStyle w:val="ListParagraph"/>
        <w:numPr>
          <w:ilvl w:val="0"/>
          <w:numId w:val="12"/>
        </w:numPr>
        <w:ind w:left="567" w:hanging="425"/>
        <w:rPr>
          <w:rFonts w:asciiTheme="minorHAnsi" w:hAnsiTheme="minorHAnsi" w:cstheme="minorHAnsi"/>
          <w:color w:val="242424"/>
          <w:shd w:val="clear" w:color="auto" w:fill="FFFFFF"/>
        </w:rPr>
      </w:pPr>
      <w:r w:rsidRPr="00B97235">
        <w:rPr>
          <w:rFonts w:asciiTheme="minorHAnsi" w:hAnsiTheme="minorHAnsi" w:cstheme="minorHAnsi"/>
          <w:color w:val="242424"/>
          <w:shd w:val="clear" w:color="auto" w:fill="FFFFFF"/>
        </w:rPr>
        <w:t>Neighbourhood Alert Newsletter - Our News 20 July</w:t>
      </w:r>
    </w:p>
    <w:p w14:paraId="53F28699" w14:textId="3485375E" w:rsidR="00695335" w:rsidRPr="00B97235" w:rsidRDefault="00EE40DB">
      <w:pPr>
        <w:pStyle w:val="ListParagraph"/>
        <w:numPr>
          <w:ilvl w:val="0"/>
          <w:numId w:val="12"/>
        </w:numPr>
        <w:ind w:left="567" w:hanging="425"/>
        <w:rPr>
          <w:rFonts w:asciiTheme="minorHAnsi" w:hAnsiTheme="minorHAnsi" w:cstheme="minorHAnsi"/>
        </w:rPr>
      </w:pPr>
      <w:r w:rsidRPr="00B97235">
        <w:rPr>
          <w:rFonts w:asciiTheme="minorHAnsi" w:hAnsiTheme="minorHAnsi" w:cstheme="minorHAnsi"/>
          <w:color w:val="242424"/>
          <w:shd w:val="clear" w:color="auto" w:fill="FFFFFF"/>
        </w:rPr>
        <w:t>Wakefield Civic Society Notes 59: 17th July 2026</w:t>
      </w:r>
    </w:p>
    <w:p w14:paraId="721CBFAF" w14:textId="79BF6F1C" w:rsidR="00695335" w:rsidRPr="00B97235" w:rsidRDefault="006C0D9F">
      <w:pPr>
        <w:pStyle w:val="ListParagraph"/>
        <w:numPr>
          <w:ilvl w:val="0"/>
          <w:numId w:val="12"/>
        </w:numPr>
        <w:ind w:left="567" w:hanging="425"/>
        <w:jc w:val="both"/>
      </w:pPr>
      <w:r w:rsidRPr="00B97235">
        <w:t>16</w:t>
      </w:r>
      <w:r w:rsidRPr="00B97235">
        <w:rPr>
          <w:vertAlign w:val="superscript"/>
        </w:rPr>
        <w:t>th</w:t>
      </w:r>
      <w:r w:rsidRPr="00B97235">
        <w:t xml:space="preserve"> July WMDC Newsletter - share your views on the future of Wakefield city centre</w:t>
      </w:r>
    </w:p>
    <w:p w14:paraId="23A043E2" w14:textId="3C9293A1" w:rsidR="006C0D9F" w:rsidRPr="00B97235" w:rsidRDefault="00E174C2">
      <w:pPr>
        <w:pStyle w:val="ListParagraph"/>
        <w:numPr>
          <w:ilvl w:val="0"/>
          <w:numId w:val="12"/>
        </w:numPr>
        <w:ind w:left="567" w:hanging="425"/>
        <w:jc w:val="both"/>
      </w:pPr>
      <w:r w:rsidRPr="00B97235">
        <w:t>9</w:t>
      </w:r>
      <w:r w:rsidRPr="00B97235">
        <w:rPr>
          <w:vertAlign w:val="superscript"/>
        </w:rPr>
        <w:t>th</w:t>
      </w:r>
      <w:r w:rsidRPr="00B97235">
        <w:t xml:space="preserve"> July WMDC Newsletter - </w:t>
      </w:r>
      <w:r w:rsidR="009E4855" w:rsidRPr="00B97235">
        <w:t>Summer of action to smarten up Wakefield city centre</w:t>
      </w:r>
    </w:p>
    <w:p w14:paraId="613269DE" w14:textId="77777777" w:rsidR="00E174C2" w:rsidRPr="00B97235" w:rsidRDefault="00E174C2">
      <w:pPr>
        <w:pStyle w:val="ListParagraph"/>
        <w:numPr>
          <w:ilvl w:val="0"/>
          <w:numId w:val="12"/>
        </w:numPr>
        <w:ind w:left="567" w:hanging="425"/>
        <w:jc w:val="both"/>
        <w:rPr>
          <w:rFonts w:asciiTheme="minorHAnsi" w:hAnsiTheme="minorHAnsi" w:cstheme="minorHAnsi"/>
        </w:rPr>
      </w:pPr>
      <w:r w:rsidRPr="00B97235">
        <w:rPr>
          <w:rFonts w:asciiTheme="minorHAnsi" w:hAnsiTheme="minorHAnsi" w:cstheme="minorHAnsi"/>
        </w:rPr>
        <w:t>YLCA Training Bulletin July 2026</w:t>
      </w:r>
    </w:p>
    <w:p w14:paraId="443D13E8" w14:textId="741D6DEC" w:rsidR="00E174C2" w:rsidRPr="00B97235" w:rsidRDefault="00B17016">
      <w:pPr>
        <w:pStyle w:val="ListParagraph"/>
        <w:numPr>
          <w:ilvl w:val="0"/>
          <w:numId w:val="12"/>
        </w:numPr>
        <w:ind w:left="567" w:hanging="425"/>
        <w:jc w:val="both"/>
        <w:rPr>
          <w:rFonts w:asciiTheme="minorHAnsi" w:hAnsiTheme="minorHAnsi" w:cstheme="minorHAnsi"/>
        </w:rPr>
      </w:pPr>
      <w:r w:rsidRPr="00B97235">
        <w:rPr>
          <w:rFonts w:asciiTheme="minorHAnsi" w:hAnsiTheme="minorHAnsi" w:cstheme="minorHAnsi"/>
        </w:rPr>
        <w:t>YLCA Law and Governance June 2026</w:t>
      </w:r>
    </w:p>
    <w:p w14:paraId="5FB08CD8" w14:textId="00CD63C9" w:rsidR="00863C15" w:rsidRPr="00B97235" w:rsidRDefault="00863C15">
      <w:pPr>
        <w:pStyle w:val="ListParagraph"/>
        <w:numPr>
          <w:ilvl w:val="0"/>
          <w:numId w:val="12"/>
        </w:numPr>
        <w:ind w:left="567" w:hanging="425"/>
        <w:jc w:val="both"/>
        <w:rPr>
          <w:rFonts w:asciiTheme="minorHAnsi" w:hAnsiTheme="minorHAnsi" w:cstheme="minorHAnsi"/>
        </w:rPr>
      </w:pPr>
      <w:r w:rsidRPr="00B97235">
        <w:rPr>
          <w:rFonts w:asciiTheme="minorHAnsi" w:hAnsiTheme="minorHAnsi" w:cstheme="minorHAnsi"/>
        </w:rPr>
        <w:t>Wakefield Civic Society Notes 58: 29th June 2026</w:t>
      </w:r>
    </w:p>
    <w:p w14:paraId="075D35F4" w14:textId="1460D0AE" w:rsidR="00C61814" w:rsidRPr="00545417" w:rsidRDefault="00722E35" w:rsidP="00545417">
      <w:pPr>
        <w:jc w:val="both"/>
        <w:rPr>
          <w:szCs w:val="24"/>
        </w:rPr>
      </w:pPr>
      <w:r>
        <w:rPr>
          <w:szCs w:val="24"/>
        </w:rPr>
        <w:tab/>
      </w:r>
    </w:p>
    <w:p w14:paraId="1D3CE174" w14:textId="77777777" w:rsidR="00F40E9F" w:rsidRPr="00F40E9F" w:rsidRDefault="00E67920" w:rsidP="00797D82">
      <w:pPr>
        <w:pStyle w:val="ListParagraph"/>
        <w:numPr>
          <w:ilvl w:val="0"/>
          <w:numId w:val="2"/>
        </w:numPr>
        <w:ind w:left="142" w:hanging="426"/>
        <w:jc w:val="both"/>
        <w:rPr>
          <w:rFonts w:asciiTheme="minorHAnsi" w:hAnsiTheme="minorHAnsi" w:cstheme="minorHAnsi"/>
        </w:rPr>
      </w:pPr>
      <w:r w:rsidRPr="00F40E9F">
        <w:rPr>
          <w:rFonts w:eastAsia="Times New Roman"/>
          <w:b/>
          <w:bCs/>
          <w:sz w:val="24"/>
          <w:szCs w:val="20"/>
          <w:lang w:eastAsia="en-US"/>
        </w:rPr>
        <w:t xml:space="preserve">FINANCE AND GENERAL PURPOSES COMMITTEE </w:t>
      </w:r>
      <w:r w:rsidR="00391A28" w:rsidRPr="00F40E9F">
        <w:rPr>
          <w:rFonts w:eastAsia="Times New Roman"/>
          <w:b/>
          <w:bCs/>
          <w:sz w:val="24"/>
          <w:szCs w:val="20"/>
          <w:lang w:eastAsia="en-US"/>
        </w:rPr>
        <w:t xml:space="preserve">  </w:t>
      </w:r>
    </w:p>
    <w:p w14:paraId="093DD9EB" w14:textId="43A1E905" w:rsidR="00442FCE" w:rsidRPr="00050BA7" w:rsidRDefault="00F40E9F">
      <w:pPr>
        <w:pStyle w:val="ListParagraph"/>
        <w:numPr>
          <w:ilvl w:val="0"/>
          <w:numId w:val="9"/>
        </w:numPr>
        <w:ind w:left="426" w:hanging="284"/>
        <w:jc w:val="both"/>
        <w:rPr>
          <w:rFonts w:asciiTheme="minorHAnsi" w:hAnsiTheme="minorHAnsi" w:cstheme="minorHAnsi"/>
          <w:sz w:val="24"/>
          <w:szCs w:val="24"/>
        </w:rPr>
      </w:pPr>
      <w:r w:rsidRPr="00050BA7">
        <w:rPr>
          <w:rFonts w:asciiTheme="minorHAnsi" w:hAnsiTheme="minorHAnsi" w:cstheme="minorHAnsi"/>
          <w:sz w:val="24"/>
          <w:szCs w:val="24"/>
        </w:rPr>
        <w:t>For committee to approve as an accurate record and full council to receive the minutes of 23</w:t>
      </w:r>
      <w:r w:rsidRPr="00050BA7">
        <w:rPr>
          <w:rFonts w:asciiTheme="minorHAnsi" w:hAnsiTheme="minorHAnsi" w:cstheme="minorHAnsi"/>
          <w:sz w:val="24"/>
          <w:szCs w:val="24"/>
          <w:vertAlign w:val="superscript"/>
        </w:rPr>
        <w:t>rd</w:t>
      </w:r>
      <w:r w:rsidRPr="00050BA7">
        <w:rPr>
          <w:rFonts w:asciiTheme="minorHAnsi" w:hAnsiTheme="minorHAnsi" w:cstheme="minorHAnsi"/>
          <w:sz w:val="24"/>
          <w:szCs w:val="24"/>
        </w:rPr>
        <w:t xml:space="preserve"> July 2026</w:t>
      </w:r>
    </w:p>
    <w:p w14:paraId="6E813E3C" w14:textId="271E3F1E" w:rsidR="00F40E9F" w:rsidRPr="00050BA7" w:rsidRDefault="00050BA7">
      <w:pPr>
        <w:pStyle w:val="ListParagraph"/>
        <w:numPr>
          <w:ilvl w:val="0"/>
          <w:numId w:val="9"/>
        </w:numPr>
        <w:ind w:left="426" w:hanging="284"/>
        <w:jc w:val="both"/>
        <w:rPr>
          <w:rFonts w:asciiTheme="minorHAnsi" w:hAnsiTheme="minorHAnsi" w:cstheme="minorHAnsi"/>
          <w:sz w:val="24"/>
          <w:szCs w:val="24"/>
        </w:rPr>
      </w:pPr>
      <w:r w:rsidRPr="00050BA7">
        <w:rPr>
          <w:rFonts w:asciiTheme="minorHAnsi" w:hAnsiTheme="minorHAnsi" w:cstheme="minorHAnsi"/>
          <w:sz w:val="24"/>
          <w:szCs w:val="24"/>
        </w:rPr>
        <w:t>To consider the recommendations for approval</w:t>
      </w:r>
    </w:p>
    <w:p w14:paraId="29222F6E" w14:textId="77777777" w:rsidR="00F40E9F" w:rsidRPr="00442FCE" w:rsidRDefault="00F40E9F" w:rsidP="00F40E9F">
      <w:pPr>
        <w:ind w:left="142"/>
        <w:jc w:val="both"/>
        <w:rPr>
          <w:b/>
          <w:bCs/>
        </w:rPr>
      </w:pPr>
    </w:p>
    <w:p w14:paraId="7846493D" w14:textId="3B36CB01" w:rsidR="002A0D43" w:rsidRPr="00050BA7" w:rsidRDefault="00417251" w:rsidP="002A0D43">
      <w:pPr>
        <w:pStyle w:val="ListParagraph"/>
        <w:numPr>
          <w:ilvl w:val="0"/>
          <w:numId w:val="2"/>
        </w:numPr>
        <w:ind w:left="142" w:hanging="426"/>
        <w:jc w:val="both"/>
        <w:rPr>
          <w:sz w:val="24"/>
          <w:szCs w:val="24"/>
        </w:rPr>
      </w:pPr>
      <w:r w:rsidRPr="00606920">
        <w:rPr>
          <w:rFonts w:eastAsia="Times New Roman"/>
          <w:b/>
          <w:bCs/>
          <w:sz w:val="24"/>
          <w:szCs w:val="20"/>
          <w:lang w:eastAsia="en-US"/>
        </w:rPr>
        <w:t xml:space="preserve">PLANNING &amp; RIGHTS OF WAY </w:t>
      </w:r>
      <w:bookmarkEnd w:id="4"/>
      <w:r w:rsidR="00803413" w:rsidRPr="00606920">
        <w:rPr>
          <w:rFonts w:eastAsia="Times New Roman"/>
          <w:b/>
          <w:bCs/>
          <w:sz w:val="24"/>
          <w:szCs w:val="20"/>
          <w:lang w:eastAsia="en-US"/>
        </w:rPr>
        <w:t xml:space="preserve">COMMITTEE </w:t>
      </w:r>
    </w:p>
    <w:p w14:paraId="13BC0936" w14:textId="77777777" w:rsidR="00050BA7" w:rsidRPr="00050BA7" w:rsidRDefault="00050BA7" w:rsidP="00050BA7">
      <w:pPr>
        <w:pStyle w:val="ListParagraph"/>
        <w:ind w:left="426" w:hanging="284"/>
        <w:jc w:val="both"/>
        <w:rPr>
          <w:sz w:val="24"/>
          <w:szCs w:val="24"/>
        </w:rPr>
      </w:pPr>
      <w:r w:rsidRPr="00050BA7">
        <w:rPr>
          <w:sz w:val="24"/>
          <w:szCs w:val="24"/>
        </w:rPr>
        <w:t>1.</w:t>
      </w:r>
      <w:r w:rsidRPr="00050BA7">
        <w:rPr>
          <w:sz w:val="24"/>
          <w:szCs w:val="24"/>
        </w:rPr>
        <w:tab/>
        <w:t>For committee to approve as an accurate record and full council to receive the minutes of 23rd July 2026</w:t>
      </w:r>
    </w:p>
    <w:p w14:paraId="1FCA03F5" w14:textId="2FBA1D95" w:rsidR="00050BA7" w:rsidRPr="00545417" w:rsidRDefault="00050BA7" w:rsidP="00050BA7">
      <w:pPr>
        <w:pStyle w:val="ListParagraph"/>
        <w:ind w:left="426" w:hanging="284"/>
        <w:jc w:val="both"/>
        <w:rPr>
          <w:sz w:val="24"/>
          <w:szCs w:val="24"/>
        </w:rPr>
      </w:pPr>
      <w:r w:rsidRPr="00050BA7">
        <w:rPr>
          <w:sz w:val="24"/>
          <w:szCs w:val="24"/>
        </w:rPr>
        <w:t>2.</w:t>
      </w:r>
      <w:r w:rsidRPr="00050BA7">
        <w:rPr>
          <w:sz w:val="24"/>
          <w:szCs w:val="24"/>
        </w:rPr>
        <w:tab/>
        <w:t>To consider the recommendations for approval</w:t>
      </w:r>
    </w:p>
    <w:p w14:paraId="41BE8EC5" w14:textId="77777777" w:rsidR="006E7554" w:rsidRPr="006E7554" w:rsidRDefault="006E7554" w:rsidP="006E7554">
      <w:pPr>
        <w:jc w:val="both"/>
        <w:rPr>
          <w:szCs w:val="24"/>
        </w:rPr>
      </w:pPr>
    </w:p>
    <w:p w14:paraId="297C290D" w14:textId="41B92ED4" w:rsidR="008311D1" w:rsidRPr="00F91218" w:rsidRDefault="00E94991" w:rsidP="002A0D43">
      <w:pPr>
        <w:pStyle w:val="ListParagraph"/>
        <w:numPr>
          <w:ilvl w:val="0"/>
          <w:numId w:val="2"/>
        </w:numPr>
        <w:ind w:left="142" w:hanging="426"/>
        <w:jc w:val="both"/>
        <w:rPr>
          <w:sz w:val="24"/>
          <w:szCs w:val="24"/>
        </w:rPr>
      </w:pPr>
      <w:r w:rsidRPr="00417251">
        <w:rPr>
          <w:b/>
          <w:bCs/>
          <w:sz w:val="24"/>
          <w:szCs w:val="24"/>
        </w:rPr>
        <w:t>PLANNING APPLICATIONS FOR CONSIDERATION</w:t>
      </w:r>
    </w:p>
    <w:p w14:paraId="19EA70CF" w14:textId="0D977B52" w:rsidR="00C40C07" w:rsidRPr="00C40C07" w:rsidRDefault="00C40C07" w:rsidP="00045AB6">
      <w:pPr>
        <w:ind w:left="142"/>
        <w:jc w:val="both"/>
        <w:rPr>
          <w:rFonts w:asciiTheme="minorHAnsi" w:hAnsiTheme="minorHAnsi" w:cstheme="minorHAnsi"/>
          <w:szCs w:val="24"/>
        </w:rPr>
      </w:pPr>
      <w:r w:rsidRPr="00996147">
        <w:rPr>
          <w:rFonts w:asciiTheme="minorHAnsi" w:hAnsiTheme="minorHAnsi" w:cstheme="minorHAnsi"/>
          <w:b/>
          <w:bCs/>
          <w:szCs w:val="24"/>
        </w:rPr>
        <w:t>26/01366/TCA</w:t>
      </w:r>
      <w:r w:rsidRPr="00C40C07">
        <w:rPr>
          <w:rFonts w:asciiTheme="minorHAnsi" w:hAnsiTheme="minorHAnsi" w:cstheme="minorHAnsi"/>
          <w:color w:val="000000"/>
          <w:shd w:val="clear" w:color="auto" w:fill="FFFFFF"/>
        </w:rPr>
        <w:t xml:space="preserve"> 708 Barnsley Road </w:t>
      </w:r>
      <w:proofErr w:type="spellStart"/>
      <w:r w:rsidRPr="00C40C07">
        <w:rPr>
          <w:rFonts w:asciiTheme="minorHAnsi" w:hAnsiTheme="minorHAnsi" w:cstheme="minorHAnsi"/>
          <w:color w:val="000000"/>
          <w:shd w:val="clear" w:color="auto" w:fill="FFFFFF"/>
        </w:rPr>
        <w:t>Newmillerdam</w:t>
      </w:r>
      <w:proofErr w:type="spellEnd"/>
      <w:r w:rsidRPr="00C40C07">
        <w:rPr>
          <w:rFonts w:asciiTheme="minorHAnsi" w:hAnsiTheme="minorHAnsi" w:cstheme="minorHAnsi"/>
          <w:color w:val="000000"/>
          <w:shd w:val="clear" w:color="auto" w:fill="FFFFFF"/>
        </w:rPr>
        <w:t xml:space="preserve"> Wakefield WF2 6QQ</w:t>
      </w:r>
      <w:r w:rsidRPr="00C40C07">
        <w:rPr>
          <w:rFonts w:asciiTheme="minorHAnsi" w:hAnsiTheme="minorHAnsi" w:cstheme="minorHAnsi"/>
        </w:rPr>
        <w:t xml:space="preserve"> </w:t>
      </w:r>
      <w:r w:rsidRPr="00C40C07">
        <w:rPr>
          <w:rFonts w:asciiTheme="minorHAnsi" w:hAnsiTheme="minorHAnsi" w:cstheme="minorHAnsi"/>
          <w:color w:val="000000"/>
          <w:shd w:val="clear" w:color="auto" w:fill="FFFFFF"/>
        </w:rPr>
        <w:t>Cherry Laurel (T1): Reduce to 2m measured from the base of the stem. Cypress (T2): Removal. Cypress (T4): Removal. Removal of dead tree trunk (unable to identify) as only trunk remaining.</w:t>
      </w:r>
    </w:p>
    <w:p w14:paraId="3B2E847E" w14:textId="01736AB6" w:rsidR="00F91218" w:rsidRDefault="00C40C07" w:rsidP="00045AB6">
      <w:pPr>
        <w:ind w:left="142"/>
        <w:jc w:val="both"/>
      </w:pPr>
      <w:hyperlink r:id="rId16" w:history="1">
        <w:r w:rsidRPr="00850C5E">
          <w:rPr>
            <w:rStyle w:val="Hyperlink"/>
            <w:rFonts w:ascii="Calibri" w:hAnsi="Calibri" w:cs="Calibri"/>
            <w:szCs w:val="24"/>
          </w:rPr>
          <w:t>https://planning.wakefield.gov.uk/online-applications/applicationDetails.do?keyVal=TJ5GJ3QQG1U00&amp;activeTab=summary</w:t>
        </w:r>
      </w:hyperlink>
    </w:p>
    <w:p w14:paraId="1C217DD3" w14:textId="77777777" w:rsidR="00032671" w:rsidRDefault="00032671" w:rsidP="00045AB6">
      <w:pPr>
        <w:ind w:left="142"/>
        <w:jc w:val="both"/>
      </w:pPr>
    </w:p>
    <w:p w14:paraId="4D52C6B7" w14:textId="6EEC77DB" w:rsidR="00031E17" w:rsidRPr="00E832C6" w:rsidRDefault="00E832C6" w:rsidP="00045AB6">
      <w:pPr>
        <w:ind w:left="142"/>
        <w:jc w:val="both"/>
        <w:rPr>
          <w:rFonts w:ascii="Calibri" w:hAnsi="Calibri" w:cs="Calibri"/>
          <w:szCs w:val="24"/>
        </w:rPr>
      </w:pPr>
      <w:r w:rsidRPr="00E832C6">
        <w:rPr>
          <w:rStyle w:val="casenumber"/>
          <w:rFonts w:ascii="Calibri" w:hAnsi="Calibri" w:cs="Calibri"/>
          <w:b/>
          <w:bCs/>
          <w:szCs w:val="24"/>
          <w:shd w:val="clear" w:color="auto" w:fill="FFFFFF"/>
        </w:rPr>
        <w:lastRenderedPageBreak/>
        <w:t>26/01365/</w:t>
      </w:r>
      <w:proofErr w:type="spellStart"/>
      <w:r w:rsidRPr="00E832C6">
        <w:rPr>
          <w:rStyle w:val="casenumber"/>
          <w:rFonts w:ascii="Calibri" w:hAnsi="Calibri" w:cs="Calibri"/>
          <w:b/>
          <w:bCs/>
          <w:szCs w:val="24"/>
          <w:shd w:val="clear" w:color="auto" w:fill="FFFFFF"/>
        </w:rPr>
        <w:t>CPL</w:t>
      </w:r>
      <w:r w:rsidRPr="00E832C6">
        <w:rPr>
          <w:rStyle w:val="divider1"/>
          <w:rFonts w:ascii="Calibri" w:hAnsi="Calibri" w:cs="Calibri"/>
          <w:szCs w:val="24"/>
          <w:bdr w:val="none" w:sz="0" w:space="0" w:color="auto" w:frame="1"/>
          <w:shd w:val="clear" w:color="auto" w:fill="FFFFFF"/>
        </w:rPr>
        <w:t>|</w:t>
      </w:r>
      <w:r w:rsidRPr="00E832C6">
        <w:rPr>
          <w:rStyle w:val="description"/>
          <w:rFonts w:ascii="Calibri" w:hAnsi="Calibri" w:cs="Calibri"/>
          <w:szCs w:val="24"/>
          <w:shd w:val="clear" w:color="auto" w:fill="FFFFFF"/>
        </w:rPr>
        <w:t>Proposed</w:t>
      </w:r>
      <w:proofErr w:type="spellEnd"/>
      <w:r w:rsidRPr="00E832C6">
        <w:rPr>
          <w:rStyle w:val="description"/>
          <w:rFonts w:ascii="Calibri" w:hAnsi="Calibri" w:cs="Calibri"/>
          <w:szCs w:val="24"/>
          <w:shd w:val="clear" w:color="auto" w:fill="FFFFFF"/>
        </w:rPr>
        <w:t xml:space="preserve"> use of </w:t>
      </w:r>
      <w:proofErr w:type="spellStart"/>
      <w:r w:rsidRPr="00E832C6">
        <w:rPr>
          <w:rStyle w:val="description"/>
          <w:rFonts w:ascii="Calibri" w:hAnsi="Calibri" w:cs="Calibri"/>
          <w:szCs w:val="24"/>
          <w:shd w:val="clear" w:color="auto" w:fill="FFFFFF"/>
        </w:rPr>
        <w:t>childrens</w:t>
      </w:r>
      <w:proofErr w:type="spellEnd"/>
      <w:r w:rsidRPr="00E832C6">
        <w:rPr>
          <w:rStyle w:val="description"/>
          <w:rFonts w:ascii="Calibri" w:hAnsi="Calibri" w:cs="Calibri"/>
          <w:szCs w:val="24"/>
          <w:shd w:val="clear" w:color="auto" w:fill="FFFFFF"/>
        </w:rPr>
        <w:t xml:space="preserve"> nursery for 4 Navigation Court Wakefield WF2 7BJ under use class E is permitted development</w:t>
      </w:r>
      <w:r w:rsidRPr="00E832C6">
        <w:rPr>
          <w:rStyle w:val="divider2"/>
          <w:rFonts w:ascii="Calibri" w:hAnsi="Calibri" w:cs="Calibri"/>
          <w:szCs w:val="24"/>
          <w:bdr w:val="none" w:sz="0" w:space="0" w:color="auto" w:frame="1"/>
          <w:shd w:val="clear" w:color="auto" w:fill="FFFFFF"/>
        </w:rPr>
        <w:t>|</w:t>
      </w:r>
      <w:r w:rsidRPr="00E832C6">
        <w:rPr>
          <w:rStyle w:val="address"/>
          <w:rFonts w:ascii="Calibri" w:hAnsi="Calibri" w:cs="Calibri"/>
          <w:szCs w:val="24"/>
          <w:shd w:val="clear" w:color="auto" w:fill="FFFFFF"/>
        </w:rPr>
        <w:t>4 Navigation Court Wakefield WF2 7BJ</w:t>
      </w:r>
    </w:p>
    <w:p w14:paraId="15B3AE3A" w14:textId="31086699" w:rsidR="00F217D9" w:rsidRDefault="00F217D9" w:rsidP="00045AB6">
      <w:pPr>
        <w:ind w:left="142"/>
        <w:jc w:val="both"/>
        <w:rPr>
          <w:rFonts w:ascii="Calibri" w:hAnsi="Calibri" w:cs="Calibri"/>
          <w:szCs w:val="24"/>
        </w:rPr>
      </w:pPr>
      <w:hyperlink r:id="rId17" w:history="1">
        <w:r w:rsidRPr="002B2FD4">
          <w:rPr>
            <w:rStyle w:val="Hyperlink"/>
            <w:rFonts w:ascii="Calibri" w:hAnsi="Calibri" w:cs="Calibri"/>
            <w:szCs w:val="24"/>
          </w:rPr>
          <w:t>https://planning.wakefield.gov.uk/online-applications/applicationDetails.do?keyVal=TJ3BEBQQFZX00&amp;activeTab=summary</w:t>
        </w:r>
      </w:hyperlink>
    </w:p>
    <w:p w14:paraId="34495698" w14:textId="77777777" w:rsidR="00032671" w:rsidRDefault="00032671" w:rsidP="00045AB6">
      <w:pPr>
        <w:ind w:left="142"/>
        <w:jc w:val="both"/>
        <w:rPr>
          <w:rFonts w:ascii="Calibri" w:hAnsi="Calibri" w:cs="Calibri"/>
          <w:szCs w:val="24"/>
        </w:rPr>
      </w:pPr>
    </w:p>
    <w:p w14:paraId="44F101F9" w14:textId="77777777" w:rsidR="00996147" w:rsidRPr="00032671" w:rsidRDefault="00996147" w:rsidP="00045AB6">
      <w:pPr>
        <w:ind w:left="142"/>
        <w:jc w:val="both"/>
        <w:rPr>
          <w:rFonts w:asciiTheme="minorHAnsi" w:hAnsiTheme="minorHAnsi" w:cstheme="minorHAnsi"/>
          <w:szCs w:val="24"/>
        </w:rPr>
      </w:pPr>
    </w:p>
    <w:p w14:paraId="3CAC7E79" w14:textId="26BE6065" w:rsidR="00996147" w:rsidRPr="00032671" w:rsidRDefault="00032671" w:rsidP="00045AB6">
      <w:pPr>
        <w:ind w:left="142"/>
        <w:jc w:val="both"/>
        <w:rPr>
          <w:rFonts w:asciiTheme="minorHAnsi" w:hAnsiTheme="minorHAnsi" w:cstheme="minorHAnsi"/>
          <w:szCs w:val="24"/>
        </w:rPr>
      </w:pPr>
      <w:r w:rsidRPr="00032671">
        <w:rPr>
          <w:rStyle w:val="casenumber"/>
          <w:rFonts w:asciiTheme="minorHAnsi" w:hAnsiTheme="minorHAnsi" w:cstheme="minorHAnsi"/>
          <w:b/>
          <w:bCs/>
          <w:szCs w:val="24"/>
          <w:shd w:val="clear" w:color="auto" w:fill="FFFFFF"/>
        </w:rPr>
        <w:t>26/01446/</w:t>
      </w:r>
      <w:proofErr w:type="spellStart"/>
      <w:r w:rsidRPr="00032671">
        <w:rPr>
          <w:rStyle w:val="casenumber"/>
          <w:rFonts w:asciiTheme="minorHAnsi" w:hAnsiTheme="minorHAnsi" w:cstheme="minorHAnsi"/>
          <w:b/>
          <w:bCs/>
          <w:szCs w:val="24"/>
          <w:shd w:val="clear" w:color="auto" w:fill="FFFFFF"/>
        </w:rPr>
        <w:t>FUL</w:t>
      </w:r>
      <w:r w:rsidRPr="00032671">
        <w:rPr>
          <w:rStyle w:val="divider1"/>
          <w:rFonts w:asciiTheme="minorHAnsi" w:hAnsiTheme="minorHAnsi" w:cstheme="minorHAnsi"/>
          <w:szCs w:val="24"/>
          <w:bdr w:val="none" w:sz="0" w:space="0" w:color="auto" w:frame="1"/>
          <w:shd w:val="clear" w:color="auto" w:fill="FFFFFF"/>
        </w:rPr>
        <w:t>|</w:t>
      </w:r>
      <w:r w:rsidRPr="00032671">
        <w:rPr>
          <w:rStyle w:val="description"/>
          <w:rFonts w:asciiTheme="minorHAnsi" w:hAnsiTheme="minorHAnsi" w:cstheme="minorHAnsi"/>
          <w:szCs w:val="24"/>
          <w:shd w:val="clear" w:color="auto" w:fill="FFFFFF"/>
        </w:rPr>
        <w:t>First</w:t>
      </w:r>
      <w:proofErr w:type="spellEnd"/>
      <w:r w:rsidRPr="00032671">
        <w:rPr>
          <w:rStyle w:val="description"/>
          <w:rFonts w:asciiTheme="minorHAnsi" w:hAnsiTheme="minorHAnsi" w:cstheme="minorHAnsi"/>
          <w:szCs w:val="24"/>
          <w:shd w:val="clear" w:color="auto" w:fill="FFFFFF"/>
        </w:rPr>
        <w:t xml:space="preserve"> floor extension to side</w:t>
      </w:r>
      <w:r w:rsidRPr="00032671">
        <w:rPr>
          <w:rStyle w:val="divider2"/>
          <w:rFonts w:asciiTheme="minorHAnsi" w:hAnsiTheme="minorHAnsi" w:cstheme="minorHAnsi"/>
          <w:szCs w:val="24"/>
          <w:bdr w:val="none" w:sz="0" w:space="0" w:color="auto" w:frame="1"/>
          <w:shd w:val="clear" w:color="auto" w:fill="FFFFFF"/>
        </w:rPr>
        <w:t>|</w:t>
      </w:r>
      <w:r w:rsidRPr="00032671">
        <w:rPr>
          <w:rStyle w:val="address"/>
          <w:rFonts w:asciiTheme="minorHAnsi" w:hAnsiTheme="minorHAnsi" w:cstheme="minorHAnsi"/>
          <w:szCs w:val="24"/>
          <w:shd w:val="clear" w:color="auto" w:fill="FFFFFF"/>
        </w:rPr>
        <w:t>31 High Keep Fold Hall Green Wakefield WF4 3QL</w:t>
      </w:r>
    </w:p>
    <w:p w14:paraId="0A2CA2ED" w14:textId="4484D6E1" w:rsidR="00996147" w:rsidRDefault="00996147" w:rsidP="00045AB6">
      <w:pPr>
        <w:ind w:left="142"/>
        <w:jc w:val="both"/>
        <w:rPr>
          <w:rFonts w:ascii="Calibri" w:hAnsi="Calibri" w:cs="Calibri"/>
          <w:szCs w:val="24"/>
        </w:rPr>
      </w:pPr>
      <w:hyperlink r:id="rId18" w:history="1">
        <w:r w:rsidRPr="002B2FD4">
          <w:rPr>
            <w:rStyle w:val="Hyperlink"/>
            <w:rFonts w:ascii="Calibri" w:hAnsi="Calibri" w:cs="Calibri"/>
            <w:szCs w:val="24"/>
          </w:rPr>
          <w:t>https://planning.wakefield.gov.uk/online-applications/applicationDetails.do?keyVal=TJNCZTQQ04200&amp;activeTab=summary</w:t>
        </w:r>
      </w:hyperlink>
    </w:p>
    <w:p w14:paraId="64E50462" w14:textId="77777777" w:rsidR="004158CE" w:rsidRDefault="004158CE" w:rsidP="00045AB6">
      <w:pPr>
        <w:ind w:left="142"/>
        <w:jc w:val="both"/>
        <w:rPr>
          <w:rStyle w:val="casenumber"/>
          <w:rFonts w:ascii="Tahoma" w:hAnsi="Tahoma" w:cs="Tahoma"/>
          <w:b/>
          <w:bCs/>
          <w:color w:val="000000"/>
          <w:shd w:val="clear" w:color="auto" w:fill="FFFFFF"/>
        </w:rPr>
      </w:pPr>
    </w:p>
    <w:p w14:paraId="26C7CAF6" w14:textId="77777777" w:rsidR="004158CE" w:rsidRPr="004158CE" w:rsidRDefault="004158CE" w:rsidP="00045AB6">
      <w:pPr>
        <w:ind w:left="142"/>
        <w:jc w:val="both"/>
        <w:rPr>
          <w:rStyle w:val="address"/>
          <w:rFonts w:asciiTheme="minorHAnsi" w:hAnsiTheme="minorHAnsi" w:cstheme="minorHAnsi"/>
          <w:szCs w:val="24"/>
          <w:shd w:val="clear" w:color="auto" w:fill="FFFFFF"/>
        </w:rPr>
      </w:pPr>
      <w:r w:rsidRPr="004158CE">
        <w:rPr>
          <w:rStyle w:val="casenumber"/>
          <w:rFonts w:asciiTheme="minorHAnsi" w:hAnsiTheme="minorHAnsi" w:cstheme="minorHAnsi"/>
          <w:b/>
          <w:bCs/>
          <w:szCs w:val="24"/>
          <w:shd w:val="clear" w:color="auto" w:fill="FFFFFF"/>
        </w:rPr>
        <w:t>26/01447/</w:t>
      </w:r>
      <w:proofErr w:type="spellStart"/>
      <w:r w:rsidRPr="004158CE">
        <w:rPr>
          <w:rStyle w:val="casenumber"/>
          <w:rFonts w:asciiTheme="minorHAnsi" w:hAnsiTheme="minorHAnsi" w:cstheme="minorHAnsi"/>
          <w:b/>
          <w:bCs/>
          <w:szCs w:val="24"/>
          <w:shd w:val="clear" w:color="auto" w:fill="FFFFFF"/>
        </w:rPr>
        <w:t>TCA</w:t>
      </w:r>
      <w:r w:rsidRPr="004158CE">
        <w:rPr>
          <w:rStyle w:val="divider1"/>
          <w:rFonts w:asciiTheme="minorHAnsi" w:hAnsiTheme="minorHAnsi" w:cstheme="minorHAnsi"/>
          <w:szCs w:val="24"/>
          <w:bdr w:val="none" w:sz="0" w:space="0" w:color="auto" w:frame="1"/>
          <w:shd w:val="clear" w:color="auto" w:fill="FFFFFF"/>
        </w:rPr>
        <w:t>|</w:t>
      </w:r>
      <w:r w:rsidRPr="004158CE">
        <w:rPr>
          <w:rStyle w:val="description"/>
          <w:rFonts w:asciiTheme="minorHAnsi" w:hAnsiTheme="minorHAnsi" w:cstheme="minorHAnsi"/>
          <w:szCs w:val="24"/>
          <w:shd w:val="clear" w:color="auto" w:fill="FFFFFF"/>
        </w:rPr>
        <w:t>Removal</w:t>
      </w:r>
      <w:proofErr w:type="spellEnd"/>
      <w:r w:rsidRPr="004158CE">
        <w:rPr>
          <w:rStyle w:val="description"/>
          <w:rFonts w:asciiTheme="minorHAnsi" w:hAnsiTheme="minorHAnsi" w:cstheme="minorHAnsi"/>
          <w:szCs w:val="24"/>
          <w:shd w:val="clear" w:color="auto" w:fill="FFFFFF"/>
        </w:rPr>
        <w:t xml:space="preserve"> of 1 Willow </w:t>
      </w:r>
      <w:proofErr w:type="spellStart"/>
      <w:r w:rsidRPr="004158CE">
        <w:rPr>
          <w:rStyle w:val="description"/>
          <w:rFonts w:asciiTheme="minorHAnsi" w:hAnsiTheme="minorHAnsi" w:cstheme="minorHAnsi"/>
          <w:szCs w:val="24"/>
          <w:shd w:val="clear" w:color="auto" w:fill="FFFFFF"/>
        </w:rPr>
        <w:t>Tree</w:t>
      </w:r>
      <w:r w:rsidRPr="004158CE">
        <w:rPr>
          <w:rStyle w:val="divider2"/>
          <w:rFonts w:asciiTheme="minorHAnsi" w:hAnsiTheme="minorHAnsi" w:cstheme="minorHAnsi"/>
          <w:szCs w:val="24"/>
          <w:bdr w:val="none" w:sz="0" w:space="0" w:color="auto" w:frame="1"/>
          <w:shd w:val="clear" w:color="auto" w:fill="FFFFFF"/>
        </w:rPr>
        <w:t>|</w:t>
      </w:r>
      <w:r w:rsidRPr="004158CE">
        <w:rPr>
          <w:rStyle w:val="address"/>
          <w:rFonts w:asciiTheme="minorHAnsi" w:hAnsiTheme="minorHAnsi" w:cstheme="minorHAnsi"/>
          <w:szCs w:val="24"/>
          <w:shd w:val="clear" w:color="auto" w:fill="FFFFFF"/>
        </w:rPr>
        <w:t>Slack</w:t>
      </w:r>
      <w:proofErr w:type="spellEnd"/>
      <w:r w:rsidRPr="004158CE">
        <w:rPr>
          <w:rStyle w:val="address"/>
          <w:rFonts w:asciiTheme="minorHAnsi" w:hAnsiTheme="minorHAnsi" w:cstheme="minorHAnsi"/>
          <w:szCs w:val="24"/>
          <w:shd w:val="clear" w:color="auto" w:fill="FFFFFF"/>
        </w:rPr>
        <w:t xml:space="preserve"> Lane </w:t>
      </w:r>
      <w:proofErr w:type="spellStart"/>
      <w:r w:rsidRPr="004158CE">
        <w:rPr>
          <w:rStyle w:val="address"/>
          <w:rFonts w:asciiTheme="minorHAnsi" w:hAnsiTheme="minorHAnsi" w:cstheme="minorHAnsi"/>
          <w:szCs w:val="24"/>
          <w:shd w:val="clear" w:color="auto" w:fill="FFFFFF"/>
        </w:rPr>
        <w:t>Newmillerdam</w:t>
      </w:r>
      <w:proofErr w:type="spellEnd"/>
      <w:r w:rsidRPr="004158CE">
        <w:rPr>
          <w:rStyle w:val="address"/>
          <w:rFonts w:asciiTheme="minorHAnsi" w:hAnsiTheme="minorHAnsi" w:cstheme="minorHAnsi"/>
          <w:szCs w:val="24"/>
          <w:shd w:val="clear" w:color="auto" w:fill="FFFFFF"/>
        </w:rPr>
        <w:t xml:space="preserve"> Wakefield</w:t>
      </w:r>
    </w:p>
    <w:p w14:paraId="3CBA436F" w14:textId="29B0CDD5" w:rsidR="00F217D9" w:rsidRDefault="004158CE" w:rsidP="00045AB6">
      <w:pPr>
        <w:ind w:left="142"/>
        <w:jc w:val="both"/>
        <w:rPr>
          <w:rFonts w:ascii="Calibri" w:hAnsi="Calibri" w:cs="Calibri"/>
          <w:szCs w:val="24"/>
        </w:rPr>
      </w:pPr>
      <w:hyperlink r:id="rId19" w:history="1">
        <w:r w:rsidRPr="00D40AFB">
          <w:rPr>
            <w:rStyle w:val="Hyperlink"/>
            <w:rFonts w:ascii="Calibri" w:hAnsi="Calibri" w:cs="Calibri"/>
            <w:szCs w:val="24"/>
          </w:rPr>
          <w:t>https://planning.wakefield.gov.uk/online-applications/applicationDetails.do?keyVal=TJNFY8QQ01T00&amp;activeTab=summary</w:t>
        </w:r>
      </w:hyperlink>
    </w:p>
    <w:p w14:paraId="7854DFC9" w14:textId="77777777" w:rsidR="000732C4" w:rsidRDefault="000732C4" w:rsidP="00045AB6">
      <w:pPr>
        <w:ind w:left="142"/>
        <w:jc w:val="both"/>
        <w:rPr>
          <w:rFonts w:ascii="Calibri" w:hAnsi="Calibri" w:cs="Calibri"/>
          <w:szCs w:val="24"/>
        </w:rPr>
      </w:pPr>
    </w:p>
    <w:p w14:paraId="43F6A616" w14:textId="5164E1BF" w:rsidR="004158CE" w:rsidRPr="000732C4" w:rsidRDefault="000732C4" w:rsidP="00045AB6">
      <w:pPr>
        <w:ind w:left="142"/>
        <w:jc w:val="both"/>
        <w:rPr>
          <w:rFonts w:ascii="Calibri" w:hAnsi="Calibri" w:cs="Calibri"/>
          <w:szCs w:val="24"/>
        </w:rPr>
      </w:pPr>
      <w:r w:rsidRPr="000732C4">
        <w:rPr>
          <w:rStyle w:val="casenumber"/>
          <w:rFonts w:ascii="Calibri" w:hAnsi="Calibri" w:cs="Calibri"/>
          <w:b/>
          <w:bCs/>
          <w:szCs w:val="24"/>
          <w:shd w:val="clear" w:color="auto" w:fill="FFFFFF"/>
        </w:rPr>
        <w:t>26/01396/</w:t>
      </w:r>
      <w:proofErr w:type="spellStart"/>
      <w:r w:rsidRPr="000732C4">
        <w:rPr>
          <w:rStyle w:val="casenumber"/>
          <w:rFonts w:ascii="Calibri" w:hAnsi="Calibri" w:cs="Calibri"/>
          <w:b/>
          <w:bCs/>
          <w:szCs w:val="24"/>
          <w:shd w:val="clear" w:color="auto" w:fill="FFFFFF"/>
        </w:rPr>
        <w:t>FUL</w:t>
      </w:r>
      <w:r w:rsidRPr="000732C4">
        <w:rPr>
          <w:rStyle w:val="divider1"/>
          <w:rFonts w:ascii="Calibri" w:hAnsi="Calibri" w:cs="Calibri"/>
          <w:szCs w:val="24"/>
          <w:bdr w:val="none" w:sz="0" w:space="0" w:color="auto" w:frame="1"/>
          <w:shd w:val="clear" w:color="auto" w:fill="FFFFFF"/>
        </w:rPr>
        <w:t>|</w:t>
      </w:r>
      <w:r w:rsidRPr="000732C4">
        <w:rPr>
          <w:rStyle w:val="description"/>
          <w:rFonts w:ascii="Calibri" w:hAnsi="Calibri" w:cs="Calibri"/>
          <w:szCs w:val="24"/>
          <w:shd w:val="clear" w:color="auto" w:fill="FFFFFF"/>
        </w:rPr>
        <w:t>Alterations</w:t>
      </w:r>
      <w:proofErr w:type="spellEnd"/>
      <w:r w:rsidRPr="000732C4">
        <w:rPr>
          <w:rStyle w:val="description"/>
          <w:rFonts w:ascii="Calibri" w:hAnsi="Calibri" w:cs="Calibri"/>
          <w:szCs w:val="24"/>
          <w:shd w:val="clear" w:color="auto" w:fill="FFFFFF"/>
        </w:rPr>
        <w:t xml:space="preserve"> to existing covered parking area and part change of use of car sales depot to storage and distribution unit</w:t>
      </w:r>
      <w:r w:rsidRPr="000732C4">
        <w:rPr>
          <w:rStyle w:val="divider2"/>
          <w:rFonts w:ascii="Calibri" w:hAnsi="Calibri" w:cs="Calibri"/>
          <w:szCs w:val="24"/>
          <w:bdr w:val="none" w:sz="0" w:space="0" w:color="auto" w:frame="1"/>
          <w:shd w:val="clear" w:color="auto" w:fill="FFFFFF"/>
        </w:rPr>
        <w:t>|</w:t>
      </w:r>
      <w:r w:rsidRPr="000732C4">
        <w:rPr>
          <w:rStyle w:val="address"/>
          <w:rFonts w:ascii="Calibri" w:hAnsi="Calibri" w:cs="Calibri"/>
          <w:szCs w:val="24"/>
          <w:shd w:val="clear" w:color="auto" w:fill="FFFFFF"/>
        </w:rPr>
        <w:t xml:space="preserve">339 Denby Dale Road </w:t>
      </w:r>
      <w:proofErr w:type="spellStart"/>
      <w:r w:rsidRPr="000732C4">
        <w:rPr>
          <w:rStyle w:val="address"/>
          <w:rFonts w:ascii="Calibri" w:hAnsi="Calibri" w:cs="Calibri"/>
          <w:szCs w:val="24"/>
          <w:shd w:val="clear" w:color="auto" w:fill="FFFFFF"/>
        </w:rPr>
        <w:t>Durkar</w:t>
      </w:r>
      <w:proofErr w:type="spellEnd"/>
      <w:r w:rsidRPr="000732C4">
        <w:rPr>
          <w:rStyle w:val="address"/>
          <w:rFonts w:ascii="Calibri" w:hAnsi="Calibri" w:cs="Calibri"/>
          <w:szCs w:val="24"/>
          <w:shd w:val="clear" w:color="auto" w:fill="FFFFFF"/>
        </w:rPr>
        <w:t xml:space="preserve"> Wakefield WF4 3BB</w:t>
      </w:r>
    </w:p>
    <w:p w14:paraId="581A8B10" w14:textId="6AB7D93F" w:rsidR="00B92011" w:rsidRPr="00BC11E5" w:rsidRDefault="00BC11E5" w:rsidP="00045AB6">
      <w:pPr>
        <w:ind w:left="142"/>
        <w:jc w:val="both"/>
        <w:rPr>
          <w:rFonts w:asciiTheme="minorHAnsi" w:hAnsiTheme="minorHAnsi" w:cstheme="minorHAnsi"/>
          <w:szCs w:val="24"/>
        </w:rPr>
      </w:pPr>
      <w:hyperlink r:id="rId20" w:history="1">
        <w:r w:rsidRPr="00BC11E5">
          <w:rPr>
            <w:rStyle w:val="Hyperlink"/>
            <w:rFonts w:asciiTheme="minorHAnsi" w:hAnsiTheme="minorHAnsi" w:cstheme="minorHAnsi"/>
            <w:szCs w:val="24"/>
          </w:rPr>
          <w:t>https://planning.wakefield.gov.uk/online-applications/applicationDetails.do?keyVal=TJC863QQ04200&amp;activeTab=summary</w:t>
        </w:r>
      </w:hyperlink>
    </w:p>
    <w:p w14:paraId="6231376B" w14:textId="77777777" w:rsidR="00BC11E5" w:rsidRDefault="00BC11E5" w:rsidP="00045AB6">
      <w:pPr>
        <w:ind w:left="142"/>
        <w:jc w:val="both"/>
        <w:rPr>
          <w:szCs w:val="24"/>
        </w:rPr>
      </w:pPr>
    </w:p>
    <w:p w14:paraId="298CF14B" w14:textId="0802CBA9" w:rsidR="00440721" w:rsidRPr="00050BA7" w:rsidRDefault="00440721" w:rsidP="007D7F60">
      <w:pPr>
        <w:pStyle w:val="ListParagraph"/>
        <w:numPr>
          <w:ilvl w:val="3"/>
          <w:numId w:val="1"/>
        </w:numPr>
        <w:ind w:left="142" w:hanging="426"/>
        <w:jc w:val="both"/>
        <w:rPr>
          <w:b/>
          <w:bCs/>
          <w:sz w:val="24"/>
          <w:szCs w:val="24"/>
        </w:rPr>
      </w:pPr>
      <w:r w:rsidRPr="00440721">
        <w:rPr>
          <w:b/>
          <w:bCs/>
          <w:sz w:val="24"/>
          <w:szCs w:val="24"/>
        </w:rPr>
        <w:t xml:space="preserve">PARKS AND OPEN SPACES </w:t>
      </w:r>
      <w:r w:rsidR="0039772B" w:rsidRPr="00440721">
        <w:rPr>
          <w:b/>
          <w:bCs/>
          <w:sz w:val="24"/>
          <w:szCs w:val="24"/>
        </w:rPr>
        <w:t>COMMITTEE</w:t>
      </w:r>
      <w:r w:rsidR="00EA0CB4" w:rsidRPr="00194672">
        <w:rPr>
          <w:sz w:val="24"/>
          <w:szCs w:val="24"/>
        </w:rPr>
        <w:t xml:space="preserve"> </w:t>
      </w:r>
    </w:p>
    <w:p w14:paraId="01E49A24" w14:textId="489E9D3B" w:rsidR="00050BA7" w:rsidRPr="00050BA7" w:rsidRDefault="00050BA7">
      <w:pPr>
        <w:pStyle w:val="ListParagraph"/>
        <w:numPr>
          <w:ilvl w:val="0"/>
          <w:numId w:val="10"/>
        </w:numPr>
        <w:ind w:left="426" w:hanging="284"/>
        <w:jc w:val="both"/>
        <w:rPr>
          <w:sz w:val="24"/>
          <w:szCs w:val="24"/>
        </w:rPr>
      </w:pPr>
      <w:r w:rsidRPr="00050BA7">
        <w:rPr>
          <w:sz w:val="24"/>
          <w:szCs w:val="24"/>
        </w:rPr>
        <w:t xml:space="preserve">For committee to approve as an accurate record and full council to receive the minutes of </w:t>
      </w:r>
      <w:r>
        <w:rPr>
          <w:sz w:val="24"/>
          <w:szCs w:val="24"/>
        </w:rPr>
        <w:t>20th</w:t>
      </w:r>
      <w:r w:rsidRPr="00050BA7">
        <w:rPr>
          <w:sz w:val="24"/>
          <w:szCs w:val="24"/>
        </w:rPr>
        <w:t xml:space="preserve"> July 2026</w:t>
      </w:r>
    </w:p>
    <w:p w14:paraId="2FB4039C" w14:textId="39FA1A70" w:rsidR="00050BA7" w:rsidRPr="00050BA7" w:rsidRDefault="00050BA7" w:rsidP="00050BA7">
      <w:pPr>
        <w:pStyle w:val="ListParagraph"/>
        <w:ind w:left="426" w:hanging="284"/>
        <w:jc w:val="both"/>
        <w:rPr>
          <w:sz w:val="24"/>
          <w:szCs w:val="24"/>
        </w:rPr>
      </w:pPr>
      <w:r w:rsidRPr="006C4668">
        <w:rPr>
          <w:b/>
          <w:bCs/>
          <w:sz w:val="24"/>
          <w:szCs w:val="24"/>
        </w:rPr>
        <w:t>2.</w:t>
      </w:r>
      <w:r w:rsidRPr="00050BA7">
        <w:rPr>
          <w:sz w:val="24"/>
          <w:szCs w:val="24"/>
        </w:rPr>
        <w:tab/>
        <w:t>To consider the recommendations for approval</w:t>
      </w:r>
    </w:p>
    <w:p w14:paraId="2D0C1D87" w14:textId="77777777" w:rsidR="00545417" w:rsidRPr="00F420BE" w:rsidRDefault="00545417" w:rsidP="00EE4F9C">
      <w:pPr>
        <w:ind w:left="142"/>
        <w:jc w:val="both"/>
        <w:rPr>
          <w:rFonts w:asciiTheme="minorHAnsi" w:hAnsiTheme="minorHAnsi" w:cstheme="minorHAnsi"/>
          <w:szCs w:val="24"/>
        </w:rPr>
      </w:pPr>
    </w:p>
    <w:p w14:paraId="0995BA27" w14:textId="79025831" w:rsidR="005911D0" w:rsidRPr="00BA4B8A" w:rsidRDefault="00440721" w:rsidP="00AD76E2">
      <w:pPr>
        <w:pStyle w:val="ListParagraph"/>
        <w:numPr>
          <w:ilvl w:val="3"/>
          <w:numId w:val="1"/>
        </w:numPr>
        <w:ind w:left="142" w:hanging="426"/>
        <w:jc w:val="both"/>
        <w:rPr>
          <w:rFonts w:asciiTheme="minorHAnsi" w:hAnsiTheme="minorHAnsi" w:cstheme="minorHAnsi"/>
          <w:i/>
          <w:iCs/>
          <w:szCs w:val="24"/>
        </w:rPr>
      </w:pPr>
      <w:r w:rsidRPr="00BA4B8A">
        <w:rPr>
          <w:b/>
          <w:bCs/>
          <w:sz w:val="24"/>
          <w:szCs w:val="24"/>
        </w:rPr>
        <w:t xml:space="preserve">VILLAGE INSTITUTE CHARITY COMMITTEE (VICC) </w:t>
      </w:r>
    </w:p>
    <w:p w14:paraId="19C308B5" w14:textId="31ECC6BF" w:rsidR="006C3B74" w:rsidRPr="006C3B74" w:rsidRDefault="006C3B74">
      <w:pPr>
        <w:pStyle w:val="ListParagraph"/>
        <w:numPr>
          <w:ilvl w:val="0"/>
          <w:numId w:val="6"/>
        </w:numPr>
        <w:ind w:left="426" w:hanging="284"/>
        <w:jc w:val="both"/>
        <w:rPr>
          <w:rFonts w:asciiTheme="minorHAnsi" w:hAnsiTheme="minorHAnsi" w:cstheme="minorHAnsi"/>
          <w:sz w:val="24"/>
          <w:szCs w:val="24"/>
        </w:rPr>
      </w:pPr>
      <w:r>
        <w:rPr>
          <w:rFonts w:asciiTheme="minorHAnsi" w:hAnsiTheme="minorHAnsi" w:cstheme="minorHAnsi"/>
          <w:sz w:val="24"/>
          <w:szCs w:val="24"/>
        </w:rPr>
        <w:t>For full council to receive the Health and Safety/Risk Assessment inspection report of July 2026</w:t>
      </w:r>
    </w:p>
    <w:p w14:paraId="59AF665F" w14:textId="7F0FBC98" w:rsidR="00A4491A" w:rsidRDefault="00A4491A">
      <w:pPr>
        <w:pStyle w:val="ListParagraph"/>
        <w:numPr>
          <w:ilvl w:val="0"/>
          <w:numId w:val="6"/>
        </w:numPr>
        <w:ind w:left="426" w:hanging="284"/>
        <w:jc w:val="both"/>
        <w:rPr>
          <w:rFonts w:asciiTheme="minorHAnsi" w:hAnsiTheme="minorHAnsi" w:cstheme="minorHAnsi"/>
          <w:sz w:val="24"/>
          <w:szCs w:val="24"/>
        </w:rPr>
      </w:pPr>
      <w:r>
        <w:rPr>
          <w:rFonts w:asciiTheme="minorHAnsi" w:hAnsiTheme="minorHAnsi" w:cstheme="minorHAnsi"/>
          <w:sz w:val="24"/>
          <w:szCs w:val="24"/>
        </w:rPr>
        <w:t>N</w:t>
      </w:r>
      <w:r w:rsidRPr="00A4491A">
        <w:rPr>
          <w:rFonts w:asciiTheme="minorHAnsi" w:hAnsiTheme="minorHAnsi" w:cstheme="minorHAnsi"/>
          <w:sz w:val="24"/>
          <w:szCs w:val="24"/>
        </w:rPr>
        <w:t>ext meeting 28th September 2026</w:t>
      </w:r>
      <w:r>
        <w:rPr>
          <w:rFonts w:asciiTheme="minorHAnsi" w:hAnsiTheme="minorHAnsi" w:cstheme="minorHAnsi"/>
          <w:sz w:val="24"/>
          <w:szCs w:val="24"/>
        </w:rPr>
        <w:t xml:space="preserve"> – Please update your diaries</w:t>
      </w:r>
    </w:p>
    <w:p w14:paraId="6B912326" w14:textId="77777777" w:rsidR="00875045" w:rsidRPr="00875045" w:rsidRDefault="00875045" w:rsidP="00875045">
      <w:pPr>
        <w:jc w:val="both"/>
        <w:rPr>
          <w:rFonts w:asciiTheme="minorHAnsi" w:hAnsiTheme="minorHAnsi" w:cstheme="minorHAnsi"/>
          <w:szCs w:val="24"/>
        </w:rPr>
      </w:pPr>
    </w:p>
    <w:p w14:paraId="2C257C73" w14:textId="5B009570" w:rsidR="00E43715" w:rsidRPr="006F4635" w:rsidRDefault="006139B7">
      <w:pPr>
        <w:pStyle w:val="ListParagraph"/>
        <w:numPr>
          <w:ilvl w:val="0"/>
          <w:numId w:val="11"/>
        </w:numPr>
        <w:ind w:left="142" w:hanging="426"/>
        <w:jc w:val="both"/>
        <w:rPr>
          <w:rFonts w:asciiTheme="minorHAnsi" w:hAnsiTheme="minorHAnsi" w:cstheme="minorHAnsi"/>
          <w:szCs w:val="24"/>
        </w:rPr>
      </w:pPr>
      <w:r w:rsidRPr="006F4635">
        <w:rPr>
          <w:b/>
          <w:bCs/>
          <w:sz w:val="24"/>
          <w:szCs w:val="24"/>
        </w:rPr>
        <w:t xml:space="preserve">HALL GREEN COMMUNITY CENTRE </w:t>
      </w:r>
      <w:r w:rsidR="006F4635" w:rsidRPr="006F4635">
        <w:rPr>
          <w:b/>
          <w:bCs/>
          <w:sz w:val="24"/>
          <w:szCs w:val="24"/>
        </w:rPr>
        <w:t xml:space="preserve">(HGCC) </w:t>
      </w:r>
    </w:p>
    <w:p w14:paraId="2CF656A3" w14:textId="72E94E73" w:rsidR="003173EF" w:rsidRPr="003173EF" w:rsidRDefault="003173EF" w:rsidP="003173EF">
      <w:pPr>
        <w:pStyle w:val="ListParagraph"/>
        <w:numPr>
          <w:ilvl w:val="0"/>
          <w:numId w:val="13"/>
        </w:numPr>
        <w:ind w:left="426" w:hanging="284"/>
        <w:jc w:val="both"/>
        <w:rPr>
          <w:rFonts w:asciiTheme="minorHAnsi" w:hAnsiTheme="minorHAnsi" w:cstheme="minorHAnsi"/>
          <w:sz w:val="24"/>
          <w:szCs w:val="24"/>
        </w:rPr>
      </w:pPr>
      <w:r w:rsidRPr="003173EF">
        <w:rPr>
          <w:rFonts w:asciiTheme="minorHAnsi" w:hAnsiTheme="minorHAnsi" w:cstheme="minorHAnsi"/>
          <w:sz w:val="24"/>
          <w:szCs w:val="24"/>
        </w:rPr>
        <w:t>To appoint a Chair for the HG Community Centre Committee</w:t>
      </w:r>
    </w:p>
    <w:p w14:paraId="5DDC2C4B" w14:textId="1B17E48D" w:rsidR="003173EF" w:rsidRDefault="003173EF" w:rsidP="003173EF">
      <w:pPr>
        <w:pStyle w:val="ListParagraph"/>
        <w:numPr>
          <w:ilvl w:val="0"/>
          <w:numId w:val="13"/>
        </w:numPr>
        <w:ind w:left="426" w:hanging="284"/>
        <w:jc w:val="both"/>
        <w:rPr>
          <w:rFonts w:asciiTheme="minorHAnsi" w:hAnsiTheme="minorHAnsi" w:cstheme="minorHAnsi"/>
          <w:sz w:val="24"/>
          <w:szCs w:val="24"/>
        </w:rPr>
      </w:pPr>
      <w:r w:rsidRPr="003173EF">
        <w:rPr>
          <w:rFonts w:asciiTheme="minorHAnsi" w:hAnsiTheme="minorHAnsi" w:cstheme="minorHAnsi"/>
          <w:sz w:val="24"/>
          <w:szCs w:val="24"/>
        </w:rPr>
        <w:t>Following the transfer of Hall Green Community Centre into the full ownership of Crigglestone Parish Council, the Clerk be authorised to notify in the first instance Virgin Money Bank account, Business Stream and BT and update the banking details associated with these accounts.</w:t>
      </w:r>
    </w:p>
    <w:p w14:paraId="7B0A4B0C" w14:textId="28ABB219" w:rsidR="00CE7A75" w:rsidRDefault="00994C4E">
      <w:pPr>
        <w:pStyle w:val="ListParagraph"/>
        <w:numPr>
          <w:ilvl w:val="0"/>
          <w:numId w:val="13"/>
        </w:numPr>
        <w:ind w:left="426" w:hanging="284"/>
        <w:jc w:val="both"/>
        <w:rPr>
          <w:rFonts w:asciiTheme="minorHAnsi" w:hAnsiTheme="minorHAnsi" w:cstheme="minorHAnsi"/>
          <w:sz w:val="24"/>
          <w:szCs w:val="24"/>
        </w:rPr>
      </w:pPr>
      <w:r>
        <w:rPr>
          <w:rFonts w:asciiTheme="minorHAnsi" w:hAnsiTheme="minorHAnsi" w:cstheme="minorHAnsi"/>
          <w:sz w:val="24"/>
          <w:szCs w:val="24"/>
        </w:rPr>
        <w:t>F</w:t>
      </w:r>
      <w:r w:rsidR="00CE7A75">
        <w:rPr>
          <w:rFonts w:asciiTheme="minorHAnsi" w:hAnsiTheme="minorHAnsi" w:cstheme="minorHAnsi"/>
          <w:sz w:val="24"/>
          <w:szCs w:val="24"/>
        </w:rPr>
        <w:t>o</w:t>
      </w:r>
      <w:r>
        <w:rPr>
          <w:rFonts w:asciiTheme="minorHAnsi" w:hAnsiTheme="minorHAnsi" w:cstheme="minorHAnsi"/>
          <w:sz w:val="24"/>
          <w:szCs w:val="24"/>
        </w:rPr>
        <w:t xml:space="preserve">r full council to receive </w:t>
      </w:r>
      <w:r w:rsidR="00CE7A75">
        <w:rPr>
          <w:rFonts w:asciiTheme="minorHAnsi" w:hAnsiTheme="minorHAnsi" w:cstheme="minorHAnsi"/>
          <w:sz w:val="24"/>
          <w:szCs w:val="24"/>
        </w:rPr>
        <w:t>the Health and Safety</w:t>
      </w:r>
      <w:r>
        <w:rPr>
          <w:rFonts w:asciiTheme="minorHAnsi" w:hAnsiTheme="minorHAnsi" w:cstheme="minorHAnsi"/>
          <w:sz w:val="24"/>
          <w:szCs w:val="24"/>
        </w:rPr>
        <w:t>/Risk Assessment</w:t>
      </w:r>
      <w:r w:rsidR="00CE7A75">
        <w:rPr>
          <w:rFonts w:asciiTheme="minorHAnsi" w:hAnsiTheme="minorHAnsi" w:cstheme="minorHAnsi"/>
          <w:sz w:val="24"/>
          <w:szCs w:val="24"/>
        </w:rPr>
        <w:t xml:space="preserve"> inspection</w:t>
      </w:r>
      <w:r w:rsidR="001E68D4">
        <w:rPr>
          <w:rFonts w:asciiTheme="minorHAnsi" w:hAnsiTheme="minorHAnsi" w:cstheme="minorHAnsi"/>
          <w:sz w:val="24"/>
          <w:szCs w:val="24"/>
        </w:rPr>
        <w:t xml:space="preserve"> report</w:t>
      </w:r>
      <w:r>
        <w:rPr>
          <w:rFonts w:asciiTheme="minorHAnsi" w:hAnsiTheme="minorHAnsi" w:cstheme="minorHAnsi"/>
          <w:sz w:val="24"/>
          <w:szCs w:val="24"/>
        </w:rPr>
        <w:t xml:space="preserve"> of July 2026</w:t>
      </w:r>
    </w:p>
    <w:p w14:paraId="6F42A6B7" w14:textId="3EFEE3D4" w:rsidR="00994C4E" w:rsidRDefault="00994C4E">
      <w:pPr>
        <w:pStyle w:val="ListParagraph"/>
        <w:numPr>
          <w:ilvl w:val="0"/>
          <w:numId w:val="13"/>
        </w:numPr>
        <w:ind w:left="426" w:hanging="284"/>
        <w:jc w:val="both"/>
        <w:rPr>
          <w:rFonts w:asciiTheme="minorHAnsi" w:hAnsiTheme="minorHAnsi" w:cstheme="minorHAnsi"/>
          <w:sz w:val="24"/>
          <w:szCs w:val="24"/>
        </w:rPr>
      </w:pPr>
      <w:r>
        <w:rPr>
          <w:rFonts w:asciiTheme="minorHAnsi" w:hAnsiTheme="minorHAnsi" w:cstheme="minorHAnsi"/>
          <w:sz w:val="24"/>
          <w:szCs w:val="24"/>
        </w:rPr>
        <w:t xml:space="preserve">To </w:t>
      </w:r>
      <w:r w:rsidRPr="00994C4E">
        <w:rPr>
          <w:rFonts w:asciiTheme="minorHAnsi" w:hAnsiTheme="minorHAnsi" w:cstheme="minorHAnsi"/>
          <w:sz w:val="24"/>
          <w:szCs w:val="24"/>
        </w:rPr>
        <w:t xml:space="preserve">consider the required actions </w:t>
      </w:r>
      <w:r w:rsidR="00A431D7">
        <w:rPr>
          <w:rFonts w:asciiTheme="minorHAnsi" w:hAnsiTheme="minorHAnsi" w:cstheme="minorHAnsi"/>
          <w:sz w:val="24"/>
          <w:szCs w:val="24"/>
        </w:rPr>
        <w:t>report</w:t>
      </w:r>
      <w:r w:rsidR="00456942">
        <w:rPr>
          <w:rFonts w:asciiTheme="minorHAnsi" w:hAnsiTheme="minorHAnsi" w:cstheme="minorHAnsi"/>
          <w:sz w:val="24"/>
          <w:szCs w:val="24"/>
        </w:rPr>
        <w:t xml:space="preserve"> and </w:t>
      </w:r>
      <w:r w:rsidRPr="00994C4E">
        <w:rPr>
          <w:rFonts w:asciiTheme="minorHAnsi" w:hAnsiTheme="minorHAnsi" w:cstheme="minorHAnsi"/>
          <w:sz w:val="24"/>
          <w:szCs w:val="24"/>
        </w:rPr>
        <w:t xml:space="preserve">approve </w:t>
      </w:r>
      <w:r w:rsidR="00A431D7">
        <w:rPr>
          <w:rFonts w:asciiTheme="minorHAnsi" w:hAnsiTheme="minorHAnsi" w:cstheme="minorHAnsi"/>
          <w:sz w:val="24"/>
          <w:szCs w:val="24"/>
        </w:rPr>
        <w:t xml:space="preserve">the </w:t>
      </w:r>
      <w:r w:rsidRPr="00994C4E">
        <w:rPr>
          <w:rFonts w:asciiTheme="minorHAnsi" w:hAnsiTheme="minorHAnsi" w:cstheme="minorHAnsi"/>
          <w:sz w:val="24"/>
          <w:szCs w:val="24"/>
        </w:rPr>
        <w:t>associated expenditure from</w:t>
      </w:r>
      <w:r w:rsidR="00456942">
        <w:rPr>
          <w:rFonts w:asciiTheme="minorHAnsi" w:hAnsiTheme="minorHAnsi" w:cstheme="minorHAnsi"/>
          <w:sz w:val="24"/>
          <w:szCs w:val="24"/>
        </w:rPr>
        <w:t xml:space="preserve"> the budget</w:t>
      </w:r>
    </w:p>
    <w:p w14:paraId="52E09E39" w14:textId="77777777" w:rsidR="008E7FB3" w:rsidRPr="00E347D8" w:rsidRDefault="008E7FB3">
      <w:pPr>
        <w:pStyle w:val="ListParagraph"/>
        <w:numPr>
          <w:ilvl w:val="0"/>
          <w:numId w:val="13"/>
        </w:numPr>
        <w:ind w:left="426" w:hanging="284"/>
        <w:jc w:val="both"/>
        <w:rPr>
          <w:rFonts w:asciiTheme="minorHAnsi" w:hAnsiTheme="minorHAnsi" w:cstheme="minorHAnsi"/>
          <w:sz w:val="24"/>
          <w:szCs w:val="24"/>
        </w:rPr>
      </w:pPr>
      <w:r w:rsidRPr="00E347D8">
        <w:rPr>
          <w:sz w:val="24"/>
          <w:szCs w:val="24"/>
        </w:rPr>
        <w:t>For Full Council to confirm how the Deputy Clerk’s working hours should be prioritised between VI and HGCC.</w:t>
      </w:r>
    </w:p>
    <w:p w14:paraId="6E137DDA" w14:textId="4F3C2EEA" w:rsidR="00222522" w:rsidRPr="00E347D8" w:rsidRDefault="00695335" w:rsidP="00527363">
      <w:pPr>
        <w:pStyle w:val="ListParagraph"/>
        <w:ind w:left="426"/>
        <w:jc w:val="both"/>
        <w:rPr>
          <w:rFonts w:asciiTheme="minorHAnsi" w:hAnsiTheme="minorHAnsi" w:cstheme="minorHAnsi"/>
          <w:sz w:val="24"/>
          <w:szCs w:val="24"/>
        </w:rPr>
      </w:pPr>
      <w:r w:rsidRPr="00E347D8">
        <w:rPr>
          <w:rFonts w:asciiTheme="minorHAnsi" w:hAnsiTheme="minorHAnsi" w:cstheme="minorHAnsi"/>
          <w:sz w:val="24"/>
          <w:szCs w:val="24"/>
        </w:rPr>
        <w:t>Next meeting 28th September 2026 – Please update your diaries</w:t>
      </w:r>
    </w:p>
    <w:p w14:paraId="777AF987" w14:textId="77777777" w:rsidR="00695335" w:rsidRPr="006F4635" w:rsidRDefault="00695335" w:rsidP="00695335">
      <w:pPr>
        <w:pStyle w:val="ListParagraph"/>
        <w:ind w:left="718"/>
        <w:jc w:val="both"/>
        <w:rPr>
          <w:rFonts w:asciiTheme="minorHAnsi" w:hAnsiTheme="minorHAnsi" w:cstheme="minorHAnsi"/>
          <w:szCs w:val="24"/>
        </w:rPr>
      </w:pPr>
    </w:p>
    <w:p w14:paraId="085DF0BB" w14:textId="7976E5F3" w:rsidR="00440721" w:rsidRPr="00C1627A" w:rsidRDefault="00440721">
      <w:pPr>
        <w:pStyle w:val="ListParagraph"/>
        <w:numPr>
          <w:ilvl w:val="0"/>
          <w:numId w:val="11"/>
        </w:numPr>
        <w:ind w:left="142" w:hanging="426"/>
        <w:jc w:val="both"/>
        <w:rPr>
          <w:b/>
          <w:bCs/>
          <w:sz w:val="24"/>
          <w:szCs w:val="24"/>
        </w:rPr>
      </w:pPr>
      <w:r w:rsidRPr="00440721">
        <w:rPr>
          <w:b/>
          <w:bCs/>
          <w:sz w:val="24"/>
          <w:szCs w:val="24"/>
        </w:rPr>
        <w:t>EVENTS WORKING PARTY UPDATES</w:t>
      </w:r>
      <w:r w:rsidR="0087160C">
        <w:rPr>
          <w:b/>
          <w:bCs/>
          <w:sz w:val="24"/>
          <w:szCs w:val="24"/>
        </w:rPr>
        <w:t xml:space="preserve"> </w:t>
      </w:r>
      <w:r w:rsidR="0087160C" w:rsidRPr="0087160C">
        <w:rPr>
          <w:sz w:val="24"/>
          <w:szCs w:val="24"/>
        </w:rPr>
        <w:t>(Cllr Ellis)</w:t>
      </w:r>
    </w:p>
    <w:p w14:paraId="79811A53" w14:textId="52CD4539" w:rsidR="00545417" w:rsidRPr="00B81FD4" w:rsidRDefault="00B81FD4">
      <w:pPr>
        <w:pStyle w:val="ListParagraph"/>
        <w:numPr>
          <w:ilvl w:val="0"/>
          <w:numId w:val="8"/>
        </w:numPr>
        <w:ind w:left="426" w:hanging="284"/>
        <w:jc w:val="both"/>
        <w:rPr>
          <w:rFonts w:asciiTheme="minorHAnsi" w:hAnsiTheme="minorHAnsi" w:cstheme="minorHAnsi"/>
          <w:sz w:val="24"/>
          <w:szCs w:val="24"/>
        </w:rPr>
      </w:pPr>
      <w:r w:rsidRPr="00B81FD4">
        <w:rPr>
          <w:rFonts w:asciiTheme="minorHAnsi" w:hAnsiTheme="minorHAnsi" w:cstheme="minorHAnsi"/>
          <w:sz w:val="24"/>
          <w:szCs w:val="24"/>
        </w:rPr>
        <w:t>To consider for approval the resident interested in joining the Events Working Party</w:t>
      </w:r>
    </w:p>
    <w:p w14:paraId="60F39E74" w14:textId="55151EAA" w:rsidR="00B81FD4" w:rsidRDefault="00C225F3" w:rsidP="00B81FD4">
      <w:pPr>
        <w:ind w:left="142"/>
        <w:jc w:val="both"/>
        <w:rPr>
          <w:rFonts w:asciiTheme="minorHAnsi" w:hAnsiTheme="minorHAnsi" w:cstheme="minorHAnsi"/>
          <w:i/>
          <w:iCs/>
          <w:color w:val="EE0000"/>
          <w:szCs w:val="24"/>
        </w:rPr>
      </w:pPr>
      <w:r w:rsidRPr="00C225F3">
        <w:rPr>
          <w:rFonts w:asciiTheme="minorHAnsi" w:hAnsiTheme="minorHAnsi" w:cstheme="minorHAnsi"/>
          <w:i/>
          <w:iCs/>
          <w:color w:val="EE0000"/>
          <w:szCs w:val="24"/>
        </w:rPr>
        <w:t>Penny Homer was on the HGCA with Cynthia and would like to continue with the new committee</w:t>
      </w:r>
    </w:p>
    <w:p w14:paraId="5256C523" w14:textId="77777777" w:rsidR="00CD787E" w:rsidRPr="00C225F3" w:rsidRDefault="00CD787E" w:rsidP="00B81FD4">
      <w:pPr>
        <w:ind w:left="142"/>
        <w:jc w:val="both"/>
        <w:rPr>
          <w:rFonts w:asciiTheme="minorHAnsi" w:hAnsiTheme="minorHAnsi" w:cstheme="minorHAnsi"/>
          <w:i/>
          <w:iCs/>
          <w:color w:val="EE0000"/>
          <w:szCs w:val="24"/>
        </w:rPr>
      </w:pPr>
    </w:p>
    <w:p w14:paraId="0E07EA7F" w14:textId="372CC140" w:rsidR="00EA3503" w:rsidRDefault="005834BF">
      <w:pPr>
        <w:pStyle w:val="ListParagraph"/>
        <w:numPr>
          <w:ilvl w:val="0"/>
          <w:numId w:val="11"/>
        </w:numPr>
        <w:ind w:left="142" w:hanging="426"/>
        <w:jc w:val="both"/>
        <w:rPr>
          <w:b/>
          <w:bCs/>
          <w:sz w:val="24"/>
          <w:szCs w:val="24"/>
        </w:rPr>
      </w:pPr>
      <w:r>
        <w:rPr>
          <w:b/>
          <w:bCs/>
          <w:sz w:val="24"/>
          <w:szCs w:val="24"/>
        </w:rPr>
        <w:t>TO CONSIDER THE CONTINUATION OF THE COMMUNITY HERO INITIATIVE</w:t>
      </w:r>
      <w:r w:rsidR="00B7271D">
        <w:rPr>
          <w:b/>
          <w:bCs/>
          <w:sz w:val="24"/>
          <w:szCs w:val="24"/>
        </w:rPr>
        <w:t>/WORKING PARTY</w:t>
      </w:r>
      <w:r w:rsidR="005632A7">
        <w:rPr>
          <w:b/>
          <w:bCs/>
          <w:sz w:val="24"/>
          <w:szCs w:val="24"/>
        </w:rPr>
        <w:t xml:space="preserve"> </w:t>
      </w:r>
      <w:r w:rsidR="00D73543">
        <w:rPr>
          <w:b/>
          <w:bCs/>
          <w:sz w:val="24"/>
          <w:szCs w:val="24"/>
        </w:rPr>
        <w:t>AND ACTIONS REQUIRED</w:t>
      </w:r>
    </w:p>
    <w:p w14:paraId="4C8242C1" w14:textId="2032EBFC" w:rsidR="005632A7" w:rsidRPr="0099330C" w:rsidRDefault="005632A7" w:rsidP="00D73543">
      <w:pPr>
        <w:pStyle w:val="ListParagraph"/>
        <w:ind w:left="142"/>
        <w:rPr>
          <w:i/>
          <w:iCs/>
          <w:color w:val="EE0000"/>
          <w:sz w:val="24"/>
          <w:szCs w:val="24"/>
        </w:rPr>
      </w:pPr>
      <w:r w:rsidRPr="0099330C">
        <w:rPr>
          <w:i/>
          <w:iCs/>
          <w:color w:val="EE0000"/>
          <w:sz w:val="24"/>
          <w:szCs w:val="24"/>
        </w:rPr>
        <w:t xml:space="preserve">Should council resolve to continue </w:t>
      </w:r>
      <w:proofErr w:type="spellStart"/>
      <w:r w:rsidRPr="0099330C">
        <w:rPr>
          <w:i/>
          <w:iCs/>
          <w:color w:val="EE0000"/>
          <w:sz w:val="24"/>
          <w:szCs w:val="24"/>
        </w:rPr>
        <w:t>then</w:t>
      </w:r>
      <w:proofErr w:type="spellEnd"/>
      <w:r w:rsidRPr="0099330C">
        <w:rPr>
          <w:i/>
          <w:iCs/>
          <w:color w:val="EE0000"/>
          <w:sz w:val="24"/>
          <w:szCs w:val="24"/>
        </w:rPr>
        <w:t xml:space="preserve"> </w:t>
      </w:r>
      <w:r w:rsidR="00B7271D" w:rsidRPr="0099330C">
        <w:rPr>
          <w:i/>
          <w:iCs/>
          <w:color w:val="EE0000"/>
          <w:sz w:val="24"/>
          <w:szCs w:val="24"/>
        </w:rPr>
        <w:t xml:space="preserve">5 members are required 3 of which need to be </w:t>
      </w:r>
      <w:proofErr w:type="spellStart"/>
      <w:r w:rsidR="00B7271D" w:rsidRPr="0099330C">
        <w:rPr>
          <w:i/>
          <w:iCs/>
          <w:color w:val="EE0000"/>
          <w:sz w:val="24"/>
          <w:szCs w:val="24"/>
        </w:rPr>
        <w:t>cllrs</w:t>
      </w:r>
      <w:proofErr w:type="spellEnd"/>
      <w:r w:rsidR="00B7271D" w:rsidRPr="0099330C">
        <w:rPr>
          <w:i/>
          <w:iCs/>
          <w:color w:val="EE0000"/>
          <w:sz w:val="24"/>
          <w:szCs w:val="24"/>
        </w:rPr>
        <w:t xml:space="preserve"> and need to be appointed this evening.  Please bear in mind that for the past 2 years we have not had any </w:t>
      </w:r>
      <w:r w:rsidR="00213891">
        <w:rPr>
          <w:i/>
          <w:iCs/>
          <w:color w:val="EE0000"/>
          <w:sz w:val="24"/>
          <w:szCs w:val="24"/>
        </w:rPr>
        <w:t>nominations,</w:t>
      </w:r>
      <w:r w:rsidR="00B7271D" w:rsidRPr="0099330C">
        <w:rPr>
          <w:i/>
          <w:iCs/>
          <w:color w:val="EE0000"/>
          <w:sz w:val="24"/>
          <w:szCs w:val="24"/>
        </w:rPr>
        <w:t xml:space="preserve"> and all the current members have resigned.</w:t>
      </w:r>
    </w:p>
    <w:p w14:paraId="60BBCA59" w14:textId="77777777" w:rsidR="00EA3503" w:rsidRPr="00EA3503" w:rsidRDefault="00EA3503" w:rsidP="00EA3503">
      <w:pPr>
        <w:pStyle w:val="ListParagraph"/>
        <w:rPr>
          <w:b/>
          <w:bCs/>
          <w:sz w:val="24"/>
          <w:szCs w:val="24"/>
        </w:rPr>
      </w:pPr>
    </w:p>
    <w:p w14:paraId="0DD46BD1" w14:textId="60863228" w:rsidR="000F1A50" w:rsidRDefault="000F1A50">
      <w:pPr>
        <w:pStyle w:val="ListParagraph"/>
        <w:numPr>
          <w:ilvl w:val="0"/>
          <w:numId w:val="11"/>
        </w:numPr>
        <w:ind w:left="142" w:hanging="426"/>
        <w:jc w:val="both"/>
        <w:rPr>
          <w:b/>
          <w:bCs/>
          <w:sz w:val="24"/>
          <w:szCs w:val="24"/>
        </w:rPr>
      </w:pPr>
      <w:r>
        <w:rPr>
          <w:b/>
          <w:bCs/>
          <w:sz w:val="24"/>
          <w:szCs w:val="24"/>
        </w:rPr>
        <w:t>POLICIES FOR REVIEW</w:t>
      </w:r>
      <w:r w:rsidR="006C26CF">
        <w:rPr>
          <w:b/>
          <w:bCs/>
          <w:sz w:val="24"/>
          <w:szCs w:val="24"/>
        </w:rPr>
        <w:t xml:space="preserve"> and or ADOPTION</w:t>
      </w:r>
    </w:p>
    <w:p w14:paraId="7696F704" w14:textId="682D1785" w:rsidR="00CA5846" w:rsidRPr="00D446CE" w:rsidRDefault="00CA5846">
      <w:pPr>
        <w:pStyle w:val="ListParagraph"/>
        <w:numPr>
          <w:ilvl w:val="0"/>
          <w:numId w:val="5"/>
        </w:numPr>
        <w:ind w:left="426" w:hanging="284"/>
        <w:rPr>
          <w:sz w:val="24"/>
          <w:szCs w:val="24"/>
        </w:rPr>
      </w:pPr>
      <w:r w:rsidRPr="00D446CE">
        <w:rPr>
          <w:sz w:val="24"/>
          <w:szCs w:val="24"/>
        </w:rPr>
        <w:t>Grant Aid Policy and Application form</w:t>
      </w:r>
    </w:p>
    <w:p w14:paraId="188F5854" w14:textId="706C921E" w:rsidR="00CA5846" w:rsidRPr="00D446CE" w:rsidRDefault="00CA5846">
      <w:pPr>
        <w:pStyle w:val="ListParagraph"/>
        <w:numPr>
          <w:ilvl w:val="0"/>
          <w:numId w:val="5"/>
        </w:numPr>
        <w:ind w:left="426" w:hanging="284"/>
        <w:rPr>
          <w:sz w:val="24"/>
          <w:szCs w:val="24"/>
        </w:rPr>
      </w:pPr>
      <w:r w:rsidRPr="00D446CE">
        <w:rPr>
          <w:sz w:val="24"/>
          <w:szCs w:val="24"/>
        </w:rPr>
        <w:t>Freedom of Information Policy</w:t>
      </w:r>
    </w:p>
    <w:p w14:paraId="2C6CF291" w14:textId="1CD53D3F" w:rsidR="00CA5846" w:rsidRPr="00D446CE" w:rsidRDefault="00CA5846">
      <w:pPr>
        <w:pStyle w:val="ListParagraph"/>
        <w:numPr>
          <w:ilvl w:val="0"/>
          <w:numId w:val="5"/>
        </w:numPr>
        <w:ind w:left="426" w:hanging="284"/>
        <w:rPr>
          <w:sz w:val="24"/>
          <w:szCs w:val="24"/>
        </w:rPr>
      </w:pPr>
      <w:r w:rsidRPr="00D446CE">
        <w:rPr>
          <w:sz w:val="24"/>
          <w:szCs w:val="24"/>
        </w:rPr>
        <w:t>Document Retention Policy</w:t>
      </w:r>
    </w:p>
    <w:p w14:paraId="6B644BCA" w14:textId="45E8C97E" w:rsidR="00D446CE" w:rsidRPr="00D446CE" w:rsidRDefault="00D446CE">
      <w:pPr>
        <w:pStyle w:val="ListParagraph"/>
        <w:numPr>
          <w:ilvl w:val="0"/>
          <w:numId w:val="5"/>
        </w:numPr>
        <w:ind w:left="426" w:hanging="284"/>
        <w:rPr>
          <w:sz w:val="24"/>
          <w:szCs w:val="24"/>
        </w:rPr>
      </w:pPr>
      <w:r w:rsidRPr="00D446CE">
        <w:rPr>
          <w:sz w:val="24"/>
          <w:szCs w:val="24"/>
        </w:rPr>
        <w:t>Expenses Policy</w:t>
      </w:r>
    </w:p>
    <w:p w14:paraId="4A874698" w14:textId="77777777" w:rsidR="00685626" w:rsidRPr="00685626" w:rsidRDefault="00685626" w:rsidP="00685626">
      <w:pPr>
        <w:pStyle w:val="ListParagraph"/>
        <w:ind w:left="862"/>
        <w:jc w:val="both"/>
        <w:rPr>
          <w:b/>
          <w:bCs/>
          <w:szCs w:val="24"/>
        </w:rPr>
      </w:pPr>
    </w:p>
    <w:p w14:paraId="0E4BC0FA" w14:textId="4BBF8815" w:rsidR="00440721" w:rsidRDefault="00440721">
      <w:pPr>
        <w:pStyle w:val="ListParagraph"/>
        <w:numPr>
          <w:ilvl w:val="0"/>
          <w:numId w:val="11"/>
        </w:numPr>
        <w:ind w:left="142" w:hanging="426"/>
        <w:jc w:val="both"/>
        <w:rPr>
          <w:b/>
          <w:bCs/>
          <w:sz w:val="24"/>
          <w:szCs w:val="24"/>
        </w:rPr>
      </w:pPr>
      <w:r w:rsidRPr="00440721">
        <w:rPr>
          <w:b/>
          <w:bCs/>
          <w:sz w:val="24"/>
          <w:szCs w:val="24"/>
        </w:rPr>
        <w:t>TO RECEIVE FEEDBACK FROM REPRESENTATIVES OF EXTERNAL COMMITTEES OR OTHER MEETINGS/TRAINING</w:t>
      </w:r>
    </w:p>
    <w:p w14:paraId="0FFCC4DE" w14:textId="4B8811EB" w:rsidR="00C932DC" w:rsidRDefault="00C17247" w:rsidP="00E80787">
      <w:pPr>
        <w:ind w:left="142"/>
        <w:jc w:val="both"/>
        <w:rPr>
          <w:rFonts w:ascii="Calibri" w:hAnsi="Calibri" w:cs="Calibri"/>
          <w:szCs w:val="24"/>
        </w:rPr>
      </w:pPr>
      <w:r>
        <w:rPr>
          <w:rFonts w:ascii="Calibri" w:hAnsi="Calibri" w:cs="Calibri"/>
          <w:szCs w:val="24"/>
        </w:rPr>
        <w:t>Cllr Lynne Johnson – Off to a Flying Start new Cllr training</w:t>
      </w:r>
    </w:p>
    <w:p w14:paraId="116A78A9" w14:textId="09C2F445" w:rsidR="00C17247" w:rsidRDefault="00C473EF" w:rsidP="00E80787">
      <w:pPr>
        <w:ind w:left="142"/>
        <w:jc w:val="both"/>
        <w:rPr>
          <w:rFonts w:ascii="Calibri" w:hAnsi="Calibri" w:cs="Calibri"/>
          <w:szCs w:val="24"/>
        </w:rPr>
      </w:pPr>
      <w:r>
        <w:rPr>
          <w:rFonts w:ascii="Calibri" w:hAnsi="Calibri" w:cs="Calibri"/>
          <w:szCs w:val="24"/>
        </w:rPr>
        <w:t xml:space="preserve">Deputy Clerk – Completion </w:t>
      </w:r>
      <w:r w:rsidR="00281236">
        <w:rPr>
          <w:rFonts w:ascii="Calibri" w:hAnsi="Calibri" w:cs="Calibri"/>
          <w:szCs w:val="24"/>
        </w:rPr>
        <w:t xml:space="preserve">during August </w:t>
      </w:r>
      <w:r>
        <w:rPr>
          <w:rFonts w:ascii="Calibri" w:hAnsi="Calibri" w:cs="Calibri"/>
          <w:szCs w:val="24"/>
        </w:rPr>
        <w:t xml:space="preserve">of the </w:t>
      </w:r>
      <w:r w:rsidR="00901C3D">
        <w:rPr>
          <w:rFonts w:ascii="Calibri" w:hAnsi="Calibri" w:cs="Calibri"/>
          <w:szCs w:val="24"/>
        </w:rPr>
        <w:t>FILCA Certificate (Financial Introduction to Local Council Administration)</w:t>
      </w:r>
    </w:p>
    <w:p w14:paraId="00ED0AC9" w14:textId="77777777" w:rsidR="00901C3D" w:rsidRPr="002B3027" w:rsidRDefault="00901C3D" w:rsidP="00E80787">
      <w:pPr>
        <w:ind w:left="142"/>
        <w:jc w:val="both"/>
        <w:rPr>
          <w:rFonts w:ascii="Calibri" w:hAnsi="Calibri" w:cs="Calibri"/>
          <w:szCs w:val="24"/>
        </w:rPr>
      </w:pPr>
    </w:p>
    <w:p w14:paraId="63649091" w14:textId="64E66657" w:rsidR="00440721" w:rsidRPr="00440721" w:rsidRDefault="00440721">
      <w:pPr>
        <w:pStyle w:val="ListParagraph"/>
        <w:numPr>
          <w:ilvl w:val="0"/>
          <w:numId w:val="11"/>
        </w:numPr>
        <w:ind w:left="142" w:hanging="426"/>
        <w:jc w:val="both"/>
        <w:rPr>
          <w:b/>
          <w:bCs/>
          <w:sz w:val="24"/>
          <w:szCs w:val="24"/>
        </w:rPr>
      </w:pPr>
      <w:r w:rsidRPr="00440721">
        <w:rPr>
          <w:b/>
          <w:bCs/>
          <w:sz w:val="24"/>
          <w:szCs w:val="24"/>
        </w:rPr>
        <w:t>TO CONSIDER COMMUNICATION ITEMS:</w:t>
      </w:r>
    </w:p>
    <w:p w14:paraId="240AEAF6" w14:textId="77777777" w:rsidR="00440721" w:rsidRDefault="00440721" w:rsidP="00EE4F9C">
      <w:pPr>
        <w:pStyle w:val="ListParagraph"/>
        <w:ind w:left="142"/>
        <w:jc w:val="both"/>
        <w:rPr>
          <w:sz w:val="24"/>
          <w:szCs w:val="24"/>
        </w:rPr>
      </w:pPr>
      <w:r w:rsidRPr="00440721">
        <w:rPr>
          <w:sz w:val="24"/>
          <w:szCs w:val="24"/>
        </w:rPr>
        <w:t xml:space="preserve">Press reports –Input to next Parish Link magazine, Items for the web site/FB. </w:t>
      </w:r>
    </w:p>
    <w:p w14:paraId="3C022367" w14:textId="77777777" w:rsidR="002E3F5C" w:rsidRDefault="002E3F5C" w:rsidP="00EE4F9C">
      <w:pPr>
        <w:pStyle w:val="ListParagraph"/>
        <w:ind w:left="142"/>
        <w:jc w:val="both"/>
        <w:rPr>
          <w:sz w:val="24"/>
          <w:szCs w:val="24"/>
        </w:rPr>
      </w:pPr>
    </w:p>
    <w:p w14:paraId="0EDEB2C0" w14:textId="2D7D012E" w:rsidR="005C17CA" w:rsidRDefault="005C17CA">
      <w:pPr>
        <w:pStyle w:val="ListParagraph"/>
        <w:numPr>
          <w:ilvl w:val="0"/>
          <w:numId w:val="11"/>
        </w:numPr>
        <w:ind w:left="142" w:hanging="426"/>
        <w:rPr>
          <w:b/>
          <w:bCs/>
          <w:sz w:val="24"/>
          <w:szCs w:val="24"/>
        </w:rPr>
      </w:pPr>
      <w:r>
        <w:rPr>
          <w:b/>
          <w:bCs/>
          <w:sz w:val="24"/>
          <w:szCs w:val="24"/>
        </w:rPr>
        <w:t xml:space="preserve">REMEMBRANCE </w:t>
      </w:r>
      <w:r w:rsidR="0004637D">
        <w:rPr>
          <w:b/>
          <w:bCs/>
          <w:sz w:val="24"/>
          <w:szCs w:val="24"/>
        </w:rPr>
        <w:t xml:space="preserve">DAY </w:t>
      </w:r>
      <w:r w:rsidR="00415837">
        <w:rPr>
          <w:b/>
          <w:bCs/>
          <w:sz w:val="24"/>
          <w:szCs w:val="24"/>
        </w:rPr>
        <w:t>11</w:t>
      </w:r>
      <w:r w:rsidR="00415837" w:rsidRPr="00415837">
        <w:rPr>
          <w:b/>
          <w:bCs/>
          <w:sz w:val="24"/>
          <w:szCs w:val="24"/>
          <w:vertAlign w:val="superscript"/>
        </w:rPr>
        <w:t>th</w:t>
      </w:r>
      <w:r w:rsidR="00415837">
        <w:rPr>
          <w:b/>
          <w:bCs/>
          <w:sz w:val="24"/>
          <w:szCs w:val="24"/>
        </w:rPr>
        <w:t xml:space="preserve"> NOVEMBER 2026</w:t>
      </w:r>
    </w:p>
    <w:p w14:paraId="16156236" w14:textId="5D8713BB" w:rsidR="00A24897" w:rsidRDefault="00A24897">
      <w:pPr>
        <w:pStyle w:val="ListParagraph"/>
        <w:numPr>
          <w:ilvl w:val="0"/>
          <w:numId w:val="7"/>
        </w:numPr>
        <w:ind w:left="426" w:hanging="284"/>
        <w:rPr>
          <w:sz w:val="24"/>
          <w:szCs w:val="24"/>
        </w:rPr>
      </w:pPr>
      <w:r>
        <w:rPr>
          <w:sz w:val="24"/>
          <w:szCs w:val="24"/>
        </w:rPr>
        <w:t xml:space="preserve">To </w:t>
      </w:r>
      <w:r w:rsidR="004B4E6F">
        <w:rPr>
          <w:sz w:val="24"/>
          <w:szCs w:val="24"/>
        </w:rPr>
        <w:t xml:space="preserve">consider the arrangements for the </w:t>
      </w:r>
      <w:proofErr w:type="spellStart"/>
      <w:r w:rsidR="005B3BD2">
        <w:rPr>
          <w:sz w:val="24"/>
          <w:szCs w:val="24"/>
        </w:rPr>
        <w:t>Newmillerdam</w:t>
      </w:r>
      <w:proofErr w:type="spellEnd"/>
      <w:r w:rsidR="005B3BD2">
        <w:rPr>
          <w:sz w:val="24"/>
          <w:szCs w:val="24"/>
        </w:rPr>
        <w:t xml:space="preserve"> and Crigglestone Services</w:t>
      </w:r>
      <w:r w:rsidR="007F0834">
        <w:rPr>
          <w:sz w:val="24"/>
          <w:szCs w:val="24"/>
        </w:rPr>
        <w:t xml:space="preserve"> </w:t>
      </w:r>
    </w:p>
    <w:p w14:paraId="1F0AE81C" w14:textId="1568042E" w:rsidR="003534C8" w:rsidRPr="000E1AFB" w:rsidRDefault="003534C8" w:rsidP="003534C8">
      <w:pPr>
        <w:pStyle w:val="ListParagraph"/>
        <w:ind w:left="426"/>
        <w:rPr>
          <w:i/>
          <w:iCs/>
          <w:color w:val="EE0000"/>
          <w:sz w:val="24"/>
          <w:szCs w:val="24"/>
        </w:rPr>
      </w:pPr>
      <w:r w:rsidRPr="000E1AFB">
        <w:rPr>
          <w:i/>
          <w:iCs/>
          <w:color w:val="EE0000"/>
          <w:sz w:val="24"/>
          <w:szCs w:val="24"/>
        </w:rPr>
        <w:t xml:space="preserve">As yet </w:t>
      </w:r>
      <w:r w:rsidR="000E1AFB">
        <w:rPr>
          <w:i/>
          <w:iCs/>
          <w:color w:val="EE0000"/>
          <w:sz w:val="24"/>
          <w:szCs w:val="24"/>
        </w:rPr>
        <w:t>the office has</w:t>
      </w:r>
      <w:r w:rsidRPr="000E1AFB">
        <w:rPr>
          <w:i/>
          <w:iCs/>
          <w:color w:val="EE0000"/>
          <w:sz w:val="24"/>
          <w:szCs w:val="24"/>
        </w:rPr>
        <w:t xml:space="preserve"> no indication who is taking over at St James’, nor who is available for NMD</w:t>
      </w:r>
    </w:p>
    <w:p w14:paraId="732E6E4C" w14:textId="5ECA686F" w:rsidR="00897B78" w:rsidRDefault="00897B78">
      <w:pPr>
        <w:pStyle w:val="ListParagraph"/>
        <w:numPr>
          <w:ilvl w:val="0"/>
          <w:numId w:val="7"/>
        </w:numPr>
        <w:ind w:left="426" w:hanging="284"/>
        <w:rPr>
          <w:sz w:val="24"/>
          <w:szCs w:val="24"/>
        </w:rPr>
      </w:pPr>
      <w:r w:rsidRPr="000422B4">
        <w:rPr>
          <w:sz w:val="24"/>
          <w:szCs w:val="24"/>
        </w:rPr>
        <w:t>Cl</w:t>
      </w:r>
      <w:r w:rsidR="000422B4" w:rsidRPr="000422B4">
        <w:rPr>
          <w:sz w:val="24"/>
          <w:szCs w:val="24"/>
        </w:rPr>
        <w:t>lr Ellis – To consider for approval the purchase of a Lamp Light for Peace Flag</w:t>
      </w:r>
    </w:p>
    <w:p w14:paraId="4DC496CF" w14:textId="77777777" w:rsidR="00C528EF" w:rsidRPr="000422B4" w:rsidRDefault="00C528EF" w:rsidP="00C528EF">
      <w:pPr>
        <w:pStyle w:val="ListParagraph"/>
        <w:ind w:left="862"/>
        <w:rPr>
          <w:sz w:val="24"/>
          <w:szCs w:val="24"/>
        </w:rPr>
      </w:pPr>
    </w:p>
    <w:p w14:paraId="59CB7A55" w14:textId="4DE8DA6E" w:rsidR="00142291" w:rsidRPr="00B518B0" w:rsidRDefault="003F763B" w:rsidP="004D72BC">
      <w:pPr>
        <w:pStyle w:val="ListParagraph"/>
        <w:numPr>
          <w:ilvl w:val="0"/>
          <w:numId w:val="11"/>
        </w:numPr>
        <w:ind w:left="142" w:hanging="426"/>
        <w:rPr>
          <w:b/>
          <w:bCs/>
          <w:sz w:val="24"/>
          <w:szCs w:val="24"/>
        </w:rPr>
      </w:pPr>
      <w:r w:rsidRPr="00B518B0">
        <w:rPr>
          <w:b/>
          <w:bCs/>
          <w:sz w:val="24"/>
          <w:szCs w:val="24"/>
        </w:rPr>
        <w:t xml:space="preserve">TO CONSIDER FOR APPROVAL THE </w:t>
      </w:r>
      <w:r w:rsidR="00142291" w:rsidRPr="00B518B0">
        <w:rPr>
          <w:b/>
          <w:bCs/>
          <w:sz w:val="24"/>
          <w:szCs w:val="24"/>
        </w:rPr>
        <w:t xml:space="preserve">CHRISTMAS TREES FOR 2027 </w:t>
      </w:r>
      <w:r w:rsidR="00193B6A" w:rsidRPr="00B518B0">
        <w:rPr>
          <w:b/>
          <w:bCs/>
          <w:sz w:val="24"/>
          <w:szCs w:val="24"/>
        </w:rPr>
        <w:t>–</w:t>
      </w:r>
      <w:r w:rsidR="00142291" w:rsidRPr="00B518B0">
        <w:rPr>
          <w:b/>
          <w:bCs/>
          <w:sz w:val="24"/>
          <w:szCs w:val="24"/>
        </w:rPr>
        <w:t xml:space="preserve"> </w:t>
      </w:r>
      <w:r w:rsidR="00193B6A" w:rsidRPr="00B518B0">
        <w:rPr>
          <w:color w:val="EE0000"/>
          <w:sz w:val="24"/>
          <w:szCs w:val="24"/>
        </w:rPr>
        <w:t>Cllr Wilby and Cllr Ellis to share how far they have got with the research for new supplier</w:t>
      </w:r>
      <w:r w:rsidRPr="00B518B0">
        <w:rPr>
          <w:color w:val="EE0000"/>
          <w:sz w:val="24"/>
          <w:szCs w:val="24"/>
        </w:rPr>
        <w:t xml:space="preserve">.  </w:t>
      </w:r>
    </w:p>
    <w:p w14:paraId="60A845D6" w14:textId="77777777" w:rsidR="00B518B0" w:rsidRPr="00B518B0" w:rsidRDefault="00B518B0" w:rsidP="00B518B0">
      <w:pPr>
        <w:rPr>
          <w:b/>
          <w:bCs/>
          <w:szCs w:val="24"/>
        </w:rPr>
      </w:pPr>
    </w:p>
    <w:p w14:paraId="335760B1" w14:textId="600ACA80" w:rsidR="00366137" w:rsidRDefault="00C528EF">
      <w:pPr>
        <w:pStyle w:val="ListParagraph"/>
        <w:numPr>
          <w:ilvl w:val="0"/>
          <w:numId w:val="11"/>
        </w:numPr>
        <w:ind w:left="142" w:hanging="426"/>
        <w:rPr>
          <w:b/>
          <w:bCs/>
          <w:sz w:val="24"/>
          <w:szCs w:val="24"/>
        </w:rPr>
      </w:pPr>
      <w:r>
        <w:rPr>
          <w:b/>
          <w:bCs/>
          <w:sz w:val="24"/>
          <w:szCs w:val="24"/>
        </w:rPr>
        <w:t>TO RECEIVE THE PACT REPORT FROM WEDNESDAY 12</w:t>
      </w:r>
      <w:r w:rsidRPr="00C528EF">
        <w:rPr>
          <w:b/>
          <w:bCs/>
          <w:sz w:val="24"/>
          <w:szCs w:val="24"/>
          <w:vertAlign w:val="superscript"/>
        </w:rPr>
        <w:t>TH</w:t>
      </w:r>
      <w:r>
        <w:rPr>
          <w:b/>
          <w:bCs/>
          <w:sz w:val="24"/>
          <w:szCs w:val="24"/>
        </w:rPr>
        <w:t xml:space="preserve"> AUGUST</w:t>
      </w:r>
      <w:r w:rsidR="008B4FCE">
        <w:rPr>
          <w:b/>
          <w:bCs/>
          <w:sz w:val="24"/>
          <w:szCs w:val="24"/>
        </w:rPr>
        <w:t xml:space="preserve"> </w:t>
      </w:r>
      <w:r w:rsidR="008B4FCE" w:rsidRPr="008B4FCE">
        <w:rPr>
          <w:sz w:val="24"/>
          <w:szCs w:val="24"/>
        </w:rPr>
        <w:t>(if available)</w:t>
      </w:r>
    </w:p>
    <w:p w14:paraId="766E2A44" w14:textId="77777777" w:rsidR="00116C7A" w:rsidRPr="00116C7A" w:rsidRDefault="00116C7A" w:rsidP="00116C7A">
      <w:pPr>
        <w:rPr>
          <w:b/>
          <w:bCs/>
          <w:szCs w:val="24"/>
        </w:rPr>
      </w:pPr>
    </w:p>
    <w:p w14:paraId="7D013A40" w14:textId="424A3170" w:rsidR="00473E88" w:rsidRPr="00473E88" w:rsidRDefault="00473E88">
      <w:pPr>
        <w:pStyle w:val="ListParagraph"/>
        <w:numPr>
          <w:ilvl w:val="0"/>
          <w:numId w:val="11"/>
        </w:numPr>
        <w:ind w:left="142" w:hanging="426"/>
        <w:rPr>
          <w:b/>
          <w:bCs/>
          <w:sz w:val="24"/>
          <w:szCs w:val="24"/>
        </w:rPr>
      </w:pPr>
      <w:r w:rsidRPr="00473E88">
        <w:rPr>
          <w:b/>
          <w:bCs/>
          <w:sz w:val="24"/>
          <w:szCs w:val="24"/>
        </w:rPr>
        <w:t xml:space="preserve">ITEMS FOR NEXT AGENDA </w:t>
      </w:r>
    </w:p>
    <w:p w14:paraId="007F42DD" w14:textId="77777777" w:rsidR="00473E88" w:rsidRDefault="00473E88" w:rsidP="00473E88">
      <w:pPr>
        <w:pStyle w:val="ListParagraph"/>
        <w:ind w:left="142"/>
        <w:jc w:val="both"/>
        <w:rPr>
          <w:b/>
          <w:bCs/>
          <w:sz w:val="24"/>
          <w:szCs w:val="24"/>
        </w:rPr>
      </w:pPr>
    </w:p>
    <w:p w14:paraId="08AE8892" w14:textId="77777777" w:rsidR="003F1325" w:rsidRDefault="00440721">
      <w:pPr>
        <w:pStyle w:val="ListParagraph"/>
        <w:numPr>
          <w:ilvl w:val="0"/>
          <w:numId w:val="11"/>
        </w:numPr>
        <w:ind w:left="142" w:hanging="426"/>
        <w:jc w:val="both"/>
        <w:rPr>
          <w:sz w:val="24"/>
          <w:szCs w:val="24"/>
        </w:rPr>
      </w:pPr>
      <w:r w:rsidRPr="003F1325">
        <w:rPr>
          <w:b/>
          <w:bCs/>
          <w:sz w:val="24"/>
          <w:szCs w:val="24"/>
        </w:rPr>
        <w:t>TO CONFIRM DATE AND TIME OF NEXT MEETING</w:t>
      </w:r>
      <w:r w:rsidRPr="003F1325">
        <w:rPr>
          <w:sz w:val="24"/>
          <w:szCs w:val="24"/>
        </w:rPr>
        <w:t xml:space="preserve"> of the Parish Council </w:t>
      </w:r>
      <w:r w:rsidR="00701D55" w:rsidRPr="003F1325">
        <w:rPr>
          <w:sz w:val="24"/>
          <w:szCs w:val="24"/>
        </w:rPr>
        <w:t xml:space="preserve">6pm, </w:t>
      </w:r>
    </w:p>
    <w:p w14:paraId="655C0A7A" w14:textId="7F2984C1" w:rsidR="00473E88" w:rsidRDefault="0033166B" w:rsidP="003F1325">
      <w:pPr>
        <w:pStyle w:val="ListParagraph"/>
        <w:ind w:left="142"/>
        <w:jc w:val="both"/>
        <w:rPr>
          <w:sz w:val="24"/>
          <w:szCs w:val="24"/>
        </w:rPr>
      </w:pPr>
      <w:r w:rsidRPr="003F1325">
        <w:rPr>
          <w:sz w:val="24"/>
          <w:szCs w:val="24"/>
        </w:rPr>
        <w:t xml:space="preserve">Tuesday </w:t>
      </w:r>
      <w:r w:rsidR="00BA34E1">
        <w:rPr>
          <w:sz w:val="24"/>
          <w:szCs w:val="24"/>
        </w:rPr>
        <w:t>6</w:t>
      </w:r>
      <w:r w:rsidR="00BA34E1" w:rsidRPr="00BA34E1">
        <w:rPr>
          <w:sz w:val="24"/>
          <w:szCs w:val="24"/>
          <w:vertAlign w:val="superscript"/>
        </w:rPr>
        <w:t>th</w:t>
      </w:r>
      <w:r w:rsidR="00BA34E1">
        <w:rPr>
          <w:sz w:val="24"/>
          <w:szCs w:val="24"/>
        </w:rPr>
        <w:t xml:space="preserve"> October </w:t>
      </w:r>
      <w:r w:rsidRPr="003F1325">
        <w:rPr>
          <w:sz w:val="24"/>
          <w:szCs w:val="24"/>
        </w:rPr>
        <w:t>2026</w:t>
      </w:r>
      <w:r w:rsidR="00974962" w:rsidRPr="003F1325">
        <w:rPr>
          <w:sz w:val="24"/>
          <w:szCs w:val="24"/>
        </w:rPr>
        <w:t xml:space="preserve">.  </w:t>
      </w:r>
    </w:p>
    <w:p w14:paraId="39D1E0AD" w14:textId="34624A65" w:rsidR="00147534" w:rsidRDefault="00147534" w:rsidP="003F1325">
      <w:pPr>
        <w:pStyle w:val="ListParagraph"/>
        <w:ind w:left="142"/>
        <w:jc w:val="both"/>
        <w:rPr>
          <w:sz w:val="24"/>
          <w:szCs w:val="24"/>
        </w:rPr>
      </w:pPr>
    </w:p>
    <w:p w14:paraId="210743A6" w14:textId="5B6A25A8"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As there was no further business to be transacted the Chair thanked everyone for attending and closed</w:t>
      </w:r>
      <w:r>
        <w:rPr>
          <w:rFonts w:ascii="Calibri" w:hAnsi="Calibri" w:cs="Calibri"/>
          <w:bCs/>
          <w:szCs w:val="24"/>
        </w:rPr>
        <w:t xml:space="preserve"> </w:t>
      </w:r>
      <w:r w:rsidRPr="002A18EE">
        <w:rPr>
          <w:rFonts w:ascii="Calibri" w:hAnsi="Calibri" w:cs="Calibri"/>
          <w:bCs/>
          <w:szCs w:val="24"/>
        </w:rPr>
        <w:t xml:space="preserve">the meeting at </w:t>
      </w:r>
      <w:r>
        <w:rPr>
          <w:rFonts w:ascii="Calibri" w:hAnsi="Calibri" w:cs="Calibri"/>
          <w:bCs/>
          <w:szCs w:val="24"/>
        </w:rPr>
        <w:t>……………..</w:t>
      </w:r>
    </w:p>
    <w:p w14:paraId="2EBAED1B" w14:textId="77777777"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 xml:space="preserve">  </w:t>
      </w:r>
    </w:p>
    <w:p w14:paraId="5426E851" w14:textId="77777777"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 xml:space="preserve">Signed............................................................. Date.......................................................    </w:t>
      </w:r>
    </w:p>
    <w:p w14:paraId="58BF19D2" w14:textId="2CEAA688" w:rsidR="004007A4" w:rsidRDefault="007D267C" w:rsidP="00922EEB">
      <w:pPr>
        <w:pStyle w:val="Header"/>
        <w:ind w:left="-284"/>
        <w:jc w:val="both"/>
        <w:rPr>
          <w:szCs w:val="24"/>
        </w:rPr>
      </w:pPr>
      <w:r w:rsidRPr="002A18EE">
        <w:rPr>
          <w:rFonts w:ascii="Calibri" w:hAnsi="Calibri" w:cs="Calibri"/>
          <w:bCs/>
          <w:szCs w:val="24"/>
        </w:rPr>
        <w:t xml:space="preserve">Chair of Crigglestone Parish </w:t>
      </w:r>
      <w:r>
        <w:rPr>
          <w:rFonts w:ascii="Calibri" w:hAnsi="Calibri" w:cs="Calibri"/>
          <w:bCs/>
          <w:szCs w:val="24"/>
        </w:rPr>
        <w:t>Council</w:t>
      </w:r>
    </w:p>
    <w:p w14:paraId="203B649C" w14:textId="77777777" w:rsidR="00863607" w:rsidRDefault="00863607" w:rsidP="007901E7">
      <w:pPr>
        <w:pStyle w:val="ListParagraph"/>
        <w:ind w:left="-284"/>
        <w:rPr>
          <w:szCs w:val="24"/>
        </w:rPr>
      </w:pPr>
    </w:p>
    <w:p w14:paraId="35AC66F4" w14:textId="77777777" w:rsidR="001A12AD" w:rsidRDefault="001A12AD" w:rsidP="007901E7">
      <w:pPr>
        <w:pStyle w:val="ListParagraph"/>
        <w:ind w:left="-284"/>
        <w:rPr>
          <w:szCs w:val="24"/>
        </w:rPr>
      </w:pPr>
    </w:p>
    <w:sectPr w:rsidR="001A12AD" w:rsidSect="00935890">
      <w:headerReference w:type="default" r:id="rId21"/>
      <w:footerReference w:type="even" r:id="rId22"/>
      <w:footerReference w:type="default" r:id="rId23"/>
      <w:footerReference w:type="first" r:id="rId24"/>
      <w:pgSz w:w="11906" w:h="16838" w:code="9"/>
      <w:pgMar w:top="284" w:right="1016" w:bottom="568" w:left="1440" w:header="366"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4A247" w14:textId="77777777" w:rsidR="001B3140" w:rsidRDefault="001B3140">
      <w:r>
        <w:separator/>
      </w:r>
    </w:p>
  </w:endnote>
  <w:endnote w:type="continuationSeparator" w:id="0">
    <w:p w14:paraId="20DD63CE" w14:textId="77777777" w:rsidR="001B3140" w:rsidRDefault="001B3140">
      <w:r>
        <w:continuationSeparator/>
      </w:r>
    </w:p>
  </w:endnote>
  <w:endnote w:type="continuationNotice" w:id="1">
    <w:p w14:paraId="10851C97" w14:textId="77777777" w:rsidR="001B3140" w:rsidRDefault="001B3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F7613E" w:rsidRDefault="00F7613E">
    <w:pPr>
      <w:pStyle w:val="Footer"/>
      <w:rPr>
        <w:sz w:val="18"/>
        <w:szCs w:val="18"/>
      </w:rPr>
    </w:pPr>
  </w:p>
  <w:p w14:paraId="60061E4C" w14:textId="77777777" w:rsidR="00F7613E" w:rsidRDefault="00F7613E">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EC5E" w14:textId="2B39FA3B" w:rsidR="00B80D1B" w:rsidRPr="00B80D1B" w:rsidRDefault="54FCC056" w:rsidP="54FCC056">
    <w:pPr>
      <w:pStyle w:val="Footer"/>
      <w:rPr>
        <w:sz w:val="20"/>
      </w:rPr>
    </w:pPr>
    <w:r w:rsidRPr="54FCC056">
      <w:rPr>
        <w:sz w:val="20"/>
      </w:rPr>
      <w:t xml:space="preserve">Agenda – </w:t>
    </w:r>
    <w:r w:rsidR="005712B2">
      <w:rPr>
        <w:sz w:val="20"/>
      </w:rPr>
      <w:t>1 September</w:t>
    </w:r>
    <w:r w:rsidR="004632F5">
      <w:rPr>
        <w:sz w:val="20"/>
      </w:rPr>
      <w:t xml:space="preserve"> </w:t>
    </w:r>
    <w:r w:rsidR="00443EF0">
      <w:rPr>
        <w:sz w:val="20"/>
      </w:rPr>
      <w:t>2026</w:t>
    </w:r>
    <w:r w:rsidRPr="54FCC056">
      <w:rPr>
        <w:sz w:val="20"/>
      </w:rPr>
      <w:t xml:space="preserve"> parish council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E0D9" w14:textId="2A3C4E03" w:rsidR="00B80D1B" w:rsidRPr="00B80D1B" w:rsidRDefault="00B80D1B">
    <w:pPr>
      <w:pStyle w:val="Footer"/>
      <w:rPr>
        <w:sz w:val="20"/>
      </w:rPr>
    </w:pPr>
    <w:r w:rsidRPr="00B80D1B">
      <w:rPr>
        <w:sz w:val="20"/>
      </w:rPr>
      <w:t>Agenda 3</w:t>
    </w:r>
    <w:r w:rsidRPr="00B80D1B">
      <w:rPr>
        <w:sz w:val="20"/>
        <w:vertAlign w:val="superscript"/>
      </w:rPr>
      <w:t>rd</w:t>
    </w:r>
    <w:r w:rsidRPr="00B80D1B">
      <w:rPr>
        <w:sz w:val="20"/>
      </w:rPr>
      <w:t xml:space="preserve"> December 2024 council meeting</w:t>
    </w:r>
  </w:p>
  <w:p w14:paraId="0D0B940D" w14:textId="77777777" w:rsidR="00567012" w:rsidRPr="0016078F" w:rsidRDefault="00567012"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493B" w14:textId="77777777" w:rsidR="001B3140" w:rsidRDefault="001B3140">
      <w:r>
        <w:separator/>
      </w:r>
    </w:p>
  </w:footnote>
  <w:footnote w:type="continuationSeparator" w:id="0">
    <w:p w14:paraId="6458494B" w14:textId="77777777" w:rsidR="001B3140" w:rsidRDefault="001B3140">
      <w:r>
        <w:continuationSeparator/>
      </w:r>
    </w:p>
  </w:footnote>
  <w:footnote w:type="continuationNotice" w:id="1">
    <w:p w14:paraId="76C6AEC3" w14:textId="77777777" w:rsidR="001B3140" w:rsidRDefault="001B31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88FEA94" w14:paraId="6F1D52C5" w14:textId="77777777" w:rsidTr="388FEA94">
      <w:trPr>
        <w:trHeight w:val="300"/>
      </w:trPr>
      <w:tc>
        <w:tcPr>
          <w:tcW w:w="3445" w:type="dxa"/>
        </w:tcPr>
        <w:p w14:paraId="4F0689D3" w14:textId="28066110" w:rsidR="388FEA94" w:rsidRDefault="388FEA94" w:rsidP="388FEA94">
          <w:pPr>
            <w:pStyle w:val="Header"/>
            <w:ind w:left="-115"/>
          </w:pPr>
        </w:p>
      </w:tc>
      <w:tc>
        <w:tcPr>
          <w:tcW w:w="3445" w:type="dxa"/>
        </w:tcPr>
        <w:p w14:paraId="559BCE85" w14:textId="59F8A767" w:rsidR="388FEA94" w:rsidRDefault="388FEA94" w:rsidP="388FEA94">
          <w:pPr>
            <w:pStyle w:val="Header"/>
            <w:jc w:val="center"/>
          </w:pPr>
        </w:p>
      </w:tc>
      <w:tc>
        <w:tcPr>
          <w:tcW w:w="3445" w:type="dxa"/>
        </w:tcPr>
        <w:p w14:paraId="67E0B4E2" w14:textId="15D0B67A" w:rsidR="388FEA94" w:rsidRDefault="388FEA94" w:rsidP="388FEA94">
          <w:pPr>
            <w:pStyle w:val="Header"/>
            <w:ind w:right="-115"/>
            <w:jc w:val="right"/>
          </w:pPr>
        </w:p>
      </w:tc>
    </w:tr>
  </w:tbl>
  <w:p w14:paraId="6733851E" w14:textId="23178216" w:rsidR="388FEA94" w:rsidRDefault="388FEA94" w:rsidP="388FE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147"/>
    <w:multiLevelType w:val="hybridMultilevel"/>
    <w:tmpl w:val="76FE616E"/>
    <w:lvl w:ilvl="0" w:tplc="14346DF6">
      <w:start w:val="1"/>
      <w:numFmt w:val="decimal"/>
      <w:lvlText w:val="%1."/>
      <w:lvlJc w:val="left"/>
      <w:pPr>
        <w:ind w:left="718" w:hanging="576"/>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E78E1"/>
    <w:multiLevelType w:val="hybridMultilevel"/>
    <w:tmpl w:val="538ED5B0"/>
    <w:lvl w:ilvl="0" w:tplc="82ACA24C">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1E0A2BC3"/>
    <w:multiLevelType w:val="hybridMultilevel"/>
    <w:tmpl w:val="0292DFA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3C9B4B4D"/>
    <w:multiLevelType w:val="hybridMultilevel"/>
    <w:tmpl w:val="029C5B5E"/>
    <w:lvl w:ilvl="0" w:tplc="8E98CD7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C0270F"/>
    <w:multiLevelType w:val="hybridMultilevel"/>
    <w:tmpl w:val="51CA08D4"/>
    <w:lvl w:ilvl="0" w:tplc="03C026A8">
      <w:start w:val="1"/>
      <w:numFmt w:val="decimal"/>
      <w:lvlText w:val="%1."/>
      <w:lvlJc w:val="left"/>
      <w:pPr>
        <w:ind w:left="862" w:hanging="360"/>
      </w:pPr>
      <w:rPr>
        <w:b/>
        <w:b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49D83510"/>
    <w:multiLevelType w:val="hybridMultilevel"/>
    <w:tmpl w:val="EB7210B4"/>
    <w:lvl w:ilvl="0" w:tplc="77A20A3A">
      <w:start w:val="23"/>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2E7144"/>
    <w:multiLevelType w:val="hybridMultilevel"/>
    <w:tmpl w:val="B532C020"/>
    <w:lvl w:ilvl="0" w:tplc="93CC64BA">
      <w:start w:val="1"/>
      <w:numFmt w:val="decimal"/>
      <w:lvlText w:val="%1."/>
      <w:lvlJc w:val="left"/>
      <w:rPr>
        <w:rFonts w:ascii="Calibri" w:hAnsi="Calibri" w:cs="Calibri" w:hint="default"/>
        <w:b/>
        <w:bCs/>
        <w:i w:val="0"/>
        <w:iCs/>
        <w:color w:val="auto"/>
        <w:sz w:val="24"/>
      </w:rPr>
    </w:lvl>
    <w:lvl w:ilvl="1" w:tplc="2F761E18">
      <w:start w:val="2"/>
      <w:numFmt w:val="decimal"/>
      <w:lvlText w:val="%2."/>
      <w:lvlJc w:val="left"/>
      <w:pPr>
        <w:ind w:left="0" w:firstLine="0"/>
      </w:pPr>
      <w:rPr>
        <w:rFonts w:hint="default"/>
        <w:b/>
        <w:bCs/>
        <w:color w:val="auto"/>
        <w:sz w:val="24"/>
      </w:rPr>
    </w:lvl>
    <w:lvl w:ilvl="2" w:tplc="88A0F9EC">
      <w:start w:val="1"/>
      <w:numFmt w:val="decimal"/>
      <w:lvlText w:val="%3."/>
      <w:lvlJc w:val="left"/>
      <w:pPr>
        <w:ind w:left="2340" w:hanging="360"/>
      </w:pPr>
      <w:rPr>
        <w:rFonts w:hint="default"/>
        <w:b/>
        <w:bCs/>
        <w:sz w:val="24"/>
      </w:rPr>
    </w:lvl>
    <w:lvl w:ilvl="3" w:tplc="36888246">
      <w:start w:val="21"/>
      <w:numFmt w:val="decimal"/>
      <w:lvlText w:val="%4."/>
      <w:lvlJc w:val="left"/>
      <w:pPr>
        <w:ind w:left="2880" w:hanging="360"/>
      </w:pPr>
      <w:rPr>
        <w:rFonts w:hint="default"/>
        <w:b/>
        <w:bCs/>
        <w:i w:val="0"/>
        <w:iCs w:val="0"/>
        <w:sz w:val="24"/>
        <w:szCs w:val="24"/>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585ED5"/>
    <w:multiLevelType w:val="hybridMultilevel"/>
    <w:tmpl w:val="A6688B22"/>
    <w:lvl w:ilvl="0" w:tplc="0F50F13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684451C1"/>
    <w:multiLevelType w:val="multilevel"/>
    <w:tmpl w:val="CE029AD6"/>
    <w:lvl w:ilvl="0">
      <w:start w:val="4"/>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6FA85CA4"/>
    <w:multiLevelType w:val="hybridMultilevel"/>
    <w:tmpl w:val="2826C3E8"/>
    <w:lvl w:ilvl="0" w:tplc="4E12A0EE">
      <w:start w:val="1"/>
      <w:numFmt w:val="decimal"/>
      <w:lvlText w:val="%1."/>
      <w:lvlJc w:val="left"/>
      <w:pPr>
        <w:ind w:left="862" w:hanging="360"/>
      </w:pPr>
      <w:rPr>
        <w:b/>
        <w:bCs/>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721D1B06"/>
    <w:multiLevelType w:val="hybridMultilevel"/>
    <w:tmpl w:val="130C17A2"/>
    <w:lvl w:ilvl="0" w:tplc="0046E8AC">
      <w:start w:val="1"/>
      <w:numFmt w:val="decimal"/>
      <w:lvlText w:val="%1."/>
      <w:lvlJc w:val="left"/>
      <w:pPr>
        <w:ind w:left="862" w:hanging="360"/>
      </w:pPr>
      <w:rPr>
        <w:b/>
        <w:bCs/>
        <w:i w:val="0"/>
        <w:iCs w:val="0"/>
        <w:color w:val="auto"/>
        <w:sz w:val="24"/>
        <w:szCs w:val="24"/>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799A52F4"/>
    <w:multiLevelType w:val="hybridMultilevel"/>
    <w:tmpl w:val="E0387F58"/>
    <w:lvl w:ilvl="0" w:tplc="7E7CF184">
      <w:start w:val="1"/>
      <w:numFmt w:val="decimal"/>
      <w:lvlText w:val="%1."/>
      <w:lvlJc w:val="left"/>
      <w:pPr>
        <w:ind w:left="718" w:hanging="576"/>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7BF06B5E"/>
    <w:multiLevelType w:val="hybridMultilevel"/>
    <w:tmpl w:val="75FE2D44"/>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823668519">
    <w:abstractNumId w:val="6"/>
  </w:num>
  <w:num w:numId="2" w16cid:durableId="345248664">
    <w:abstractNumId w:val="8"/>
  </w:num>
  <w:num w:numId="3" w16cid:durableId="2083483171">
    <w:abstractNumId w:val="10"/>
  </w:num>
  <w:num w:numId="4" w16cid:durableId="222834985">
    <w:abstractNumId w:val="4"/>
  </w:num>
  <w:num w:numId="5" w16cid:durableId="309557629">
    <w:abstractNumId w:val="12"/>
  </w:num>
  <w:num w:numId="6" w16cid:durableId="593436132">
    <w:abstractNumId w:val="11"/>
  </w:num>
  <w:num w:numId="7" w16cid:durableId="1461454213">
    <w:abstractNumId w:val="7"/>
  </w:num>
  <w:num w:numId="8" w16cid:durableId="1934048375">
    <w:abstractNumId w:val="9"/>
  </w:num>
  <w:num w:numId="9" w16cid:durableId="1416171120">
    <w:abstractNumId w:val="2"/>
  </w:num>
  <w:num w:numId="10" w16cid:durableId="1087190173">
    <w:abstractNumId w:val="1"/>
  </w:num>
  <w:num w:numId="11" w16cid:durableId="1808351257">
    <w:abstractNumId w:val="5"/>
  </w:num>
  <w:num w:numId="12" w16cid:durableId="397017942">
    <w:abstractNumId w:val="3"/>
  </w:num>
  <w:num w:numId="13" w16cid:durableId="3650990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546"/>
    <w:rsid w:val="00001CA1"/>
    <w:rsid w:val="00001E75"/>
    <w:rsid w:val="000020B3"/>
    <w:rsid w:val="0000268C"/>
    <w:rsid w:val="00002C9A"/>
    <w:rsid w:val="000038BB"/>
    <w:rsid w:val="00003DC0"/>
    <w:rsid w:val="00003E3B"/>
    <w:rsid w:val="00003F8A"/>
    <w:rsid w:val="00003FCA"/>
    <w:rsid w:val="00004404"/>
    <w:rsid w:val="00004518"/>
    <w:rsid w:val="00004808"/>
    <w:rsid w:val="0000484F"/>
    <w:rsid w:val="00004D0E"/>
    <w:rsid w:val="00005F52"/>
    <w:rsid w:val="0000649B"/>
    <w:rsid w:val="0000754F"/>
    <w:rsid w:val="00007CA1"/>
    <w:rsid w:val="000107CF"/>
    <w:rsid w:val="00010AD2"/>
    <w:rsid w:val="00011B7C"/>
    <w:rsid w:val="00012D82"/>
    <w:rsid w:val="00012EB7"/>
    <w:rsid w:val="000132B6"/>
    <w:rsid w:val="0001408C"/>
    <w:rsid w:val="00014368"/>
    <w:rsid w:val="00014771"/>
    <w:rsid w:val="000156A5"/>
    <w:rsid w:val="00015792"/>
    <w:rsid w:val="00015A29"/>
    <w:rsid w:val="00015C72"/>
    <w:rsid w:val="00016082"/>
    <w:rsid w:val="000162B0"/>
    <w:rsid w:val="00016EC1"/>
    <w:rsid w:val="00017494"/>
    <w:rsid w:val="00017CB3"/>
    <w:rsid w:val="00020600"/>
    <w:rsid w:val="0002076C"/>
    <w:rsid w:val="00020819"/>
    <w:rsid w:val="00021469"/>
    <w:rsid w:val="000222EA"/>
    <w:rsid w:val="0002309D"/>
    <w:rsid w:val="00023A49"/>
    <w:rsid w:val="00023E3C"/>
    <w:rsid w:val="0002458E"/>
    <w:rsid w:val="000255C0"/>
    <w:rsid w:val="0002598C"/>
    <w:rsid w:val="00025B68"/>
    <w:rsid w:val="00025C19"/>
    <w:rsid w:val="000265BC"/>
    <w:rsid w:val="0002721B"/>
    <w:rsid w:val="0002796D"/>
    <w:rsid w:val="00027989"/>
    <w:rsid w:val="0003015F"/>
    <w:rsid w:val="00031191"/>
    <w:rsid w:val="000314D5"/>
    <w:rsid w:val="0003176B"/>
    <w:rsid w:val="00031B16"/>
    <w:rsid w:val="00031E17"/>
    <w:rsid w:val="00031EBD"/>
    <w:rsid w:val="00031FF7"/>
    <w:rsid w:val="00032671"/>
    <w:rsid w:val="00032CA3"/>
    <w:rsid w:val="000338B4"/>
    <w:rsid w:val="00033AE0"/>
    <w:rsid w:val="00034240"/>
    <w:rsid w:val="00035FA4"/>
    <w:rsid w:val="00036208"/>
    <w:rsid w:val="00036380"/>
    <w:rsid w:val="000364E8"/>
    <w:rsid w:val="00037F99"/>
    <w:rsid w:val="0004020C"/>
    <w:rsid w:val="000404E6"/>
    <w:rsid w:val="000406AD"/>
    <w:rsid w:val="00040B1F"/>
    <w:rsid w:val="0004106C"/>
    <w:rsid w:val="000414CC"/>
    <w:rsid w:val="000419C8"/>
    <w:rsid w:val="000419DC"/>
    <w:rsid w:val="00042113"/>
    <w:rsid w:val="000422B4"/>
    <w:rsid w:val="00042356"/>
    <w:rsid w:val="000423FA"/>
    <w:rsid w:val="00042C69"/>
    <w:rsid w:val="000431D9"/>
    <w:rsid w:val="00043301"/>
    <w:rsid w:val="00043A81"/>
    <w:rsid w:val="00043C60"/>
    <w:rsid w:val="00043C73"/>
    <w:rsid w:val="00043EA1"/>
    <w:rsid w:val="000441EB"/>
    <w:rsid w:val="00044475"/>
    <w:rsid w:val="00044567"/>
    <w:rsid w:val="00045AB6"/>
    <w:rsid w:val="0004637D"/>
    <w:rsid w:val="000468CB"/>
    <w:rsid w:val="00046F11"/>
    <w:rsid w:val="00047B6C"/>
    <w:rsid w:val="00047F17"/>
    <w:rsid w:val="00050031"/>
    <w:rsid w:val="0005009E"/>
    <w:rsid w:val="00050BA7"/>
    <w:rsid w:val="00050D2F"/>
    <w:rsid w:val="000523E6"/>
    <w:rsid w:val="00052808"/>
    <w:rsid w:val="00053225"/>
    <w:rsid w:val="00053EDA"/>
    <w:rsid w:val="00053F07"/>
    <w:rsid w:val="0005441E"/>
    <w:rsid w:val="00054ED0"/>
    <w:rsid w:val="00054F93"/>
    <w:rsid w:val="00056259"/>
    <w:rsid w:val="000562A2"/>
    <w:rsid w:val="000568A2"/>
    <w:rsid w:val="00056A3D"/>
    <w:rsid w:val="00056CDD"/>
    <w:rsid w:val="00056E9B"/>
    <w:rsid w:val="00056F31"/>
    <w:rsid w:val="00057310"/>
    <w:rsid w:val="000573C0"/>
    <w:rsid w:val="0005765D"/>
    <w:rsid w:val="00057783"/>
    <w:rsid w:val="00057A89"/>
    <w:rsid w:val="00057FDA"/>
    <w:rsid w:val="000607FE"/>
    <w:rsid w:val="00060809"/>
    <w:rsid w:val="00060D07"/>
    <w:rsid w:val="00060DF0"/>
    <w:rsid w:val="00061703"/>
    <w:rsid w:val="0006193B"/>
    <w:rsid w:val="00061BA2"/>
    <w:rsid w:val="00063504"/>
    <w:rsid w:val="000638BA"/>
    <w:rsid w:val="00063CAB"/>
    <w:rsid w:val="000648A3"/>
    <w:rsid w:val="00064B10"/>
    <w:rsid w:val="00064D19"/>
    <w:rsid w:val="00065205"/>
    <w:rsid w:val="0006587E"/>
    <w:rsid w:val="000660E5"/>
    <w:rsid w:val="00067CEA"/>
    <w:rsid w:val="00067E8A"/>
    <w:rsid w:val="000701E0"/>
    <w:rsid w:val="00070288"/>
    <w:rsid w:val="00070545"/>
    <w:rsid w:val="00070D69"/>
    <w:rsid w:val="00070DB5"/>
    <w:rsid w:val="0007138D"/>
    <w:rsid w:val="0007179F"/>
    <w:rsid w:val="000721F5"/>
    <w:rsid w:val="00072461"/>
    <w:rsid w:val="000732C4"/>
    <w:rsid w:val="00073467"/>
    <w:rsid w:val="0007348C"/>
    <w:rsid w:val="00073732"/>
    <w:rsid w:val="00073775"/>
    <w:rsid w:val="000737E2"/>
    <w:rsid w:val="00074967"/>
    <w:rsid w:val="000757B0"/>
    <w:rsid w:val="00075975"/>
    <w:rsid w:val="00075C4A"/>
    <w:rsid w:val="00075FC4"/>
    <w:rsid w:val="00076110"/>
    <w:rsid w:val="00076914"/>
    <w:rsid w:val="00076DF8"/>
    <w:rsid w:val="00076F23"/>
    <w:rsid w:val="00076F6A"/>
    <w:rsid w:val="000770BB"/>
    <w:rsid w:val="00077B24"/>
    <w:rsid w:val="00077EF8"/>
    <w:rsid w:val="00080134"/>
    <w:rsid w:val="00080156"/>
    <w:rsid w:val="0008022F"/>
    <w:rsid w:val="00080ED7"/>
    <w:rsid w:val="00081A5C"/>
    <w:rsid w:val="00081C6F"/>
    <w:rsid w:val="00082535"/>
    <w:rsid w:val="00082A8E"/>
    <w:rsid w:val="00082C64"/>
    <w:rsid w:val="0008403E"/>
    <w:rsid w:val="00084A5C"/>
    <w:rsid w:val="00084D94"/>
    <w:rsid w:val="00085103"/>
    <w:rsid w:val="00085E51"/>
    <w:rsid w:val="000862DB"/>
    <w:rsid w:val="000866D2"/>
    <w:rsid w:val="00087AF9"/>
    <w:rsid w:val="0009068F"/>
    <w:rsid w:val="0009130C"/>
    <w:rsid w:val="000915A3"/>
    <w:rsid w:val="00091A54"/>
    <w:rsid w:val="00091D26"/>
    <w:rsid w:val="00092419"/>
    <w:rsid w:val="00092573"/>
    <w:rsid w:val="00092943"/>
    <w:rsid w:val="00092AC0"/>
    <w:rsid w:val="00092C44"/>
    <w:rsid w:val="00092CCB"/>
    <w:rsid w:val="0009369B"/>
    <w:rsid w:val="00093C9D"/>
    <w:rsid w:val="00093E1C"/>
    <w:rsid w:val="00093F09"/>
    <w:rsid w:val="00094108"/>
    <w:rsid w:val="00094455"/>
    <w:rsid w:val="0009486D"/>
    <w:rsid w:val="000953CB"/>
    <w:rsid w:val="000960D9"/>
    <w:rsid w:val="000963F1"/>
    <w:rsid w:val="000964F0"/>
    <w:rsid w:val="00096F34"/>
    <w:rsid w:val="00096FC9"/>
    <w:rsid w:val="000971D5"/>
    <w:rsid w:val="00097449"/>
    <w:rsid w:val="000A0540"/>
    <w:rsid w:val="000A0A5F"/>
    <w:rsid w:val="000A0C27"/>
    <w:rsid w:val="000A0D84"/>
    <w:rsid w:val="000A112E"/>
    <w:rsid w:val="000A13CF"/>
    <w:rsid w:val="000A1429"/>
    <w:rsid w:val="000A16DA"/>
    <w:rsid w:val="000A1753"/>
    <w:rsid w:val="000A1B80"/>
    <w:rsid w:val="000A1C1D"/>
    <w:rsid w:val="000A1F03"/>
    <w:rsid w:val="000A236C"/>
    <w:rsid w:val="000A257B"/>
    <w:rsid w:val="000A2628"/>
    <w:rsid w:val="000A2AB3"/>
    <w:rsid w:val="000A2B78"/>
    <w:rsid w:val="000A2D14"/>
    <w:rsid w:val="000A3312"/>
    <w:rsid w:val="000A3625"/>
    <w:rsid w:val="000A3D2C"/>
    <w:rsid w:val="000A3EF4"/>
    <w:rsid w:val="000A3EFF"/>
    <w:rsid w:val="000A410B"/>
    <w:rsid w:val="000A4BE4"/>
    <w:rsid w:val="000A5441"/>
    <w:rsid w:val="000A57BD"/>
    <w:rsid w:val="000A6234"/>
    <w:rsid w:val="000A6396"/>
    <w:rsid w:val="000A6571"/>
    <w:rsid w:val="000A6659"/>
    <w:rsid w:val="000A681F"/>
    <w:rsid w:val="000A6BC6"/>
    <w:rsid w:val="000A7299"/>
    <w:rsid w:val="000A737C"/>
    <w:rsid w:val="000A7833"/>
    <w:rsid w:val="000B07B2"/>
    <w:rsid w:val="000B07C0"/>
    <w:rsid w:val="000B20AF"/>
    <w:rsid w:val="000B22E2"/>
    <w:rsid w:val="000B29C5"/>
    <w:rsid w:val="000B321F"/>
    <w:rsid w:val="000B3EE0"/>
    <w:rsid w:val="000B47A5"/>
    <w:rsid w:val="000B4B56"/>
    <w:rsid w:val="000B4FF8"/>
    <w:rsid w:val="000B51E1"/>
    <w:rsid w:val="000B5D9C"/>
    <w:rsid w:val="000B6629"/>
    <w:rsid w:val="000B680E"/>
    <w:rsid w:val="000B70AC"/>
    <w:rsid w:val="000B77D4"/>
    <w:rsid w:val="000C0912"/>
    <w:rsid w:val="000C0A9F"/>
    <w:rsid w:val="000C0BD8"/>
    <w:rsid w:val="000C1362"/>
    <w:rsid w:val="000C1A85"/>
    <w:rsid w:val="000C225B"/>
    <w:rsid w:val="000C230F"/>
    <w:rsid w:val="000C28AC"/>
    <w:rsid w:val="000C2D7C"/>
    <w:rsid w:val="000C2DF5"/>
    <w:rsid w:val="000C317C"/>
    <w:rsid w:val="000C35B0"/>
    <w:rsid w:val="000C3A5E"/>
    <w:rsid w:val="000C3E1E"/>
    <w:rsid w:val="000C4795"/>
    <w:rsid w:val="000C53AD"/>
    <w:rsid w:val="000C671A"/>
    <w:rsid w:val="000C6942"/>
    <w:rsid w:val="000C6DDD"/>
    <w:rsid w:val="000C7963"/>
    <w:rsid w:val="000C798F"/>
    <w:rsid w:val="000D00D0"/>
    <w:rsid w:val="000D060C"/>
    <w:rsid w:val="000D067E"/>
    <w:rsid w:val="000D0FB2"/>
    <w:rsid w:val="000D124B"/>
    <w:rsid w:val="000D2079"/>
    <w:rsid w:val="000D23C1"/>
    <w:rsid w:val="000D2E62"/>
    <w:rsid w:val="000D3159"/>
    <w:rsid w:val="000D369F"/>
    <w:rsid w:val="000D379F"/>
    <w:rsid w:val="000D393B"/>
    <w:rsid w:val="000D3ECC"/>
    <w:rsid w:val="000D3FB3"/>
    <w:rsid w:val="000D456F"/>
    <w:rsid w:val="000D515F"/>
    <w:rsid w:val="000D549D"/>
    <w:rsid w:val="000D5A61"/>
    <w:rsid w:val="000D5AB2"/>
    <w:rsid w:val="000D5F88"/>
    <w:rsid w:val="000D6C6F"/>
    <w:rsid w:val="000D6E96"/>
    <w:rsid w:val="000D7056"/>
    <w:rsid w:val="000D797A"/>
    <w:rsid w:val="000D7A0C"/>
    <w:rsid w:val="000D7BC0"/>
    <w:rsid w:val="000D7C47"/>
    <w:rsid w:val="000D7DA4"/>
    <w:rsid w:val="000E0330"/>
    <w:rsid w:val="000E094A"/>
    <w:rsid w:val="000E1494"/>
    <w:rsid w:val="000E1AFB"/>
    <w:rsid w:val="000E23CB"/>
    <w:rsid w:val="000E334D"/>
    <w:rsid w:val="000E3466"/>
    <w:rsid w:val="000E3520"/>
    <w:rsid w:val="000E3641"/>
    <w:rsid w:val="000E3669"/>
    <w:rsid w:val="000E3A8B"/>
    <w:rsid w:val="000E47AE"/>
    <w:rsid w:val="000E4D73"/>
    <w:rsid w:val="000E5E3C"/>
    <w:rsid w:val="000E7192"/>
    <w:rsid w:val="000E7777"/>
    <w:rsid w:val="000E7A8A"/>
    <w:rsid w:val="000E7BFD"/>
    <w:rsid w:val="000F014F"/>
    <w:rsid w:val="000F0564"/>
    <w:rsid w:val="000F1350"/>
    <w:rsid w:val="000F184A"/>
    <w:rsid w:val="000F1A50"/>
    <w:rsid w:val="000F1DD0"/>
    <w:rsid w:val="000F2267"/>
    <w:rsid w:val="000F306A"/>
    <w:rsid w:val="000F3547"/>
    <w:rsid w:val="000F4BD1"/>
    <w:rsid w:val="000F4F52"/>
    <w:rsid w:val="000F5241"/>
    <w:rsid w:val="000F58FA"/>
    <w:rsid w:val="000F5BDE"/>
    <w:rsid w:val="000F5CB5"/>
    <w:rsid w:val="000F613D"/>
    <w:rsid w:val="000F672F"/>
    <w:rsid w:val="000F69F9"/>
    <w:rsid w:val="000F6CAE"/>
    <w:rsid w:val="000F7124"/>
    <w:rsid w:val="000F769D"/>
    <w:rsid w:val="000F7A12"/>
    <w:rsid w:val="001005BD"/>
    <w:rsid w:val="00100E7B"/>
    <w:rsid w:val="00100FD6"/>
    <w:rsid w:val="00101157"/>
    <w:rsid w:val="00101477"/>
    <w:rsid w:val="0010218B"/>
    <w:rsid w:val="00102FCF"/>
    <w:rsid w:val="0010317A"/>
    <w:rsid w:val="0010326E"/>
    <w:rsid w:val="001038C6"/>
    <w:rsid w:val="00103E65"/>
    <w:rsid w:val="001048F1"/>
    <w:rsid w:val="00104924"/>
    <w:rsid w:val="001049E0"/>
    <w:rsid w:val="00104CBB"/>
    <w:rsid w:val="001054F5"/>
    <w:rsid w:val="00106278"/>
    <w:rsid w:val="0010641D"/>
    <w:rsid w:val="00106E0D"/>
    <w:rsid w:val="00106EDA"/>
    <w:rsid w:val="00106EDD"/>
    <w:rsid w:val="00107CA8"/>
    <w:rsid w:val="00110465"/>
    <w:rsid w:val="00110C84"/>
    <w:rsid w:val="001115B4"/>
    <w:rsid w:val="0011190B"/>
    <w:rsid w:val="00111A38"/>
    <w:rsid w:val="00111C3C"/>
    <w:rsid w:val="00111EA7"/>
    <w:rsid w:val="001138D9"/>
    <w:rsid w:val="001140D5"/>
    <w:rsid w:val="001147A5"/>
    <w:rsid w:val="00114A5B"/>
    <w:rsid w:val="00114BFE"/>
    <w:rsid w:val="001151F5"/>
    <w:rsid w:val="00116C7A"/>
    <w:rsid w:val="001171E9"/>
    <w:rsid w:val="001173E1"/>
    <w:rsid w:val="0011775B"/>
    <w:rsid w:val="00117DB0"/>
    <w:rsid w:val="001202AC"/>
    <w:rsid w:val="0012046B"/>
    <w:rsid w:val="00120544"/>
    <w:rsid w:val="00120CAC"/>
    <w:rsid w:val="00121221"/>
    <w:rsid w:val="0012123A"/>
    <w:rsid w:val="00121BD7"/>
    <w:rsid w:val="00121EB4"/>
    <w:rsid w:val="00122195"/>
    <w:rsid w:val="00122CFB"/>
    <w:rsid w:val="00122E63"/>
    <w:rsid w:val="00123274"/>
    <w:rsid w:val="001239BF"/>
    <w:rsid w:val="00123BF7"/>
    <w:rsid w:val="0012421D"/>
    <w:rsid w:val="00124749"/>
    <w:rsid w:val="00124908"/>
    <w:rsid w:val="00124DB5"/>
    <w:rsid w:val="00125CE1"/>
    <w:rsid w:val="00125D0A"/>
    <w:rsid w:val="00125F59"/>
    <w:rsid w:val="00126514"/>
    <w:rsid w:val="001269C8"/>
    <w:rsid w:val="001272ED"/>
    <w:rsid w:val="00127768"/>
    <w:rsid w:val="001277EC"/>
    <w:rsid w:val="001278C0"/>
    <w:rsid w:val="0013011F"/>
    <w:rsid w:val="001303B7"/>
    <w:rsid w:val="0013048F"/>
    <w:rsid w:val="0013114E"/>
    <w:rsid w:val="0013146B"/>
    <w:rsid w:val="00131838"/>
    <w:rsid w:val="00131B2E"/>
    <w:rsid w:val="00132644"/>
    <w:rsid w:val="00133113"/>
    <w:rsid w:val="00133741"/>
    <w:rsid w:val="00133B6E"/>
    <w:rsid w:val="001342CF"/>
    <w:rsid w:val="0013453B"/>
    <w:rsid w:val="00134624"/>
    <w:rsid w:val="00134765"/>
    <w:rsid w:val="001347AF"/>
    <w:rsid w:val="00134ED2"/>
    <w:rsid w:val="00135046"/>
    <w:rsid w:val="00135280"/>
    <w:rsid w:val="001352E8"/>
    <w:rsid w:val="001359E9"/>
    <w:rsid w:val="00135FED"/>
    <w:rsid w:val="001364EF"/>
    <w:rsid w:val="00137115"/>
    <w:rsid w:val="00140585"/>
    <w:rsid w:val="001413C9"/>
    <w:rsid w:val="00141722"/>
    <w:rsid w:val="0014178B"/>
    <w:rsid w:val="00142291"/>
    <w:rsid w:val="0014273D"/>
    <w:rsid w:val="001436C9"/>
    <w:rsid w:val="001437E6"/>
    <w:rsid w:val="00143886"/>
    <w:rsid w:val="00144570"/>
    <w:rsid w:val="00144DBA"/>
    <w:rsid w:val="001454EA"/>
    <w:rsid w:val="00145A44"/>
    <w:rsid w:val="001463D5"/>
    <w:rsid w:val="00146AF5"/>
    <w:rsid w:val="00146C6B"/>
    <w:rsid w:val="00146CE6"/>
    <w:rsid w:val="00147534"/>
    <w:rsid w:val="00147AC6"/>
    <w:rsid w:val="00147B6A"/>
    <w:rsid w:val="00147BF6"/>
    <w:rsid w:val="00150625"/>
    <w:rsid w:val="0015090A"/>
    <w:rsid w:val="0015130D"/>
    <w:rsid w:val="0015166F"/>
    <w:rsid w:val="00151ACD"/>
    <w:rsid w:val="0015249D"/>
    <w:rsid w:val="001526DB"/>
    <w:rsid w:val="001530A5"/>
    <w:rsid w:val="001538E7"/>
    <w:rsid w:val="00153A87"/>
    <w:rsid w:val="00153B71"/>
    <w:rsid w:val="00153C36"/>
    <w:rsid w:val="00154647"/>
    <w:rsid w:val="00154A8E"/>
    <w:rsid w:val="00154D9D"/>
    <w:rsid w:val="00155819"/>
    <w:rsid w:val="00155A1A"/>
    <w:rsid w:val="00155EEF"/>
    <w:rsid w:val="00156D9C"/>
    <w:rsid w:val="00156E30"/>
    <w:rsid w:val="00157730"/>
    <w:rsid w:val="00157B44"/>
    <w:rsid w:val="00160420"/>
    <w:rsid w:val="0016047E"/>
    <w:rsid w:val="0016078F"/>
    <w:rsid w:val="00160B82"/>
    <w:rsid w:val="00160D0A"/>
    <w:rsid w:val="00161472"/>
    <w:rsid w:val="001619EC"/>
    <w:rsid w:val="00161D42"/>
    <w:rsid w:val="00162600"/>
    <w:rsid w:val="0016297B"/>
    <w:rsid w:val="00162B2A"/>
    <w:rsid w:val="00162CF7"/>
    <w:rsid w:val="00162E13"/>
    <w:rsid w:val="001634A0"/>
    <w:rsid w:val="00163B39"/>
    <w:rsid w:val="00164D53"/>
    <w:rsid w:val="001651B2"/>
    <w:rsid w:val="001656F3"/>
    <w:rsid w:val="00165B09"/>
    <w:rsid w:val="00165C09"/>
    <w:rsid w:val="00166995"/>
    <w:rsid w:val="00167325"/>
    <w:rsid w:val="00167C3F"/>
    <w:rsid w:val="00170034"/>
    <w:rsid w:val="00170786"/>
    <w:rsid w:val="001707B9"/>
    <w:rsid w:val="00170864"/>
    <w:rsid w:val="00170B7F"/>
    <w:rsid w:val="00171508"/>
    <w:rsid w:val="001718FC"/>
    <w:rsid w:val="00172CBA"/>
    <w:rsid w:val="0017354D"/>
    <w:rsid w:val="0017374E"/>
    <w:rsid w:val="00173E4C"/>
    <w:rsid w:val="00174FCF"/>
    <w:rsid w:val="00175070"/>
    <w:rsid w:val="001751FB"/>
    <w:rsid w:val="00175BB7"/>
    <w:rsid w:val="001764EF"/>
    <w:rsid w:val="00177567"/>
    <w:rsid w:val="001779F3"/>
    <w:rsid w:val="00177B84"/>
    <w:rsid w:val="00177E52"/>
    <w:rsid w:val="0018075C"/>
    <w:rsid w:val="00180860"/>
    <w:rsid w:val="00180BDC"/>
    <w:rsid w:val="001810F5"/>
    <w:rsid w:val="0018118A"/>
    <w:rsid w:val="001813EE"/>
    <w:rsid w:val="001819DA"/>
    <w:rsid w:val="00181B7E"/>
    <w:rsid w:val="00181CD8"/>
    <w:rsid w:val="00182528"/>
    <w:rsid w:val="001826B4"/>
    <w:rsid w:val="0018294D"/>
    <w:rsid w:val="0018328D"/>
    <w:rsid w:val="001839F6"/>
    <w:rsid w:val="001858B7"/>
    <w:rsid w:val="00185B74"/>
    <w:rsid w:val="001862FE"/>
    <w:rsid w:val="00187B5D"/>
    <w:rsid w:val="00187E26"/>
    <w:rsid w:val="001900C8"/>
    <w:rsid w:val="001901E4"/>
    <w:rsid w:val="00190599"/>
    <w:rsid w:val="001905C1"/>
    <w:rsid w:val="00190EAA"/>
    <w:rsid w:val="001913B9"/>
    <w:rsid w:val="00192033"/>
    <w:rsid w:val="001921D7"/>
    <w:rsid w:val="0019223A"/>
    <w:rsid w:val="001922F2"/>
    <w:rsid w:val="001925F8"/>
    <w:rsid w:val="001928D1"/>
    <w:rsid w:val="00193322"/>
    <w:rsid w:val="00193739"/>
    <w:rsid w:val="0019393B"/>
    <w:rsid w:val="00193B6A"/>
    <w:rsid w:val="00194672"/>
    <w:rsid w:val="00194E82"/>
    <w:rsid w:val="001954F8"/>
    <w:rsid w:val="00195D43"/>
    <w:rsid w:val="001969D3"/>
    <w:rsid w:val="001A0158"/>
    <w:rsid w:val="001A0284"/>
    <w:rsid w:val="001A12AD"/>
    <w:rsid w:val="001A2C10"/>
    <w:rsid w:val="001A420C"/>
    <w:rsid w:val="001A4AA2"/>
    <w:rsid w:val="001A54DE"/>
    <w:rsid w:val="001A58AE"/>
    <w:rsid w:val="001A5ADE"/>
    <w:rsid w:val="001A6434"/>
    <w:rsid w:val="001A6E63"/>
    <w:rsid w:val="001A7990"/>
    <w:rsid w:val="001A7E7F"/>
    <w:rsid w:val="001B0403"/>
    <w:rsid w:val="001B079A"/>
    <w:rsid w:val="001B0F01"/>
    <w:rsid w:val="001B1067"/>
    <w:rsid w:val="001B153F"/>
    <w:rsid w:val="001B1AF9"/>
    <w:rsid w:val="001B2567"/>
    <w:rsid w:val="001B2579"/>
    <w:rsid w:val="001B26DF"/>
    <w:rsid w:val="001B2ACB"/>
    <w:rsid w:val="001B3140"/>
    <w:rsid w:val="001B3207"/>
    <w:rsid w:val="001B3E17"/>
    <w:rsid w:val="001B4041"/>
    <w:rsid w:val="001B4421"/>
    <w:rsid w:val="001B4451"/>
    <w:rsid w:val="001B49FE"/>
    <w:rsid w:val="001B661D"/>
    <w:rsid w:val="001B6786"/>
    <w:rsid w:val="001B7048"/>
    <w:rsid w:val="001B74CA"/>
    <w:rsid w:val="001B76B1"/>
    <w:rsid w:val="001B7EE1"/>
    <w:rsid w:val="001C044E"/>
    <w:rsid w:val="001C1B62"/>
    <w:rsid w:val="001C1E24"/>
    <w:rsid w:val="001C1F1B"/>
    <w:rsid w:val="001C20AF"/>
    <w:rsid w:val="001C2C1E"/>
    <w:rsid w:val="001C36F5"/>
    <w:rsid w:val="001C37DA"/>
    <w:rsid w:val="001C4679"/>
    <w:rsid w:val="001C494B"/>
    <w:rsid w:val="001C5EEE"/>
    <w:rsid w:val="001C6205"/>
    <w:rsid w:val="001C63D7"/>
    <w:rsid w:val="001C6569"/>
    <w:rsid w:val="001C6C75"/>
    <w:rsid w:val="001C720E"/>
    <w:rsid w:val="001C7915"/>
    <w:rsid w:val="001D01A0"/>
    <w:rsid w:val="001D08A3"/>
    <w:rsid w:val="001D0B6E"/>
    <w:rsid w:val="001D1707"/>
    <w:rsid w:val="001D1728"/>
    <w:rsid w:val="001D3538"/>
    <w:rsid w:val="001D3CA5"/>
    <w:rsid w:val="001D3D8D"/>
    <w:rsid w:val="001D46EC"/>
    <w:rsid w:val="001D53E4"/>
    <w:rsid w:val="001D62D0"/>
    <w:rsid w:val="001D6640"/>
    <w:rsid w:val="001D6A8A"/>
    <w:rsid w:val="001D71CC"/>
    <w:rsid w:val="001D73BA"/>
    <w:rsid w:val="001E02EF"/>
    <w:rsid w:val="001E1637"/>
    <w:rsid w:val="001E1FBA"/>
    <w:rsid w:val="001E1FF9"/>
    <w:rsid w:val="001E2AC9"/>
    <w:rsid w:val="001E30BE"/>
    <w:rsid w:val="001E3B53"/>
    <w:rsid w:val="001E3C0E"/>
    <w:rsid w:val="001E5433"/>
    <w:rsid w:val="001E568B"/>
    <w:rsid w:val="001E6793"/>
    <w:rsid w:val="001E68D4"/>
    <w:rsid w:val="001E6E31"/>
    <w:rsid w:val="001E725D"/>
    <w:rsid w:val="001E72F0"/>
    <w:rsid w:val="001E7ABC"/>
    <w:rsid w:val="001F00CC"/>
    <w:rsid w:val="001F076F"/>
    <w:rsid w:val="001F0784"/>
    <w:rsid w:val="001F07A5"/>
    <w:rsid w:val="001F0836"/>
    <w:rsid w:val="001F09DD"/>
    <w:rsid w:val="001F1099"/>
    <w:rsid w:val="001F1176"/>
    <w:rsid w:val="001F119A"/>
    <w:rsid w:val="001F1691"/>
    <w:rsid w:val="001F1A40"/>
    <w:rsid w:val="001F1B4A"/>
    <w:rsid w:val="001F1D1C"/>
    <w:rsid w:val="001F2001"/>
    <w:rsid w:val="001F2632"/>
    <w:rsid w:val="001F279B"/>
    <w:rsid w:val="001F3F31"/>
    <w:rsid w:val="001F51E6"/>
    <w:rsid w:val="001F555F"/>
    <w:rsid w:val="001F56F3"/>
    <w:rsid w:val="001F57D5"/>
    <w:rsid w:val="001F588F"/>
    <w:rsid w:val="001F5936"/>
    <w:rsid w:val="001F5BC6"/>
    <w:rsid w:val="001F6303"/>
    <w:rsid w:val="001F632D"/>
    <w:rsid w:val="001F66ED"/>
    <w:rsid w:val="001F6FF5"/>
    <w:rsid w:val="001F7317"/>
    <w:rsid w:val="002002F7"/>
    <w:rsid w:val="00200855"/>
    <w:rsid w:val="00200A10"/>
    <w:rsid w:val="002014DB"/>
    <w:rsid w:val="002018E2"/>
    <w:rsid w:val="00201E00"/>
    <w:rsid w:val="0020266D"/>
    <w:rsid w:val="00202D51"/>
    <w:rsid w:val="00203138"/>
    <w:rsid w:val="0020317C"/>
    <w:rsid w:val="00203512"/>
    <w:rsid w:val="00204984"/>
    <w:rsid w:val="0020504A"/>
    <w:rsid w:val="00205A18"/>
    <w:rsid w:val="00205A83"/>
    <w:rsid w:val="00206A04"/>
    <w:rsid w:val="00207569"/>
    <w:rsid w:val="0020782B"/>
    <w:rsid w:val="002079D1"/>
    <w:rsid w:val="00207B0F"/>
    <w:rsid w:val="00207E26"/>
    <w:rsid w:val="002107AE"/>
    <w:rsid w:val="00210F0F"/>
    <w:rsid w:val="0021159F"/>
    <w:rsid w:val="00211C01"/>
    <w:rsid w:val="00213891"/>
    <w:rsid w:val="002142D1"/>
    <w:rsid w:val="00214643"/>
    <w:rsid w:val="00214C63"/>
    <w:rsid w:val="002159F8"/>
    <w:rsid w:val="00215F6F"/>
    <w:rsid w:val="00215FD5"/>
    <w:rsid w:val="002169CF"/>
    <w:rsid w:val="00216BB1"/>
    <w:rsid w:val="0021705E"/>
    <w:rsid w:val="00217413"/>
    <w:rsid w:val="00217DD6"/>
    <w:rsid w:val="00217E7E"/>
    <w:rsid w:val="00217FB2"/>
    <w:rsid w:val="00220079"/>
    <w:rsid w:val="0022058A"/>
    <w:rsid w:val="0022073D"/>
    <w:rsid w:val="0022151C"/>
    <w:rsid w:val="002224AA"/>
    <w:rsid w:val="00222522"/>
    <w:rsid w:val="00222B97"/>
    <w:rsid w:val="00223930"/>
    <w:rsid w:val="00223B56"/>
    <w:rsid w:val="00225948"/>
    <w:rsid w:val="00225D36"/>
    <w:rsid w:val="0022670B"/>
    <w:rsid w:val="00226F42"/>
    <w:rsid w:val="00227418"/>
    <w:rsid w:val="00230AE3"/>
    <w:rsid w:val="0023104A"/>
    <w:rsid w:val="002318E9"/>
    <w:rsid w:val="00231959"/>
    <w:rsid w:val="00231A06"/>
    <w:rsid w:val="00231A31"/>
    <w:rsid w:val="002320F3"/>
    <w:rsid w:val="00232A24"/>
    <w:rsid w:val="0023325A"/>
    <w:rsid w:val="002337C1"/>
    <w:rsid w:val="002338EC"/>
    <w:rsid w:val="00233C21"/>
    <w:rsid w:val="00233D43"/>
    <w:rsid w:val="00234DF6"/>
    <w:rsid w:val="00234E3B"/>
    <w:rsid w:val="00234EC8"/>
    <w:rsid w:val="00234ECE"/>
    <w:rsid w:val="002353A8"/>
    <w:rsid w:val="0023556C"/>
    <w:rsid w:val="0023593A"/>
    <w:rsid w:val="00235CAB"/>
    <w:rsid w:val="00235D62"/>
    <w:rsid w:val="00235FC1"/>
    <w:rsid w:val="00236C9E"/>
    <w:rsid w:val="00237CC9"/>
    <w:rsid w:val="00240005"/>
    <w:rsid w:val="00240070"/>
    <w:rsid w:val="00240435"/>
    <w:rsid w:val="00240EAE"/>
    <w:rsid w:val="002412E1"/>
    <w:rsid w:val="00241F0C"/>
    <w:rsid w:val="00242862"/>
    <w:rsid w:val="00243550"/>
    <w:rsid w:val="0024397F"/>
    <w:rsid w:val="00243EC3"/>
    <w:rsid w:val="00244C09"/>
    <w:rsid w:val="00245CC0"/>
    <w:rsid w:val="00247177"/>
    <w:rsid w:val="00247185"/>
    <w:rsid w:val="002475DB"/>
    <w:rsid w:val="00247869"/>
    <w:rsid w:val="00250116"/>
    <w:rsid w:val="00250267"/>
    <w:rsid w:val="0025032F"/>
    <w:rsid w:val="00250B62"/>
    <w:rsid w:val="0025103C"/>
    <w:rsid w:val="002524EC"/>
    <w:rsid w:val="00252F5D"/>
    <w:rsid w:val="002534DD"/>
    <w:rsid w:val="0025364C"/>
    <w:rsid w:val="002536EF"/>
    <w:rsid w:val="002546CC"/>
    <w:rsid w:val="00254DF4"/>
    <w:rsid w:val="00254FAD"/>
    <w:rsid w:val="00255128"/>
    <w:rsid w:val="002557AA"/>
    <w:rsid w:val="00257337"/>
    <w:rsid w:val="0025798C"/>
    <w:rsid w:val="00257B7C"/>
    <w:rsid w:val="00260A08"/>
    <w:rsid w:val="00261163"/>
    <w:rsid w:val="00261F76"/>
    <w:rsid w:val="002622CA"/>
    <w:rsid w:val="00263925"/>
    <w:rsid w:val="00265FD9"/>
    <w:rsid w:val="00266351"/>
    <w:rsid w:val="002664AF"/>
    <w:rsid w:val="002669A6"/>
    <w:rsid w:val="00266F2D"/>
    <w:rsid w:val="00267418"/>
    <w:rsid w:val="0026756C"/>
    <w:rsid w:val="00270045"/>
    <w:rsid w:val="00270D45"/>
    <w:rsid w:val="00271350"/>
    <w:rsid w:val="002717D2"/>
    <w:rsid w:val="002722A9"/>
    <w:rsid w:val="00272B2F"/>
    <w:rsid w:val="00273677"/>
    <w:rsid w:val="00273ED4"/>
    <w:rsid w:val="0027441C"/>
    <w:rsid w:val="00274530"/>
    <w:rsid w:val="0027485E"/>
    <w:rsid w:val="00274C35"/>
    <w:rsid w:val="00276E7A"/>
    <w:rsid w:val="0027743D"/>
    <w:rsid w:val="00277C69"/>
    <w:rsid w:val="00277E6E"/>
    <w:rsid w:val="00277E71"/>
    <w:rsid w:val="0028099A"/>
    <w:rsid w:val="00280DDF"/>
    <w:rsid w:val="00281112"/>
    <w:rsid w:val="00281236"/>
    <w:rsid w:val="0028182D"/>
    <w:rsid w:val="00281F71"/>
    <w:rsid w:val="0028222F"/>
    <w:rsid w:val="00282328"/>
    <w:rsid w:val="00283467"/>
    <w:rsid w:val="0028352B"/>
    <w:rsid w:val="00283599"/>
    <w:rsid w:val="0028404B"/>
    <w:rsid w:val="00285C7E"/>
    <w:rsid w:val="00286617"/>
    <w:rsid w:val="0028672D"/>
    <w:rsid w:val="0028741C"/>
    <w:rsid w:val="0028770A"/>
    <w:rsid w:val="00287A18"/>
    <w:rsid w:val="00290AAA"/>
    <w:rsid w:val="00290E75"/>
    <w:rsid w:val="0029151D"/>
    <w:rsid w:val="00291BBA"/>
    <w:rsid w:val="00291C64"/>
    <w:rsid w:val="002921BB"/>
    <w:rsid w:val="0029452E"/>
    <w:rsid w:val="00294ED4"/>
    <w:rsid w:val="002953B0"/>
    <w:rsid w:val="002957F5"/>
    <w:rsid w:val="00295DF3"/>
    <w:rsid w:val="00295EE9"/>
    <w:rsid w:val="002962FF"/>
    <w:rsid w:val="002964BD"/>
    <w:rsid w:val="00296878"/>
    <w:rsid w:val="002971B7"/>
    <w:rsid w:val="002974E1"/>
    <w:rsid w:val="002975E6"/>
    <w:rsid w:val="00297852"/>
    <w:rsid w:val="002A0414"/>
    <w:rsid w:val="002A0500"/>
    <w:rsid w:val="002A0C9C"/>
    <w:rsid w:val="002A0D43"/>
    <w:rsid w:val="002A0F36"/>
    <w:rsid w:val="002A1133"/>
    <w:rsid w:val="002A13E0"/>
    <w:rsid w:val="002A145F"/>
    <w:rsid w:val="002A1CF3"/>
    <w:rsid w:val="002A1EAD"/>
    <w:rsid w:val="002A26FA"/>
    <w:rsid w:val="002A271E"/>
    <w:rsid w:val="002A2771"/>
    <w:rsid w:val="002A29F1"/>
    <w:rsid w:val="002A2EA4"/>
    <w:rsid w:val="002A340F"/>
    <w:rsid w:val="002A4453"/>
    <w:rsid w:val="002A4BF2"/>
    <w:rsid w:val="002A4F34"/>
    <w:rsid w:val="002A581C"/>
    <w:rsid w:val="002A583F"/>
    <w:rsid w:val="002A5DE5"/>
    <w:rsid w:val="002A6767"/>
    <w:rsid w:val="002A698D"/>
    <w:rsid w:val="002A6B7E"/>
    <w:rsid w:val="002A79B8"/>
    <w:rsid w:val="002B0147"/>
    <w:rsid w:val="002B0A93"/>
    <w:rsid w:val="002B0E57"/>
    <w:rsid w:val="002B1478"/>
    <w:rsid w:val="002B14C5"/>
    <w:rsid w:val="002B2737"/>
    <w:rsid w:val="002B27EF"/>
    <w:rsid w:val="002B2908"/>
    <w:rsid w:val="002B3027"/>
    <w:rsid w:val="002B393F"/>
    <w:rsid w:val="002B5006"/>
    <w:rsid w:val="002B5902"/>
    <w:rsid w:val="002B5CFC"/>
    <w:rsid w:val="002B5DC3"/>
    <w:rsid w:val="002B5ED8"/>
    <w:rsid w:val="002B64D5"/>
    <w:rsid w:val="002B6B3B"/>
    <w:rsid w:val="002B773F"/>
    <w:rsid w:val="002B7956"/>
    <w:rsid w:val="002B7A41"/>
    <w:rsid w:val="002B7A7C"/>
    <w:rsid w:val="002B7ECD"/>
    <w:rsid w:val="002C041A"/>
    <w:rsid w:val="002C0906"/>
    <w:rsid w:val="002C0A16"/>
    <w:rsid w:val="002C10AE"/>
    <w:rsid w:val="002C1468"/>
    <w:rsid w:val="002C15D5"/>
    <w:rsid w:val="002C1ADA"/>
    <w:rsid w:val="002C1CF3"/>
    <w:rsid w:val="002C1D1C"/>
    <w:rsid w:val="002C274F"/>
    <w:rsid w:val="002C2A69"/>
    <w:rsid w:val="002C369B"/>
    <w:rsid w:val="002C3997"/>
    <w:rsid w:val="002C4026"/>
    <w:rsid w:val="002C58FC"/>
    <w:rsid w:val="002C646E"/>
    <w:rsid w:val="002C6ADC"/>
    <w:rsid w:val="002C7393"/>
    <w:rsid w:val="002C73C1"/>
    <w:rsid w:val="002C7C5A"/>
    <w:rsid w:val="002C7DF0"/>
    <w:rsid w:val="002D029F"/>
    <w:rsid w:val="002D079D"/>
    <w:rsid w:val="002D08F8"/>
    <w:rsid w:val="002D0A41"/>
    <w:rsid w:val="002D0BA4"/>
    <w:rsid w:val="002D2569"/>
    <w:rsid w:val="002D34DE"/>
    <w:rsid w:val="002D43EB"/>
    <w:rsid w:val="002D4EA9"/>
    <w:rsid w:val="002D4F89"/>
    <w:rsid w:val="002D7B06"/>
    <w:rsid w:val="002D7CD0"/>
    <w:rsid w:val="002D7E9C"/>
    <w:rsid w:val="002DB0E9"/>
    <w:rsid w:val="002E01E2"/>
    <w:rsid w:val="002E09AF"/>
    <w:rsid w:val="002E0F38"/>
    <w:rsid w:val="002E0FC0"/>
    <w:rsid w:val="002E10DE"/>
    <w:rsid w:val="002E180B"/>
    <w:rsid w:val="002E1CAE"/>
    <w:rsid w:val="002E1E6B"/>
    <w:rsid w:val="002E1F9D"/>
    <w:rsid w:val="002E2276"/>
    <w:rsid w:val="002E2701"/>
    <w:rsid w:val="002E3137"/>
    <w:rsid w:val="002E3583"/>
    <w:rsid w:val="002E37C4"/>
    <w:rsid w:val="002E3EF9"/>
    <w:rsid w:val="002E3F5C"/>
    <w:rsid w:val="002E41E7"/>
    <w:rsid w:val="002E42C3"/>
    <w:rsid w:val="002E4558"/>
    <w:rsid w:val="002E4931"/>
    <w:rsid w:val="002E5FE1"/>
    <w:rsid w:val="002E6039"/>
    <w:rsid w:val="002E61F6"/>
    <w:rsid w:val="002E63A6"/>
    <w:rsid w:val="002E65B2"/>
    <w:rsid w:val="002E778E"/>
    <w:rsid w:val="002F0212"/>
    <w:rsid w:val="002F0889"/>
    <w:rsid w:val="002F1512"/>
    <w:rsid w:val="002F1894"/>
    <w:rsid w:val="002F1948"/>
    <w:rsid w:val="002F1EE7"/>
    <w:rsid w:val="002F1FA5"/>
    <w:rsid w:val="002F29C7"/>
    <w:rsid w:val="002F4315"/>
    <w:rsid w:val="002F4B71"/>
    <w:rsid w:val="002F4EBF"/>
    <w:rsid w:val="002F5210"/>
    <w:rsid w:val="002F6447"/>
    <w:rsid w:val="002F6B41"/>
    <w:rsid w:val="002F6C31"/>
    <w:rsid w:val="002F6CFE"/>
    <w:rsid w:val="002F6F98"/>
    <w:rsid w:val="002F713B"/>
    <w:rsid w:val="002F7175"/>
    <w:rsid w:val="002F71BD"/>
    <w:rsid w:val="002F7604"/>
    <w:rsid w:val="002F7A53"/>
    <w:rsid w:val="00300C5B"/>
    <w:rsid w:val="00300EDD"/>
    <w:rsid w:val="00301100"/>
    <w:rsid w:val="003017C7"/>
    <w:rsid w:val="00301C95"/>
    <w:rsid w:val="003021A6"/>
    <w:rsid w:val="00302252"/>
    <w:rsid w:val="003022A7"/>
    <w:rsid w:val="0030286C"/>
    <w:rsid w:val="003029E0"/>
    <w:rsid w:val="00302A6A"/>
    <w:rsid w:val="003031AA"/>
    <w:rsid w:val="00303639"/>
    <w:rsid w:val="003037DE"/>
    <w:rsid w:val="00305587"/>
    <w:rsid w:val="00306487"/>
    <w:rsid w:val="003066F8"/>
    <w:rsid w:val="00306E13"/>
    <w:rsid w:val="00307026"/>
    <w:rsid w:val="003078DC"/>
    <w:rsid w:val="00307A30"/>
    <w:rsid w:val="00307DA5"/>
    <w:rsid w:val="00310702"/>
    <w:rsid w:val="00310D6E"/>
    <w:rsid w:val="003110ED"/>
    <w:rsid w:val="00311333"/>
    <w:rsid w:val="00311AEF"/>
    <w:rsid w:val="00311B6B"/>
    <w:rsid w:val="003125EC"/>
    <w:rsid w:val="00312BAC"/>
    <w:rsid w:val="00313530"/>
    <w:rsid w:val="00313B41"/>
    <w:rsid w:val="00314090"/>
    <w:rsid w:val="0031434F"/>
    <w:rsid w:val="00314462"/>
    <w:rsid w:val="0031511B"/>
    <w:rsid w:val="0031533B"/>
    <w:rsid w:val="00315E2C"/>
    <w:rsid w:val="00316DE4"/>
    <w:rsid w:val="003172B1"/>
    <w:rsid w:val="003173EF"/>
    <w:rsid w:val="00317B8E"/>
    <w:rsid w:val="003202FF"/>
    <w:rsid w:val="00322299"/>
    <w:rsid w:val="00322D22"/>
    <w:rsid w:val="0032312D"/>
    <w:rsid w:val="003239FF"/>
    <w:rsid w:val="00323EA2"/>
    <w:rsid w:val="00324B64"/>
    <w:rsid w:val="00325067"/>
    <w:rsid w:val="0032535E"/>
    <w:rsid w:val="00325777"/>
    <w:rsid w:val="00325C8D"/>
    <w:rsid w:val="003263FE"/>
    <w:rsid w:val="00326C74"/>
    <w:rsid w:val="00326D45"/>
    <w:rsid w:val="00326F5F"/>
    <w:rsid w:val="00327675"/>
    <w:rsid w:val="00327F2F"/>
    <w:rsid w:val="00330025"/>
    <w:rsid w:val="0033044B"/>
    <w:rsid w:val="00330478"/>
    <w:rsid w:val="003304AC"/>
    <w:rsid w:val="0033166B"/>
    <w:rsid w:val="00332640"/>
    <w:rsid w:val="00332946"/>
    <w:rsid w:val="00332D28"/>
    <w:rsid w:val="003343DD"/>
    <w:rsid w:val="00334F6A"/>
    <w:rsid w:val="003353B1"/>
    <w:rsid w:val="003367BF"/>
    <w:rsid w:val="003376C0"/>
    <w:rsid w:val="00337769"/>
    <w:rsid w:val="003378A3"/>
    <w:rsid w:val="003378F0"/>
    <w:rsid w:val="00337EA7"/>
    <w:rsid w:val="00337EC1"/>
    <w:rsid w:val="0034060F"/>
    <w:rsid w:val="0034096B"/>
    <w:rsid w:val="0034195C"/>
    <w:rsid w:val="00341BC0"/>
    <w:rsid w:val="003422F5"/>
    <w:rsid w:val="0034290F"/>
    <w:rsid w:val="00342E08"/>
    <w:rsid w:val="003432B5"/>
    <w:rsid w:val="00343D4E"/>
    <w:rsid w:val="00344647"/>
    <w:rsid w:val="00344805"/>
    <w:rsid w:val="003449D8"/>
    <w:rsid w:val="0034508D"/>
    <w:rsid w:val="00345CEC"/>
    <w:rsid w:val="00345DF2"/>
    <w:rsid w:val="0034652F"/>
    <w:rsid w:val="0034680F"/>
    <w:rsid w:val="00346D28"/>
    <w:rsid w:val="00346DFD"/>
    <w:rsid w:val="00347504"/>
    <w:rsid w:val="003475B5"/>
    <w:rsid w:val="0034789B"/>
    <w:rsid w:val="00347AA5"/>
    <w:rsid w:val="00347C5D"/>
    <w:rsid w:val="00347F78"/>
    <w:rsid w:val="0035038F"/>
    <w:rsid w:val="003507A4"/>
    <w:rsid w:val="00350AC0"/>
    <w:rsid w:val="00350ACD"/>
    <w:rsid w:val="003528DD"/>
    <w:rsid w:val="00352B9F"/>
    <w:rsid w:val="00353464"/>
    <w:rsid w:val="003534C8"/>
    <w:rsid w:val="00353E18"/>
    <w:rsid w:val="0035411B"/>
    <w:rsid w:val="003543F0"/>
    <w:rsid w:val="003550DC"/>
    <w:rsid w:val="003551CA"/>
    <w:rsid w:val="00355200"/>
    <w:rsid w:val="0035551A"/>
    <w:rsid w:val="00355637"/>
    <w:rsid w:val="00355743"/>
    <w:rsid w:val="00355D05"/>
    <w:rsid w:val="00357C8B"/>
    <w:rsid w:val="003603A0"/>
    <w:rsid w:val="00360493"/>
    <w:rsid w:val="003604F7"/>
    <w:rsid w:val="00360BDC"/>
    <w:rsid w:val="00360FA5"/>
    <w:rsid w:val="003617ED"/>
    <w:rsid w:val="003625D4"/>
    <w:rsid w:val="00362A9C"/>
    <w:rsid w:val="003630C2"/>
    <w:rsid w:val="003638A6"/>
    <w:rsid w:val="00363B18"/>
    <w:rsid w:val="003643B6"/>
    <w:rsid w:val="00364484"/>
    <w:rsid w:val="0036484A"/>
    <w:rsid w:val="0036504A"/>
    <w:rsid w:val="003652F0"/>
    <w:rsid w:val="0036531A"/>
    <w:rsid w:val="0036539C"/>
    <w:rsid w:val="00365532"/>
    <w:rsid w:val="00365994"/>
    <w:rsid w:val="00366137"/>
    <w:rsid w:val="003668CD"/>
    <w:rsid w:val="00366C81"/>
    <w:rsid w:val="00366FAC"/>
    <w:rsid w:val="00367944"/>
    <w:rsid w:val="00367AA3"/>
    <w:rsid w:val="00367FA5"/>
    <w:rsid w:val="0037003D"/>
    <w:rsid w:val="00370ECC"/>
    <w:rsid w:val="0037150A"/>
    <w:rsid w:val="003715BF"/>
    <w:rsid w:val="003719C7"/>
    <w:rsid w:val="0037229B"/>
    <w:rsid w:val="0037286D"/>
    <w:rsid w:val="00372B45"/>
    <w:rsid w:val="0037329F"/>
    <w:rsid w:val="00374330"/>
    <w:rsid w:val="00374661"/>
    <w:rsid w:val="00375F22"/>
    <w:rsid w:val="003767F5"/>
    <w:rsid w:val="00376F02"/>
    <w:rsid w:val="00377888"/>
    <w:rsid w:val="00377E06"/>
    <w:rsid w:val="00377E5B"/>
    <w:rsid w:val="003800B6"/>
    <w:rsid w:val="00380604"/>
    <w:rsid w:val="00380D17"/>
    <w:rsid w:val="0038133C"/>
    <w:rsid w:val="00381448"/>
    <w:rsid w:val="003817EB"/>
    <w:rsid w:val="0038212F"/>
    <w:rsid w:val="003824C7"/>
    <w:rsid w:val="00382B10"/>
    <w:rsid w:val="00383500"/>
    <w:rsid w:val="00383DB8"/>
    <w:rsid w:val="00384A45"/>
    <w:rsid w:val="00384DC0"/>
    <w:rsid w:val="00384E1F"/>
    <w:rsid w:val="00386F39"/>
    <w:rsid w:val="00387025"/>
    <w:rsid w:val="003876B7"/>
    <w:rsid w:val="00387AA9"/>
    <w:rsid w:val="00390441"/>
    <w:rsid w:val="00390580"/>
    <w:rsid w:val="00390D81"/>
    <w:rsid w:val="003910C8"/>
    <w:rsid w:val="003919BA"/>
    <w:rsid w:val="00391A28"/>
    <w:rsid w:val="00392114"/>
    <w:rsid w:val="00393351"/>
    <w:rsid w:val="003937A6"/>
    <w:rsid w:val="00393ACF"/>
    <w:rsid w:val="00393BFD"/>
    <w:rsid w:val="00393CEF"/>
    <w:rsid w:val="00394788"/>
    <w:rsid w:val="00394D72"/>
    <w:rsid w:val="00395052"/>
    <w:rsid w:val="0039536E"/>
    <w:rsid w:val="00395F2B"/>
    <w:rsid w:val="00396C5D"/>
    <w:rsid w:val="00396EE7"/>
    <w:rsid w:val="00396FCA"/>
    <w:rsid w:val="00396FEA"/>
    <w:rsid w:val="0039710C"/>
    <w:rsid w:val="0039749D"/>
    <w:rsid w:val="00397549"/>
    <w:rsid w:val="00397665"/>
    <w:rsid w:val="0039772B"/>
    <w:rsid w:val="003978E9"/>
    <w:rsid w:val="003A079B"/>
    <w:rsid w:val="003A0CBD"/>
    <w:rsid w:val="003A1383"/>
    <w:rsid w:val="003A1D42"/>
    <w:rsid w:val="003A2286"/>
    <w:rsid w:val="003A2DB0"/>
    <w:rsid w:val="003A30DA"/>
    <w:rsid w:val="003A318E"/>
    <w:rsid w:val="003A322E"/>
    <w:rsid w:val="003A3771"/>
    <w:rsid w:val="003A41BC"/>
    <w:rsid w:val="003A5327"/>
    <w:rsid w:val="003A539A"/>
    <w:rsid w:val="003A5415"/>
    <w:rsid w:val="003A75B3"/>
    <w:rsid w:val="003A7AA3"/>
    <w:rsid w:val="003B0BA4"/>
    <w:rsid w:val="003B0EC8"/>
    <w:rsid w:val="003B228E"/>
    <w:rsid w:val="003B2B6D"/>
    <w:rsid w:val="003B2B73"/>
    <w:rsid w:val="003B362A"/>
    <w:rsid w:val="003B36A4"/>
    <w:rsid w:val="003B3B74"/>
    <w:rsid w:val="003B3B9C"/>
    <w:rsid w:val="003B43D5"/>
    <w:rsid w:val="003B4B73"/>
    <w:rsid w:val="003B4DF7"/>
    <w:rsid w:val="003B4E37"/>
    <w:rsid w:val="003B5854"/>
    <w:rsid w:val="003B5E39"/>
    <w:rsid w:val="003B691B"/>
    <w:rsid w:val="003B74FA"/>
    <w:rsid w:val="003C09FB"/>
    <w:rsid w:val="003C0FCD"/>
    <w:rsid w:val="003C1221"/>
    <w:rsid w:val="003C1265"/>
    <w:rsid w:val="003C1827"/>
    <w:rsid w:val="003C18EB"/>
    <w:rsid w:val="003C18F3"/>
    <w:rsid w:val="003C27F9"/>
    <w:rsid w:val="003C28BE"/>
    <w:rsid w:val="003C2B41"/>
    <w:rsid w:val="003C2DA2"/>
    <w:rsid w:val="003C3037"/>
    <w:rsid w:val="003C30F3"/>
    <w:rsid w:val="003C421B"/>
    <w:rsid w:val="003C4343"/>
    <w:rsid w:val="003C4FE0"/>
    <w:rsid w:val="003C5082"/>
    <w:rsid w:val="003C5304"/>
    <w:rsid w:val="003C556F"/>
    <w:rsid w:val="003C579B"/>
    <w:rsid w:val="003C5C0B"/>
    <w:rsid w:val="003C6513"/>
    <w:rsid w:val="003C6FFC"/>
    <w:rsid w:val="003C728B"/>
    <w:rsid w:val="003C768B"/>
    <w:rsid w:val="003C77E8"/>
    <w:rsid w:val="003C792B"/>
    <w:rsid w:val="003C7FF7"/>
    <w:rsid w:val="003D007F"/>
    <w:rsid w:val="003D0463"/>
    <w:rsid w:val="003D0705"/>
    <w:rsid w:val="003D0BEF"/>
    <w:rsid w:val="003D0C0F"/>
    <w:rsid w:val="003D0EE5"/>
    <w:rsid w:val="003D1833"/>
    <w:rsid w:val="003D2962"/>
    <w:rsid w:val="003D34DB"/>
    <w:rsid w:val="003D3530"/>
    <w:rsid w:val="003D381F"/>
    <w:rsid w:val="003D3A2E"/>
    <w:rsid w:val="003D3C44"/>
    <w:rsid w:val="003D3E06"/>
    <w:rsid w:val="003D3FC7"/>
    <w:rsid w:val="003D4024"/>
    <w:rsid w:val="003D41FB"/>
    <w:rsid w:val="003D5223"/>
    <w:rsid w:val="003D5317"/>
    <w:rsid w:val="003D5342"/>
    <w:rsid w:val="003D568B"/>
    <w:rsid w:val="003D5E3D"/>
    <w:rsid w:val="003D630E"/>
    <w:rsid w:val="003D654B"/>
    <w:rsid w:val="003D6782"/>
    <w:rsid w:val="003D6932"/>
    <w:rsid w:val="003D7211"/>
    <w:rsid w:val="003D78E1"/>
    <w:rsid w:val="003E00C7"/>
    <w:rsid w:val="003E0B74"/>
    <w:rsid w:val="003E1855"/>
    <w:rsid w:val="003E1AEF"/>
    <w:rsid w:val="003E224E"/>
    <w:rsid w:val="003E2F4F"/>
    <w:rsid w:val="003E3AF8"/>
    <w:rsid w:val="003E3BB9"/>
    <w:rsid w:val="003E4D67"/>
    <w:rsid w:val="003E5C77"/>
    <w:rsid w:val="003E61E5"/>
    <w:rsid w:val="003E62FC"/>
    <w:rsid w:val="003E6454"/>
    <w:rsid w:val="003E6566"/>
    <w:rsid w:val="003E6726"/>
    <w:rsid w:val="003E6A3D"/>
    <w:rsid w:val="003E6A98"/>
    <w:rsid w:val="003E6F7C"/>
    <w:rsid w:val="003E722E"/>
    <w:rsid w:val="003E78D3"/>
    <w:rsid w:val="003F0627"/>
    <w:rsid w:val="003F0662"/>
    <w:rsid w:val="003F0BDB"/>
    <w:rsid w:val="003F0CCA"/>
    <w:rsid w:val="003F114A"/>
    <w:rsid w:val="003F117A"/>
    <w:rsid w:val="003F1325"/>
    <w:rsid w:val="003F18CD"/>
    <w:rsid w:val="003F1A07"/>
    <w:rsid w:val="003F1C01"/>
    <w:rsid w:val="003F213B"/>
    <w:rsid w:val="003F2FAD"/>
    <w:rsid w:val="003F3186"/>
    <w:rsid w:val="003F3E59"/>
    <w:rsid w:val="003F42A1"/>
    <w:rsid w:val="003F4C06"/>
    <w:rsid w:val="003F5478"/>
    <w:rsid w:val="003F5782"/>
    <w:rsid w:val="003F5BB0"/>
    <w:rsid w:val="003F63B3"/>
    <w:rsid w:val="003F649A"/>
    <w:rsid w:val="003F6704"/>
    <w:rsid w:val="003F69C6"/>
    <w:rsid w:val="003F6F9E"/>
    <w:rsid w:val="003F6FCF"/>
    <w:rsid w:val="003F71BC"/>
    <w:rsid w:val="003F763B"/>
    <w:rsid w:val="003F77F5"/>
    <w:rsid w:val="00400111"/>
    <w:rsid w:val="004003B5"/>
    <w:rsid w:val="0040075A"/>
    <w:rsid w:val="004007A4"/>
    <w:rsid w:val="00400C2C"/>
    <w:rsid w:val="00400EB2"/>
    <w:rsid w:val="00400F31"/>
    <w:rsid w:val="00401127"/>
    <w:rsid w:val="00401B8B"/>
    <w:rsid w:val="00401DFB"/>
    <w:rsid w:val="00403202"/>
    <w:rsid w:val="004041BC"/>
    <w:rsid w:val="0040438F"/>
    <w:rsid w:val="00404C38"/>
    <w:rsid w:val="0040678B"/>
    <w:rsid w:val="004072EC"/>
    <w:rsid w:val="0040781C"/>
    <w:rsid w:val="00407FA0"/>
    <w:rsid w:val="00410737"/>
    <w:rsid w:val="004115A8"/>
    <w:rsid w:val="00411B8B"/>
    <w:rsid w:val="00412847"/>
    <w:rsid w:val="00412852"/>
    <w:rsid w:val="00412C24"/>
    <w:rsid w:val="00413AC3"/>
    <w:rsid w:val="0041408A"/>
    <w:rsid w:val="00414844"/>
    <w:rsid w:val="00414FB3"/>
    <w:rsid w:val="00415837"/>
    <w:rsid w:val="004158CE"/>
    <w:rsid w:val="00415C3E"/>
    <w:rsid w:val="00416714"/>
    <w:rsid w:val="004167DD"/>
    <w:rsid w:val="00417251"/>
    <w:rsid w:val="004174FC"/>
    <w:rsid w:val="00417505"/>
    <w:rsid w:val="004176A7"/>
    <w:rsid w:val="004219EC"/>
    <w:rsid w:val="00422636"/>
    <w:rsid w:val="004226AF"/>
    <w:rsid w:val="0042310E"/>
    <w:rsid w:val="004233F0"/>
    <w:rsid w:val="00423DCD"/>
    <w:rsid w:val="00424253"/>
    <w:rsid w:val="00424F73"/>
    <w:rsid w:val="004251F0"/>
    <w:rsid w:val="00425C62"/>
    <w:rsid w:val="00425EDD"/>
    <w:rsid w:val="004264BC"/>
    <w:rsid w:val="00426ECC"/>
    <w:rsid w:val="004278D2"/>
    <w:rsid w:val="00427985"/>
    <w:rsid w:val="00427BC6"/>
    <w:rsid w:val="00430544"/>
    <w:rsid w:val="00430B04"/>
    <w:rsid w:val="00431332"/>
    <w:rsid w:val="00431CA2"/>
    <w:rsid w:val="00431D04"/>
    <w:rsid w:val="00431D10"/>
    <w:rsid w:val="00432577"/>
    <w:rsid w:val="00432A13"/>
    <w:rsid w:val="0043314E"/>
    <w:rsid w:val="00433161"/>
    <w:rsid w:val="00433FED"/>
    <w:rsid w:val="004343BC"/>
    <w:rsid w:val="004345E4"/>
    <w:rsid w:val="004348A4"/>
    <w:rsid w:val="004358E3"/>
    <w:rsid w:val="00435C0C"/>
    <w:rsid w:val="00435DC2"/>
    <w:rsid w:val="0043614C"/>
    <w:rsid w:val="00436F23"/>
    <w:rsid w:val="004374B1"/>
    <w:rsid w:val="00437822"/>
    <w:rsid w:val="0044013F"/>
    <w:rsid w:val="00440721"/>
    <w:rsid w:val="00440CAE"/>
    <w:rsid w:val="004415E1"/>
    <w:rsid w:val="004416C5"/>
    <w:rsid w:val="004418A8"/>
    <w:rsid w:val="00441F2A"/>
    <w:rsid w:val="00441F8C"/>
    <w:rsid w:val="00441FE6"/>
    <w:rsid w:val="00442813"/>
    <w:rsid w:val="00442AE9"/>
    <w:rsid w:val="00442B50"/>
    <w:rsid w:val="00442FCE"/>
    <w:rsid w:val="00443236"/>
    <w:rsid w:val="004436AA"/>
    <w:rsid w:val="004436E0"/>
    <w:rsid w:val="0044387A"/>
    <w:rsid w:val="00443B1B"/>
    <w:rsid w:val="00443C53"/>
    <w:rsid w:val="00443EF0"/>
    <w:rsid w:val="004443E6"/>
    <w:rsid w:val="004445E8"/>
    <w:rsid w:val="00444626"/>
    <w:rsid w:val="00444DBE"/>
    <w:rsid w:val="004459FA"/>
    <w:rsid w:val="00446468"/>
    <w:rsid w:val="00446558"/>
    <w:rsid w:val="004466F2"/>
    <w:rsid w:val="00446A5C"/>
    <w:rsid w:val="00446C23"/>
    <w:rsid w:val="00446DA7"/>
    <w:rsid w:val="004475DB"/>
    <w:rsid w:val="004478B2"/>
    <w:rsid w:val="00447D5D"/>
    <w:rsid w:val="00447DD7"/>
    <w:rsid w:val="004502F2"/>
    <w:rsid w:val="00450960"/>
    <w:rsid w:val="00450AF9"/>
    <w:rsid w:val="00450D1B"/>
    <w:rsid w:val="00450FF3"/>
    <w:rsid w:val="004510F8"/>
    <w:rsid w:val="0045262F"/>
    <w:rsid w:val="00453086"/>
    <w:rsid w:val="00453714"/>
    <w:rsid w:val="00453D16"/>
    <w:rsid w:val="00453D8D"/>
    <w:rsid w:val="00454702"/>
    <w:rsid w:val="0045492E"/>
    <w:rsid w:val="00454F23"/>
    <w:rsid w:val="0045506F"/>
    <w:rsid w:val="0045558A"/>
    <w:rsid w:val="00455918"/>
    <w:rsid w:val="004560CC"/>
    <w:rsid w:val="00456163"/>
    <w:rsid w:val="00456942"/>
    <w:rsid w:val="00456B9A"/>
    <w:rsid w:val="00456C3F"/>
    <w:rsid w:val="0046055E"/>
    <w:rsid w:val="004608AB"/>
    <w:rsid w:val="00460D69"/>
    <w:rsid w:val="00460E6B"/>
    <w:rsid w:val="00460F52"/>
    <w:rsid w:val="00461575"/>
    <w:rsid w:val="00461945"/>
    <w:rsid w:val="00461FCC"/>
    <w:rsid w:val="00461FCF"/>
    <w:rsid w:val="004622F0"/>
    <w:rsid w:val="004624A3"/>
    <w:rsid w:val="004632F5"/>
    <w:rsid w:val="00463623"/>
    <w:rsid w:val="00464439"/>
    <w:rsid w:val="004653B5"/>
    <w:rsid w:val="004659CF"/>
    <w:rsid w:val="00466227"/>
    <w:rsid w:val="004665DC"/>
    <w:rsid w:val="00466827"/>
    <w:rsid w:val="00467373"/>
    <w:rsid w:val="00467FA8"/>
    <w:rsid w:val="00470603"/>
    <w:rsid w:val="00470B28"/>
    <w:rsid w:val="00470DEE"/>
    <w:rsid w:val="0047129B"/>
    <w:rsid w:val="004719AB"/>
    <w:rsid w:val="004725B6"/>
    <w:rsid w:val="004727EC"/>
    <w:rsid w:val="004732D6"/>
    <w:rsid w:val="004736E9"/>
    <w:rsid w:val="00473A73"/>
    <w:rsid w:val="00473E88"/>
    <w:rsid w:val="0047408C"/>
    <w:rsid w:val="00474188"/>
    <w:rsid w:val="004748CB"/>
    <w:rsid w:val="00475B0D"/>
    <w:rsid w:val="00476E65"/>
    <w:rsid w:val="00477118"/>
    <w:rsid w:val="00477B5F"/>
    <w:rsid w:val="00480191"/>
    <w:rsid w:val="004813EF"/>
    <w:rsid w:val="00482425"/>
    <w:rsid w:val="004824E9"/>
    <w:rsid w:val="00482DD8"/>
    <w:rsid w:val="00483BE2"/>
    <w:rsid w:val="00483D7A"/>
    <w:rsid w:val="00484CC1"/>
    <w:rsid w:val="00485808"/>
    <w:rsid w:val="004870F2"/>
    <w:rsid w:val="00487249"/>
    <w:rsid w:val="0048738C"/>
    <w:rsid w:val="004874BE"/>
    <w:rsid w:val="00487ACF"/>
    <w:rsid w:val="00487C20"/>
    <w:rsid w:val="004900D8"/>
    <w:rsid w:val="0049021A"/>
    <w:rsid w:val="00490595"/>
    <w:rsid w:val="00490C50"/>
    <w:rsid w:val="004910CC"/>
    <w:rsid w:val="0049231D"/>
    <w:rsid w:val="0049319B"/>
    <w:rsid w:val="004938DA"/>
    <w:rsid w:val="00493AD7"/>
    <w:rsid w:val="00494025"/>
    <w:rsid w:val="00494525"/>
    <w:rsid w:val="00494A8F"/>
    <w:rsid w:val="00494AAC"/>
    <w:rsid w:val="00495181"/>
    <w:rsid w:val="004955E4"/>
    <w:rsid w:val="0049592B"/>
    <w:rsid w:val="00495AAB"/>
    <w:rsid w:val="00495DD8"/>
    <w:rsid w:val="00495F6E"/>
    <w:rsid w:val="004960A2"/>
    <w:rsid w:val="00496992"/>
    <w:rsid w:val="00496A3E"/>
    <w:rsid w:val="00497AD9"/>
    <w:rsid w:val="004A0202"/>
    <w:rsid w:val="004A10EE"/>
    <w:rsid w:val="004A1AF4"/>
    <w:rsid w:val="004A1C10"/>
    <w:rsid w:val="004A2051"/>
    <w:rsid w:val="004A27BF"/>
    <w:rsid w:val="004A2BBA"/>
    <w:rsid w:val="004A2BE4"/>
    <w:rsid w:val="004A386A"/>
    <w:rsid w:val="004A467B"/>
    <w:rsid w:val="004A4A79"/>
    <w:rsid w:val="004A5E5C"/>
    <w:rsid w:val="004A6920"/>
    <w:rsid w:val="004A7182"/>
    <w:rsid w:val="004A7189"/>
    <w:rsid w:val="004A74E9"/>
    <w:rsid w:val="004A792C"/>
    <w:rsid w:val="004B0E8C"/>
    <w:rsid w:val="004B1404"/>
    <w:rsid w:val="004B15F7"/>
    <w:rsid w:val="004B191E"/>
    <w:rsid w:val="004B2093"/>
    <w:rsid w:val="004B20EB"/>
    <w:rsid w:val="004B29A8"/>
    <w:rsid w:val="004B2BC3"/>
    <w:rsid w:val="004B2E1F"/>
    <w:rsid w:val="004B2F3F"/>
    <w:rsid w:val="004B3247"/>
    <w:rsid w:val="004B345F"/>
    <w:rsid w:val="004B3DF8"/>
    <w:rsid w:val="004B451D"/>
    <w:rsid w:val="004B4DBC"/>
    <w:rsid w:val="004B4E6F"/>
    <w:rsid w:val="004B5E01"/>
    <w:rsid w:val="004B620E"/>
    <w:rsid w:val="004B6254"/>
    <w:rsid w:val="004B62E1"/>
    <w:rsid w:val="004B636C"/>
    <w:rsid w:val="004B6936"/>
    <w:rsid w:val="004B7735"/>
    <w:rsid w:val="004B7ECA"/>
    <w:rsid w:val="004C1615"/>
    <w:rsid w:val="004C170B"/>
    <w:rsid w:val="004C1862"/>
    <w:rsid w:val="004C1F73"/>
    <w:rsid w:val="004C2AFC"/>
    <w:rsid w:val="004C2D5F"/>
    <w:rsid w:val="004C2EC0"/>
    <w:rsid w:val="004C3197"/>
    <w:rsid w:val="004C346A"/>
    <w:rsid w:val="004C3BE1"/>
    <w:rsid w:val="004C401B"/>
    <w:rsid w:val="004C411F"/>
    <w:rsid w:val="004C4560"/>
    <w:rsid w:val="004C4CED"/>
    <w:rsid w:val="004C5C05"/>
    <w:rsid w:val="004C6651"/>
    <w:rsid w:val="004C6696"/>
    <w:rsid w:val="004C6911"/>
    <w:rsid w:val="004C72A2"/>
    <w:rsid w:val="004C74EE"/>
    <w:rsid w:val="004C7B21"/>
    <w:rsid w:val="004D186F"/>
    <w:rsid w:val="004D1DDC"/>
    <w:rsid w:val="004D1F82"/>
    <w:rsid w:val="004D240C"/>
    <w:rsid w:val="004D2806"/>
    <w:rsid w:val="004D29B2"/>
    <w:rsid w:val="004D2AF9"/>
    <w:rsid w:val="004D336C"/>
    <w:rsid w:val="004D3C2F"/>
    <w:rsid w:val="004D3FCE"/>
    <w:rsid w:val="004D3FE4"/>
    <w:rsid w:val="004D434E"/>
    <w:rsid w:val="004D4C65"/>
    <w:rsid w:val="004D5290"/>
    <w:rsid w:val="004D5706"/>
    <w:rsid w:val="004D64CC"/>
    <w:rsid w:val="004D6A09"/>
    <w:rsid w:val="004D7BE8"/>
    <w:rsid w:val="004D7DD3"/>
    <w:rsid w:val="004D7F80"/>
    <w:rsid w:val="004E0247"/>
    <w:rsid w:val="004E08F0"/>
    <w:rsid w:val="004E0F63"/>
    <w:rsid w:val="004E12DF"/>
    <w:rsid w:val="004E2628"/>
    <w:rsid w:val="004E2FB0"/>
    <w:rsid w:val="004E30E9"/>
    <w:rsid w:val="004E3DC3"/>
    <w:rsid w:val="004E3EBC"/>
    <w:rsid w:val="004E4065"/>
    <w:rsid w:val="004E4478"/>
    <w:rsid w:val="004E44F0"/>
    <w:rsid w:val="004E46FE"/>
    <w:rsid w:val="004E545D"/>
    <w:rsid w:val="004E5977"/>
    <w:rsid w:val="004E5FB2"/>
    <w:rsid w:val="004E649E"/>
    <w:rsid w:val="004E66E5"/>
    <w:rsid w:val="004E6EBF"/>
    <w:rsid w:val="004E6F43"/>
    <w:rsid w:val="004E7014"/>
    <w:rsid w:val="004E750A"/>
    <w:rsid w:val="004E75EC"/>
    <w:rsid w:val="004E791D"/>
    <w:rsid w:val="004E7D5C"/>
    <w:rsid w:val="004F1D64"/>
    <w:rsid w:val="004F24E7"/>
    <w:rsid w:val="004F2B01"/>
    <w:rsid w:val="004F2D02"/>
    <w:rsid w:val="004F3AC5"/>
    <w:rsid w:val="004F499E"/>
    <w:rsid w:val="004F4C60"/>
    <w:rsid w:val="004F5E41"/>
    <w:rsid w:val="004F5F4A"/>
    <w:rsid w:val="004F610B"/>
    <w:rsid w:val="004F6BBB"/>
    <w:rsid w:val="004F729B"/>
    <w:rsid w:val="004F780B"/>
    <w:rsid w:val="004F7A3A"/>
    <w:rsid w:val="004F7B38"/>
    <w:rsid w:val="004F7BDC"/>
    <w:rsid w:val="004F7C15"/>
    <w:rsid w:val="005003C3"/>
    <w:rsid w:val="005003FA"/>
    <w:rsid w:val="0050080B"/>
    <w:rsid w:val="00500C19"/>
    <w:rsid w:val="005013D3"/>
    <w:rsid w:val="005014DD"/>
    <w:rsid w:val="005014E5"/>
    <w:rsid w:val="005018BA"/>
    <w:rsid w:val="00501D65"/>
    <w:rsid w:val="00501DD9"/>
    <w:rsid w:val="00501DDC"/>
    <w:rsid w:val="00502146"/>
    <w:rsid w:val="005036B0"/>
    <w:rsid w:val="00503BF6"/>
    <w:rsid w:val="005044A0"/>
    <w:rsid w:val="00506581"/>
    <w:rsid w:val="00506799"/>
    <w:rsid w:val="00506800"/>
    <w:rsid w:val="00506B92"/>
    <w:rsid w:val="0051061C"/>
    <w:rsid w:val="005107F5"/>
    <w:rsid w:val="00510DE0"/>
    <w:rsid w:val="00511173"/>
    <w:rsid w:val="005113F2"/>
    <w:rsid w:val="00511917"/>
    <w:rsid w:val="00511F50"/>
    <w:rsid w:val="00512361"/>
    <w:rsid w:val="0051372D"/>
    <w:rsid w:val="00513A1B"/>
    <w:rsid w:val="00513A78"/>
    <w:rsid w:val="00513AB5"/>
    <w:rsid w:val="00513CE1"/>
    <w:rsid w:val="005152C1"/>
    <w:rsid w:val="00516AD4"/>
    <w:rsid w:val="00516EA8"/>
    <w:rsid w:val="005175A0"/>
    <w:rsid w:val="00520077"/>
    <w:rsid w:val="00520683"/>
    <w:rsid w:val="00520A54"/>
    <w:rsid w:val="00520C47"/>
    <w:rsid w:val="00521756"/>
    <w:rsid w:val="00521976"/>
    <w:rsid w:val="00522003"/>
    <w:rsid w:val="005224FE"/>
    <w:rsid w:val="005225F9"/>
    <w:rsid w:val="00523248"/>
    <w:rsid w:val="00523DBD"/>
    <w:rsid w:val="00523FFB"/>
    <w:rsid w:val="005244E5"/>
    <w:rsid w:val="00524665"/>
    <w:rsid w:val="00524841"/>
    <w:rsid w:val="00524860"/>
    <w:rsid w:val="005256E4"/>
    <w:rsid w:val="0052580F"/>
    <w:rsid w:val="00525D72"/>
    <w:rsid w:val="00525D73"/>
    <w:rsid w:val="005270EE"/>
    <w:rsid w:val="00527363"/>
    <w:rsid w:val="00527A26"/>
    <w:rsid w:val="00527C36"/>
    <w:rsid w:val="00530C75"/>
    <w:rsid w:val="00530CD7"/>
    <w:rsid w:val="0053111E"/>
    <w:rsid w:val="00531584"/>
    <w:rsid w:val="00531C89"/>
    <w:rsid w:val="005320AC"/>
    <w:rsid w:val="005320D9"/>
    <w:rsid w:val="005328BE"/>
    <w:rsid w:val="00532DCF"/>
    <w:rsid w:val="005333F2"/>
    <w:rsid w:val="00533654"/>
    <w:rsid w:val="00534B05"/>
    <w:rsid w:val="00535046"/>
    <w:rsid w:val="0053571B"/>
    <w:rsid w:val="00535DEF"/>
    <w:rsid w:val="00536441"/>
    <w:rsid w:val="0053711B"/>
    <w:rsid w:val="00540260"/>
    <w:rsid w:val="00541BFC"/>
    <w:rsid w:val="005428EE"/>
    <w:rsid w:val="005428FF"/>
    <w:rsid w:val="00543426"/>
    <w:rsid w:val="005445EE"/>
    <w:rsid w:val="00544DFB"/>
    <w:rsid w:val="00545417"/>
    <w:rsid w:val="005455E0"/>
    <w:rsid w:val="00545F12"/>
    <w:rsid w:val="005469A1"/>
    <w:rsid w:val="005474E7"/>
    <w:rsid w:val="005500A4"/>
    <w:rsid w:val="005507EC"/>
    <w:rsid w:val="005508D1"/>
    <w:rsid w:val="005509A4"/>
    <w:rsid w:val="0055142E"/>
    <w:rsid w:val="00552371"/>
    <w:rsid w:val="005528FE"/>
    <w:rsid w:val="0055292D"/>
    <w:rsid w:val="00553142"/>
    <w:rsid w:val="00554F5F"/>
    <w:rsid w:val="00555178"/>
    <w:rsid w:val="00555D37"/>
    <w:rsid w:val="00555FF6"/>
    <w:rsid w:val="00556691"/>
    <w:rsid w:val="00556BBB"/>
    <w:rsid w:val="00556C54"/>
    <w:rsid w:val="00560359"/>
    <w:rsid w:val="00560755"/>
    <w:rsid w:val="00560AB9"/>
    <w:rsid w:val="00561400"/>
    <w:rsid w:val="0056261D"/>
    <w:rsid w:val="005632A7"/>
    <w:rsid w:val="00563592"/>
    <w:rsid w:val="00564867"/>
    <w:rsid w:val="00565668"/>
    <w:rsid w:val="00566EDD"/>
    <w:rsid w:val="00567012"/>
    <w:rsid w:val="00567277"/>
    <w:rsid w:val="0056735C"/>
    <w:rsid w:val="00567CB8"/>
    <w:rsid w:val="00570902"/>
    <w:rsid w:val="005711C0"/>
    <w:rsid w:val="005712B2"/>
    <w:rsid w:val="00572119"/>
    <w:rsid w:val="00572BAA"/>
    <w:rsid w:val="00573337"/>
    <w:rsid w:val="00573B24"/>
    <w:rsid w:val="005742C0"/>
    <w:rsid w:val="00574941"/>
    <w:rsid w:val="005751EC"/>
    <w:rsid w:val="005754F2"/>
    <w:rsid w:val="00575934"/>
    <w:rsid w:val="005766C1"/>
    <w:rsid w:val="005769AB"/>
    <w:rsid w:val="00576BCD"/>
    <w:rsid w:val="00576BEE"/>
    <w:rsid w:val="00576C89"/>
    <w:rsid w:val="00577359"/>
    <w:rsid w:val="005778D0"/>
    <w:rsid w:val="005806E4"/>
    <w:rsid w:val="00580B24"/>
    <w:rsid w:val="00580BB4"/>
    <w:rsid w:val="00580CAE"/>
    <w:rsid w:val="00580D73"/>
    <w:rsid w:val="00580E74"/>
    <w:rsid w:val="00581F02"/>
    <w:rsid w:val="0058207A"/>
    <w:rsid w:val="00582795"/>
    <w:rsid w:val="00583440"/>
    <w:rsid w:val="005834BF"/>
    <w:rsid w:val="005837AC"/>
    <w:rsid w:val="00583B64"/>
    <w:rsid w:val="00583CE9"/>
    <w:rsid w:val="00584012"/>
    <w:rsid w:val="00584790"/>
    <w:rsid w:val="00584DC7"/>
    <w:rsid w:val="00585E6B"/>
    <w:rsid w:val="0058659D"/>
    <w:rsid w:val="00586B3E"/>
    <w:rsid w:val="0058725D"/>
    <w:rsid w:val="00587384"/>
    <w:rsid w:val="00587DFC"/>
    <w:rsid w:val="00591052"/>
    <w:rsid w:val="00591097"/>
    <w:rsid w:val="005911D0"/>
    <w:rsid w:val="00591642"/>
    <w:rsid w:val="00591868"/>
    <w:rsid w:val="00591C9E"/>
    <w:rsid w:val="00591ECE"/>
    <w:rsid w:val="00591F2C"/>
    <w:rsid w:val="005925B6"/>
    <w:rsid w:val="005926D7"/>
    <w:rsid w:val="00592A6B"/>
    <w:rsid w:val="00592F76"/>
    <w:rsid w:val="00593396"/>
    <w:rsid w:val="00593C4B"/>
    <w:rsid w:val="00594020"/>
    <w:rsid w:val="005946FE"/>
    <w:rsid w:val="0059521C"/>
    <w:rsid w:val="0059569C"/>
    <w:rsid w:val="00595A34"/>
    <w:rsid w:val="00595C06"/>
    <w:rsid w:val="00595CFC"/>
    <w:rsid w:val="0059652E"/>
    <w:rsid w:val="00597265"/>
    <w:rsid w:val="00597A8C"/>
    <w:rsid w:val="005A02BD"/>
    <w:rsid w:val="005A0623"/>
    <w:rsid w:val="005A0647"/>
    <w:rsid w:val="005A07D8"/>
    <w:rsid w:val="005A0D45"/>
    <w:rsid w:val="005A1112"/>
    <w:rsid w:val="005A11E8"/>
    <w:rsid w:val="005A16DF"/>
    <w:rsid w:val="005A1949"/>
    <w:rsid w:val="005A1B08"/>
    <w:rsid w:val="005A1FE2"/>
    <w:rsid w:val="005A329F"/>
    <w:rsid w:val="005A3BDF"/>
    <w:rsid w:val="005A42AC"/>
    <w:rsid w:val="005A49DE"/>
    <w:rsid w:val="005A5168"/>
    <w:rsid w:val="005A5CB6"/>
    <w:rsid w:val="005A6F0E"/>
    <w:rsid w:val="005A7B99"/>
    <w:rsid w:val="005B04C8"/>
    <w:rsid w:val="005B1512"/>
    <w:rsid w:val="005B1985"/>
    <w:rsid w:val="005B25D0"/>
    <w:rsid w:val="005B2762"/>
    <w:rsid w:val="005B2B44"/>
    <w:rsid w:val="005B3259"/>
    <w:rsid w:val="005B36FE"/>
    <w:rsid w:val="005B38EF"/>
    <w:rsid w:val="005B3B49"/>
    <w:rsid w:val="005B3BD2"/>
    <w:rsid w:val="005B3F38"/>
    <w:rsid w:val="005B4190"/>
    <w:rsid w:val="005B44EE"/>
    <w:rsid w:val="005B5AA3"/>
    <w:rsid w:val="005B5E1D"/>
    <w:rsid w:val="005B5F60"/>
    <w:rsid w:val="005B6125"/>
    <w:rsid w:val="005B6360"/>
    <w:rsid w:val="005B6750"/>
    <w:rsid w:val="005C0DE7"/>
    <w:rsid w:val="005C1540"/>
    <w:rsid w:val="005C165C"/>
    <w:rsid w:val="005C17CA"/>
    <w:rsid w:val="005C1C8B"/>
    <w:rsid w:val="005C230E"/>
    <w:rsid w:val="005C2322"/>
    <w:rsid w:val="005C2595"/>
    <w:rsid w:val="005C26E8"/>
    <w:rsid w:val="005C2BCB"/>
    <w:rsid w:val="005C3BF6"/>
    <w:rsid w:val="005C4450"/>
    <w:rsid w:val="005C4A99"/>
    <w:rsid w:val="005C4E3F"/>
    <w:rsid w:val="005C5173"/>
    <w:rsid w:val="005C5414"/>
    <w:rsid w:val="005C55A2"/>
    <w:rsid w:val="005C596F"/>
    <w:rsid w:val="005C5B16"/>
    <w:rsid w:val="005C5DC8"/>
    <w:rsid w:val="005C6BAB"/>
    <w:rsid w:val="005C753F"/>
    <w:rsid w:val="005C7FA3"/>
    <w:rsid w:val="005D0231"/>
    <w:rsid w:val="005D0866"/>
    <w:rsid w:val="005D0FDF"/>
    <w:rsid w:val="005D1608"/>
    <w:rsid w:val="005D176C"/>
    <w:rsid w:val="005D19DC"/>
    <w:rsid w:val="005D22B0"/>
    <w:rsid w:val="005D25DF"/>
    <w:rsid w:val="005D27DC"/>
    <w:rsid w:val="005D2C08"/>
    <w:rsid w:val="005D2E7F"/>
    <w:rsid w:val="005D3CD9"/>
    <w:rsid w:val="005D42A0"/>
    <w:rsid w:val="005D529E"/>
    <w:rsid w:val="005D53EB"/>
    <w:rsid w:val="005D5FCA"/>
    <w:rsid w:val="005D64A4"/>
    <w:rsid w:val="005D6C2C"/>
    <w:rsid w:val="005D6F1D"/>
    <w:rsid w:val="005D7D67"/>
    <w:rsid w:val="005E0390"/>
    <w:rsid w:val="005E0701"/>
    <w:rsid w:val="005E0B8A"/>
    <w:rsid w:val="005E0DD2"/>
    <w:rsid w:val="005E14F6"/>
    <w:rsid w:val="005E16EA"/>
    <w:rsid w:val="005E1CC8"/>
    <w:rsid w:val="005E25B7"/>
    <w:rsid w:val="005E2819"/>
    <w:rsid w:val="005E2A33"/>
    <w:rsid w:val="005E3273"/>
    <w:rsid w:val="005E5289"/>
    <w:rsid w:val="005E5514"/>
    <w:rsid w:val="005E67A1"/>
    <w:rsid w:val="005E6812"/>
    <w:rsid w:val="005E7350"/>
    <w:rsid w:val="005E7758"/>
    <w:rsid w:val="005E7D23"/>
    <w:rsid w:val="005F0031"/>
    <w:rsid w:val="005F0380"/>
    <w:rsid w:val="005F0A4D"/>
    <w:rsid w:val="005F0EFB"/>
    <w:rsid w:val="005F0F45"/>
    <w:rsid w:val="005F180F"/>
    <w:rsid w:val="005F23BD"/>
    <w:rsid w:val="005F2700"/>
    <w:rsid w:val="005F317D"/>
    <w:rsid w:val="005F347D"/>
    <w:rsid w:val="005F393A"/>
    <w:rsid w:val="005F39EF"/>
    <w:rsid w:val="005F4309"/>
    <w:rsid w:val="005F5F92"/>
    <w:rsid w:val="005F78A0"/>
    <w:rsid w:val="005F7EF8"/>
    <w:rsid w:val="006002B7"/>
    <w:rsid w:val="00600379"/>
    <w:rsid w:val="00600A40"/>
    <w:rsid w:val="006011B7"/>
    <w:rsid w:val="00601DB0"/>
    <w:rsid w:val="00603487"/>
    <w:rsid w:val="00603DCC"/>
    <w:rsid w:val="0060438B"/>
    <w:rsid w:val="0060446D"/>
    <w:rsid w:val="00604749"/>
    <w:rsid w:val="00605064"/>
    <w:rsid w:val="00605697"/>
    <w:rsid w:val="006059AE"/>
    <w:rsid w:val="00605B9B"/>
    <w:rsid w:val="00605D72"/>
    <w:rsid w:val="0060606B"/>
    <w:rsid w:val="006066DE"/>
    <w:rsid w:val="00606920"/>
    <w:rsid w:val="00606CCD"/>
    <w:rsid w:val="00606CD0"/>
    <w:rsid w:val="00607060"/>
    <w:rsid w:val="00607D41"/>
    <w:rsid w:val="00607F36"/>
    <w:rsid w:val="00607F75"/>
    <w:rsid w:val="006106A6"/>
    <w:rsid w:val="00610C57"/>
    <w:rsid w:val="00610F0E"/>
    <w:rsid w:val="0061161D"/>
    <w:rsid w:val="006116F4"/>
    <w:rsid w:val="00611DEE"/>
    <w:rsid w:val="00611E35"/>
    <w:rsid w:val="00613504"/>
    <w:rsid w:val="006139B7"/>
    <w:rsid w:val="00613BB9"/>
    <w:rsid w:val="00615CC9"/>
    <w:rsid w:val="00615F2B"/>
    <w:rsid w:val="00616301"/>
    <w:rsid w:val="00617644"/>
    <w:rsid w:val="00617B2B"/>
    <w:rsid w:val="00620AF3"/>
    <w:rsid w:val="00620FAA"/>
    <w:rsid w:val="00621F44"/>
    <w:rsid w:val="006222EC"/>
    <w:rsid w:val="00622BB0"/>
    <w:rsid w:val="00622E4C"/>
    <w:rsid w:val="00622EBF"/>
    <w:rsid w:val="00622F04"/>
    <w:rsid w:val="006237B1"/>
    <w:rsid w:val="00624427"/>
    <w:rsid w:val="00624DA6"/>
    <w:rsid w:val="00625028"/>
    <w:rsid w:val="006255A6"/>
    <w:rsid w:val="00625937"/>
    <w:rsid w:val="00626324"/>
    <w:rsid w:val="006279D5"/>
    <w:rsid w:val="00627A79"/>
    <w:rsid w:val="00627E9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48F0"/>
    <w:rsid w:val="006358B8"/>
    <w:rsid w:val="006359DC"/>
    <w:rsid w:val="00636569"/>
    <w:rsid w:val="006365D1"/>
    <w:rsid w:val="00636971"/>
    <w:rsid w:val="006369F1"/>
    <w:rsid w:val="00636DAA"/>
    <w:rsid w:val="00636EB8"/>
    <w:rsid w:val="00637C33"/>
    <w:rsid w:val="00637DED"/>
    <w:rsid w:val="00637EB5"/>
    <w:rsid w:val="0064062F"/>
    <w:rsid w:val="00640914"/>
    <w:rsid w:val="006409AF"/>
    <w:rsid w:val="006409C6"/>
    <w:rsid w:val="00640C6A"/>
    <w:rsid w:val="00641C12"/>
    <w:rsid w:val="00641C7A"/>
    <w:rsid w:val="00641CBE"/>
    <w:rsid w:val="00641D4E"/>
    <w:rsid w:val="00641D5D"/>
    <w:rsid w:val="0064216E"/>
    <w:rsid w:val="006430EE"/>
    <w:rsid w:val="00643600"/>
    <w:rsid w:val="00643ABC"/>
    <w:rsid w:val="006441BF"/>
    <w:rsid w:val="0064437C"/>
    <w:rsid w:val="00644B35"/>
    <w:rsid w:val="00644C27"/>
    <w:rsid w:val="0064512A"/>
    <w:rsid w:val="00646290"/>
    <w:rsid w:val="00646320"/>
    <w:rsid w:val="006464F7"/>
    <w:rsid w:val="00646B78"/>
    <w:rsid w:val="00646E45"/>
    <w:rsid w:val="006472B1"/>
    <w:rsid w:val="00647424"/>
    <w:rsid w:val="00647617"/>
    <w:rsid w:val="0065065C"/>
    <w:rsid w:val="00650950"/>
    <w:rsid w:val="00650B54"/>
    <w:rsid w:val="00651CF0"/>
    <w:rsid w:val="006525D0"/>
    <w:rsid w:val="0065265C"/>
    <w:rsid w:val="006537C2"/>
    <w:rsid w:val="00653A11"/>
    <w:rsid w:val="00653A8D"/>
    <w:rsid w:val="00653FC8"/>
    <w:rsid w:val="00654841"/>
    <w:rsid w:val="00654A9E"/>
    <w:rsid w:val="00654B38"/>
    <w:rsid w:val="006554C4"/>
    <w:rsid w:val="0065593D"/>
    <w:rsid w:val="00656477"/>
    <w:rsid w:val="0065672A"/>
    <w:rsid w:val="00657196"/>
    <w:rsid w:val="0065730A"/>
    <w:rsid w:val="0065742A"/>
    <w:rsid w:val="0066015A"/>
    <w:rsid w:val="00661716"/>
    <w:rsid w:val="00661809"/>
    <w:rsid w:val="006619F7"/>
    <w:rsid w:val="006623A1"/>
    <w:rsid w:val="00663637"/>
    <w:rsid w:val="006637BA"/>
    <w:rsid w:val="00664014"/>
    <w:rsid w:val="00664190"/>
    <w:rsid w:val="00664947"/>
    <w:rsid w:val="00665561"/>
    <w:rsid w:val="0066589F"/>
    <w:rsid w:val="00665C55"/>
    <w:rsid w:val="00665E3B"/>
    <w:rsid w:val="00666351"/>
    <w:rsid w:val="00666A2C"/>
    <w:rsid w:val="00666AF2"/>
    <w:rsid w:val="00666B59"/>
    <w:rsid w:val="00666C94"/>
    <w:rsid w:val="00666EA3"/>
    <w:rsid w:val="00667399"/>
    <w:rsid w:val="006702FA"/>
    <w:rsid w:val="00670A92"/>
    <w:rsid w:val="00670B0E"/>
    <w:rsid w:val="00670E00"/>
    <w:rsid w:val="00670EC6"/>
    <w:rsid w:val="00670FFB"/>
    <w:rsid w:val="0067116D"/>
    <w:rsid w:val="0067125B"/>
    <w:rsid w:val="006717B0"/>
    <w:rsid w:val="00671B40"/>
    <w:rsid w:val="006721CD"/>
    <w:rsid w:val="00672443"/>
    <w:rsid w:val="00673247"/>
    <w:rsid w:val="0067376F"/>
    <w:rsid w:val="00674076"/>
    <w:rsid w:val="00674109"/>
    <w:rsid w:val="006743AB"/>
    <w:rsid w:val="006745F5"/>
    <w:rsid w:val="00674D78"/>
    <w:rsid w:val="0067522B"/>
    <w:rsid w:val="00675798"/>
    <w:rsid w:val="0067593F"/>
    <w:rsid w:val="00675C61"/>
    <w:rsid w:val="0067681A"/>
    <w:rsid w:val="00676EE7"/>
    <w:rsid w:val="00680B23"/>
    <w:rsid w:val="00680D44"/>
    <w:rsid w:val="00681502"/>
    <w:rsid w:val="00681C10"/>
    <w:rsid w:val="00683FB6"/>
    <w:rsid w:val="00684030"/>
    <w:rsid w:val="00685584"/>
    <w:rsid w:val="0068559F"/>
    <w:rsid w:val="00685626"/>
    <w:rsid w:val="00686023"/>
    <w:rsid w:val="0068630B"/>
    <w:rsid w:val="00686628"/>
    <w:rsid w:val="006868C9"/>
    <w:rsid w:val="006869FE"/>
    <w:rsid w:val="00686CB2"/>
    <w:rsid w:val="00687199"/>
    <w:rsid w:val="00687513"/>
    <w:rsid w:val="006876E9"/>
    <w:rsid w:val="006879CA"/>
    <w:rsid w:val="00687D5B"/>
    <w:rsid w:val="00687E02"/>
    <w:rsid w:val="00687F58"/>
    <w:rsid w:val="00690054"/>
    <w:rsid w:val="0069037B"/>
    <w:rsid w:val="00690A0F"/>
    <w:rsid w:val="00690D61"/>
    <w:rsid w:val="00691C05"/>
    <w:rsid w:val="00692000"/>
    <w:rsid w:val="006929FE"/>
    <w:rsid w:val="00693622"/>
    <w:rsid w:val="00693947"/>
    <w:rsid w:val="00693C0A"/>
    <w:rsid w:val="00693EAC"/>
    <w:rsid w:val="00693FA0"/>
    <w:rsid w:val="00693FBC"/>
    <w:rsid w:val="00694647"/>
    <w:rsid w:val="00694CD5"/>
    <w:rsid w:val="00695335"/>
    <w:rsid w:val="006956D7"/>
    <w:rsid w:val="00695815"/>
    <w:rsid w:val="00695E57"/>
    <w:rsid w:val="00695EB1"/>
    <w:rsid w:val="0069642E"/>
    <w:rsid w:val="0069644D"/>
    <w:rsid w:val="0069685E"/>
    <w:rsid w:val="00697013"/>
    <w:rsid w:val="00697B90"/>
    <w:rsid w:val="006A05B6"/>
    <w:rsid w:val="006A088F"/>
    <w:rsid w:val="006A0B00"/>
    <w:rsid w:val="006A0E3D"/>
    <w:rsid w:val="006A10D0"/>
    <w:rsid w:val="006A19CE"/>
    <w:rsid w:val="006A2956"/>
    <w:rsid w:val="006A2B36"/>
    <w:rsid w:val="006A3B2A"/>
    <w:rsid w:val="006A3C6D"/>
    <w:rsid w:val="006A420A"/>
    <w:rsid w:val="006A47E7"/>
    <w:rsid w:val="006A4A3F"/>
    <w:rsid w:val="006A5E05"/>
    <w:rsid w:val="006A65C1"/>
    <w:rsid w:val="006A698A"/>
    <w:rsid w:val="006A7034"/>
    <w:rsid w:val="006A72C3"/>
    <w:rsid w:val="006A7532"/>
    <w:rsid w:val="006A7953"/>
    <w:rsid w:val="006B028A"/>
    <w:rsid w:val="006B03B8"/>
    <w:rsid w:val="006B0D43"/>
    <w:rsid w:val="006B17DC"/>
    <w:rsid w:val="006B21A2"/>
    <w:rsid w:val="006B2CB2"/>
    <w:rsid w:val="006B33EF"/>
    <w:rsid w:val="006B38E8"/>
    <w:rsid w:val="006B3F92"/>
    <w:rsid w:val="006B41CB"/>
    <w:rsid w:val="006B4209"/>
    <w:rsid w:val="006B4DCC"/>
    <w:rsid w:val="006B5013"/>
    <w:rsid w:val="006B58F7"/>
    <w:rsid w:val="006B5E4B"/>
    <w:rsid w:val="006B6475"/>
    <w:rsid w:val="006B684B"/>
    <w:rsid w:val="006B68F2"/>
    <w:rsid w:val="006B740A"/>
    <w:rsid w:val="006B78DA"/>
    <w:rsid w:val="006B7F73"/>
    <w:rsid w:val="006C0162"/>
    <w:rsid w:val="006C03B5"/>
    <w:rsid w:val="006C0623"/>
    <w:rsid w:val="006C06EA"/>
    <w:rsid w:val="006C074B"/>
    <w:rsid w:val="006C0D9F"/>
    <w:rsid w:val="006C14A8"/>
    <w:rsid w:val="006C1DF2"/>
    <w:rsid w:val="006C214A"/>
    <w:rsid w:val="006C229D"/>
    <w:rsid w:val="006C24FD"/>
    <w:rsid w:val="006C26CF"/>
    <w:rsid w:val="006C2CA3"/>
    <w:rsid w:val="006C327D"/>
    <w:rsid w:val="006C3AAB"/>
    <w:rsid w:val="006C3B74"/>
    <w:rsid w:val="006C3C47"/>
    <w:rsid w:val="006C4227"/>
    <w:rsid w:val="006C4668"/>
    <w:rsid w:val="006C4F48"/>
    <w:rsid w:val="006C5A4D"/>
    <w:rsid w:val="006C613E"/>
    <w:rsid w:val="006C7048"/>
    <w:rsid w:val="006C749B"/>
    <w:rsid w:val="006C7EBE"/>
    <w:rsid w:val="006D058E"/>
    <w:rsid w:val="006D0F6F"/>
    <w:rsid w:val="006D1FAA"/>
    <w:rsid w:val="006D23E1"/>
    <w:rsid w:val="006D2586"/>
    <w:rsid w:val="006D2D31"/>
    <w:rsid w:val="006D3049"/>
    <w:rsid w:val="006D387E"/>
    <w:rsid w:val="006D41C8"/>
    <w:rsid w:val="006D4321"/>
    <w:rsid w:val="006D4E38"/>
    <w:rsid w:val="006D4F91"/>
    <w:rsid w:val="006D5087"/>
    <w:rsid w:val="006D50B9"/>
    <w:rsid w:val="006D5859"/>
    <w:rsid w:val="006D595A"/>
    <w:rsid w:val="006D6143"/>
    <w:rsid w:val="006D62D4"/>
    <w:rsid w:val="006D67B6"/>
    <w:rsid w:val="006D763D"/>
    <w:rsid w:val="006E05BE"/>
    <w:rsid w:val="006E08A2"/>
    <w:rsid w:val="006E08DD"/>
    <w:rsid w:val="006E093F"/>
    <w:rsid w:val="006E0BA2"/>
    <w:rsid w:val="006E1148"/>
    <w:rsid w:val="006E166F"/>
    <w:rsid w:val="006E1A5E"/>
    <w:rsid w:val="006E1AD1"/>
    <w:rsid w:val="006E23FF"/>
    <w:rsid w:val="006E245A"/>
    <w:rsid w:val="006E24CD"/>
    <w:rsid w:val="006E430B"/>
    <w:rsid w:val="006E4B64"/>
    <w:rsid w:val="006E4BFF"/>
    <w:rsid w:val="006E4E7F"/>
    <w:rsid w:val="006E671B"/>
    <w:rsid w:val="006E6D81"/>
    <w:rsid w:val="006E7554"/>
    <w:rsid w:val="006E769E"/>
    <w:rsid w:val="006F144A"/>
    <w:rsid w:val="006F17E8"/>
    <w:rsid w:val="006F180D"/>
    <w:rsid w:val="006F1F64"/>
    <w:rsid w:val="006F1F9A"/>
    <w:rsid w:val="006F2860"/>
    <w:rsid w:val="006F29B2"/>
    <w:rsid w:val="006F30D2"/>
    <w:rsid w:val="006F3331"/>
    <w:rsid w:val="006F3761"/>
    <w:rsid w:val="006F3F3F"/>
    <w:rsid w:val="006F4635"/>
    <w:rsid w:val="006F4BE4"/>
    <w:rsid w:val="006F5FC2"/>
    <w:rsid w:val="006F68B4"/>
    <w:rsid w:val="006F6AA9"/>
    <w:rsid w:val="006F6BE5"/>
    <w:rsid w:val="006F6C40"/>
    <w:rsid w:val="006F79C2"/>
    <w:rsid w:val="007007F4"/>
    <w:rsid w:val="0070086A"/>
    <w:rsid w:val="00700BEC"/>
    <w:rsid w:val="00701AF7"/>
    <w:rsid w:val="00701D55"/>
    <w:rsid w:val="00702AF6"/>
    <w:rsid w:val="007031FE"/>
    <w:rsid w:val="0070326A"/>
    <w:rsid w:val="0070365E"/>
    <w:rsid w:val="0070367B"/>
    <w:rsid w:val="00703FDD"/>
    <w:rsid w:val="00704188"/>
    <w:rsid w:val="00704742"/>
    <w:rsid w:val="0070574B"/>
    <w:rsid w:val="007057A5"/>
    <w:rsid w:val="00705853"/>
    <w:rsid w:val="00705949"/>
    <w:rsid w:val="00705B16"/>
    <w:rsid w:val="00705EB6"/>
    <w:rsid w:val="00706DE7"/>
    <w:rsid w:val="00706E3C"/>
    <w:rsid w:val="007105AE"/>
    <w:rsid w:val="00710C20"/>
    <w:rsid w:val="00711409"/>
    <w:rsid w:val="007115B9"/>
    <w:rsid w:val="00711DAA"/>
    <w:rsid w:val="0071220F"/>
    <w:rsid w:val="00712903"/>
    <w:rsid w:val="00712A02"/>
    <w:rsid w:val="00712BAE"/>
    <w:rsid w:val="00712D12"/>
    <w:rsid w:val="00713B4D"/>
    <w:rsid w:val="00713BE6"/>
    <w:rsid w:val="00713CB7"/>
    <w:rsid w:val="00713DDA"/>
    <w:rsid w:val="0071407A"/>
    <w:rsid w:val="00714384"/>
    <w:rsid w:val="007144BE"/>
    <w:rsid w:val="0071476D"/>
    <w:rsid w:val="0071542F"/>
    <w:rsid w:val="00716064"/>
    <w:rsid w:val="0071643F"/>
    <w:rsid w:val="007167B4"/>
    <w:rsid w:val="00716BA6"/>
    <w:rsid w:val="00716D2C"/>
    <w:rsid w:val="00716F08"/>
    <w:rsid w:val="007176C4"/>
    <w:rsid w:val="0072057A"/>
    <w:rsid w:val="0072073E"/>
    <w:rsid w:val="00720DCB"/>
    <w:rsid w:val="0072111F"/>
    <w:rsid w:val="0072196F"/>
    <w:rsid w:val="00721D39"/>
    <w:rsid w:val="00721E7A"/>
    <w:rsid w:val="00721FB8"/>
    <w:rsid w:val="007222A4"/>
    <w:rsid w:val="00722507"/>
    <w:rsid w:val="007225A8"/>
    <w:rsid w:val="00722874"/>
    <w:rsid w:val="00722A32"/>
    <w:rsid w:val="00722C86"/>
    <w:rsid w:val="00722E35"/>
    <w:rsid w:val="0072303B"/>
    <w:rsid w:val="00723187"/>
    <w:rsid w:val="0072411C"/>
    <w:rsid w:val="007244B5"/>
    <w:rsid w:val="00724741"/>
    <w:rsid w:val="007247E7"/>
    <w:rsid w:val="00725809"/>
    <w:rsid w:val="00725926"/>
    <w:rsid w:val="0072656B"/>
    <w:rsid w:val="007265BC"/>
    <w:rsid w:val="0072732B"/>
    <w:rsid w:val="00727673"/>
    <w:rsid w:val="0072780C"/>
    <w:rsid w:val="007278AB"/>
    <w:rsid w:val="00727C0D"/>
    <w:rsid w:val="007303F8"/>
    <w:rsid w:val="007308AE"/>
    <w:rsid w:val="0073102B"/>
    <w:rsid w:val="00732419"/>
    <w:rsid w:val="00732F43"/>
    <w:rsid w:val="00733DFD"/>
    <w:rsid w:val="00734673"/>
    <w:rsid w:val="00734826"/>
    <w:rsid w:val="007355D6"/>
    <w:rsid w:val="00736699"/>
    <w:rsid w:val="00736EE6"/>
    <w:rsid w:val="007372BC"/>
    <w:rsid w:val="00737A99"/>
    <w:rsid w:val="00737B50"/>
    <w:rsid w:val="00740B69"/>
    <w:rsid w:val="0074193B"/>
    <w:rsid w:val="007420F0"/>
    <w:rsid w:val="007421D5"/>
    <w:rsid w:val="007426AD"/>
    <w:rsid w:val="00743618"/>
    <w:rsid w:val="00743746"/>
    <w:rsid w:val="00743C1B"/>
    <w:rsid w:val="00744693"/>
    <w:rsid w:val="00744CA2"/>
    <w:rsid w:val="00744E49"/>
    <w:rsid w:val="00745031"/>
    <w:rsid w:val="007453BC"/>
    <w:rsid w:val="00745581"/>
    <w:rsid w:val="007459D2"/>
    <w:rsid w:val="00745B75"/>
    <w:rsid w:val="00745FAA"/>
    <w:rsid w:val="007462D8"/>
    <w:rsid w:val="007463F3"/>
    <w:rsid w:val="0074658A"/>
    <w:rsid w:val="00747854"/>
    <w:rsid w:val="00747B91"/>
    <w:rsid w:val="00747C0E"/>
    <w:rsid w:val="00750247"/>
    <w:rsid w:val="007504AD"/>
    <w:rsid w:val="00751F7E"/>
    <w:rsid w:val="00752BBF"/>
    <w:rsid w:val="00752BF9"/>
    <w:rsid w:val="00753CC3"/>
    <w:rsid w:val="00754931"/>
    <w:rsid w:val="00754A19"/>
    <w:rsid w:val="00755120"/>
    <w:rsid w:val="007561A0"/>
    <w:rsid w:val="00757B60"/>
    <w:rsid w:val="00760B64"/>
    <w:rsid w:val="0076126A"/>
    <w:rsid w:val="00761611"/>
    <w:rsid w:val="00761C04"/>
    <w:rsid w:val="007620CB"/>
    <w:rsid w:val="007627B7"/>
    <w:rsid w:val="00762CFA"/>
    <w:rsid w:val="00762D96"/>
    <w:rsid w:val="00763019"/>
    <w:rsid w:val="00764308"/>
    <w:rsid w:val="007647C7"/>
    <w:rsid w:val="00764F8B"/>
    <w:rsid w:val="00765E64"/>
    <w:rsid w:val="00765E90"/>
    <w:rsid w:val="00766225"/>
    <w:rsid w:val="00766E35"/>
    <w:rsid w:val="00770854"/>
    <w:rsid w:val="007709B5"/>
    <w:rsid w:val="00771CB2"/>
    <w:rsid w:val="007725A7"/>
    <w:rsid w:val="00772765"/>
    <w:rsid w:val="007728B7"/>
    <w:rsid w:val="00772FB8"/>
    <w:rsid w:val="00773468"/>
    <w:rsid w:val="00773551"/>
    <w:rsid w:val="007736E8"/>
    <w:rsid w:val="007736F8"/>
    <w:rsid w:val="00773904"/>
    <w:rsid w:val="0077457B"/>
    <w:rsid w:val="007745AD"/>
    <w:rsid w:val="00775519"/>
    <w:rsid w:val="00775E28"/>
    <w:rsid w:val="00775E98"/>
    <w:rsid w:val="00776B2A"/>
    <w:rsid w:val="00776BFF"/>
    <w:rsid w:val="007779E7"/>
    <w:rsid w:val="00780469"/>
    <w:rsid w:val="00781418"/>
    <w:rsid w:val="007815A7"/>
    <w:rsid w:val="00781E8E"/>
    <w:rsid w:val="0078292B"/>
    <w:rsid w:val="00782DAC"/>
    <w:rsid w:val="0078303E"/>
    <w:rsid w:val="007832E9"/>
    <w:rsid w:val="00783CD7"/>
    <w:rsid w:val="0078548E"/>
    <w:rsid w:val="00785760"/>
    <w:rsid w:val="00785907"/>
    <w:rsid w:val="00785C4A"/>
    <w:rsid w:val="00785CE3"/>
    <w:rsid w:val="00786485"/>
    <w:rsid w:val="00786D3E"/>
    <w:rsid w:val="007871A7"/>
    <w:rsid w:val="007901E7"/>
    <w:rsid w:val="00790754"/>
    <w:rsid w:val="00791237"/>
    <w:rsid w:val="007917AD"/>
    <w:rsid w:val="007920BC"/>
    <w:rsid w:val="00792760"/>
    <w:rsid w:val="00793487"/>
    <w:rsid w:val="007947B9"/>
    <w:rsid w:val="007947F3"/>
    <w:rsid w:val="007955A2"/>
    <w:rsid w:val="00796976"/>
    <w:rsid w:val="00797313"/>
    <w:rsid w:val="00797795"/>
    <w:rsid w:val="007979F3"/>
    <w:rsid w:val="007A02E9"/>
    <w:rsid w:val="007A067E"/>
    <w:rsid w:val="007A0CBA"/>
    <w:rsid w:val="007A0E38"/>
    <w:rsid w:val="007A15CC"/>
    <w:rsid w:val="007A1979"/>
    <w:rsid w:val="007A1A5B"/>
    <w:rsid w:val="007A25A2"/>
    <w:rsid w:val="007A28C7"/>
    <w:rsid w:val="007A2A4C"/>
    <w:rsid w:val="007A2CED"/>
    <w:rsid w:val="007A3A85"/>
    <w:rsid w:val="007A3DD6"/>
    <w:rsid w:val="007A41A0"/>
    <w:rsid w:val="007A41E2"/>
    <w:rsid w:val="007A4341"/>
    <w:rsid w:val="007A43A1"/>
    <w:rsid w:val="007A47D9"/>
    <w:rsid w:val="007A587C"/>
    <w:rsid w:val="007A608D"/>
    <w:rsid w:val="007A6471"/>
    <w:rsid w:val="007A680C"/>
    <w:rsid w:val="007A68C0"/>
    <w:rsid w:val="007A74B1"/>
    <w:rsid w:val="007B0C79"/>
    <w:rsid w:val="007B1F34"/>
    <w:rsid w:val="007B1F5C"/>
    <w:rsid w:val="007B2513"/>
    <w:rsid w:val="007B29BA"/>
    <w:rsid w:val="007B3639"/>
    <w:rsid w:val="007B3C9E"/>
    <w:rsid w:val="007B44BC"/>
    <w:rsid w:val="007B459B"/>
    <w:rsid w:val="007B48DC"/>
    <w:rsid w:val="007B4F5E"/>
    <w:rsid w:val="007B5565"/>
    <w:rsid w:val="007B5600"/>
    <w:rsid w:val="007B585F"/>
    <w:rsid w:val="007B5E29"/>
    <w:rsid w:val="007B5E38"/>
    <w:rsid w:val="007B66FE"/>
    <w:rsid w:val="007B68CC"/>
    <w:rsid w:val="007B6994"/>
    <w:rsid w:val="007B7892"/>
    <w:rsid w:val="007C00E8"/>
    <w:rsid w:val="007C05EB"/>
    <w:rsid w:val="007C0848"/>
    <w:rsid w:val="007C08ED"/>
    <w:rsid w:val="007C0A62"/>
    <w:rsid w:val="007C17D1"/>
    <w:rsid w:val="007C1AD0"/>
    <w:rsid w:val="007C2520"/>
    <w:rsid w:val="007C2FBC"/>
    <w:rsid w:val="007C3238"/>
    <w:rsid w:val="007C3902"/>
    <w:rsid w:val="007C4B12"/>
    <w:rsid w:val="007C4C8E"/>
    <w:rsid w:val="007C555C"/>
    <w:rsid w:val="007C58DD"/>
    <w:rsid w:val="007C5F81"/>
    <w:rsid w:val="007C6616"/>
    <w:rsid w:val="007C6DEE"/>
    <w:rsid w:val="007C6E74"/>
    <w:rsid w:val="007D178A"/>
    <w:rsid w:val="007D186D"/>
    <w:rsid w:val="007D1B2D"/>
    <w:rsid w:val="007D1DE2"/>
    <w:rsid w:val="007D267C"/>
    <w:rsid w:val="007D2715"/>
    <w:rsid w:val="007D2DB4"/>
    <w:rsid w:val="007D31C8"/>
    <w:rsid w:val="007D35F2"/>
    <w:rsid w:val="007D380C"/>
    <w:rsid w:val="007D3D2C"/>
    <w:rsid w:val="007D3E68"/>
    <w:rsid w:val="007D47B7"/>
    <w:rsid w:val="007D4ED1"/>
    <w:rsid w:val="007D593A"/>
    <w:rsid w:val="007D596F"/>
    <w:rsid w:val="007D5B07"/>
    <w:rsid w:val="007D5F90"/>
    <w:rsid w:val="007D61F7"/>
    <w:rsid w:val="007D6494"/>
    <w:rsid w:val="007D6845"/>
    <w:rsid w:val="007D6A0B"/>
    <w:rsid w:val="007D7B52"/>
    <w:rsid w:val="007D7B96"/>
    <w:rsid w:val="007D7DB9"/>
    <w:rsid w:val="007D7F1C"/>
    <w:rsid w:val="007D7F60"/>
    <w:rsid w:val="007E0038"/>
    <w:rsid w:val="007E04A0"/>
    <w:rsid w:val="007E0523"/>
    <w:rsid w:val="007E0534"/>
    <w:rsid w:val="007E0C1D"/>
    <w:rsid w:val="007E0F82"/>
    <w:rsid w:val="007E1022"/>
    <w:rsid w:val="007E1A18"/>
    <w:rsid w:val="007E316B"/>
    <w:rsid w:val="007E35D4"/>
    <w:rsid w:val="007E38AC"/>
    <w:rsid w:val="007E3924"/>
    <w:rsid w:val="007E3A25"/>
    <w:rsid w:val="007E3A4C"/>
    <w:rsid w:val="007E4963"/>
    <w:rsid w:val="007E5306"/>
    <w:rsid w:val="007E54AA"/>
    <w:rsid w:val="007E5510"/>
    <w:rsid w:val="007E5813"/>
    <w:rsid w:val="007E6761"/>
    <w:rsid w:val="007E6C01"/>
    <w:rsid w:val="007E6C26"/>
    <w:rsid w:val="007E7614"/>
    <w:rsid w:val="007E766F"/>
    <w:rsid w:val="007E783D"/>
    <w:rsid w:val="007F0834"/>
    <w:rsid w:val="007F0D25"/>
    <w:rsid w:val="007F0DAF"/>
    <w:rsid w:val="007F13B1"/>
    <w:rsid w:val="007F1E5E"/>
    <w:rsid w:val="007F2021"/>
    <w:rsid w:val="007F2338"/>
    <w:rsid w:val="007F271E"/>
    <w:rsid w:val="007F2749"/>
    <w:rsid w:val="007F27EA"/>
    <w:rsid w:val="007F3168"/>
    <w:rsid w:val="007F3256"/>
    <w:rsid w:val="007F3289"/>
    <w:rsid w:val="007F366C"/>
    <w:rsid w:val="007F3CC5"/>
    <w:rsid w:val="007F3DCE"/>
    <w:rsid w:val="007F4271"/>
    <w:rsid w:val="007F42DC"/>
    <w:rsid w:val="007F4528"/>
    <w:rsid w:val="007F4757"/>
    <w:rsid w:val="007F495C"/>
    <w:rsid w:val="007F50C9"/>
    <w:rsid w:val="007F5875"/>
    <w:rsid w:val="007F5CBD"/>
    <w:rsid w:val="007F67BE"/>
    <w:rsid w:val="007F6CBF"/>
    <w:rsid w:val="007F6CED"/>
    <w:rsid w:val="007F7598"/>
    <w:rsid w:val="00800CD4"/>
    <w:rsid w:val="00800FE0"/>
    <w:rsid w:val="008017A4"/>
    <w:rsid w:val="008023ED"/>
    <w:rsid w:val="00802520"/>
    <w:rsid w:val="00802AD6"/>
    <w:rsid w:val="00802CA6"/>
    <w:rsid w:val="00802D28"/>
    <w:rsid w:val="00802F92"/>
    <w:rsid w:val="00803413"/>
    <w:rsid w:val="00804435"/>
    <w:rsid w:val="00804497"/>
    <w:rsid w:val="008048FC"/>
    <w:rsid w:val="00804D71"/>
    <w:rsid w:val="008056E3"/>
    <w:rsid w:val="00806171"/>
    <w:rsid w:val="008061B5"/>
    <w:rsid w:val="008063D9"/>
    <w:rsid w:val="008069CB"/>
    <w:rsid w:val="00806C7C"/>
    <w:rsid w:val="008078AD"/>
    <w:rsid w:val="00810844"/>
    <w:rsid w:val="00810A12"/>
    <w:rsid w:val="00810A21"/>
    <w:rsid w:val="00810B61"/>
    <w:rsid w:val="00811257"/>
    <w:rsid w:val="008114B3"/>
    <w:rsid w:val="00811FE6"/>
    <w:rsid w:val="00812C8B"/>
    <w:rsid w:val="0081326E"/>
    <w:rsid w:val="008136BA"/>
    <w:rsid w:val="00813EB8"/>
    <w:rsid w:val="008140B0"/>
    <w:rsid w:val="00814365"/>
    <w:rsid w:val="00814392"/>
    <w:rsid w:val="00814737"/>
    <w:rsid w:val="00814AE9"/>
    <w:rsid w:val="00814BD7"/>
    <w:rsid w:val="0081519C"/>
    <w:rsid w:val="00815796"/>
    <w:rsid w:val="00820439"/>
    <w:rsid w:val="00820588"/>
    <w:rsid w:val="00820810"/>
    <w:rsid w:val="00821342"/>
    <w:rsid w:val="008219DD"/>
    <w:rsid w:val="00822AC7"/>
    <w:rsid w:val="00824A24"/>
    <w:rsid w:val="00824D42"/>
    <w:rsid w:val="00824EF6"/>
    <w:rsid w:val="008250BB"/>
    <w:rsid w:val="008263A3"/>
    <w:rsid w:val="0082645A"/>
    <w:rsid w:val="00827022"/>
    <w:rsid w:val="008271CD"/>
    <w:rsid w:val="008275EF"/>
    <w:rsid w:val="00827686"/>
    <w:rsid w:val="00827DE6"/>
    <w:rsid w:val="00830619"/>
    <w:rsid w:val="00830879"/>
    <w:rsid w:val="00830DB2"/>
    <w:rsid w:val="008311D1"/>
    <w:rsid w:val="00831421"/>
    <w:rsid w:val="00831AF6"/>
    <w:rsid w:val="00832279"/>
    <w:rsid w:val="0083263C"/>
    <w:rsid w:val="00832A1B"/>
    <w:rsid w:val="00832AD4"/>
    <w:rsid w:val="00832E44"/>
    <w:rsid w:val="00833189"/>
    <w:rsid w:val="0083371F"/>
    <w:rsid w:val="00834693"/>
    <w:rsid w:val="0083482C"/>
    <w:rsid w:val="00834D32"/>
    <w:rsid w:val="00834D54"/>
    <w:rsid w:val="0083513B"/>
    <w:rsid w:val="008358A1"/>
    <w:rsid w:val="00835F47"/>
    <w:rsid w:val="00836474"/>
    <w:rsid w:val="008366A9"/>
    <w:rsid w:val="00836AF4"/>
    <w:rsid w:val="00836C73"/>
    <w:rsid w:val="00837F32"/>
    <w:rsid w:val="00837F93"/>
    <w:rsid w:val="00840626"/>
    <w:rsid w:val="00840B63"/>
    <w:rsid w:val="0084110B"/>
    <w:rsid w:val="008417D3"/>
    <w:rsid w:val="00841D30"/>
    <w:rsid w:val="00841FBA"/>
    <w:rsid w:val="00842107"/>
    <w:rsid w:val="00842782"/>
    <w:rsid w:val="00842A81"/>
    <w:rsid w:val="00844653"/>
    <w:rsid w:val="00844C61"/>
    <w:rsid w:val="00844DA4"/>
    <w:rsid w:val="00844F55"/>
    <w:rsid w:val="0084548A"/>
    <w:rsid w:val="00845EE5"/>
    <w:rsid w:val="00846B62"/>
    <w:rsid w:val="00846BA1"/>
    <w:rsid w:val="00847623"/>
    <w:rsid w:val="008479F3"/>
    <w:rsid w:val="00847CD2"/>
    <w:rsid w:val="008500FC"/>
    <w:rsid w:val="00850417"/>
    <w:rsid w:val="00850F6F"/>
    <w:rsid w:val="00851121"/>
    <w:rsid w:val="00851954"/>
    <w:rsid w:val="00851986"/>
    <w:rsid w:val="0085259D"/>
    <w:rsid w:val="00853151"/>
    <w:rsid w:val="0085325D"/>
    <w:rsid w:val="00853DDF"/>
    <w:rsid w:val="008554C7"/>
    <w:rsid w:val="008554DF"/>
    <w:rsid w:val="00855E91"/>
    <w:rsid w:val="008570B8"/>
    <w:rsid w:val="00857ECF"/>
    <w:rsid w:val="00861157"/>
    <w:rsid w:val="00861E63"/>
    <w:rsid w:val="008620A6"/>
    <w:rsid w:val="00862152"/>
    <w:rsid w:val="0086219E"/>
    <w:rsid w:val="00862593"/>
    <w:rsid w:val="00863607"/>
    <w:rsid w:val="008638FF"/>
    <w:rsid w:val="008639A7"/>
    <w:rsid w:val="008639B5"/>
    <w:rsid w:val="00863C15"/>
    <w:rsid w:val="00864B7C"/>
    <w:rsid w:val="00866164"/>
    <w:rsid w:val="00866840"/>
    <w:rsid w:val="00866CCE"/>
    <w:rsid w:val="008672D5"/>
    <w:rsid w:val="008673C8"/>
    <w:rsid w:val="00867716"/>
    <w:rsid w:val="00867923"/>
    <w:rsid w:val="00867F53"/>
    <w:rsid w:val="0087021A"/>
    <w:rsid w:val="008708D1"/>
    <w:rsid w:val="0087160C"/>
    <w:rsid w:val="00871826"/>
    <w:rsid w:val="0087183A"/>
    <w:rsid w:val="00871EFB"/>
    <w:rsid w:val="0087243A"/>
    <w:rsid w:val="0087373C"/>
    <w:rsid w:val="00873D47"/>
    <w:rsid w:val="00873DD4"/>
    <w:rsid w:val="00874352"/>
    <w:rsid w:val="0087444C"/>
    <w:rsid w:val="00874689"/>
    <w:rsid w:val="00874F12"/>
    <w:rsid w:val="00875045"/>
    <w:rsid w:val="00875200"/>
    <w:rsid w:val="00875A6A"/>
    <w:rsid w:val="008764A0"/>
    <w:rsid w:val="00880C23"/>
    <w:rsid w:val="00880DD5"/>
    <w:rsid w:val="00881118"/>
    <w:rsid w:val="008820E6"/>
    <w:rsid w:val="00882187"/>
    <w:rsid w:val="0088285C"/>
    <w:rsid w:val="00882E58"/>
    <w:rsid w:val="00883D88"/>
    <w:rsid w:val="0088467A"/>
    <w:rsid w:val="0088480D"/>
    <w:rsid w:val="00885695"/>
    <w:rsid w:val="0088634D"/>
    <w:rsid w:val="00886C17"/>
    <w:rsid w:val="0088784D"/>
    <w:rsid w:val="00887C36"/>
    <w:rsid w:val="00887D69"/>
    <w:rsid w:val="008900F6"/>
    <w:rsid w:val="008904E9"/>
    <w:rsid w:val="00890F65"/>
    <w:rsid w:val="00891A24"/>
    <w:rsid w:val="008920E9"/>
    <w:rsid w:val="00892251"/>
    <w:rsid w:val="00892680"/>
    <w:rsid w:val="008928FF"/>
    <w:rsid w:val="00892D5A"/>
    <w:rsid w:val="0089329B"/>
    <w:rsid w:val="00893F7A"/>
    <w:rsid w:val="00894CA8"/>
    <w:rsid w:val="008950D9"/>
    <w:rsid w:val="00895DF8"/>
    <w:rsid w:val="00895DFA"/>
    <w:rsid w:val="00896936"/>
    <w:rsid w:val="0089729A"/>
    <w:rsid w:val="0089741D"/>
    <w:rsid w:val="00897B78"/>
    <w:rsid w:val="00897B96"/>
    <w:rsid w:val="008A088E"/>
    <w:rsid w:val="008A0A0E"/>
    <w:rsid w:val="008A0BED"/>
    <w:rsid w:val="008A0EDF"/>
    <w:rsid w:val="008A1005"/>
    <w:rsid w:val="008A1065"/>
    <w:rsid w:val="008A11A2"/>
    <w:rsid w:val="008A12CA"/>
    <w:rsid w:val="008A197A"/>
    <w:rsid w:val="008A1D76"/>
    <w:rsid w:val="008A2230"/>
    <w:rsid w:val="008A2258"/>
    <w:rsid w:val="008A304B"/>
    <w:rsid w:val="008A325B"/>
    <w:rsid w:val="008A3EAA"/>
    <w:rsid w:val="008A4846"/>
    <w:rsid w:val="008A485D"/>
    <w:rsid w:val="008A52D2"/>
    <w:rsid w:val="008A55A4"/>
    <w:rsid w:val="008A5848"/>
    <w:rsid w:val="008A5C6B"/>
    <w:rsid w:val="008A645E"/>
    <w:rsid w:val="008A6BE9"/>
    <w:rsid w:val="008A7690"/>
    <w:rsid w:val="008A7E32"/>
    <w:rsid w:val="008B02E2"/>
    <w:rsid w:val="008B0338"/>
    <w:rsid w:val="008B09BF"/>
    <w:rsid w:val="008B0E59"/>
    <w:rsid w:val="008B19A5"/>
    <w:rsid w:val="008B1BF0"/>
    <w:rsid w:val="008B1C8A"/>
    <w:rsid w:val="008B2A0E"/>
    <w:rsid w:val="008B312D"/>
    <w:rsid w:val="008B3307"/>
    <w:rsid w:val="008B43F0"/>
    <w:rsid w:val="008B4907"/>
    <w:rsid w:val="008B4A6E"/>
    <w:rsid w:val="008B4D0B"/>
    <w:rsid w:val="008B4FCE"/>
    <w:rsid w:val="008B5127"/>
    <w:rsid w:val="008B5927"/>
    <w:rsid w:val="008B69CA"/>
    <w:rsid w:val="008B76EE"/>
    <w:rsid w:val="008C025D"/>
    <w:rsid w:val="008C0A19"/>
    <w:rsid w:val="008C0BB3"/>
    <w:rsid w:val="008C164A"/>
    <w:rsid w:val="008C19BD"/>
    <w:rsid w:val="008C1C04"/>
    <w:rsid w:val="008C2C98"/>
    <w:rsid w:val="008C346A"/>
    <w:rsid w:val="008C40AB"/>
    <w:rsid w:val="008C58D5"/>
    <w:rsid w:val="008C5989"/>
    <w:rsid w:val="008C5CF0"/>
    <w:rsid w:val="008C678F"/>
    <w:rsid w:val="008C68C8"/>
    <w:rsid w:val="008C6A4D"/>
    <w:rsid w:val="008C6E81"/>
    <w:rsid w:val="008C6E84"/>
    <w:rsid w:val="008C7184"/>
    <w:rsid w:val="008C7477"/>
    <w:rsid w:val="008C7D38"/>
    <w:rsid w:val="008C7FD8"/>
    <w:rsid w:val="008D0C2F"/>
    <w:rsid w:val="008D0EFF"/>
    <w:rsid w:val="008D1353"/>
    <w:rsid w:val="008D22D0"/>
    <w:rsid w:val="008D249F"/>
    <w:rsid w:val="008D3045"/>
    <w:rsid w:val="008D3FC0"/>
    <w:rsid w:val="008D45A7"/>
    <w:rsid w:val="008D49C5"/>
    <w:rsid w:val="008D51B6"/>
    <w:rsid w:val="008D52FC"/>
    <w:rsid w:val="008D5548"/>
    <w:rsid w:val="008D57DC"/>
    <w:rsid w:val="008D591D"/>
    <w:rsid w:val="008D5B3A"/>
    <w:rsid w:val="008D60A0"/>
    <w:rsid w:val="008D6371"/>
    <w:rsid w:val="008D6B09"/>
    <w:rsid w:val="008D6C78"/>
    <w:rsid w:val="008D6CC6"/>
    <w:rsid w:val="008D7645"/>
    <w:rsid w:val="008D799A"/>
    <w:rsid w:val="008E092A"/>
    <w:rsid w:val="008E1431"/>
    <w:rsid w:val="008E192A"/>
    <w:rsid w:val="008E1A3D"/>
    <w:rsid w:val="008E1CDD"/>
    <w:rsid w:val="008E2054"/>
    <w:rsid w:val="008E2504"/>
    <w:rsid w:val="008E2802"/>
    <w:rsid w:val="008E2EEC"/>
    <w:rsid w:val="008E34FB"/>
    <w:rsid w:val="008E3622"/>
    <w:rsid w:val="008E364B"/>
    <w:rsid w:val="008E3B40"/>
    <w:rsid w:val="008E3B41"/>
    <w:rsid w:val="008E5042"/>
    <w:rsid w:val="008E5C53"/>
    <w:rsid w:val="008E6413"/>
    <w:rsid w:val="008E7154"/>
    <w:rsid w:val="008E7A66"/>
    <w:rsid w:val="008E7CC1"/>
    <w:rsid w:val="008E7D7E"/>
    <w:rsid w:val="008E7FB3"/>
    <w:rsid w:val="008F0113"/>
    <w:rsid w:val="008F1BAB"/>
    <w:rsid w:val="008F2BF2"/>
    <w:rsid w:val="008F2C3F"/>
    <w:rsid w:val="008F318C"/>
    <w:rsid w:val="008F3914"/>
    <w:rsid w:val="008F45D2"/>
    <w:rsid w:val="008F46B5"/>
    <w:rsid w:val="008F4E7C"/>
    <w:rsid w:val="008F6271"/>
    <w:rsid w:val="008F64D7"/>
    <w:rsid w:val="008F66F7"/>
    <w:rsid w:val="008F6D8D"/>
    <w:rsid w:val="008F79DB"/>
    <w:rsid w:val="009000D3"/>
    <w:rsid w:val="009002C7"/>
    <w:rsid w:val="0090077B"/>
    <w:rsid w:val="00900E89"/>
    <w:rsid w:val="009011B0"/>
    <w:rsid w:val="00901C3D"/>
    <w:rsid w:val="00901FE2"/>
    <w:rsid w:val="009023A3"/>
    <w:rsid w:val="009026F0"/>
    <w:rsid w:val="00902E2F"/>
    <w:rsid w:val="00903A93"/>
    <w:rsid w:val="0090469E"/>
    <w:rsid w:val="00904AF4"/>
    <w:rsid w:val="00904B3B"/>
    <w:rsid w:val="0090587F"/>
    <w:rsid w:val="0090619A"/>
    <w:rsid w:val="0090762A"/>
    <w:rsid w:val="00907A3C"/>
    <w:rsid w:val="00907F45"/>
    <w:rsid w:val="00910449"/>
    <w:rsid w:val="00910A6A"/>
    <w:rsid w:val="00911CB7"/>
    <w:rsid w:val="00911DF1"/>
    <w:rsid w:val="0091242E"/>
    <w:rsid w:val="00912A33"/>
    <w:rsid w:val="009130B4"/>
    <w:rsid w:val="00913605"/>
    <w:rsid w:val="00913630"/>
    <w:rsid w:val="00913683"/>
    <w:rsid w:val="00914199"/>
    <w:rsid w:val="009143F1"/>
    <w:rsid w:val="00914896"/>
    <w:rsid w:val="009149E5"/>
    <w:rsid w:val="00914E1D"/>
    <w:rsid w:val="009150E0"/>
    <w:rsid w:val="0091513A"/>
    <w:rsid w:val="0091584C"/>
    <w:rsid w:val="00915AB8"/>
    <w:rsid w:val="00915E6F"/>
    <w:rsid w:val="009164F1"/>
    <w:rsid w:val="0091687D"/>
    <w:rsid w:val="009175EF"/>
    <w:rsid w:val="00917D51"/>
    <w:rsid w:val="00920353"/>
    <w:rsid w:val="00920C12"/>
    <w:rsid w:val="00922898"/>
    <w:rsid w:val="00922DF8"/>
    <w:rsid w:val="00922EEB"/>
    <w:rsid w:val="00923321"/>
    <w:rsid w:val="00923892"/>
    <w:rsid w:val="0092458E"/>
    <w:rsid w:val="009247D5"/>
    <w:rsid w:val="00924C2C"/>
    <w:rsid w:val="00924F9C"/>
    <w:rsid w:val="00925F5F"/>
    <w:rsid w:val="00926629"/>
    <w:rsid w:val="00926651"/>
    <w:rsid w:val="009266DD"/>
    <w:rsid w:val="00926932"/>
    <w:rsid w:val="00927182"/>
    <w:rsid w:val="00927530"/>
    <w:rsid w:val="009279E7"/>
    <w:rsid w:val="009307CC"/>
    <w:rsid w:val="00930839"/>
    <w:rsid w:val="0093153C"/>
    <w:rsid w:val="00932A60"/>
    <w:rsid w:val="00932B32"/>
    <w:rsid w:val="00932C26"/>
    <w:rsid w:val="00932C4D"/>
    <w:rsid w:val="00932CE3"/>
    <w:rsid w:val="00933232"/>
    <w:rsid w:val="0093355B"/>
    <w:rsid w:val="00933C25"/>
    <w:rsid w:val="00933C73"/>
    <w:rsid w:val="00934AD6"/>
    <w:rsid w:val="00934C0F"/>
    <w:rsid w:val="009354ED"/>
    <w:rsid w:val="00935538"/>
    <w:rsid w:val="00935890"/>
    <w:rsid w:val="00935DC6"/>
    <w:rsid w:val="00936DD5"/>
    <w:rsid w:val="00937543"/>
    <w:rsid w:val="00937761"/>
    <w:rsid w:val="00940310"/>
    <w:rsid w:val="00940E8B"/>
    <w:rsid w:val="00942290"/>
    <w:rsid w:val="009422A0"/>
    <w:rsid w:val="0094238F"/>
    <w:rsid w:val="00942982"/>
    <w:rsid w:val="00942EA8"/>
    <w:rsid w:val="00942EEB"/>
    <w:rsid w:val="00942F33"/>
    <w:rsid w:val="00943423"/>
    <w:rsid w:val="00943FEE"/>
    <w:rsid w:val="009442CC"/>
    <w:rsid w:val="00944F32"/>
    <w:rsid w:val="00945516"/>
    <w:rsid w:val="0094677F"/>
    <w:rsid w:val="0094695C"/>
    <w:rsid w:val="00946C50"/>
    <w:rsid w:val="00946EE4"/>
    <w:rsid w:val="00947241"/>
    <w:rsid w:val="0094790D"/>
    <w:rsid w:val="0095011B"/>
    <w:rsid w:val="0095078E"/>
    <w:rsid w:val="00951620"/>
    <w:rsid w:val="00951625"/>
    <w:rsid w:val="0095298C"/>
    <w:rsid w:val="00952E42"/>
    <w:rsid w:val="00953B4C"/>
    <w:rsid w:val="00953E40"/>
    <w:rsid w:val="00954013"/>
    <w:rsid w:val="00954AC4"/>
    <w:rsid w:val="00954B34"/>
    <w:rsid w:val="00955068"/>
    <w:rsid w:val="00955287"/>
    <w:rsid w:val="0095541F"/>
    <w:rsid w:val="0095584C"/>
    <w:rsid w:val="00956319"/>
    <w:rsid w:val="00956DDF"/>
    <w:rsid w:val="00960875"/>
    <w:rsid w:val="00960B76"/>
    <w:rsid w:val="009611F4"/>
    <w:rsid w:val="009615BB"/>
    <w:rsid w:val="0096224B"/>
    <w:rsid w:val="00962BA9"/>
    <w:rsid w:val="00962C9F"/>
    <w:rsid w:val="00963005"/>
    <w:rsid w:val="0096391A"/>
    <w:rsid w:val="00963AFF"/>
    <w:rsid w:val="0096441A"/>
    <w:rsid w:val="00964AE7"/>
    <w:rsid w:val="00964EFC"/>
    <w:rsid w:val="0096518A"/>
    <w:rsid w:val="00965E8A"/>
    <w:rsid w:val="00966543"/>
    <w:rsid w:val="00966F10"/>
    <w:rsid w:val="00967ABC"/>
    <w:rsid w:val="00967C2A"/>
    <w:rsid w:val="00967CB6"/>
    <w:rsid w:val="00967EA7"/>
    <w:rsid w:val="009704C2"/>
    <w:rsid w:val="00970E4C"/>
    <w:rsid w:val="00971086"/>
    <w:rsid w:val="00971749"/>
    <w:rsid w:val="009722C7"/>
    <w:rsid w:val="00972D1C"/>
    <w:rsid w:val="009730E1"/>
    <w:rsid w:val="009736EA"/>
    <w:rsid w:val="00974201"/>
    <w:rsid w:val="0097421C"/>
    <w:rsid w:val="00974623"/>
    <w:rsid w:val="0097489F"/>
    <w:rsid w:val="00974962"/>
    <w:rsid w:val="00975106"/>
    <w:rsid w:val="009770E6"/>
    <w:rsid w:val="0097753E"/>
    <w:rsid w:val="009775C6"/>
    <w:rsid w:val="009779BE"/>
    <w:rsid w:val="009779DE"/>
    <w:rsid w:val="009806DA"/>
    <w:rsid w:val="00981A07"/>
    <w:rsid w:val="00982F56"/>
    <w:rsid w:val="00983501"/>
    <w:rsid w:val="0098488F"/>
    <w:rsid w:val="009849A8"/>
    <w:rsid w:val="009853E1"/>
    <w:rsid w:val="00985DBD"/>
    <w:rsid w:val="00985DD7"/>
    <w:rsid w:val="00985E26"/>
    <w:rsid w:val="00985FC2"/>
    <w:rsid w:val="0098672E"/>
    <w:rsid w:val="00986915"/>
    <w:rsid w:val="00986DCE"/>
    <w:rsid w:val="00987AED"/>
    <w:rsid w:val="00990146"/>
    <w:rsid w:val="00990250"/>
    <w:rsid w:val="009904BB"/>
    <w:rsid w:val="00990585"/>
    <w:rsid w:val="00990C1B"/>
    <w:rsid w:val="009915D5"/>
    <w:rsid w:val="009917B7"/>
    <w:rsid w:val="00991C68"/>
    <w:rsid w:val="0099330C"/>
    <w:rsid w:val="009933F7"/>
    <w:rsid w:val="00993AFE"/>
    <w:rsid w:val="00993E7C"/>
    <w:rsid w:val="00994114"/>
    <w:rsid w:val="00994226"/>
    <w:rsid w:val="00994C4E"/>
    <w:rsid w:val="009959DF"/>
    <w:rsid w:val="00995C14"/>
    <w:rsid w:val="00995E6D"/>
    <w:rsid w:val="00996102"/>
    <w:rsid w:val="00996147"/>
    <w:rsid w:val="00997E35"/>
    <w:rsid w:val="009A0A64"/>
    <w:rsid w:val="009A0C01"/>
    <w:rsid w:val="009A0E2A"/>
    <w:rsid w:val="009A15E0"/>
    <w:rsid w:val="009A18F1"/>
    <w:rsid w:val="009A193F"/>
    <w:rsid w:val="009A1F8E"/>
    <w:rsid w:val="009A344A"/>
    <w:rsid w:val="009A5161"/>
    <w:rsid w:val="009A52E8"/>
    <w:rsid w:val="009A5C03"/>
    <w:rsid w:val="009A5EE2"/>
    <w:rsid w:val="009A65C7"/>
    <w:rsid w:val="009A66ED"/>
    <w:rsid w:val="009A6DF3"/>
    <w:rsid w:val="009A6FF0"/>
    <w:rsid w:val="009A7092"/>
    <w:rsid w:val="009A73C7"/>
    <w:rsid w:val="009B06D0"/>
    <w:rsid w:val="009B070B"/>
    <w:rsid w:val="009B11DC"/>
    <w:rsid w:val="009B1D86"/>
    <w:rsid w:val="009B2AB9"/>
    <w:rsid w:val="009B39E8"/>
    <w:rsid w:val="009B4529"/>
    <w:rsid w:val="009B46F9"/>
    <w:rsid w:val="009B5A32"/>
    <w:rsid w:val="009B5ED5"/>
    <w:rsid w:val="009B63FB"/>
    <w:rsid w:val="009B6749"/>
    <w:rsid w:val="009B72D0"/>
    <w:rsid w:val="009B7310"/>
    <w:rsid w:val="009B7FF5"/>
    <w:rsid w:val="009C0A9B"/>
    <w:rsid w:val="009C0B29"/>
    <w:rsid w:val="009C1097"/>
    <w:rsid w:val="009C12DB"/>
    <w:rsid w:val="009C18B4"/>
    <w:rsid w:val="009C1900"/>
    <w:rsid w:val="009C1BB7"/>
    <w:rsid w:val="009C1E81"/>
    <w:rsid w:val="009C232D"/>
    <w:rsid w:val="009C25B7"/>
    <w:rsid w:val="009C2CFE"/>
    <w:rsid w:val="009C2D30"/>
    <w:rsid w:val="009C30B7"/>
    <w:rsid w:val="009C36F8"/>
    <w:rsid w:val="009C373A"/>
    <w:rsid w:val="009C4906"/>
    <w:rsid w:val="009C5513"/>
    <w:rsid w:val="009C5E25"/>
    <w:rsid w:val="009C68E8"/>
    <w:rsid w:val="009C6979"/>
    <w:rsid w:val="009C69CE"/>
    <w:rsid w:val="009C6BDC"/>
    <w:rsid w:val="009C6F6F"/>
    <w:rsid w:val="009C75CD"/>
    <w:rsid w:val="009C7F07"/>
    <w:rsid w:val="009D01BE"/>
    <w:rsid w:val="009D09E0"/>
    <w:rsid w:val="009D0CC9"/>
    <w:rsid w:val="009D1351"/>
    <w:rsid w:val="009D29D1"/>
    <w:rsid w:val="009D2CE3"/>
    <w:rsid w:val="009D3127"/>
    <w:rsid w:val="009D5B75"/>
    <w:rsid w:val="009D61FD"/>
    <w:rsid w:val="009D6BD4"/>
    <w:rsid w:val="009D7523"/>
    <w:rsid w:val="009DE5AE"/>
    <w:rsid w:val="009E173E"/>
    <w:rsid w:val="009E2066"/>
    <w:rsid w:val="009E26D2"/>
    <w:rsid w:val="009E3115"/>
    <w:rsid w:val="009E3164"/>
    <w:rsid w:val="009E3393"/>
    <w:rsid w:val="009E3509"/>
    <w:rsid w:val="009E3DE9"/>
    <w:rsid w:val="009E4855"/>
    <w:rsid w:val="009E4FA4"/>
    <w:rsid w:val="009E5A12"/>
    <w:rsid w:val="009E632D"/>
    <w:rsid w:val="009E666E"/>
    <w:rsid w:val="009E700A"/>
    <w:rsid w:val="009E7052"/>
    <w:rsid w:val="009E7250"/>
    <w:rsid w:val="009E79D0"/>
    <w:rsid w:val="009F1521"/>
    <w:rsid w:val="009F1527"/>
    <w:rsid w:val="009F19C8"/>
    <w:rsid w:val="009F21D4"/>
    <w:rsid w:val="009F2A11"/>
    <w:rsid w:val="009F2A21"/>
    <w:rsid w:val="009F2E0B"/>
    <w:rsid w:val="009F3008"/>
    <w:rsid w:val="009F334E"/>
    <w:rsid w:val="009F40A8"/>
    <w:rsid w:val="009F4898"/>
    <w:rsid w:val="009F495A"/>
    <w:rsid w:val="009F510D"/>
    <w:rsid w:val="009F55B7"/>
    <w:rsid w:val="009F5C0C"/>
    <w:rsid w:val="009F60CE"/>
    <w:rsid w:val="009F68AD"/>
    <w:rsid w:val="009F6FA5"/>
    <w:rsid w:val="009F7009"/>
    <w:rsid w:val="009F718B"/>
    <w:rsid w:val="009F76D5"/>
    <w:rsid w:val="009F7929"/>
    <w:rsid w:val="009F7DEB"/>
    <w:rsid w:val="009F7EFD"/>
    <w:rsid w:val="00A00C20"/>
    <w:rsid w:val="00A0257A"/>
    <w:rsid w:val="00A025C1"/>
    <w:rsid w:val="00A0277E"/>
    <w:rsid w:val="00A02921"/>
    <w:rsid w:val="00A02BF1"/>
    <w:rsid w:val="00A02E58"/>
    <w:rsid w:val="00A0328C"/>
    <w:rsid w:val="00A03AA6"/>
    <w:rsid w:val="00A040AD"/>
    <w:rsid w:val="00A0441D"/>
    <w:rsid w:val="00A0446A"/>
    <w:rsid w:val="00A0469E"/>
    <w:rsid w:val="00A048D9"/>
    <w:rsid w:val="00A04D7D"/>
    <w:rsid w:val="00A0514D"/>
    <w:rsid w:val="00A05A0B"/>
    <w:rsid w:val="00A05C26"/>
    <w:rsid w:val="00A060D8"/>
    <w:rsid w:val="00A06BC3"/>
    <w:rsid w:val="00A07046"/>
    <w:rsid w:val="00A07529"/>
    <w:rsid w:val="00A1005A"/>
    <w:rsid w:val="00A10533"/>
    <w:rsid w:val="00A10902"/>
    <w:rsid w:val="00A10C51"/>
    <w:rsid w:val="00A11D1F"/>
    <w:rsid w:val="00A11E22"/>
    <w:rsid w:val="00A122FB"/>
    <w:rsid w:val="00A124C8"/>
    <w:rsid w:val="00A12C90"/>
    <w:rsid w:val="00A137E5"/>
    <w:rsid w:val="00A139DF"/>
    <w:rsid w:val="00A13DC5"/>
    <w:rsid w:val="00A13EEB"/>
    <w:rsid w:val="00A14475"/>
    <w:rsid w:val="00A14754"/>
    <w:rsid w:val="00A15A18"/>
    <w:rsid w:val="00A15B8F"/>
    <w:rsid w:val="00A17755"/>
    <w:rsid w:val="00A17D0D"/>
    <w:rsid w:val="00A20159"/>
    <w:rsid w:val="00A20750"/>
    <w:rsid w:val="00A20F5B"/>
    <w:rsid w:val="00A21133"/>
    <w:rsid w:val="00A21400"/>
    <w:rsid w:val="00A217D1"/>
    <w:rsid w:val="00A21898"/>
    <w:rsid w:val="00A21DFA"/>
    <w:rsid w:val="00A224C5"/>
    <w:rsid w:val="00A228C8"/>
    <w:rsid w:val="00A23395"/>
    <w:rsid w:val="00A2339C"/>
    <w:rsid w:val="00A233B0"/>
    <w:rsid w:val="00A239C9"/>
    <w:rsid w:val="00A246E9"/>
    <w:rsid w:val="00A24897"/>
    <w:rsid w:val="00A24E5B"/>
    <w:rsid w:val="00A25612"/>
    <w:rsid w:val="00A25CFB"/>
    <w:rsid w:val="00A2778F"/>
    <w:rsid w:val="00A27D28"/>
    <w:rsid w:val="00A27E96"/>
    <w:rsid w:val="00A30846"/>
    <w:rsid w:val="00A3126B"/>
    <w:rsid w:val="00A319AE"/>
    <w:rsid w:val="00A31D91"/>
    <w:rsid w:val="00A31EBE"/>
    <w:rsid w:val="00A321A1"/>
    <w:rsid w:val="00A32BBB"/>
    <w:rsid w:val="00A32DEB"/>
    <w:rsid w:val="00A3320C"/>
    <w:rsid w:val="00A33C19"/>
    <w:rsid w:val="00A343AC"/>
    <w:rsid w:val="00A34745"/>
    <w:rsid w:val="00A365C5"/>
    <w:rsid w:val="00A36759"/>
    <w:rsid w:val="00A36CBA"/>
    <w:rsid w:val="00A378EC"/>
    <w:rsid w:val="00A37C15"/>
    <w:rsid w:val="00A4202C"/>
    <w:rsid w:val="00A42808"/>
    <w:rsid w:val="00A43199"/>
    <w:rsid w:val="00A431D7"/>
    <w:rsid w:val="00A43A9F"/>
    <w:rsid w:val="00A44280"/>
    <w:rsid w:val="00A4491A"/>
    <w:rsid w:val="00A44FB3"/>
    <w:rsid w:val="00A45098"/>
    <w:rsid w:val="00A46394"/>
    <w:rsid w:val="00A46C10"/>
    <w:rsid w:val="00A46D15"/>
    <w:rsid w:val="00A50217"/>
    <w:rsid w:val="00A507A6"/>
    <w:rsid w:val="00A509B5"/>
    <w:rsid w:val="00A50EE7"/>
    <w:rsid w:val="00A5110A"/>
    <w:rsid w:val="00A5123F"/>
    <w:rsid w:val="00A517B4"/>
    <w:rsid w:val="00A52644"/>
    <w:rsid w:val="00A52A92"/>
    <w:rsid w:val="00A52D2E"/>
    <w:rsid w:val="00A53D33"/>
    <w:rsid w:val="00A53EF3"/>
    <w:rsid w:val="00A54221"/>
    <w:rsid w:val="00A54390"/>
    <w:rsid w:val="00A543B0"/>
    <w:rsid w:val="00A543B4"/>
    <w:rsid w:val="00A54692"/>
    <w:rsid w:val="00A54732"/>
    <w:rsid w:val="00A54A3E"/>
    <w:rsid w:val="00A55120"/>
    <w:rsid w:val="00A551B2"/>
    <w:rsid w:val="00A552C1"/>
    <w:rsid w:val="00A55D17"/>
    <w:rsid w:val="00A56719"/>
    <w:rsid w:val="00A5693D"/>
    <w:rsid w:val="00A5786B"/>
    <w:rsid w:val="00A60A2E"/>
    <w:rsid w:val="00A610D2"/>
    <w:rsid w:val="00A61125"/>
    <w:rsid w:val="00A6117E"/>
    <w:rsid w:val="00A6139B"/>
    <w:rsid w:val="00A61B92"/>
    <w:rsid w:val="00A622EE"/>
    <w:rsid w:val="00A647AC"/>
    <w:rsid w:val="00A647B7"/>
    <w:rsid w:val="00A64C9B"/>
    <w:rsid w:val="00A65D64"/>
    <w:rsid w:val="00A66E00"/>
    <w:rsid w:val="00A6727E"/>
    <w:rsid w:val="00A6766C"/>
    <w:rsid w:val="00A67782"/>
    <w:rsid w:val="00A67AC4"/>
    <w:rsid w:val="00A67C91"/>
    <w:rsid w:val="00A702E4"/>
    <w:rsid w:val="00A70E7E"/>
    <w:rsid w:val="00A711E8"/>
    <w:rsid w:val="00A714B3"/>
    <w:rsid w:val="00A71942"/>
    <w:rsid w:val="00A725D7"/>
    <w:rsid w:val="00A739B4"/>
    <w:rsid w:val="00A7424C"/>
    <w:rsid w:val="00A75C83"/>
    <w:rsid w:val="00A760B0"/>
    <w:rsid w:val="00A764D8"/>
    <w:rsid w:val="00A7654D"/>
    <w:rsid w:val="00A77680"/>
    <w:rsid w:val="00A77808"/>
    <w:rsid w:val="00A80D08"/>
    <w:rsid w:val="00A80F0D"/>
    <w:rsid w:val="00A8136E"/>
    <w:rsid w:val="00A81C6D"/>
    <w:rsid w:val="00A8204F"/>
    <w:rsid w:val="00A821C1"/>
    <w:rsid w:val="00A823E5"/>
    <w:rsid w:val="00A82810"/>
    <w:rsid w:val="00A82B63"/>
    <w:rsid w:val="00A8383C"/>
    <w:rsid w:val="00A83B40"/>
    <w:rsid w:val="00A84092"/>
    <w:rsid w:val="00A8434A"/>
    <w:rsid w:val="00A84702"/>
    <w:rsid w:val="00A84778"/>
    <w:rsid w:val="00A8488E"/>
    <w:rsid w:val="00A84DB7"/>
    <w:rsid w:val="00A84FA5"/>
    <w:rsid w:val="00A85036"/>
    <w:rsid w:val="00A85A4B"/>
    <w:rsid w:val="00A86B75"/>
    <w:rsid w:val="00A871DB"/>
    <w:rsid w:val="00A873A8"/>
    <w:rsid w:val="00A87545"/>
    <w:rsid w:val="00A87A7E"/>
    <w:rsid w:val="00A87B8A"/>
    <w:rsid w:val="00A87F33"/>
    <w:rsid w:val="00A87FFC"/>
    <w:rsid w:val="00A90255"/>
    <w:rsid w:val="00A9055B"/>
    <w:rsid w:val="00A90AAE"/>
    <w:rsid w:val="00A91187"/>
    <w:rsid w:val="00A915F9"/>
    <w:rsid w:val="00A917DD"/>
    <w:rsid w:val="00A91936"/>
    <w:rsid w:val="00A91C2C"/>
    <w:rsid w:val="00A92745"/>
    <w:rsid w:val="00A929A8"/>
    <w:rsid w:val="00A92DC9"/>
    <w:rsid w:val="00A92E3D"/>
    <w:rsid w:val="00A93A1B"/>
    <w:rsid w:val="00A9444E"/>
    <w:rsid w:val="00A94CAC"/>
    <w:rsid w:val="00A94F37"/>
    <w:rsid w:val="00A95147"/>
    <w:rsid w:val="00A95259"/>
    <w:rsid w:val="00A96331"/>
    <w:rsid w:val="00A96C66"/>
    <w:rsid w:val="00A97B7A"/>
    <w:rsid w:val="00A97B87"/>
    <w:rsid w:val="00AA123A"/>
    <w:rsid w:val="00AA175B"/>
    <w:rsid w:val="00AA1DD1"/>
    <w:rsid w:val="00AA2040"/>
    <w:rsid w:val="00AA329A"/>
    <w:rsid w:val="00AA3A00"/>
    <w:rsid w:val="00AA3FCE"/>
    <w:rsid w:val="00AA4157"/>
    <w:rsid w:val="00AA4AC2"/>
    <w:rsid w:val="00AA4B0D"/>
    <w:rsid w:val="00AA6571"/>
    <w:rsid w:val="00AA6C2B"/>
    <w:rsid w:val="00AA7629"/>
    <w:rsid w:val="00AB0681"/>
    <w:rsid w:val="00AB0CD7"/>
    <w:rsid w:val="00AB0ECA"/>
    <w:rsid w:val="00AB15D1"/>
    <w:rsid w:val="00AB1B73"/>
    <w:rsid w:val="00AB1B95"/>
    <w:rsid w:val="00AB34BD"/>
    <w:rsid w:val="00AB3ADF"/>
    <w:rsid w:val="00AB3B54"/>
    <w:rsid w:val="00AB423A"/>
    <w:rsid w:val="00AB4BD5"/>
    <w:rsid w:val="00AB4F72"/>
    <w:rsid w:val="00AB4F7D"/>
    <w:rsid w:val="00AB5924"/>
    <w:rsid w:val="00AB68C9"/>
    <w:rsid w:val="00AC12A3"/>
    <w:rsid w:val="00AC2BAF"/>
    <w:rsid w:val="00AC3401"/>
    <w:rsid w:val="00AC3D0D"/>
    <w:rsid w:val="00AC3EA6"/>
    <w:rsid w:val="00AC53E6"/>
    <w:rsid w:val="00AC54A9"/>
    <w:rsid w:val="00AC592F"/>
    <w:rsid w:val="00AC6613"/>
    <w:rsid w:val="00AC6CB8"/>
    <w:rsid w:val="00AC6CDD"/>
    <w:rsid w:val="00AC7893"/>
    <w:rsid w:val="00AC7941"/>
    <w:rsid w:val="00AC7A1D"/>
    <w:rsid w:val="00AC7B6B"/>
    <w:rsid w:val="00AD0410"/>
    <w:rsid w:val="00AD0A12"/>
    <w:rsid w:val="00AD0E2D"/>
    <w:rsid w:val="00AD1C36"/>
    <w:rsid w:val="00AD1DAC"/>
    <w:rsid w:val="00AD1EA8"/>
    <w:rsid w:val="00AD20C8"/>
    <w:rsid w:val="00AD21AA"/>
    <w:rsid w:val="00AD35AB"/>
    <w:rsid w:val="00AD35E9"/>
    <w:rsid w:val="00AD3DBE"/>
    <w:rsid w:val="00AD43A9"/>
    <w:rsid w:val="00AD4526"/>
    <w:rsid w:val="00AD4985"/>
    <w:rsid w:val="00AD5093"/>
    <w:rsid w:val="00AD5E18"/>
    <w:rsid w:val="00AD6312"/>
    <w:rsid w:val="00AD6449"/>
    <w:rsid w:val="00AD6575"/>
    <w:rsid w:val="00AD6E18"/>
    <w:rsid w:val="00AD6F4C"/>
    <w:rsid w:val="00AD7185"/>
    <w:rsid w:val="00AD7414"/>
    <w:rsid w:val="00AD7E4C"/>
    <w:rsid w:val="00AE1211"/>
    <w:rsid w:val="00AE1366"/>
    <w:rsid w:val="00AE1C20"/>
    <w:rsid w:val="00AE2162"/>
    <w:rsid w:val="00AE230C"/>
    <w:rsid w:val="00AE2453"/>
    <w:rsid w:val="00AE246C"/>
    <w:rsid w:val="00AE3042"/>
    <w:rsid w:val="00AE3079"/>
    <w:rsid w:val="00AE3220"/>
    <w:rsid w:val="00AE3829"/>
    <w:rsid w:val="00AE40C9"/>
    <w:rsid w:val="00AE5458"/>
    <w:rsid w:val="00AE6F40"/>
    <w:rsid w:val="00AE6F7E"/>
    <w:rsid w:val="00AF02A3"/>
    <w:rsid w:val="00AF0B12"/>
    <w:rsid w:val="00AF0BB7"/>
    <w:rsid w:val="00AF0C82"/>
    <w:rsid w:val="00AF1640"/>
    <w:rsid w:val="00AF26BD"/>
    <w:rsid w:val="00AF26DB"/>
    <w:rsid w:val="00AF289B"/>
    <w:rsid w:val="00AF29B1"/>
    <w:rsid w:val="00AF360A"/>
    <w:rsid w:val="00AF36C7"/>
    <w:rsid w:val="00AF4AB4"/>
    <w:rsid w:val="00AF54DB"/>
    <w:rsid w:val="00AF780B"/>
    <w:rsid w:val="00AF7C5E"/>
    <w:rsid w:val="00AF7CE5"/>
    <w:rsid w:val="00B00064"/>
    <w:rsid w:val="00B00509"/>
    <w:rsid w:val="00B00A6E"/>
    <w:rsid w:val="00B00B15"/>
    <w:rsid w:val="00B013C4"/>
    <w:rsid w:val="00B014B2"/>
    <w:rsid w:val="00B018DC"/>
    <w:rsid w:val="00B01E25"/>
    <w:rsid w:val="00B02488"/>
    <w:rsid w:val="00B02CAE"/>
    <w:rsid w:val="00B03193"/>
    <w:rsid w:val="00B032FD"/>
    <w:rsid w:val="00B03395"/>
    <w:rsid w:val="00B03CE1"/>
    <w:rsid w:val="00B03E2A"/>
    <w:rsid w:val="00B04186"/>
    <w:rsid w:val="00B04C2D"/>
    <w:rsid w:val="00B0598A"/>
    <w:rsid w:val="00B05A02"/>
    <w:rsid w:val="00B06015"/>
    <w:rsid w:val="00B06B33"/>
    <w:rsid w:val="00B0778B"/>
    <w:rsid w:val="00B07DD4"/>
    <w:rsid w:val="00B10150"/>
    <w:rsid w:val="00B1055C"/>
    <w:rsid w:val="00B10D97"/>
    <w:rsid w:val="00B113AF"/>
    <w:rsid w:val="00B115E2"/>
    <w:rsid w:val="00B11A82"/>
    <w:rsid w:val="00B11AD9"/>
    <w:rsid w:val="00B11CFF"/>
    <w:rsid w:val="00B11E45"/>
    <w:rsid w:val="00B1221F"/>
    <w:rsid w:val="00B124C9"/>
    <w:rsid w:val="00B12659"/>
    <w:rsid w:val="00B12CBB"/>
    <w:rsid w:val="00B12EB5"/>
    <w:rsid w:val="00B133EB"/>
    <w:rsid w:val="00B13794"/>
    <w:rsid w:val="00B138A0"/>
    <w:rsid w:val="00B138FA"/>
    <w:rsid w:val="00B139BB"/>
    <w:rsid w:val="00B13F5E"/>
    <w:rsid w:val="00B15170"/>
    <w:rsid w:val="00B1536B"/>
    <w:rsid w:val="00B1557C"/>
    <w:rsid w:val="00B155C9"/>
    <w:rsid w:val="00B15A9C"/>
    <w:rsid w:val="00B1659F"/>
    <w:rsid w:val="00B16754"/>
    <w:rsid w:val="00B1683A"/>
    <w:rsid w:val="00B169C7"/>
    <w:rsid w:val="00B17016"/>
    <w:rsid w:val="00B17BDA"/>
    <w:rsid w:val="00B201C9"/>
    <w:rsid w:val="00B20792"/>
    <w:rsid w:val="00B20AD3"/>
    <w:rsid w:val="00B2175D"/>
    <w:rsid w:val="00B21776"/>
    <w:rsid w:val="00B21CCB"/>
    <w:rsid w:val="00B22E0C"/>
    <w:rsid w:val="00B22E85"/>
    <w:rsid w:val="00B2304B"/>
    <w:rsid w:val="00B2364D"/>
    <w:rsid w:val="00B23834"/>
    <w:rsid w:val="00B23E34"/>
    <w:rsid w:val="00B241A1"/>
    <w:rsid w:val="00B243DE"/>
    <w:rsid w:val="00B24454"/>
    <w:rsid w:val="00B2465E"/>
    <w:rsid w:val="00B2589F"/>
    <w:rsid w:val="00B25E1D"/>
    <w:rsid w:val="00B25FA8"/>
    <w:rsid w:val="00B268A4"/>
    <w:rsid w:val="00B26A1A"/>
    <w:rsid w:val="00B304E1"/>
    <w:rsid w:val="00B3065D"/>
    <w:rsid w:val="00B307D4"/>
    <w:rsid w:val="00B3124A"/>
    <w:rsid w:val="00B3136C"/>
    <w:rsid w:val="00B314D2"/>
    <w:rsid w:val="00B31BB0"/>
    <w:rsid w:val="00B31C08"/>
    <w:rsid w:val="00B322A2"/>
    <w:rsid w:val="00B328F2"/>
    <w:rsid w:val="00B3311E"/>
    <w:rsid w:val="00B3325C"/>
    <w:rsid w:val="00B33A8B"/>
    <w:rsid w:val="00B3440C"/>
    <w:rsid w:val="00B3478F"/>
    <w:rsid w:val="00B34922"/>
    <w:rsid w:val="00B36477"/>
    <w:rsid w:val="00B36B6F"/>
    <w:rsid w:val="00B3725B"/>
    <w:rsid w:val="00B37717"/>
    <w:rsid w:val="00B377E3"/>
    <w:rsid w:val="00B37A85"/>
    <w:rsid w:val="00B40679"/>
    <w:rsid w:val="00B406AB"/>
    <w:rsid w:val="00B418DF"/>
    <w:rsid w:val="00B419A7"/>
    <w:rsid w:val="00B42598"/>
    <w:rsid w:val="00B43775"/>
    <w:rsid w:val="00B4382C"/>
    <w:rsid w:val="00B43CB5"/>
    <w:rsid w:val="00B44120"/>
    <w:rsid w:val="00B44A56"/>
    <w:rsid w:val="00B45FD6"/>
    <w:rsid w:val="00B460CD"/>
    <w:rsid w:val="00B46B55"/>
    <w:rsid w:val="00B46C73"/>
    <w:rsid w:val="00B47ABD"/>
    <w:rsid w:val="00B50BF3"/>
    <w:rsid w:val="00B51130"/>
    <w:rsid w:val="00B518B0"/>
    <w:rsid w:val="00B51B6A"/>
    <w:rsid w:val="00B52749"/>
    <w:rsid w:val="00B531F4"/>
    <w:rsid w:val="00B53344"/>
    <w:rsid w:val="00B53516"/>
    <w:rsid w:val="00B537EE"/>
    <w:rsid w:val="00B53D93"/>
    <w:rsid w:val="00B5415E"/>
    <w:rsid w:val="00B54508"/>
    <w:rsid w:val="00B554F5"/>
    <w:rsid w:val="00B55AA2"/>
    <w:rsid w:val="00B55F0E"/>
    <w:rsid w:val="00B55FB4"/>
    <w:rsid w:val="00B56128"/>
    <w:rsid w:val="00B56145"/>
    <w:rsid w:val="00B56187"/>
    <w:rsid w:val="00B5689C"/>
    <w:rsid w:val="00B56D6C"/>
    <w:rsid w:val="00B57343"/>
    <w:rsid w:val="00B57737"/>
    <w:rsid w:val="00B57A02"/>
    <w:rsid w:val="00B57FB2"/>
    <w:rsid w:val="00B6071F"/>
    <w:rsid w:val="00B60D44"/>
    <w:rsid w:val="00B613CD"/>
    <w:rsid w:val="00B61FA3"/>
    <w:rsid w:val="00B62145"/>
    <w:rsid w:val="00B62344"/>
    <w:rsid w:val="00B628D0"/>
    <w:rsid w:val="00B62DDA"/>
    <w:rsid w:val="00B630FD"/>
    <w:rsid w:val="00B64007"/>
    <w:rsid w:val="00B642CB"/>
    <w:rsid w:val="00B64A17"/>
    <w:rsid w:val="00B64B61"/>
    <w:rsid w:val="00B65753"/>
    <w:rsid w:val="00B65A5C"/>
    <w:rsid w:val="00B664BB"/>
    <w:rsid w:val="00B6699F"/>
    <w:rsid w:val="00B66F55"/>
    <w:rsid w:val="00B67173"/>
    <w:rsid w:val="00B67C6C"/>
    <w:rsid w:val="00B67DD3"/>
    <w:rsid w:val="00B70726"/>
    <w:rsid w:val="00B70C5C"/>
    <w:rsid w:val="00B71299"/>
    <w:rsid w:val="00B71396"/>
    <w:rsid w:val="00B71C4A"/>
    <w:rsid w:val="00B71D44"/>
    <w:rsid w:val="00B721F7"/>
    <w:rsid w:val="00B7271D"/>
    <w:rsid w:val="00B72CDD"/>
    <w:rsid w:val="00B72DB7"/>
    <w:rsid w:val="00B73FB0"/>
    <w:rsid w:val="00B74F60"/>
    <w:rsid w:val="00B7531A"/>
    <w:rsid w:val="00B754C6"/>
    <w:rsid w:val="00B75E32"/>
    <w:rsid w:val="00B76C41"/>
    <w:rsid w:val="00B775AE"/>
    <w:rsid w:val="00B8072D"/>
    <w:rsid w:val="00B807D1"/>
    <w:rsid w:val="00B80D1B"/>
    <w:rsid w:val="00B812E6"/>
    <w:rsid w:val="00B81FD4"/>
    <w:rsid w:val="00B82334"/>
    <w:rsid w:val="00B8281F"/>
    <w:rsid w:val="00B82EE9"/>
    <w:rsid w:val="00B83047"/>
    <w:rsid w:val="00B835A7"/>
    <w:rsid w:val="00B836B0"/>
    <w:rsid w:val="00B83E6B"/>
    <w:rsid w:val="00B845AA"/>
    <w:rsid w:val="00B84790"/>
    <w:rsid w:val="00B84868"/>
    <w:rsid w:val="00B84A28"/>
    <w:rsid w:val="00B84C44"/>
    <w:rsid w:val="00B84C6C"/>
    <w:rsid w:val="00B8545F"/>
    <w:rsid w:val="00B87032"/>
    <w:rsid w:val="00B90281"/>
    <w:rsid w:val="00B9069A"/>
    <w:rsid w:val="00B9092A"/>
    <w:rsid w:val="00B913EF"/>
    <w:rsid w:val="00B9171C"/>
    <w:rsid w:val="00B92011"/>
    <w:rsid w:val="00B93154"/>
    <w:rsid w:val="00B9331E"/>
    <w:rsid w:val="00B94CD7"/>
    <w:rsid w:val="00B954FB"/>
    <w:rsid w:val="00B95F30"/>
    <w:rsid w:val="00B96379"/>
    <w:rsid w:val="00B96425"/>
    <w:rsid w:val="00B96464"/>
    <w:rsid w:val="00B967CD"/>
    <w:rsid w:val="00B96BFE"/>
    <w:rsid w:val="00B96DC7"/>
    <w:rsid w:val="00B97025"/>
    <w:rsid w:val="00B97235"/>
    <w:rsid w:val="00B972B0"/>
    <w:rsid w:val="00B973F8"/>
    <w:rsid w:val="00B9796D"/>
    <w:rsid w:val="00BA0314"/>
    <w:rsid w:val="00BA157B"/>
    <w:rsid w:val="00BA1D67"/>
    <w:rsid w:val="00BA3477"/>
    <w:rsid w:val="00BA34E1"/>
    <w:rsid w:val="00BA36D5"/>
    <w:rsid w:val="00BA405D"/>
    <w:rsid w:val="00BA4B8A"/>
    <w:rsid w:val="00BA4F6B"/>
    <w:rsid w:val="00BA51F8"/>
    <w:rsid w:val="00BA582A"/>
    <w:rsid w:val="00BA594C"/>
    <w:rsid w:val="00BA5AF6"/>
    <w:rsid w:val="00BA6257"/>
    <w:rsid w:val="00BA674E"/>
    <w:rsid w:val="00BA6A7D"/>
    <w:rsid w:val="00BA6B48"/>
    <w:rsid w:val="00BA6E55"/>
    <w:rsid w:val="00BB0AA0"/>
    <w:rsid w:val="00BB0B1E"/>
    <w:rsid w:val="00BB0C16"/>
    <w:rsid w:val="00BB124A"/>
    <w:rsid w:val="00BB1904"/>
    <w:rsid w:val="00BB1CC3"/>
    <w:rsid w:val="00BB1DE4"/>
    <w:rsid w:val="00BB2819"/>
    <w:rsid w:val="00BB3291"/>
    <w:rsid w:val="00BB37D7"/>
    <w:rsid w:val="00BB3BC4"/>
    <w:rsid w:val="00BB466C"/>
    <w:rsid w:val="00BB48ED"/>
    <w:rsid w:val="00BB4D24"/>
    <w:rsid w:val="00BB5E71"/>
    <w:rsid w:val="00BB65B6"/>
    <w:rsid w:val="00BB6ABA"/>
    <w:rsid w:val="00BB6CEA"/>
    <w:rsid w:val="00BB71E6"/>
    <w:rsid w:val="00BB724C"/>
    <w:rsid w:val="00BC0C54"/>
    <w:rsid w:val="00BC11E5"/>
    <w:rsid w:val="00BC1671"/>
    <w:rsid w:val="00BC2AAB"/>
    <w:rsid w:val="00BC3842"/>
    <w:rsid w:val="00BC3D83"/>
    <w:rsid w:val="00BC3E16"/>
    <w:rsid w:val="00BC3E2A"/>
    <w:rsid w:val="00BC3F5F"/>
    <w:rsid w:val="00BC4927"/>
    <w:rsid w:val="00BC4C28"/>
    <w:rsid w:val="00BC5478"/>
    <w:rsid w:val="00BC667D"/>
    <w:rsid w:val="00BC6C20"/>
    <w:rsid w:val="00BC6CAC"/>
    <w:rsid w:val="00BC76E5"/>
    <w:rsid w:val="00BC7750"/>
    <w:rsid w:val="00BC7C03"/>
    <w:rsid w:val="00BC7F33"/>
    <w:rsid w:val="00BD0350"/>
    <w:rsid w:val="00BD0EDB"/>
    <w:rsid w:val="00BD166A"/>
    <w:rsid w:val="00BD1C20"/>
    <w:rsid w:val="00BD2188"/>
    <w:rsid w:val="00BD239D"/>
    <w:rsid w:val="00BD301A"/>
    <w:rsid w:val="00BD33D7"/>
    <w:rsid w:val="00BD416F"/>
    <w:rsid w:val="00BD4238"/>
    <w:rsid w:val="00BD44D0"/>
    <w:rsid w:val="00BD4B70"/>
    <w:rsid w:val="00BD4F15"/>
    <w:rsid w:val="00BD6D5D"/>
    <w:rsid w:val="00BD7472"/>
    <w:rsid w:val="00BD7730"/>
    <w:rsid w:val="00BD7C91"/>
    <w:rsid w:val="00BE0970"/>
    <w:rsid w:val="00BE2881"/>
    <w:rsid w:val="00BE2C8F"/>
    <w:rsid w:val="00BE305A"/>
    <w:rsid w:val="00BE584C"/>
    <w:rsid w:val="00BE5965"/>
    <w:rsid w:val="00BE5BE3"/>
    <w:rsid w:val="00BE5C16"/>
    <w:rsid w:val="00BE5E00"/>
    <w:rsid w:val="00BE5EEA"/>
    <w:rsid w:val="00BE73FB"/>
    <w:rsid w:val="00BE74B6"/>
    <w:rsid w:val="00BE7F9B"/>
    <w:rsid w:val="00BF006E"/>
    <w:rsid w:val="00BF02F5"/>
    <w:rsid w:val="00BF03C9"/>
    <w:rsid w:val="00BF0785"/>
    <w:rsid w:val="00BF09DD"/>
    <w:rsid w:val="00BF0CEA"/>
    <w:rsid w:val="00BF11C2"/>
    <w:rsid w:val="00BF17EC"/>
    <w:rsid w:val="00BF2286"/>
    <w:rsid w:val="00BF27A7"/>
    <w:rsid w:val="00BF3220"/>
    <w:rsid w:val="00BF3A85"/>
    <w:rsid w:val="00BF3FD4"/>
    <w:rsid w:val="00BF4323"/>
    <w:rsid w:val="00BF49BF"/>
    <w:rsid w:val="00BF4BAD"/>
    <w:rsid w:val="00BF514B"/>
    <w:rsid w:val="00BF51B9"/>
    <w:rsid w:val="00BF545B"/>
    <w:rsid w:val="00BF5538"/>
    <w:rsid w:val="00BF5972"/>
    <w:rsid w:val="00BF59EF"/>
    <w:rsid w:val="00BF6DED"/>
    <w:rsid w:val="00BF7FD6"/>
    <w:rsid w:val="00C0082B"/>
    <w:rsid w:val="00C00B38"/>
    <w:rsid w:val="00C00C72"/>
    <w:rsid w:val="00C015DA"/>
    <w:rsid w:val="00C0173D"/>
    <w:rsid w:val="00C01CA7"/>
    <w:rsid w:val="00C02481"/>
    <w:rsid w:val="00C028BC"/>
    <w:rsid w:val="00C02C8B"/>
    <w:rsid w:val="00C047F0"/>
    <w:rsid w:val="00C05B63"/>
    <w:rsid w:val="00C05B6E"/>
    <w:rsid w:val="00C062E9"/>
    <w:rsid w:val="00C066AB"/>
    <w:rsid w:val="00C06A8D"/>
    <w:rsid w:val="00C06B55"/>
    <w:rsid w:val="00C06C29"/>
    <w:rsid w:val="00C076AE"/>
    <w:rsid w:val="00C10506"/>
    <w:rsid w:val="00C10850"/>
    <w:rsid w:val="00C10DCD"/>
    <w:rsid w:val="00C10E22"/>
    <w:rsid w:val="00C11316"/>
    <w:rsid w:val="00C116C3"/>
    <w:rsid w:val="00C125B0"/>
    <w:rsid w:val="00C133F1"/>
    <w:rsid w:val="00C14FF4"/>
    <w:rsid w:val="00C15239"/>
    <w:rsid w:val="00C15A7A"/>
    <w:rsid w:val="00C1626D"/>
    <w:rsid w:val="00C1627A"/>
    <w:rsid w:val="00C1674E"/>
    <w:rsid w:val="00C1697B"/>
    <w:rsid w:val="00C16F53"/>
    <w:rsid w:val="00C16F7A"/>
    <w:rsid w:val="00C17247"/>
    <w:rsid w:val="00C174AF"/>
    <w:rsid w:val="00C1760B"/>
    <w:rsid w:val="00C17956"/>
    <w:rsid w:val="00C17B57"/>
    <w:rsid w:val="00C17D42"/>
    <w:rsid w:val="00C2067C"/>
    <w:rsid w:val="00C2089F"/>
    <w:rsid w:val="00C21092"/>
    <w:rsid w:val="00C21477"/>
    <w:rsid w:val="00C21695"/>
    <w:rsid w:val="00C21E57"/>
    <w:rsid w:val="00C225F3"/>
    <w:rsid w:val="00C22706"/>
    <w:rsid w:val="00C22C08"/>
    <w:rsid w:val="00C231F6"/>
    <w:rsid w:val="00C231F9"/>
    <w:rsid w:val="00C233E7"/>
    <w:rsid w:val="00C2407E"/>
    <w:rsid w:val="00C24B2F"/>
    <w:rsid w:val="00C26811"/>
    <w:rsid w:val="00C27821"/>
    <w:rsid w:val="00C302F1"/>
    <w:rsid w:val="00C30340"/>
    <w:rsid w:val="00C311B8"/>
    <w:rsid w:val="00C31224"/>
    <w:rsid w:val="00C31777"/>
    <w:rsid w:val="00C31C3E"/>
    <w:rsid w:val="00C3217B"/>
    <w:rsid w:val="00C32E37"/>
    <w:rsid w:val="00C32E64"/>
    <w:rsid w:val="00C33877"/>
    <w:rsid w:val="00C33E67"/>
    <w:rsid w:val="00C34D06"/>
    <w:rsid w:val="00C3550C"/>
    <w:rsid w:val="00C35901"/>
    <w:rsid w:val="00C35BD7"/>
    <w:rsid w:val="00C35C39"/>
    <w:rsid w:val="00C35E12"/>
    <w:rsid w:val="00C35F34"/>
    <w:rsid w:val="00C35FEF"/>
    <w:rsid w:val="00C36EA5"/>
    <w:rsid w:val="00C37C75"/>
    <w:rsid w:val="00C37C96"/>
    <w:rsid w:val="00C37FD6"/>
    <w:rsid w:val="00C40229"/>
    <w:rsid w:val="00C40882"/>
    <w:rsid w:val="00C40C07"/>
    <w:rsid w:val="00C413F5"/>
    <w:rsid w:val="00C41A75"/>
    <w:rsid w:val="00C41DAC"/>
    <w:rsid w:val="00C41E2C"/>
    <w:rsid w:val="00C4206E"/>
    <w:rsid w:val="00C421A3"/>
    <w:rsid w:val="00C42741"/>
    <w:rsid w:val="00C4309A"/>
    <w:rsid w:val="00C436B5"/>
    <w:rsid w:val="00C44780"/>
    <w:rsid w:val="00C451E3"/>
    <w:rsid w:val="00C45963"/>
    <w:rsid w:val="00C461A6"/>
    <w:rsid w:val="00C464BB"/>
    <w:rsid w:val="00C4704E"/>
    <w:rsid w:val="00C472C5"/>
    <w:rsid w:val="00C473E6"/>
    <w:rsid w:val="00C473EF"/>
    <w:rsid w:val="00C50472"/>
    <w:rsid w:val="00C50963"/>
    <w:rsid w:val="00C51B3F"/>
    <w:rsid w:val="00C51C16"/>
    <w:rsid w:val="00C51FA2"/>
    <w:rsid w:val="00C528EF"/>
    <w:rsid w:val="00C5293C"/>
    <w:rsid w:val="00C52BE0"/>
    <w:rsid w:val="00C53175"/>
    <w:rsid w:val="00C533F3"/>
    <w:rsid w:val="00C538D1"/>
    <w:rsid w:val="00C54983"/>
    <w:rsid w:val="00C54A53"/>
    <w:rsid w:val="00C54F5C"/>
    <w:rsid w:val="00C55355"/>
    <w:rsid w:val="00C557A4"/>
    <w:rsid w:val="00C56104"/>
    <w:rsid w:val="00C56916"/>
    <w:rsid w:val="00C57146"/>
    <w:rsid w:val="00C57607"/>
    <w:rsid w:val="00C57ADB"/>
    <w:rsid w:val="00C60EF2"/>
    <w:rsid w:val="00C613BD"/>
    <w:rsid w:val="00C61814"/>
    <w:rsid w:val="00C61C17"/>
    <w:rsid w:val="00C61ECF"/>
    <w:rsid w:val="00C62577"/>
    <w:rsid w:val="00C62A53"/>
    <w:rsid w:val="00C638FA"/>
    <w:rsid w:val="00C6392F"/>
    <w:rsid w:val="00C639B5"/>
    <w:rsid w:val="00C63C69"/>
    <w:rsid w:val="00C64488"/>
    <w:rsid w:val="00C64D9A"/>
    <w:rsid w:val="00C66446"/>
    <w:rsid w:val="00C66E33"/>
    <w:rsid w:val="00C7045A"/>
    <w:rsid w:val="00C707D3"/>
    <w:rsid w:val="00C70CBB"/>
    <w:rsid w:val="00C71008"/>
    <w:rsid w:val="00C71459"/>
    <w:rsid w:val="00C718EA"/>
    <w:rsid w:val="00C72420"/>
    <w:rsid w:val="00C72565"/>
    <w:rsid w:val="00C73B45"/>
    <w:rsid w:val="00C73EE7"/>
    <w:rsid w:val="00C74107"/>
    <w:rsid w:val="00C746AA"/>
    <w:rsid w:val="00C7491C"/>
    <w:rsid w:val="00C74CCB"/>
    <w:rsid w:val="00C74F53"/>
    <w:rsid w:val="00C7562D"/>
    <w:rsid w:val="00C75712"/>
    <w:rsid w:val="00C7587B"/>
    <w:rsid w:val="00C75B4E"/>
    <w:rsid w:val="00C774A8"/>
    <w:rsid w:val="00C80298"/>
    <w:rsid w:val="00C8098E"/>
    <w:rsid w:val="00C80A9A"/>
    <w:rsid w:val="00C80B9E"/>
    <w:rsid w:val="00C810E4"/>
    <w:rsid w:val="00C81F11"/>
    <w:rsid w:val="00C81FCF"/>
    <w:rsid w:val="00C82B64"/>
    <w:rsid w:val="00C82C6C"/>
    <w:rsid w:val="00C83BAE"/>
    <w:rsid w:val="00C843A0"/>
    <w:rsid w:val="00C84586"/>
    <w:rsid w:val="00C847EA"/>
    <w:rsid w:val="00C85414"/>
    <w:rsid w:val="00C855AD"/>
    <w:rsid w:val="00C85976"/>
    <w:rsid w:val="00C85A56"/>
    <w:rsid w:val="00C8650C"/>
    <w:rsid w:val="00C87813"/>
    <w:rsid w:val="00C87944"/>
    <w:rsid w:val="00C90045"/>
    <w:rsid w:val="00C90876"/>
    <w:rsid w:val="00C90D1D"/>
    <w:rsid w:val="00C914AA"/>
    <w:rsid w:val="00C91D67"/>
    <w:rsid w:val="00C92021"/>
    <w:rsid w:val="00C92436"/>
    <w:rsid w:val="00C925D3"/>
    <w:rsid w:val="00C928B9"/>
    <w:rsid w:val="00C92A2A"/>
    <w:rsid w:val="00C931D6"/>
    <w:rsid w:val="00C932DC"/>
    <w:rsid w:val="00C93662"/>
    <w:rsid w:val="00C93845"/>
    <w:rsid w:val="00C93878"/>
    <w:rsid w:val="00C93C6D"/>
    <w:rsid w:val="00C93E8B"/>
    <w:rsid w:val="00C945D6"/>
    <w:rsid w:val="00C948DE"/>
    <w:rsid w:val="00C94A0E"/>
    <w:rsid w:val="00C94AF7"/>
    <w:rsid w:val="00C95876"/>
    <w:rsid w:val="00C95ECE"/>
    <w:rsid w:val="00C96271"/>
    <w:rsid w:val="00C963FA"/>
    <w:rsid w:val="00C96CA7"/>
    <w:rsid w:val="00CA1068"/>
    <w:rsid w:val="00CA1A13"/>
    <w:rsid w:val="00CA21E3"/>
    <w:rsid w:val="00CA2487"/>
    <w:rsid w:val="00CA26D4"/>
    <w:rsid w:val="00CA3281"/>
    <w:rsid w:val="00CA34D5"/>
    <w:rsid w:val="00CA386D"/>
    <w:rsid w:val="00CA4171"/>
    <w:rsid w:val="00CA451A"/>
    <w:rsid w:val="00CA45B4"/>
    <w:rsid w:val="00CA47D1"/>
    <w:rsid w:val="00CA4F62"/>
    <w:rsid w:val="00CA569B"/>
    <w:rsid w:val="00CA56EA"/>
    <w:rsid w:val="00CA57E9"/>
    <w:rsid w:val="00CA5846"/>
    <w:rsid w:val="00CA5F89"/>
    <w:rsid w:val="00CA60B7"/>
    <w:rsid w:val="00CA6233"/>
    <w:rsid w:val="00CA63D1"/>
    <w:rsid w:val="00CA6B90"/>
    <w:rsid w:val="00CA73FC"/>
    <w:rsid w:val="00CA776F"/>
    <w:rsid w:val="00CA7B15"/>
    <w:rsid w:val="00CB028F"/>
    <w:rsid w:val="00CB0698"/>
    <w:rsid w:val="00CB0C89"/>
    <w:rsid w:val="00CB13C1"/>
    <w:rsid w:val="00CB14A0"/>
    <w:rsid w:val="00CB192D"/>
    <w:rsid w:val="00CB37ED"/>
    <w:rsid w:val="00CB3EB4"/>
    <w:rsid w:val="00CB40D8"/>
    <w:rsid w:val="00CB4623"/>
    <w:rsid w:val="00CB516A"/>
    <w:rsid w:val="00CB52D9"/>
    <w:rsid w:val="00CB5FBD"/>
    <w:rsid w:val="00CB713A"/>
    <w:rsid w:val="00CB716B"/>
    <w:rsid w:val="00CC06EC"/>
    <w:rsid w:val="00CC08FE"/>
    <w:rsid w:val="00CC2015"/>
    <w:rsid w:val="00CC220F"/>
    <w:rsid w:val="00CC24F3"/>
    <w:rsid w:val="00CC29C4"/>
    <w:rsid w:val="00CC30AA"/>
    <w:rsid w:val="00CC320C"/>
    <w:rsid w:val="00CC3820"/>
    <w:rsid w:val="00CC3A06"/>
    <w:rsid w:val="00CC4656"/>
    <w:rsid w:val="00CC4A93"/>
    <w:rsid w:val="00CC567A"/>
    <w:rsid w:val="00CC5FC8"/>
    <w:rsid w:val="00CC6EED"/>
    <w:rsid w:val="00CC71B3"/>
    <w:rsid w:val="00CC726C"/>
    <w:rsid w:val="00CC7BFF"/>
    <w:rsid w:val="00CC7FC3"/>
    <w:rsid w:val="00CD038A"/>
    <w:rsid w:val="00CD05BE"/>
    <w:rsid w:val="00CD06C2"/>
    <w:rsid w:val="00CD11C9"/>
    <w:rsid w:val="00CD1BF3"/>
    <w:rsid w:val="00CD1FB9"/>
    <w:rsid w:val="00CD214E"/>
    <w:rsid w:val="00CD2891"/>
    <w:rsid w:val="00CD2FA1"/>
    <w:rsid w:val="00CD3763"/>
    <w:rsid w:val="00CD3876"/>
    <w:rsid w:val="00CD4C4B"/>
    <w:rsid w:val="00CD4DAA"/>
    <w:rsid w:val="00CD571E"/>
    <w:rsid w:val="00CD5DF2"/>
    <w:rsid w:val="00CD5E3B"/>
    <w:rsid w:val="00CD6035"/>
    <w:rsid w:val="00CD690A"/>
    <w:rsid w:val="00CD6FEE"/>
    <w:rsid w:val="00CD7492"/>
    <w:rsid w:val="00CD787E"/>
    <w:rsid w:val="00CD7B5B"/>
    <w:rsid w:val="00CE0315"/>
    <w:rsid w:val="00CE033F"/>
    <w:rsid w:val="00CE12BB"/>
    <w:rsid w:val="00CE1EA1"/>
    <w:rsid w:val="00CE3234"/>
    <w:rsid w:val="00CE3823"/>
    <w:rsid w:val="00CE3ADF"/>
    <w:rsid w:val="00CE45DF"/>
    <w:rsid w:val="00CE4911"/>
    <w:rsid w:val="00CE4AEF"/>
    <w:rsid w:val="00CE4C54"/>
    <w:rsid w:val="00CE4DC7"/>
    <w:rsid w:val="00CE5F2F"/>
    <w:rsid w:val="00CE668E"/>
    <w:rsid w:val="00CE7A75"/>
    <w:rsid w:val="00CE7BBC"/>
    <w:rsid w:val="00CE7F81"/>
    <w:rsid w:val="00CF027C"/>
    <w:rsid w:val="00CF04C6"/>
    <w:rsid w:val="00CF05A3"/>
    <w:rsid w:val="00CF069D"/>
    <w:rsid w:val="00CF06FC"/>
    <w:rsid w:val="00CF090A"/>
    <w:rsid w:val="00CF0B1B"/>
    <w:rsid w:val="00CF0CA3"/>
    <w:rsid w:val="00CF111F"/>
    <w:rsid w:val="00CF192F"/>
    <w:rsid w:val="00CF1C55"/>
    <w:rsid w:val="00CF3A39"/>
    <w:rsid w:val="00CF4F6A"/>
    <w:rsid w:val="00CF4FEB"/>
    <w:rsid w:val="00CF5479"/>
    <w:rsid w:val="00CF60C6"/>
    <w:rsid w:val="00CF62A0"/>
    <w:rsid w:val="00CF71F3"/>
    <w:rsid w:val="00CF73A1"/>
    <w:rsid w:val="00CF767D"/>
    <w:rsid w:val="00CF788E"/>
    <w:rsid w:val="00D003F0"/>
    <w:rsid w:val="00D0040E"/>
    <w:rsid w:val="00D01000"/>
    <w:rsid w:val="00D01650"/>
    <w:rsid w:val="00D01673"/>
    <w:rsid w:val="00D01903"/>
    <w:rsid w:val="00D01EF3"/>
    <w:rsid w:val="00D028E9"/>
    <w:rsid w:val="00D032E7"/>
    <w:rsid w:val="00D0374F"/>
    <w:rsid w:val="00D040B8"/>
    <w:rsid w:val="00D0451F"/>
    <w:rsid w:val="00D06593"/>
    <w:rsid w:val="00D07397"/>
    <w:rsid w:val="00D07A5B"/>
    <w:rsid w:val="00D101C6"/>
    <w:rsid w:val="00D10378"/>
    <w:rsid w:val="00D106F0"/>
    <w:rsid w:val="00D10D23"/>
    <w:rsid w:val="00D111DF"/>
    <w:rsid w:val="00D113B2"/>
    <w:rsid w:val="00D11B01"/>
    <w:rsid w:val="00D1369E"/>
    <w:rsid w:val="00D137DA"/>
    <w:rsid w:val="00D140AC"/>
    <w:rsid w:val="00D145AC"/>
    <w:rsid w:val="00D1480A"/>
    <w:rsid w:val="00D14B4C"/>
    <w:rsid w:val="00D14F6B"/>
    <w:rsid w:val="00D1540A"/>
    <w:rsid w:val="00D15953"/>
    <w:rsid w:val="00D15F6B"/>
    <w:rsid w:val="00D15F90"/>
    <w:rsid w:val="00D162C6"/>
    <w:rsid w:val="00D16436"/>
    <w:rsid w:val="00D165A4"/>
    <w:rsid w:val="00D16A13"/>
    <w:rsid w:val="00D17395"/>
    <w:rsid w:val="00D17469"/>
    <w:rsid w:val="00D17750"/>
    <w:rsid w:val="00D1782C"/>
    <w:rsid w:val="00D20041"/>
    <w:rsid w:val="00D201A2"/>
    <w:rsid w:val="00D2042D"/>
    <w:rsid w:val="00D204FE"/>
    <w:rsid w:val="00D21CD4"/>
    <w:rsid w:val="00D21D9B"/>
    <w:rsid w:val="00D22194"/>
    <w:rsid w:val="00D22AD8"/>
    <w:rsid w:val="00D23ADA"/>
    <w:rsid w:val="00D23C70"/>
    <w:rsid w:val="00D23E77"/>
    <w:rsid w:val="00D24BA8"/>
    <w:rsid w:val="00D24BA9"/>
    <w:rsid w:val="00D24C5B"/>
    <w:rsid w:val="00D24EE8"/>
    <w:rsid w:val="00D25C64"/>
    <w:rsid w:val="00D26538"/>
    <w:rsid w:val="00D26685"/>
    <w:rsid w:val="00D26943"/>
    <w:rsid w:val="00D27E1F"/>
    <w:rsid w:val="00D310EB"/>
    <w:rsid w:val="00D315B4"/>
    <w:rsid w:val="00D319A4"/>
    <w:rsid w:val="00D319C5"/>
    <w:rsid w:val="00D31CFF"/>
    <w:rsid w:val="00D3293A"/>
    <w:rsid w:val="00D3299A"/>
    <w:rsid w:val="00D32EE0"/>
    <w:rsid w:val="00D33026"/>
    <w:rsid w:val="00D33589"/>
    <w:rsid w:val="00D3375A"/>
    <w:rsid w:val="00D33C27"/>
    <w:rsid w:val="00D33CB3"/>
    <w:rsid w:val="00D33EAA"/>
    <w:rsid w:val="00D33FCE"/>
    <w:rsid w:val="00D346EC"/>
    <w:rsid w:val="00D351B7"/>
    <w:rsid w:val="00D35848"/>
    <w:rsid w:val="00D35D6F"/>
    <w:rsid w:val="00D364C9"/>
    <w:rsid w:val="00D36B9D"/>
    <w:rsid w:val="00D41B65"/>
    <w:rsid w:val="00D4203E"/>
    <w:rsid w:val="00D421A0"/>
    <w:rsid w:val="00D42482"/>
    <w:rsid w:val="00D429B4"/>
    <w:rsid w:val="00D42B7E"/>
    <w:rsid w:val="00D43228"/>
    <w:rsid w:val="00D435B8"/>
    <w:rsid w:val="00D43AA5"/>
    <w:rsid w:val="00D43B3B"/>
    <w:rsid w:val="00D43EC0"/>
    <w:rsid w:val="00D44531"/>
    <w:rsid w:val="00D446CE"/>
    <w:rsid w:val="00D451DB"/>
    <w:rsid w:val="00D45C8A"/>
    <w:rsid w:val="00D46303"/>
    <w:rsid w:val="00D4678B"/>
    <w:rsid w:val="00D479A1"/>
    <w:rsid w:val="00D47E39"/>
    <w:rsid w:val="00D50355"/>
    <w:rsid w:val="00D510C1"/>
    <w:rsid w:val="00D511F8"/>
    <w:rsid w:val="00D5129F"/>
    <w:rsid w:val="00D516CA"/>
    <w:rsid w:val="00D516CF"/>
    <w:rsid w:val="00D52074"/>
    <w:rsid w:val="00D52295"/>
    <w:rsid w:val="00D528ED"/>
    <w:rsid w:val="00D52BE6"/>
    <w:rsid w:val="00D55C87"/>
    <w:rsid w:val="00D57E17"/>
    <w:rsid w:val="00D60037"/>
    <w:rsid w:val="00D600CE"/>
    <w:rsid w:val="00D609FF"/>
    <w:rsid w:val="00D610EC"/>
    <w:rsid w:val="00D6234A"/>
    <w:rsid w:val="00D6241C"/>
    <w:rsid w:val="00D62C18"/>
    <w:rsid w:val="00D6329D"/>
    <w:rsid w:val="00D6477C"/>
    <w:rsid w:val="00D65258"/>
    <w:rsid w:val="00D658A3"/>
    <w:rsid w:val="00D66377"/>
    <w:rsid w:val="00D6638E"/>
    <w:rsid w:val="00D6663B"/>
    <w:rsid w:val="00D667E5"/>
    <w:rsid w:val="00D66FDE"/>
    <w:rsid w:val="00D67146"/>
    <w:rsid w:val="00D672D4"/>
    <w:rsid w:val="00D675B0"/>
    <w:rsid w:val="00D677A0"/>
    <w:rsid w:val="00D677B2"/>
    <w:rsid w:val="00D677D3"/>
    <w:rsid w:val="00D70146"/>
    <w:rsid w:val="00D70CDE"/>
    <w:rsid w:val="00D7187B"/>
    <w:rsid w:val="00D720FF"/>
    <w:rsid w:val="00D729EC"/>
    <w:rsid w:val="00D72B2E"/>
    <w:rsid w:val="00D72EBA"/>
    <w:rsid w:val="00D72EF8"/>
    <w:rsid w:val="00D7332E"/>
    <w:rsid w:val="00D73543"/>
    <w:rsid w:val="00D73B9B"/>
    <w:rsid w:val="00D73CDE"/>
    <w:rsid w:val="00D73E54"/>
    <w:rsid w:val="00D74BFE"/>
    <w:rsid w:val="00D750F8"/>
    <w:rsid w:val="00D7518F"/>
    <w:rsid w:val="00D75507"/>
    <w:rsid w:val="00D7596C"/>
    <w:rsid w:val="00D75BC0"/>
    <w:rsid w:val="00D75C7C"/>
    <w:rsid w:val="00D762BF"/>
    <w:rsid w:val="00D762FB"/>
    <w:rsid w:val="00D7697E"/>
    <w:rsid w:val="00D76D83"/>
    <w:rsid w:val="00D76E58"/>
    <w:rsid w:val="00D76F4A"/>
    <w:rsid w:val="00D77152"/>
    <w:rsid w:val="00D77436"/>
    <w:rsid w:val="00D77473"/>
    <w:rsid w:val="00D80533"/>
    <w:rsid w:val="00D81735"/>
    <w:rsid w:val="00D821EC"/>
    <w:rsid w:val="00D82487"/>
    <w:rsid w:val="00D82A0B"/>
    <w:rsid w:val="00D82DD1"/>
    <w:rsid w:val="00D8377C"/>
    <w:rsid w:val="00D838C3"/>
    <w:rsid w:val="00D83F8F"/>
    <w:rsid w:val="00D84122"/>
    <w:rsid w:val="00D84344"/>
    <w:rsid w:val="00D8444B"/>
    <w:rsid w:val="00D84B07"/>
    <w:rsid w:val="00D85A03"/>
    <w:rsid w:val="00D865D4"/>
    <w:rsid w:val="00D87433"/>
    <w:rsid w:val="00D87C6E"/>
    <w:rsid w:val="00D87CF8"/>
    <w:rsid w:val="00D87D14"/>
    <w:rsid w:val="00D87D1B"/>
    <w:rsid w:val="00D90909"/>
    <w:rsid w:val="00D90FE1"/>
    <w:rsid w:val="00D91753"/>
    <w:rsid w:val="00D917ED"/>
    <w:rsid w:val="00D91C66"/>
    <w:rsid w:val="00D91F27"/>
    <w:rsid w:val="00D92F7E"/>
    <w:rsid w:val="00D9380D"/>
    <w:rsid w:val="00D93B3E"/>
    <w:rsid w:val="00D945A0"/>
    <w:rsid w:val="00D945D6"/>
    <w:rsid w:val="00D94669"/>
    <w:rsid w:val="00D949AB"/>
    <w:rsid w:val="00D94BB5"/>
    <w:rsid w:val="00D95C2A"/>
    <w:rsid w:val="00D95FAD"/>
    <w:rsid w:val="00D96669"/>
    <w:rsid w:val="00D96E40"/>
    <w:rsid w:val="00D96E5B"/>
    <w:rsid w:val="00D96FDF"/>
    <w:rsid w:val="00D9771A"/>
    <w:rsid w:val="00D97742"/>
    <w:rsid w:val="00D97CF5"/>
    <w:rsid w:val="00D97EA2"/>
    <w:rsid w:val="00DA0402"/>
    <w:rsid w:val="00DA05D2"/>
    <w:rsid w:val="00DA0944"/>
    <w:rsid w:val="00DA0FE3"/>
    <w:rsid w:val="00DA1016"/>
    <w:rsid w:val="00DA108F"/>
    <w:rsid w:val="00DA24A4"/>
    <w:rsid w:val="00DA307F"/>
    <w:rsid w:val="00DA3451"/>
    <w:rsid w:val="00DA34DD"/>
    <w:rsid w:val="00DA3692"/>
    <w:rsid w:val="00DA4960"/>
    <w:rsid w:val="00DA49D5"/>
    <w:rsid w:val="00DA49DF"/>
    <w:rsid w:val="00DA4CD2"/>
    <w:rsid w:val="00DA4EA7"/>
    <w:rsid w:val="00DA511B"/>
    <w:rsid w:val="00DA5510"/>
    <w:rsid w:val="00DA5F5E"/>
    <w:rsid w:val="00DA7252"/>
    <w:rsid w:val="00DA7611"/>
    <w:rsid w:val="00DA7D64"/>
    <w:rsid w:val="00DB05DB"/>
    <w:rsid w:val="00DB0BEB"/>
    <w:rsid w:val="00DB0CE1"/>
    <w:rsid w:val="00DB0D35"/>
    <w:rsid w:val="00DB0D5B"/>
    <w:rsid w:val="00DB0D6F"/>
    <w:rsid w:val="00DB10DF"/>
    <w:rsid w:val="00DB122B"/>
    <w:rsid w:val="00DB1A3A"/>
    <w:rsid w:val="00DB1A5A"/>
    <w:rsid w:val="00DB1AE8"/>
    <w:rsid w:val="00DB2465"/>
    <w:rsid w:val="00DB2F94"/>
    <w:rsid w:val="00DB3ADB"/>
    <w:rsid w:val="00DB41BA"/>
    <w:rsid w:val="00DB6674"/>
    <w:rsid w:val="00DB76D1"/>
    <w:rsid w:val="00DB7770"/>
    <w:rsid w:val="00DB7835"/>
    <w:rsid w:val="00DB7FE6"/>
    <w:rsid w:val="00DC0E8E"/>
    <w:rsid w:val="00DC2473"/>
    <w:rsid w:val="00DC25F0"/>
    <w:rsid w:val="00DC29AA"/>
    <w:rsid w:val="00DC29AD"/>
    <w:rsid w:val="00DC2F96"/>
    <w:rsid w:val="00DC3A76"/>
    <w:rsid w:val="00DC461A"/>
    <w:rsid w:val="00DC4F72"/>
    <w:rsid w:val="00DC4FC2"/>
    <w:rsid w:val="00DC52DB"/>
    <w:rsid w:val="00DC5435"/>
    <w:rsid w:val="00DC580E"/>
    <w:rsid w:val="00DC5B22"/>
    <w:rsid w:val="00DC5F1B"/>
    <w:rsid w:val="00DC6505"/>
    <w:rsid w:val="00DC65B9"/>
    <w:rsid w:val="00DC6636"/>
    <w:rsid w:val="00DC6798"/>
    <w:rsid w:val="00DC6854"/>
    <w:rsid w:val="00DC68C2"/>
    <w:rsid w:val="00DC7415"/>
    <w:rsid w:val="00DC7BF8"/>
    <w:rsid w:val="00DD0B2E"/>
    <w:rsid w:val="00DD0E8E"/>
    <w:rsid w:val="00DD10F4"/>
    <w:rsid w:val="00DD1727"/>
    <w:rsid w:val="00DD188B"/>
    <w:rsid w:val="00DD1AD1"/>
    <w:rsid w:val="00DD1F85"/>
    <w:rsid w:val="00DD278F"/>
    <w:rsid w:val="00DD33F9"/>
    <w:rsid w:val="00DD40BF"/>
    <w:rsid w:val="00DD4AB7"/>
    <w:rsid w:val="00DD4F34"/>
    <w:rsid w:val="00DD4FA0"/>
    <w:rsid w:val="00DD5220"/>
    <w:rsid w:val="00DD555C"/>
    <w:rsid w:val="00DD572B"/>
    <w:rsid w:val="00DD72AC"/>
    <w:rsid w:val="00DD740A"/>
    <w:rsid w:val="00DD74BD"/>
    <w:rsid w:val="00DD75B8"/>
    <w:rsid w:val="00DD7B9D"/>
    <w:rsid w:val="00DE0298"/>
    <w:rsid w:val="00DE0352"/>
    <w:rsid w:val="00DE17E3"/>
    <w:rsid w:val="00DE1B72"/>
    <w:rsid w:val="00DE1C50"/>
    <w:rsid w:val="00DE312B"/>
    <w:rsid w:val="00DE4066"/>
    <w:rsid w:val="00DE4DDD"/>
    <w:rsid w:val="00DE5913"/>
    <w:rsid w:val="00DE5BB1"/>
    <w:rsid w:val="00DE5E08"/>
    <w:rsid w:val="00DE667E"/>
    <w:rsid w:val="00DE6B27"/>
    <w:rsid w:val="00DE6D09"/>
    <w:rsid w:val="00DE7D62"/>
    <w:rsid w:val="00DF007E"/>
    <w:rsid w:val="00DF0EDE"/>
    <w:rsid w:val="00DF1300"/>
    <w:rsid w:val="00DF1F1A"/>
    <w:rsid w:val="00DF215B"/>
    <w:rsid w:val="00DF2749"/>
    <w:rsid w:val="00DF3624"/>
    <w:rsid w:val="00DF392E"/>
    <w:rsid w:val="00DF3A4B"/>
    <w:rsid w:val="00DF3C86"/>
    <w:rsid w:val="00DF4810"/>
    <w:rsid w:val="00DF4F21"/>
    <w:rsid w:val="00DF4F2A"/>
    <w:rsid w:val="00DF55A5"/>
    <w:rsid w:val="00DF5BA5"/>
    <w:rsid w:val="00DF6023"/>
    <w:rsid w:val="00DF6388"/>
    <w:rsid w:val="00DF6815"/>
    <w:rsid w:val="00DF6BCA"/>
    <w:rsid w:val="00DF7944"/>
    <w:rsid w:val="00DF7EE8"/>
    <w:rsid w:val="00E00F9F"/>
    <w:rsid w:val="00E019F2"/>
    <w:rsid w:val="00E019FB"/>
    <w:rsid w:val="00E02424"/>
    <w:rsid w:val="00E03532"/>
    <w:rsid w:val="00E03B1D"/>
    <w:rsid w:val="00E04681"/>
    <w:rsid w:val="00E04706"/>
    <w:rsid w:val="00E05123"/>
    <w:rsid w:val="00E06139"/>
    <w:rsid w:val="00E064A5"/>
    <w:rsid w:val="00E069D3"/>
    <w:rsid w:val="00E06ABF"/>
    <w:rsid w:val="00E07002"/>
    <w:rsid w:val="00E07024"/>
    <w:rsid w:val="00E07558"/>
    <w:rsid w:val="00E077E6"/>
    <w:rsid w:val="00E07B1A"/>
    <w:rsid w:val="00E07E48"/>
    <w:rsid w:val="00E10168"/>
    <w:rsid w:val="00E103F4"/>
    <w:rsid w:val="00E106D8"/>
    <w:rsid w:val="00E12C1C"/>
    <w:rsid w:val="00E135DC"/>
    <w:rsid w:val="00E13749"/>
    <w:rsid w:val="00E137FA"/>
    <w:rsid w:val="00E13858"/>
    <w:rsid w:val="00E13F0D"/>
    <w:rsid w:val="00E1584C"/>
    <w:rsid w:val="00E1589B"/>
    <w:rsid w:val="00E15938"/>
    <w:rsid w:val="00E159B6"/>
    <w:rsid w:val="00E15A06"/>
    <w:rsid w:val="00E15CF4"/>
    <w:rsid w:val="00E162EC"/>
    <w:rsid w:val="00E1677E"/>
    <w:rsid w:val="00E16DB5"/>
    <w:rsid w:val="00E174C2"/>
    <w:rsid w:val="00E17716"/>
    <w:rsid w:val="00E177D4"/>
    <w:rsid w:val="00E17B9C"/>
    <w:rsid w:val="00E20160"/>
    <w:rsid w:val="00E20B60"/>
    <w:rsid w:val="00E226D4"/>
    <w:rsid w:val="00E22855"/>
    <w:rsid w:val="00E228CB"/>
    <w:rsid w:val="00E228E7"/>
    <w:rsid w:val="00E2301B"/>
    <w:rsid w:val="00E24C2A"/>
    <w:rsid w:val="00E2528A"/>
    <w:rsid w:val="00E25BFF"/>
    <w:rsid w:val="00E273FA"/>
    <w:rsid w:val="00E30731"/>
    <w:rsid w:val="00E31F85"/>
    <w:rsid w:val="00E32A9B"/>
    <w:rsid w:val="00E32C72"/>
    <w:rsid w:val="00E32C97"/>
    <w:rsid w:val="00E33156"/>
    <w:rsid w:val="00E332B6"/>
    <w:rsid w:val="00E3388F"/>
    <w:rsid w:val="00E33BBC"/>
    <w:rsid w:val="00E347D8"/>
    <w:rsid w:val="00E353A2"/>
    <w:rsid w:val="00E355C9"/>
    <w:rsid w:val="00E35938"/>
    <w:rsid w:val="00E366F3"/>
    <w:rsid w:val="00E36CEF"/>
    <w:rsid w:val="00E370C8"/>
    <w:rsid w:val="00E371C4"/>
    <w:rsid w:val="00E372B0"/>
    <w:rsid w:val="00E376CD"/>
    <w:rsid w:val="00E37D77"/>
    <w:rsid w:val="00E37F80"/>
    <w:rsid w:val="00E42156"/>
    <w:rsid w:val="00E42874"/>
    <w:rsid w:val="00E42C28"/>
    <w:rsid w:val="00E42C7F"/>
    <w:rsid w:val="00E43056"/>
    <w:rsid w:val="00E43715"/>
    <w:rsid w:val="00E43D7D"/>
    <w:rsid w:val="00E43E04"/>
    <w:rsid w:val="00E441D1"/>
    <w:rsid w:val="00E4460F"/>
    <w:rsid w:val="00E44F09"/>
    <w:rsid w:val="00E452B0"/>
    <w:rsid w:val="00E457AF"/>
    <w:rsid w:val="00E46EEF"/>
    <w:rsid w:val="00E46FB0"/>
    <w:rsid w:val="00E500EE"/>
    <w:rsid w:val="00E504C0"/>
    <w:rsid w:val="00E51701"/>
    <w:rsid w:val="00E518E3"/>
    <w:rsid w:val="00E521CD"/>
    <w:rsid w:val="00E52CF0"/>
    <w:rsid w:val="00E5350F"/>
    <w:rsid w:val="00E54210"/>
    <w:rsid w:val="00E5434A"/>
    <w:rsid w:val="00E5443C"/>
    <w:rsid w:val="00E55245"/>
    <w:rsid w:val="00E552D2"/>
    <w:rsid w:val="00E55B33"/>
    <w:rsid w:val="00E55B87"/>
    <w:rsid w:val="00E5667B"/>
    <w:rsid w:val="00E57698"/>
    <w:rsid w:val="00E576AC"/>
    <w:rsid w:val="00E57A8E"/>
    <w:rsid w:val="00E6013D"/>
    <w:rsid w:val="00E6024E"/>
    <w:rsid w:val="00E6029C"/>
    <w:rsid w:val="00E604DC"/>
    <w:rsid w:val="00E606CE"/>
    <w:rsid w:val="00E60708"/>
    <w:rsid w:val="00E6138F"/>
    <w:rsid w:val="00E61900"/>
    <w:rsid w:val="00E62844"/>
    <w:rsid w:val="00E629FD"/>
    <w:rsid w:val="00E62E7F"/>
    <w:rsid w:val="00E62EA8"/>
    <w:rsid w:val="00E63498"/>
    <w:rsid w:val="00E64464"/>
    <w:rsid w:val="00E64CC3"/>
    <w:rsid w:val="00E64F27"/>
    <w:rsid w:val="00E65569"/>
    <w:rsid w:val="00E65773"/>
    <w:rsid w:val="00E657DE"/>
    <w:rsid w:val="00E66BBA"/>
    <w:rsid w:val="00E66FBC"/>
    <w:rsid w:val="00E67793"/>
    <w:rsid w:val="00E67920"/>
    <w:rsid w:val="00E67C31"/>
    <w:rsid w:val="00E70454"/>
    <w:rsid w:val="00E705EA"/>
    <w:rsid w:val="00E70AD5"/>
    <w:rsid w:val="00E7177B"/>
    <w:rsid w:val="00E718ED"/>
    <w:rsid w:val="00E720B8"/>
    <w:rsid w:val="00E7220E"/>
    <w:rsid w:val="00E72676"/>
    <w:rsid w:val="00E72D92"/>
    <w:rsid w:val="00E73930"/>
    <w:rsid w:val="00E73DAA"/>
    <w:rsid w:val="00E73EAB"/>
    <w:rsid w:val="00E74695"/>
    <w:rsid w:val="00E7473B"/>
    <w:rsid w:val="00E74A06"/>
    <w:rsid w:val="00E75314"/>
    <w:rsid w:val="00E755E8"/>
    <w:rsid w:val="00E75A17"/>
    <w:rsid w:val="00E75ABF"/>
    <w:rsid w:val="00E76843"/>
    <w:rsid w:val="00E77880"/>
    <w:rsid w:val="00E80787"/>
    <w:rsid w:val="00E80BD5"/>
    <w:rsid w:val="00E80E65"/>
    <w:rsid w:val="00E81BC3"/>
    <w:rsid w:val="00E81BF1"/>
    <w:rsid w:val="00E81D2B"/>
    <w:rsid w:val="00E81EEA"/>
    <w:rsid w:val="00E823EF"/>
    <w:rsid w:val="00E82D9E"/>
    <w:rsid w:val="00E83015"/>
    <w:rsid w:val="00E832C6"/>
    <w:rsid w:val="00E83C3E"/>
    <w:rsid w:val="00E849F5"/>
    <w:rsid w:val="00E85237"/>
    <w:rsid w:val="00E8530C"/>
    <w:rsid w:val="00E85953"/>
    <w:rsid w:val="00E85C44"/>
    <w:rsid w:val="00E85CEF"/>
    <w:rsid w:val="00E85D41"/>
    <w:rsid w:val="00E86264"/>
    <w:rsid w:val="00E86368"/>
    <w:rsid w:val="00E86BD1"/>
    <w:rsid w:val="00E87186"/>
    <w:rsid w:val="00E87194"/>
    <w:rsid w:val="00E8744D"/>
    <w:rsid w:val="00E87564"/>
    <w:rsid w:val="00E8765A"/>
    <w:rsid w:val="00E87C85"/>
    <w:rsid w:val="00E901DC"/>
    <w:rsid w:val="00E9023F"/>
    <w:rsid w:val="00E9131C"/>
    <w:rsid w:val="00E9202B"/>
    <w:rsid w:val="00E93A47"/>
    <w:rsid w:val="00E93CF7"/>
    <w:rsid w:val="00E93D0C"/>
    <w:rsid w:val="00E941B5"/>
    <w:rsid w:val="00E94991"/>
    <w:rsid w:val="00E95F4B"/>
    <w:rsid w:val="00E96734"/>
    <w:rsid w:val="00EA0CB4"/>
    <w:rsid w:val="00EA18E7"/>
    <w:rsid w:val="00EA19E6"/>
    <w:rsid w:val="00EA1D3E"/>
    <w:rsid w:val="00EA2234"/>
    <w:rsid w:val="00EA294F"/>
    <w:rsid w:val="00EA2B0F"/>
    <w:rsid w:val="00EA3503"/>
    <w:rsid w:val="00EA4300"/>
    <w:rsid w:val="00EA4AEC"/>
    <w:rsid w:val="00EA4E07"/>
    <w:rsid w:val="00EA5409"/>
    <w:rsid w:val="00EA57CD"/>
    <w:rsid w:val="00EA5FD9"/>
    <w:rsid w:val="00EA640D"/>
    <w:rsid w:val="00EA66F9"/>
    <w:rsid w:val="00EA722C"/>
    <w:rsid w:val="00EA75DB"/>
    <w:rsid w:val="00EA775F"/>
    <w:rsid w:val="00EA7B91"/>
    <w:rsid w:val="00EA7D01"/>
    <w:rsid w:val="00EB0792"/>
    <w:rsid w:val="00EB0C0C"/>
    <w:rsid w:val="00EB17E6"/>
    <w:rsid w:val="00EB1D2F"/>
    <w:rsid w:val="00EB1F28"/>
    <w:rsid w:val="00EB1FE1"/>
    <w:rsid w:val="00EB24F1"/>
    <w:rsid w:val="00EB282E"/>
    <w:rsid w:val="00EB2887"/>
    <w:rsid w:val="00EB2914"/>
    <w:rsid w:val="00EB2BA2"/>
    <w:rsid w:val="00EB387A"/>
    <w:rsid w:val="00EB416A"/>
    <w:rsid w:val="00EB436B"/>
    <w:rsid w:val="00EB43FF"/>
    <w:rsid w:val="00EB48D5"/>
    <w:rsid w:val="00EB4BF9"/>
    <w:rsid w:val="00EB564D"/>
    <w:rsid w:val="00EB57A7"/>
    <w:rsid w:val="00EB6C2F"/>
    <w:rsid w:val="00EB72A6"/>
    <w:rsid w:val="00EB78D9"/>
    <w:rsid w:val="00EC01E7"/>
    <w:rsid w:val="00EC131E"/>
    <w:rsid w:val="00EC27C5"/>
    <w:rsid w:val="00EC2996"/>
    <w:rsid w:val="00EC2D81"/>
    <w:rsid w:val="00EC38D2"/>
    <w:rsid w:val="00EC3E48"/>
    <w:rsid w:val="00EC40BD"/>
    <w:rsid w:val="00EC4333"/>
    <w:rsid w:val="00EC58B9"/>
    <w:rsid w:val="00EC594E"/>
    <w:rsid w:val="00EC5BF7"/>
    <w:rsid w:val="00EC5DF2"/>
    <w:rsid w:val="00EC5E7B"/>
    <w:rsid w:val="00EC636A"/>
    <w:rsid w:val="00EC6ACC"/>
    <w:rsid w:val="00EC6E9C"/>
    <w:rsid w:val="00EC7A4E"/>
    <w:rsid w:val="00EC7B8F"/>
    <w:rsid w:val="00EC7F53"/>
    <w:rsid w:val="00ED0576"/>
    <w:rsid w:val="00ED0B77"/>
    <w:rsid w:val="00ED0DDF"/>
    <w:rsid w:val="00ED121D"/>
    <w:rsid w:val="00ED1848"/>
    <w:rsid w:val="00ED1E94"/>
    <w:rsid w:val="00ED2338"/>
    <w:rsid w:val="00ED2BAA"/>
    <w:rsid w:val="00ED2C74"/>
    <w:rsid w:val="00ED2CE6"/>
    <w:rsid w:val="00ED2D07"/>
    <w:rsid w:val="00ED2FEE"/>
    <w:rsid w:val="00ED377F"/>
    <w:rsid w:val="00ED39FF"/>
    <w:rsid w:val="00ED3DB4"/>
    <w:rsid w:val="00ED3E39"/>
    <w:rsid w:val="00ED459E"/>
    <w:rsid w:val="00ED5A57"/>
    <w:rsid w:val="00ED5DEF"/>
    <w:rsid w:val="00ED5EC0"/>
    <w:rsid w:val="00ED642E"/>
    <w:rsid w:val="00ED6C78"/>
    <w:rsid w:val="00ED6C91"/>
    <w:rsid w:val="00ED7A07"/>
    <w:rsid w:val="00ED7C8A"/>
    <w:rsid w:val="00ED7EF8"/>
    <w:rsid w:val="00EE052C"/>
    <w:rsid w:val="00EE0B59"/>
    <w:rsid w:val="00EE1138"/>
    <w:rsid w:val="00EE19E6"/>
    <w:rsid w:val="00EE19E9"/>
    <w:rsid w:val="00EE1A02"/>
    <w:rsid w:val="00EE1EF8"/>
    <w:rsid w:val="00EE204B"/>
    <w:rsid w:val="00EE24E9"/>
    <w:rsid w:val="00EE24FF"/>
    <w:rsid w:val="00EE2927"/>
    <w:rsid w:val="00EE29E6"/>
    <w:rsid w:val="00EE2BCC"/>
    <w:rsid w:val="00EE2C67"/>
    <w:rsid w:val="00EE3F34"/>
    <w:rsid w:val="00EE40DB"/>
    <w:rsid w:val="00EE4691"/>
    <w:rsid w:val="00EE4735"/>
    <w:rsid w:val="00EE4801"/>
    <w:rsid w:val="00EE48AE"/>
    <w:rsid w:val="00EE498A"/>
    <w:rsid w:val="00EE4DD2"/>
    <w:rsid w:val="00EE4F84"/>
    <w:rsid w:val="00EE4F9C"/>
    <w:rsid w:val="00EE55B8"/>
    <w:rsid w:val="00EE582F"/>
    <w:rsid w:val="00EE5AC3"/>
    <w:rsid w:val="00EE661D"/>
    <w:rsid w:val="00EE68BC"/>
    <w:rsid w:val="00EE7DCA"/>
    <w:rsid w:val="00EF059E"/>
    <w:rsid w:val="00EF07A8"/>
    <w:rsid w:val="00EF0C2C"/>
    <w:rsid w:val="00EF0DD8"/>
    <w:rsid w:val="00EF1461"/>
    <w:rsid w:val="00EF14E1"/>
    <w:rsid w:val="00EF15D2"/>
    <w:rsid w:val="00EF1EFF"/>
    <w:rsid w:val="00EF22AA"/>
    <w:rsid w:val="00EF2730"/>
    <w:rsid w:val="00EF2C91"/>
    <w:rsid w:val="00EF3526"/>
    <w:rsid w:val="00EF3EC1"/>
    <w:rsid w:val="00EF4183"/>
    <w:rsid w:val="00EF46E3"/>
    <w:rsid w:val="00EF50D5"/>
    <w:rsid w:val="00EF510A"/>
    <w:rsid w:val="00EF54B1"/>
    <w:rsid w:val="00EF687D"/>
    <w:rsid w:val="00EF6E4D"/>
    <w:rsid w:val="00EF7003"/>
    <w:rsid w:val="00EF7420"/>
    <w:rsid w:val="00EF78C3"/>
    <w:rsid w:val="00EF7B62"/>
    <w:rsid w:val="00EF7EE9"/>
    <w:rsid w:val="00EF7F89"/>
    <w:rsid w:val="00F001B4"/>
    <w:rsid w:val="00F013C7"/>
    <w:rsid w:val="00F01A7B"/>
    <w:rsid w:val="00F02767"/>
    <w:rsid w:val="00F02BFA"/>
    <w:rsid w:val="00F0365A"/>
    <w:rsid w:val="00F03AF4"/>
    <w:rsid w:val="00F03EA5"/>
    <w:rsid w:val="00F041CA"/>
    <w:rsid w:val="00F05119"/>
    <w:rsid w:val="00F0575A"/>
    <w:rsid w:val="00F05AA5"/>
    <w:rsid w:val="00F0673D"/>
    <w:rsid w:val="00F070F9"/>
    <w:rsid w:val="00F07110"/>
    <w:rsid w:val="00F07152"/>
    <w:rsid w:val="00F07B2B"/>
    <w:rsid w:val="00F07FA1"/>
    <w:rsid w:val="00F10D66"/>
    <w:rsid w:val="00F10DC4"/>
    <w:rsid w:val="00F11946"/>
    <w:rsid w:val="00F1206B"/>
    <w:rsid w:val="00F1226A"/>
    <w:rsid w:val="00F12835"/>
    <w:rsid w:val="00F12AD6"/>
    <w:rsid w:val="00F143A6"/>
    <w:rsid w:val="00F144E8"/>
    <w:rsid w:val="00F14EFC"/>
    <w:rsid w:val="00F15774"/>
    <w:rsid w:val="00F15EDA"/>
    <w:rsid w:val="00F1729C"/>
    <w:rsid w:val="00F175F4"/>
    <w:rsid w:val="00F177A2"/>
    <w:rsid w:val="00F17930"/>
    <w:rsid w:val="00F204CB"/>
    <w:rsid w:val="00F205C6"/>
    <w:rsid w:val="00F2118F"/>
    <w:rsid w:val="00F2141D"/>
    <w:rsid w:val="00F217D9"/>
    <w:rsid w:val="00F21FEC"/>
    <w:rsid w:val="00F22034"/>
    <w:rsid w:val="00F22120"/>
    <w:rsid w:val="00F22596"/>
    <w:rsid w:val="00F2286C"/>
    <w:rsid w:val="00F22A30"/>
    <w:rsid w:val="00F22B0D"/>
    <w:rsid w:val="00F2341C"/>
    <w:rsid w:val="00F23701"/>
    <w:rsid w:val="00F23AF6"/>
    <w:rsid w:val="00F246B7"/>
    <w:rsid w:val="00F249AD"/>
    <w:rsid w:val="00F25239"/>
    <w:rsid w:val="00F2541B"/>
    <w:rsid w:val="00F2586E"/>
    <w:rsid w:val="00F2610A"/>
    <w:rsid w:val="00F2624B"/>
    <w:rsid w:val="00F26C17"/>
    <w:rsid w:val="00F27A7E"/>
    <w:rsid w:val="00F30A4E"/>
    <w:rsid w:val="00F30EBB"/>
    <w:rsid w:val="00F31338"/>
    <w:rsid w:val="00F31C9E"/>
    <w:rsid w:val="00F31E7C"/>
    <w:rsid w:val="00F31F90"/>
    <w:rsid w:val="00F322F3"/>
    <w:rsid w:val="00F328BD"/>
    <w:rsid w:val="00F3355D"/>
    <w:rsid w:val="00F33B7A"/>
    <w:rsid w:val="00F3436E"/>
    <w:rsid w:val="00F349E5"/>
    <w:rsid w:val="00F34ACB"/>
    <w:rsid w:val="00F34D27"/>
    <w:rsid w:val="00F3530F"/>
    <w:rsid w:val="00F359D9"/>
    <w:rsid w:val="00F36D3B"/>
    <w:rsid w:val="00F36EAA"/>
    <w:rsid w:val="00F37C8B"/>
    <w:rsid w:val="00F40910"/>
    <w:rsid w:val="00F409C1"/>
    <w:rsid w:val="00F40E9F"/>
    <w:rsid w:val="00F420BE"/>
    <w:rsid w:val="00F429A1"/>
    <w:rsid w:val="00F43374"/>
    <w:rsid w:val="00F4356D"/>
    <w:rsid w:val="00F43C17"/>
    <w:rsid w:val="00F44232"/>
    <w:rsid w:val="00F44DB9"/>
    <w:rsid w:val="00F4509E"/>
    <w:rsid w:val="00F455DC"/>
    <w:rsid w:val="00F4581B"/>
    <w:rsid w:val="00F45C0E"/>
    <w:rsid w:val="00F45E36"/>
    <w:rsid w:val="00F46730"/>
    <w:rsid w:val="00F47A24"/>
    <w:rsid w:val="00F47BDA"/>
    <w:rsid w:val="00F50016"/>
    <w:rsid w:val="00F50704"/>
    <w:rsid w:val="00F5131B"/>
    <w:rsid w:val="00F51914"/>
    <w:rsid w:val="00F51A6A"/>
    <w:rsid w:val="00F51E34"/>
    <w:rsid w:val="00F52405"/>
    <w:rsid w:val="00F525E2"/>
    <w:rsid w:val="00F52C48"/>
    <w:rsid w:val="00F52EEE"/>
    <w:rsid w:val="00F53BD2"/>
    <w:rsid w:val="00F53FAE"/>
    <w:rsid w:val="00F54000"/>
    <w:rsid w:val="00F548F9"/>
    <w:rsid w:val="00F54EDF"/>
    <w:rsid w:val="00F55491"/>
    <w:rsid w:val="00F55B31"/>
    <w:rsid w:val="00F55CBF"/>
    <w:rsid w:val="00F56381"/>
    <w:rsid w:val="00F569DA"/>
    <w:rsid w:val="00F57821"/>
    <w:rsid w:val="00F57917"/>
    <w:rsid w:val="00F57A2B"/>
    <w:rsid w:val="00F57FF0"/>
    <w:rsid w:val="00F6004E"/>
    <w:rsid w:val="00F60110"/>
    <w:rsid w:val="00F60A18"/>
    <w:rsid w:val="00F60CF3"/>
    <w:rsid w:val="00F60D5B"/>
    <w:rsid w:val="00F61003"/>
    <w:rsid w:val="00F61B3C"/>
    <w:rsid w:val="00F61CFA"/>
    <w:rsid w:val="00F6227E"/>
    <w:rsid w:val="00F62C74"/>
    <w:rsid w:val="00F62CCD"/>
    <w:rsid w:val="00F6308F"/>
    <w:rsid w:val="00F63AA6"/>
    <w:rsid w:val="00F63FC9"/>
    <w:rsid w:val="00F65733"/>
    <w:rsid w:val="00F65E1C"/>
    <w:rsid w:val="00F66906"/>
    <w:rsid w:val="00F66C5D"/>
    <w:rsid w:val="00F702DE"/>
    <w:rsid w:val="00F70512"/>
    <w:rsid w:val="00F70D93"/>
    <w:rsid w:val="00F70E74"/>
    <w:rsid w:val="00F70EEA"/>
    <w:rsid w:val="00F7248F"/>
    <w:rsid w:val="00F73704"/>
    <w:rsid w:val="00F738D4"/>
    <w:rsid w:val="00F73920"/>
    <w:rsid w:val="00F74B17"/>
    <w:rsid w:val="00F74CB8"/>
    <w:rsid w:val="00F75B3A"/>
    <w:rsid w:val="00F75DD0"/>
    <w:rsid w:val="00F75E58"/>
    <w:rsid w:val="00F7613E"/>
    <w:rsid w:val="00F76282"/>
    <w:rsid w:val="00F76EFF"/>
    <w:rsid w:val="00F77E6E"/>
    <w:rsid w:val="00F8087E"/>
    <w:rsid w:val="00F80F8A"/>
    <w:rsid w:val="00F814BF"/>
    <w:rsid w:val="00F822EA"/>
    <w:rsid w:val="00F82407"/>
    <w:rsid w:val="00F82433"/>
    <w:rsid w:val="00F82624"/>
    <w:rsid w:val="00F83A5F"/>
    <w:rsid w:val="00F83BFE"/>
    <w:rsid w:val="00F84CA3"/>
    <w:rsid w:val="00F85BD1"/>
    <w:rsid w:val="00F85C4A"/>
    <w:rsid w:val="00F85CEF"/>
    <w:rsid w:val="00F85EFC"/>
    <w:rsid w:val="00F85F9C"/>
    <w:rsid w:val="00F86DD3"/>
    <w:rsid w:val="00F8704A"/>
    <w:rsid w:val="00F87596"/>
    <w:rsid w:val="00F879D4"/>
    <w:rsid w:val="00F87B82"/>
    <w:rsid w:val="00F87F1F"/>
    <w:rsid w:val="00F9000C"/>
    <w:rsid w:val="00F903E0"/>
    <w:rsid w:val="00F907AA"/>
    <w:rsid w:val="00F90BB8"/>
    <w:rsid w:val="00F90DA1"/>
    <w:rsid w:val="00F91040"/>
    <w:rsid w:val="00F91218"/>
    <w:rsid w:val="00F92963"/>
    <w:rsid w:val="00F93894"/>
    <w:rsid w:val="00F93EFD"/>
    <w:rsid w:val="00F94A1F"/>
    <w:rsid w:val="00F94DD5"/>
    <w:rsid w:val="00F95435"/>
    <w:rsid w:val="00F95926"/>
    <w:rsid w:val="00F95CC6"/>
    <w:rsid w:val="00FA0128"/>
    <w:rsid w:val="00FA01F7"/>
    <w:rsid w:val="00FA0795"/>
    <w:rsid w:val="00FA13B5"/>
    <w:rsid w:val="00FA168F"/>
    <w:rsid w:val="00FA1698"/>
    <w:rsid w:val="00FA1839"/>
    <w:rsid w:val="00FA1D6C"/>
    <w:rsid w:val="00FA1EBC"/>
    <w:rsid w:val="00FA2387"/>
    <w:rsid w:val="00FA297D"/>
    <w:rsid w:val="00FA29DD"/>
    <w:rsid w:val="00FA31B7"/>
    <w:rsid w:val="00FA36E2"/>
    <w:rsid w:val="00FA485B"/>
    <w:rsid w:val="00FA4C25"/>
    <w:rsid w:val="00FA56D5"/>
    <w:rsid w:val="00FA5A1B"/>
    <w:rsid w:val="00FA5C5A"/>
    <w:rsid w:val="00FA5D6B"/>
    <w:rsid w:val="00FA6252"/>
    <w:rsid w:val="00FA6D31"/>
    <w:rsid w:val="00FA6EE7"/>
    <w:rsid w:val="00FB0B82"/>
    <w:rsid w:val="00FB0DE1"/>
    <w:rsid w:val="00FB11CE"/>
    <w:rsid w:val="00FB1630"/>
    <w:rsid w:val="00FB18D5"/>
    <w:rsid w:val="00FB1FF3"/>
    <w:rsid w:val="00FB20F7"/>
    <w:rsid w:val="00FB2477"/>
    <w:rsid w:val="00FB3545"/>
    <w:rsid w:val="00FB5540"/>
    <w:rsid w:val="00FB57AA"/>
    <w:rsid w:val="00FB5C70"/>
    <w:rsid w:val="00FB5DD9"/>
    <w:rsid w:val="00FB676B"/>
    <w:rsid w:val="00FB6956"/>
    <w:rsid w:val="00FB6FF0"/>
    <w:rsid w:val="00FB7E4D"/>
    <w:rsid w:val="00FC11AA"/>
    <w:rsid w:val="00FC1238"/>
    <w:rsid w:val="00FC184D"/>
    <w:rsid w:val="00FC2824"/>
    <w:rsid w:val="00FC2980"/>
    <w:rsid w:val="00FC29EF"/>
    <w:rsid w:val="00FC33DB"/>
    <w:rsid w:val="00FC345A"/>
    <w:rsid w:val="00FC3891"/>
    <w:rsid w:val="00FC4132"/>
    <w:rsid w:val="00FC5095"/>
    <w:rsid w:val="00FC5118"/>
    <w:rsid w:val="00FC5490"/>
    <w:rsid w:val="00FC5EEA"/>
    <w:rsid w:val="00FC699A"/>
    <w:rsid w:val="00FC6F1B"/>
    <w:rsid w:val="00FC723F"/>
    <w:rsid w:val="00FD00F9"/>
    <w:rsid w:val="00FD0ABF"/>
    <w:rsid w:val="00FD0B79"/>
    <w:rsid w:val="00FD0F02"/>
    <w:rsid w:val="00FD14FF"/>
    <w:rsid w:val="00FD16E7"/>
    <w:rsid w:val="00FD1829"/>
    <w:rsid w:val="00FD1CAB"/>
    <w:rsid w:val="00FD29F6"/>
    <w:rsid w:val="00FD2E02"/>
    <w:rsid w:val="00FD3210"/>
    <w:rsid w:val="00FD3981"/>
    <w:rsid w:val="00FD3C88"/>
    <w:rsid w:val="00FD3E52"/>
    <w:rsid w:val="00FD4AC1"/>
    <w:rsid w:val="00FD4F4F"/>
    <w:rsid w:val="00FD5043"/>
    <w:rsid w:val="00FD586D"/>
    <w:rsid w:val="00FD5F7D"/>
    <w:rsid w:val="00FD6007"/>
    <w:rsid w:val="00FD6385"/>
    <w:rsid w:val="00FD65E7"/>
    <w:rsid w:val="00FD752D"/>
    <w:rsid w:val="00FD760D"/>
    <w:rsid w:val="00FD77A6"/>
    <w:rsid w:val="00FE0288"/>
    <w:rsid w:val="00FE06D4"/>
    <w:rsid w:val="00FE0F4F"/>
    <w:rsid w:val="00FE1042"/>
    <w:rsid w:val="00FE14BF"/>
    <w:rsid w:val="00FE1BD6"/>
    <w:rsid w:val="00FE1DF3"/>
    <w:rsid w:val="00FE202F"/>
    <w:rsid w:val="00FE29BF"/>
    <w:rsid w:val="00FE2AFB"/>
    <w:rsid w:val="00FE34F5"/>
    <w:rsid w:val="00FE36A2"/>
    <w:rsid w:val="00FE3A08"/>
    <w:rsid w:val="00FE4A3F"/>
    <w:rsid w:val="00FE4B9B"/>
    <w:rsid w:val="00FE5A5A"/>
    <w:rsid w:val="00FE5AAC"/>
    <w:rsid w:val="00FF06AC"/>
    <w:rsid w:val="00FF14BB"/>
    <w:rsid w:val="00FF2787"/>
    <w:rsid w:val="00FF2AC4"/>
    <w:rsid w:val="00FF2C13"/>
    <w:rsid w:val="00FF3A8E"/>
    <w:rsid w:val="00FF4F65"/>
    <w:rsid w:val="00FF576E"/>
    <w:rsid w:val="00FF61DA"/>
    <w:rsid w:val="00FF6A64"/>
    <w:rsid w:val="00FF6B7C"/>
    <w:rsid w:val="00FF7F7F"/>
    <w:rsid w:val="010E60C9"/>
    <w:rsid w:val="012A8E28"/>
    <w:rsid w:val="01DBE1C4"/>
    <w:rsid w:val="01E67875"/>
    <w:rsid w:val="01EEA80D"/>
    <w:rsid w:val="02FD6E58"/>
    <w:rsid w:val="040B01BD"/>
    <w:rsid w:val="048BA795"/>
    <w:rsid w:val="048E0E3E"/>
    <w:rsid w:val="04DF7D40"/>
    <w:rsid w:val="0501683C"/>
    <w:rsid w:val="052A0235"/>
    <w:rsid w:val="055473B0"/>
    <w:rsid w:val="058A451E"/>
    <w:rsid w:val="05AEDA8B"/>
    <w:rsid w:val="05C64B0E"/>
    <w:rsid w:val="05DD64FF"/>
    <w:rsid w:val="05E6284A"/>
    <w:rsid w:val="05FE19B4"/>
    <w:rsid w:val="0649B44D"/>
    <w:rsid w:val="06547269"/>
    <w:rsid w:val="0655EB77"/>
    <w:rsid w:val="065BE357"/>
    <w:rsid w:val="06625AB4"/>
    <w:rsid w:val="072F52A2"/>
    <w:rsid w:val="07312D2B"/>
    <w:rsid w:val="07DBF7A0"/>
    <w:rsid w:val="084ED688"/>
    <w:rsid w:val="087B49C3"/>
    <w:rsid w:val="094BAC65"/>
    <w:rsid w:val="099801F0"/>
    <w:rsid w:val="0A1716E2"/>
    <w:rsid w:val="0A7788D5"/>
    <w:rsid w:val="0A836ECA"/>
    <w:rsid w:val="0A9C623B"/>
    <w:rsid w:val="0B0DCDE3"/>
    <w:rsid w:val="0B415BF4"/>
    <w:rsid w:val="0B6FA6FD"/>
    <w:rsid w:val="0B82AD89"/>
    <w:rsid w:val="0BD96FBA"/>
    <w:rsid w:val="0BDE1C05"/>
    <w:rsid w:val="0BE7105E"/>
    <w:rsid w:val="0BFD8118"/>
    <w:rsid w:val="0C18ADFD"/>
    <w:rsid w:val="0C25FFA5"/>
    <w:rsid w:val="0C2A8212"/>
    <w:rsid w:val="0C5A2C63"/>
    <w:rsid w:val="0CFFC59C"/>
    <w:rsid w:val="0D35C508"/>
    <w:rsid w:val="0D4B4AAC"/>
    <w:rsid w:val="0D6EE99A"/>
    <w:rsid w:val="0DB74E29"/>
    <w:rsid w:val="0DD9588B"/>
    <w:rsid w:val="0E5DE12A"/>
    <w:rsid w:val="0F8CC308"/>
    <w:rsid w:val="0F947550"/>
    <w:rsid w:val="0FB031C3"/>
    <w:rsid w:val="0FCD263B"/>
    <w:rsid w:val="100F3674"/>
    <w:rsid w:val="10100E12"/>
    <w:rsid w:val="10166350"/>
    <w:rsid w:val="10680DBC"/>
    <w:rsid w:val="10D6E8FC"/>
    <w:rsid w:val="11066DAD"/>
    <w:rsid w:val="110DA01A"/>
    <w:rsid w:val="111024AD"/>
    <w:rsid w:val="111123A4"/>
    <w:rsid w:val="114BD9B5"/>
    <w:rsid w:val="11CBB1F3"/>
    <w:rsid w:val="11FE1D49"/>
    <w:rsid w:val="120F2D35"/>
    <w:rsid w:val="12308DB3"/>
    <w:rsid w:val="126E76E9"/>
    <w:rsid w:val="12710019"/>
    <w:rsid w:val="12DC2F8C"/>
    <w:rsid w:val="130BCFCE"/>
    <w:rsid w:val="13172587"/>
    <w:rsid w:val="134D036D"/>
    <w:rsid w:val="138FD837"/>
    <w:rsid w:val="13C13FB1"/>
    <w:rsid w:val="13DC1564"/>
    <w:rsid w:val="14262D4E"/>
    <w:rsid w:val="148D4237"/>
    <w:rsid w:val="14B62ADA"/>
    <w:rsid w:val="14EEC176"/>
    <w:rsid w:val="150C7256"/>
    <w:rsid w:val="153868B9"/>
    <w:rsid w:val="155B1A36"/>
    <w:rsid w:val="156DDFC6"/>
    <w:rsid w:val="158B3516"/>
    <w:rsid w:val="165B9D6E"/>
    <w:rsid w:val="1663DB3F"/>
    <w:rsid w:val="1675883D"/>
    <w:rsid w:val="169A7B40"/>
    <w:rsid w:val="16A4DD4A"/>
    <w:rsid w:val="16D726D8"/>
    <w:rsid w:val="17240E6D"/>
    <w:rsid w:val="174AF3DA"/>
    <w:rsid w:val="1775B627"/>
    <w:rsid w:val="1783586F"/>
    <w:rsid w:val="178D5268"/>
    <w:rsid w:val="179530A6"/>
    <w:rsid w:val="17CE0DFA"/>
    <w:rsid w:val="18233C49"/>
    <w:rsid w:val="18AAA72A"/>
    <w:rsid w:val="18BB6F53"/>
    <w:rsid w:val="18E02B65"/>
    <w:rsid w:val="1969055F"/>
    <w:rsid w:val="1991C686"/>
    <w:rsid w:val="19A4949F"/>
    <w:rsid w:val="19C59461"/>
    <w:rsid w:val="19E754DA"/>
    <w:rsid w:val="19EB7D69"/>
    <w:rsid w:val="19EFEB63"/>
    <w:rsid w:val="1A0E3E68"/>
    <w:rsid w:val="1A10FBBA"/>
    <w:rsid w:val="1A2F372D"/>
    <w:rsid w:val="1A501A4C"/>
    <w:rsid w:val="1A56E76C"/>
    <w:rsid w:val="1A7B995A"/>
    <w:rsid w:val="1ACFCDD4"/>
    <w:rsid w:val="1ADB669D"/>
    <w:rsid w:val="1AE7EBB2"/>
    <w:rsid w:val="1AEBD8A9"/>
    <w:rsid w:val="1BB75CB3"/>
    <w:rsid w:val="1BCDD1FA"/>
    <w:rsid w:val="1C11265A"/>
    <w:rsid w:val="1C1D3500"/>
    <w:rsid w:val="1C3D3012"/>
    <w:rsid w:val="1CC692DE"/>
    <w:rsid w:val="1CCD7CD0"/>
    <w:rsid w:val="1CD2C8AE"/>
    <w:rsid w:val="1D13FC18"/>
    <w:rsid w:val="1D215B07"/>
    <w:rsid w:val="1D288C08"/>
    <w:rsid w:val="1D3D6FF6"/>
    <w:rsid w:val="1D791A74"/>
    <w:rsid w:val="1D979D1A"/>
    <w:rsid w:val="1DF84DF0"/>
    <w:rsid w:val="1E29D7B5"/>
    <w:rsid w:val="1E7CCC0A"/>
    <w:rsid w:val="1E9BBBF6"/>
    <w:rsid w:val="1EB5DEC4"/>
    <w:rsid w:val="1EC8EF9C"/>
    <w:rsid w:val="1F1F4E24"/>
    <w:rsid w:val="1F7F12A6"/>
    <w:rsid w:val="1FE1D848"/>
    <w:rsid w:val="1FEF2F02"/>
    <w:rsid w:val="202AE2BD"/>
    <w:rsid w:val="2093A0D1"/>
    <w:rsid w:val="20FAD79F"/>
    <w:rsid w:val="2108CF5F"/>
    <w:rsid w:val="212D75FC"/>
    <w:rsid w:val="21787F3F"/>
    <w:rsid w:val="21946E6D"/>
    <w:rsid w:val="2203798D"/>
    <w:rsid w:val="22665853"/>
    <w:rsid w:val="22C80732"/>
    <w:rsid w:val="22E47FCE"/>
    <w:rsid w:val="232994AC"/>
    <w:rsid w:val="232B217C"/>
    <w:rsid w:val="23FF6920"/>
    <w:rsid w:val="243386C7"/>
    <w:rsid w:val="2441F471"/>
    <w:rsid w:val="245077A9"/>
    <w:rsid w:val="245C5CA7"/>
    <w:rsid w:val="248F95E8"/>
    <w:rsid w:val="24C23457"/>
    <w:rsid w:val="250D345A"/>
    <w:rsid w:val="258D4968"/>
    <w:rsid w:val="25F5BA33"/>
    <w:rsid w:val="267DB314"/>
    <w:rsid w:val="2686CCC0"/>
    <w:rsid w:val="26BD1BC5"/>
    <w:rsid w:val="26F368E0"/>
    <w:rsid w:val="26FCA148"/>
    <w:rsid w:val="273E185D"/>
    <w:rsid w:val="27B9E883"/>
    <w:rsid w:val="27C9CF09"/>
    <w:rsid w:val="27CEDFD6"/>
    <w:rsid w:val="2830C5A6"/>
    <w:rsid w:val="2855FC71"/>
    <w:rsid w:val="28D9B5F5"/>
    <w:rsid w:val="290875A6"/>
    <w:rsid w:val="29BC1C23"/>
    <w:rsid w:val="29CC661E"/>
    <w:rsid w:val="2A087752"/>
    <w:rsid w:val="2A9BBE87"/>
    <w:rsid w:val="2B029381"/>
    <w:rsid w:val="2B102EBE"/>
    <w:rsid w:val="2B459CFA"/>
    <w:rsid w:val="2B6E321A"/>
    <w:rsid w:val="2B72ED91"/>
    <w:rsid w:val="2B7BACDB"/>
    <w:rsid w:val="2BF10B81"/>
    <w:rsid w:val="2CBBF5AD"/>
    <w:rsid w:val="2D098357"/>
    <w:rsid w:val="2D30CC2E"/>
    <w:rsid w:val="2D4C0B9A"/>
    <w:rsid w:val="2DD0767E"/>
    <w:rsid w:val="2DD1257F"/>
    <w:rsid w:val="2DE61376"/>
    <w:rsid w:val="2DE76FF7"/>
    <w:rsid w:val="2E0A8493"/>
    <w:rsid w:val="2E7B4D82"/>
    <w:rsid w:val="2EB93B62"/>
    <w:rsid w:val="2ECF7E49"/>
    <w:rsid w:val="2EDAD9EE"/>
    <w:rsid w:val="2EEF9250"/>
    <w:rsid w:val="2F2B61BE"/>
    <w:rsid w:val="2F649312"/>
    <w:rsid w:val="2FB7CED4"/>
    <w:rsid w:val="2FE415E8"/>
    <w:rsid w:val="3038D63B"/>
    <w:rsid w:val="303BA897"/>
    <w:rsid w:val="30B2D173"/>
    <w:rsid w:val="30B58AB6"/>
    <w:rsid w:val="310DEA62"/>
    <w:rsid w:val="314360FD"/>
    <w:rsid w:val="3145F737"/>
    <w:rsid w:val="319175BD"/>
    <w:rsid w:val="31BD9D91"/>
    <w:rsid w:val="31C85880"/>
    <w:rsid w:val="31F23C0E"/>
    <w:rsid w:val="3271F371"/>
    <w:rsid w:val="32C6DC87"/>
    <w:rsid w:val="32E09653"/>
    <w:rsid w:val="33441291"/>
    <w:rsid w:val="33716589"/>
    <w:rsid w:val="33F7C771"/>
    <w:rsid w:val="348B0462"/>
    <w:rsid w:val="349E687B"/>
    <w:rsid w:val="34A40190"/>
    <w:rsid w:val="34F3467C"/>
    <w:rsid w:val="3510DE13"/>
    <w:rsid w:val="3518F5E1"/>
    <w:rsid w:val="351AFD09"/>
    <w:rsid w:val="35531A64"/>
    <w:rsid w:val="3559FF04"/>
    <w:rsid w:val="35B44316"/>
    <w:rsid w:val="35C1CBB2"/>
    <w:rsid w:val="35CBC36A"/>
    <w:rsid w:val="361AFBAE"/>
    <w:rsid w:val="362C0071"/>
    <w:rsid w:val="3675D913"/>
    <w:rsid w:val="369062ED"/>
    <w:rsid w:val="36C25828"/>
    <w:rsid w:val="36D03FDD"/>
    <w:rsid w:val="36D8B9D0"/>
    <w:rsid w:val="37471463"/>
    <w:rsid w:val="375F4778"/>
    <w:rsid w:val="376B6884"/>
    <w:rsid w:val="3810CC1E"/>
    <w:rsid w:val="381A6DFD"/>
    <w:rsid w:val="383BBA2D"/>
    <w:rsid w:val="388F52FA"/>
    <w:rsid w:val="388FEA94"/>
    <w:rsid w:val="38E2469B"/>
    <w:rsid w:val="38ED8929"/>
    <w:rsid w:val="38FDE6A4"/>
    <w:rsid w:val="3930BB51"/>
    <w:rsid w:val="396B5144"/>
    <w:rsid w:val="39A584B0"/>
    <w:rsid w:val="3A4AB80E"/>
    <w:rsid w:val="3A8D7FBF"/>
    <w:rsid w:val="3AD909CE"/>
    <w:rsid w:val="3AE12A6E"/>
    <w:rsid w:val="3B30CA88"/>
    <w:rsid w:val="3B322AED"/>
    <w:rsid w:val="3B39D72D"/>
    <w:rsid w:val="3B4DCC85"/>
    <w:rsid w:val="3B5B417D"/>
    <w:rsid w:val="3B867221"/>
    <w:rsid w:val="3C341BA5"/>
    <w:rsid w:val="3C37C95F"/>
    <w:rsid w:val="3C7A5A1B"/>
    <w:rsid w:val="3D197B48"/>
    <w:rsid w:val="3D1FDB7D"/>
    <w:rsid w:val="3D290011"/>
    <w:rsid w:val="3D617AC1"/>
    <w:rsid w:val="3DD2B3F2"/>
    <w:rsid w:val="3E1774FE"/>
    <w:rsid w:val="3E41D12C"/>
    <w:rsid w:val="3E53CBCD"/>
    <w:rsid w:val="3E780CA3"/>
    <w:rsid w:val="3F2ADA7F"/>
    <w:rsid w:val="3F5F9EE8"/>
    <w:rsid w:val="3F7189A4"/>
    <w:rsid w:val="3FADD6DC"/>
    <w:rsid w:val="3FAE5C20"/>
    <w:rsid w:val="3FBACFD4"/>
    <w:rsid w:val="3FCCBB43"/>
    <w:rsid w:val="3FE3DFBD"/>
    <w:rsid w:val="400C5833"/>
    <w:rsid w:val="40306BD7"/>
    <w:rsid w:val="408E7B95"/>
    <w:rsid w:val="40AD6F9A"/>
    <w:rsid w:val="40C0CDEC"/>
    <w:rsid w:val="417CC9CF"/>
    <w:rsid w:val="417ED229"/>
    <w:rsid w:val="419F9CA0"/>
    <w:rsid w:val="41D7ACB7"/>
    <w:rsid w:val="4212BD4C"/>
    <w:rsid w:val="4217375C"/>
    <w:rsid w:val="42682BD1"/>
    <w:rsid w:val="42E5782F"/>
    <w:rsid w:val="42F9B398"/>
    <w:rsid w:val="430296C4"/>
    <w:rsid w:val="4332C181"/>
    <w:rsid w:val="43443CAA"/>
    <w:rsid w:val="434561EE"/>
    <w:rsid w:val="437DABF0"/>
    <w:rsid w:val="43A9B8B2"/>
    <w:rsid w:val="43C5D041"/>
    <w:rsid w:val="43FC5047"/>
    <w:rsid w:val="4412A616"/>
    <w:rsid w:val="444734A7"/>
    <w:rsid w:val="4490FA54"/>
    <w:rsid w:val="44A28DB9"/>
    <w:rsid w:val="44A85849"/>
    <w:rsid w:val="44AAE65F"/>
    <w:rsid w:val="45389E54"/>
    <w:rsid w:val="45969A6E"/>
    <w:rsid w:val="459E1D03"/>
    <w:rsid w:val="45D51E49"/>
    <w:rsid w:val="46059BEC"/>
    <w:rsid w:val="4614F3DB"/>
    <w:rsid w:val="4677AE94"/>
    <w:rsid w:val="46A9A496"/>
    <w:rsid w:val="46BB2A38"/>
    <w:rsid w:val="46C79BDB"/>
    <w:rsid w:val="46D426E7"/>
    <w:rsid w:val="470D041B"/>
    <w:rsid w:val="4716BA8A"/>
    <w:rsid w:val="473867F1"/>
    <w:rsid w:val="47A3184B"/>
    <w:rsid w:val="47BAF832"/>
    <w:rsid w:val="47C7622C"/>
    <w:rsid w:val="47C9A225"/>
    <w:rsid w:val="47ECF957"/>
    <w:rsid w:val="480AE3CA"/>
    <w:rsid w:val="4824DE51"/>
    <w:rsid w:val="4862357B"/>
    <w:rsid w:val="488B9DE0"/>
    <w:rsid w:val="48D0607F"/>
    <w:rsid w:val="48F6B139"/>
    <w:rsid w:val="491122CB"/>
    <w:rsid w:val="49579509"/>
    <w:rsid w:val="49639F8B"/>
    <w:rsid w:val="49719856"/>
    <w:rsid w:val="49796369"/>
    <w:rsid w:val="49907213"/>
    <w:rsid w:val="4993DA1C"/>
    <w:rsid w:val="49A80DD4"/>
    <w:rsid w:val="49B76002"/>
    <w:rsid w:val="4A4FB797"/>
    <w:rsid w:val="4A9758C4"/>
    <w:rsid w:val="4AAD9F2E"/>
    <w:rsid w:val="4B15EA33"/>
    <w:rsid w:val="4B2842BF"/>
    <w:rsid w:val="4B556EE1"/>
    <w:rsid w:val="4B5DEADC"/>
    <w:rsid w:val="4C05A858"/>
    <w:rsid w:val="4C849EFA"/>
    <w:rsid w:val="4CADB65A"/>
    <w:rsid w:val="4CFDBC60"/>
    <w:rsid w:val="4D0E1677"/>
    <w:rsid w:val="4D29BF49"/>
    <w:rsid w:val="4D6CE979"/>
    <w:rsid w:val="4DACDF09"/>
    <w:rsid w:val="4DDFA1D1"/>
    <w:rsid w:val="4DEC4FB7"/>
    <w:rsid w:val="4E43D10B"/>
    <w:rsid w:val="4E9CB90E"/>
    <w:rsid w:val="4EE17024"/>
    <w:rsid w:val="4EE4C61E"/>
    <w:rsid w:val="4F19CF08"/>
    <w:rsid w:val="4F41B424"/>
    <w:rsid w:val="4F488F51"/>
    <w:rsid w:val="4F5B85B0"/>
    <w:rsid w:val="4FBC3524"/>
    <w:rsid w:val="4FD77840"/>
    <w:rsid w:val="4FEF4B55"/>
    <w:rsid w:val="5040BCE7"/>
    <w:rsid w:val="504908FA"/>
    <w:rsid w:val="50623333"/>
    <w:rsid w:val="508946D0"/>
    <w:rsid w:val="508EADDE"/>
    <w:rsid w:val="50DE67C7"/>
    <w:rsid w:val="50E53B68"/>
    <w:rsid w:val="51294B7A"/>
    <w:rsid w:val="51449278"/>
    <w:rsid w:val="5172A349"/>
    <w:rsid w:val="51ACF1CB"/>
    <w:rsid w:val="51E1FA59"/>
    <w:rsid w:val="5224D66B"/>
    <w:rsid w:val="52295CC8"/>
    <w:rsid w:val="52DD7CAB"/>
    <w:rsid w:val="52E16E4D"/>
    <w:rsid w:val="5375211E"/>
    <w:rsid w:val="53813A75"/>
    <w:rsid w:val="53FFCE8D"/>
    <w:rsid w:val="543D2360"/>
    <w:rsid w:val="5464BE6A"/>
    <w:rsid w:val="547866D4"/>
    <w:rsid w:val="54B35443"/>
    <w:rsid w:val="54FCC056"/>
    <w:rsid w:val="55006E46"/>
    <w:rsid w:val="55008EFC"/>
    <w:rsid w:val="552310E5"/>
    <w:rsid w:val="559C7780"/>
    <w:rsid w:val="55D7BF1F"/>
    <w:rsid w:val="564F6522"/>
    <w:rsid w:val="565F0643"/>
    <w:rsid w:val="5685EABD"/>
    <w:rsid w:val="56E4E4A4"/>
    <w:rsid w:val="56F7B55C"/>
    <w:rsid w:val="5724AC2C"/>
    <w:rsid w:val="57684639"/>
    <w:rsid w:val="57BBB6F5"/>
    <w:rsid w:val="57C026E5"/>
    <w:rsid w:val="57DB3AEF"/>
    <w:rsid w:val="580171D7"/>
    <w:rsid w:val="58540087"/>
    <w:rsid w:val="587A6390"/>
    <w:rsid w:val="587E3E0F"/>
    <w:rsid w:val="58D8F7C2"/>
    <w:rsid w:val="599C6C1D"/>
    <w:rsid w:val="59CEBC20"/>
    <w:rsid w:val="59F76F98"/>
    <w:rsid w:val="5A270346"/>
    <w:rsid w:val="5AAA11B2"/>
    <w:rsid w:val="5ADA7DEB"/>
    <w:rsid w:val="5B62D002"/>
    <w:rsid w:val="5C591821"/>
    <w:rsid w:val="5C734661"/>
    <w:rsid w:val="5CB6F047"/>
    <w:rsid w:val="5CE531A3"/>
    <w:rsid w:val="5D2D0EB4"/>
    <w:rsid w:val="5D3449AB"/>
    <w:rsid w:val="5D3AB4A8"/>
    <w:rsid w:val="5D58AF85"/>
    <w:rsid w:val="5DECDBC1"/>
    <w:rsid w:val="5E1E1CAA"/>
    <w:rsid w:val="5E4C835D"/>
    <w:rsid w:val="5E5566AD"/>
    <w:rsid w:val="5E5D81F3"/>
    <w:rsid w:val="5E6A0354"/>
    <w:rsid w:val="5EDE07FE"/>
    <w:rsid w:val="5F088B48"/>
    <w:rsid w:val="5F293736"/>
    <w:rsid w:val="5F7ED377"/>
    <w:rsid w:val="5F9CFB16"/>
    <w:rsid w:val="5FE2431D"/>
    <w:rsid w:val="5FE25ED9"/>
    <w:rsid w:val="60065AF9"/>
    <w:rsid w:val="600901FD"/>
    <w:rsid w:val="6015CED1"/>
    <w:rsid w:val="6028FCA1"/>
    <w:rsid w:val="60A96D89"/>
    <w:rsid w:val="60AF5A4D"/>
    <w:rsid w:val="60C30915"/>
    <w:rsid w:val="60F8055C"/>
    <w:rsid w:val="612DDBC4"/>
    <w:rsid w:val="61425C7F"/>
    <w:rsid w:val="61912E7A"/>
    <w:rsid w:val="61B806EA"/>
    <w:rsid w:val="61EBA935"/>
    <w:rsid w:val="61F69C07"/>
    <w:rsid w:val="62381209"/>
    <w:rsid w:val="62996883"/>
    <w:rsid w:val="6313A2AF"/>
    <w:rsid w:val="631CF751"/>
    <w:rsid w:val="64262A8A"/>
    <w:rsid w:val="6472357D"/>
    <w:rsid w:val="6481F845"/>
    <w:rsid w:val="64AC5135"/>
    <w:rsid w:val="64B3ABBC"/>
    <w:rsid w:val="64C080EE"/>
    <w:rsid w:val="64DB426D"/>
    <w:rsid w:val="64E5FC83"/>
    <w:rsid w:val="64FEE19C"/>
    <w:rsid w:val="657E6D4B"/>
    <w:rsid w:val="65E5A677"/>
    <w:rsid w:val="661977FD"/>
    <w:rsid w:val="662D8911"/>
    <w:rsid w:val="6672B569"/>
    <w:rsid w:val="66E569D8"/>
    <w:rsid w:val="6701427B"/>
    <w:rsid w:val="6713DB6A"/>
    <w:rsid w:val="679C0A39"/>
    <w:rsid w:val="67B44CA3"/>
    <w:rsid w:val="67BFB635"/>
    <w:rsid w:val="684E512C"/>
    <w:rsid w:val="6856C7AB"/>
    <w:rsid w:val="68679416"/>
    <w:rsid w:val="687E322E"/>
    <w:rsid w:val="688933EB"/>
    <w:rsid w:val="68A9023D"/>
    <w:rsid w:val="68B5126C"/>
    <w:rsid w:val="68E1E572"/>
    <w:rsid w:val="68ED136C"/>
    <w:rsid w:val="69090A7C"/>
    <w:rsid w:val="69561D90"/>
    <w:rsid w:val="699E23CC"/>
    <w:rsid w:val="69A073EA"/>
    <w:rsid w:val="69CCEC84"/>
    <w:rsid w:val="69F61D8F"/>
    <w:rsid w:val="69FC6E01"/>
    <w:rsid w:val="6A0370DF"/>
    <w:rsid w:val="6A2FF31D"/>
    <w:rsid w:val="6A4C2248"/>
    <w:rsid w:val="6A74E5E2"/>
    <w:rsid w:val="6A8BAE2F"/>
    <w:rsid w:val="6AC7B120"/>
    <w:rsid w:val="6AD2C14B"/>
    <w:rsid w:val="6B08171F"/>
    <w:rsid w:val="6B33356D"/>
    <w:rsid w:val="6B5445BB"/>
    <w:rsid w:val="6B5F04D0"/>
    <w:rsid w:val="6BB99713"/>
    <w:rsid w:val="6BF030F4"/>
    <w:rsid w:val="6CB9D1F0"/>
    <w:rsid w:val="6CC1E501"/>
    <w:rsid w:val="6CEB46D4"/>
    <w:rsid w:val="6D3823DE"/>
    <w:rsid w:val="6D570186"/>
    <w:rsid w:val="6DB1EE47"/>
    <w:rsid w:val="6DD3F605"/>
    <w:rsid w:val="6DE6F5FC"/>
    <w:rsid w:val="6E223C49"/>
    <w:rsid w:val="6E272728"/>
    <w:rsid w:val="6EAC0A98"/>
    <w:rsid w:val="6F06DF38"/>
    <w:rsid w:val="6F071492"/>
    <w:rsid w:val="6F11A2F3"/>
    <w:rsid w:val="6F1C9F23"/>
    <w:rsid w:val="6F3751CC"/>
    <w:rsid w:val="6F3EB307"/>
    <w:rsid w:val="6F4AC7B4"/>
    <w:rsid w:val="6F7C23D5"/>
    <w:rsid w:val="6FFC05FB"/>
    <w:rsid w:val="70199422"/>
    <w:rsid w:val="704A0BA3"/>
    <w:rsid w:val="709F6302"/>
    <w:rsid w:val="70CC6E10"/>
    <w:rsid w:val="70D2ACD6"/>
    <w:rsid w:val="7187C9AE"/>
    <w:rsid w:val="719B928E"/>
    <w:rsid w:val="71C3BDF6"/>
    <w:rsid w:val="720AEFF8"/>
    <w:rsid w:val="726B1B34"/>
    <w:rsid w:val="7296272A"/>
    <w:rsid w:val="72FD1BD0"/>
    <w:rsid w:val="730D7BB2"/>
    <w:rsid w:val="733AD9E4"/>
    <w:rsid w:val="73AC6865"/>
    <w:rsid w:val="73E0636B"/>
    <w:rsid w:val="73EB2C10"/>
    <w:rsid w:val="740C9CE3"/>
    <w:rsid w:val="742D7C68"/>
    <w:rsid w:val="7458B980"/>
    <w:rsid w:val="74738342"/>
    <w:rsid w:val="74C3812B"/>
    <w:rsid w:val="74CD50F0"/>
    <w:rsid w:val="74F32395"/>
    <w:rsid w:val="75400962"/>
    <w:rsid w:val="75479EAD"/>
    <w:rsid w:val="75797554"/>
    <w:rsid w:val="757C8E2C"/>
    <w:rsid w:val="7603C990"/>
    <w:rsid w:val="76054017"/>
    <w:rsid w:val="76E2AFA4"/>
    <w:rsid w:val="77195E6F"/>
    <w:rsid w:val="773956CE"/>
    <w:rsid w:val="778E0144"/>
    <w:rsid w:val="77B3B574"/>
    <w:rsid w:val="77E8935A"/>
    <w:rsid w:val="780106B4"/>
    <w:rsid w:val="78127B11"/>
    <w:rsid w:val="78F574C5"/>
    <w:rsid w:val="790AF2D4"/>
    <w:rsid w:val="793B0859"/>
    <w:rsid w:val="79701108"/>
    <w:rsid w:val="79ADBC93"/>
    <w:rsid w:val="79B75DB0"/>
    <w:rsid w:val="79CC33C1"/>
    <w:rsid w:val="79EC2259"/>
    <w:rsid w:val="79FBA7BC"/>
    <w:rsid w:val="7A560311"/>
    <w:rsid w:val="7A7D959C"/>
    <w:rsid w:val="7B2DE914"/>
    <w:rsid w:val="7B559A45"/>
    <w:rsid w:val="7BD17BCB"/>
    <w:rsid w:val="7BE859D4"/>
    <w:rsid w:val="7C087B02"/>
    <w:rsid w:val="7C54D370"/>
    <w:rsid w:val="7C8D57E7"/>
    <w:rsid w:val="7CB9EA34"/>
    <w:rsid w:val="7CBEAD4A"/>
    <w:rsid w:val="7CD3DB26"/>
    <w:rsid w:val="7CE43E9E"/>
    <w:rsid w:val="7DA20EC3"/>
    <w:rsid w:val="7DB2FD09"/>
    <w:rsid w:val="7E1A8432"/>
    <w:rsid w:val="7E900CF1"/>
    <w:rsid w:val="7EDBF017"/>
    <w:rsid w:val="7F9E2AF0"/>
    <w:rsid w:val="7FAE61C2"/>
    <w:rsid w:val="7FD8C50A"/>
    <w:rsid w:val="7FE1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C79F"/>
  <w15:chartTrackingRefBased/>
  <w15:docId w15:val="{ACEA17D6-0534-450F-A138-03D9692B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1C"/>
    <w:rPr>
      <w:rFonts w:ascii="Arial" w:hAnsi="Arial"/>
      <w:sz w:val="24"/>
      <w:lang w:eastAsia="en-US"/>
    </w:rPr>
  </w:style>
  <w:style w:type="paragraph" w:styleId="Heading1">
    <w:name w:val="heading 1"/>
    <w:basedOn w:val="Normal"/>
    <w:next w:val="Normal"/>
    <w:link w:val="Heading1Char"/>
    <w:qFormat/>
    <w:rsid w:val="000A1753"/>
    <w:pPr>
      <w:keepNext/>
      <w:outlineLvl w:val="0"/>
    </w:pPr>
    <w:rPr>
      <w:b/>
      <w:bCs/>
    </w:rPr>
  </w:style>
  <w:style w:type="paragraph" w:styleId="Heading2">
    <w:name w:val="heading 2"/>
    <w:basedOn w:val="Normal"/>
    <w:next w:val="Normal"/>
    <w:link w:val="Heading2Char"/>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uiPriority w:val="99"/>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customStyle="1" w:styleId="normaltextrun">
    <w:name w:val="normaltextrun"/>
    <w:basedOn w:val="DefaultParagraphFont"/>
    <w:rsid w:val="00DF7EE8"/>
  </w:style>
  <w:style w:type="character" w:styleId="UnresolvedMention">
    <w:name w:val="Unresolved Mention"/>
    <w:uiPriority w:val="99"/>
    <w:semiHidden/>
    <w:unhideWhenUsed/>
    <w:rsid w:val="00C31777"/>
    <w:rPr>
      <w:color w:val="605E5C"/>
      <w:shd w:val="clear" w:color="auto" w:fill="E1DFDD"/>
    </w:rPr>
  </w:style>
  <w:style w:type="table" w:styleId="TableGrid">
    <w:name w:val="Table Grid"/>
    <w:basedOn w:val="TableNormal"/>
    <w:rsid w:val="00CC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F55B7"/>
    <w:pPr>
      <w:spacing w:before="100" w:beforeAutospacing="1" w:after="100" w:afterAutospacing="1"/>
    </w:pPr>
    <w:rPr>
      <w:rFonts w:ascii="Times New Roman" w:hAnsi="Times New Roman"/>
      <w:szCs w:val="24"/>
      <w:lang w:eastAsia="en-GB"/>
    </w:rPr>
  </w:style>
  <w:style w:type="paragraph" w:styleId="NormalWeb">
    <w:name w:val="Normal (Web)"/>
    <w:basedOn w:val="Normal"/>
    <w:uiPriority w:val="99"/>
    <w:unhideWhenUsed/>
    <w:rsid w:val="00EC7B8F"/>
    <w:pPr>
      <w:spacing w:before="100" w:beforeAutospacing="1" w:after="100" w:afterAutospacing="1"/>
    </w:pPr>
    <w:rPr>
      <w:rFonts w:ascii="Times New Roman" w:hAnsi="Times New Roman"/>
      <w:szCs w:val="24"/>
      <w:lang w:eastAsia="en-GB"/>
    </w:rPr>
  </w:style>
  <w:style w:type="paragraph" w:customStyle="1" w:styleId="legclearfix">
    <w:name w:val="legclearfix"/>
    <w:basedOn w:val="Normal"/>
    <w:rsid w:val="00235FC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43EC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243EC3"/>
  </w:style>
  <w:style w:type="character" w:styleId="FollowedHyperlink">
    <w:name w:val="FollowedHyperlink"/>
    <w:basedOn w:val="DefaultParagraphFont"/>
    <w:rsid w:val="00387AA9"/>
    <w:rPr>
      <w:color w:val="954F72" w:themeColor="followedHyperlink"/>
      <w:u w:val="single"/>
    </w:rPr>
  </w:style>
  <w:style w:type="character" w:customStyle="1" w:styleId="casenumber">
    <w:name w:val="casenumber"/>
    <w:basedOn w:val="DefaultParagraphFont"/>
    <w:rsid w:val="004A792C"/>
  </w:style>
  <w:style w:type="character" w:customStyle="1" w:styleId="divider1">
    <w:name w:val="divider1"/>
    <w:basedOn w:val="DefaultParagraphFont"/>
    <w:rsid w:val="004A792C"/>
  </w:style>
  <w:style w:type="character" w:customStyle="1" w:styleId="description">
    <w:name w:val="description"/>
    <w:basedOn w:val="DefaultParagraphFont"/>
    <w:rsid w:val="004A792C"/>
  </w:style>
  <w:style w:type="character" w:customStyle="1" w:styleId="divider2">
    <w:name w:val="divider2"/>
    <w:basedOn w:val="DefaultParagraphFont"/>
    <w:rsid w:val="00D76D83"/>
  </w:style>
  <w:style w:type="character" w:customStyle="1" w:styleId="address">
    <w:name w:val="address"/>
    <w:basedOn w:val="DefaultParagraphFont"/>
    <w:rsid w:val="00D76D83"/>
  </w:style>
  <w:style w:type="character" w:customStyle="1" w:styleId="t286pc">
    <w:name w:val="t286pc"/>
    <w:basedOn w:val="DefaultParagraphFont"/>
    <w:rsid w:val="00C50963"/>
  </w:style>
  <w:style w:type="character" w:customStyle="1" w:styleId="jdfsz">
    <w:name w:val="jdfsz"/>
    <w:basedOn w:val="DefaultParagraphFont"/>
    <w:rsid w:val="00BC7750"/>
  </w:style>
  <w:style w:type="character" w:customStyle="1" w:styleId="HeaderChar">
    <w:name w:val="Header Char"/>
    <w:basedOn w:val="DefaultParagraphFont"/>
    <w:link w:val="Header"/>
    <w:rsid w:val="007D267C"/>
    <w:rPr>
      <w:rFonts w:ascii="Arial" w:hAnsi="Arial"/>
      <w:sz w:val="24"/>
      <w:lang w:eastAsia="en-US"/>
    </w:rPr>
  </w:style>
  <w:style w:type="character" w:customStyle="1" w:styleId="Heading1Char">
    <w:name w:val="Heading 1 Char"/>
    <w:basedOn w:val="DefaultParagraphFont"/>
    <w:link w:val="Heading1"/>
    <w:rsid w:val="00285C7E"/>
    <w:rPr>
      <w:rFonts w:ascii="Arial" w:hAnsi="Arial"/>
      <w:b/>
      <w:bCs/>
      <w:sz w:val="24"/>
      <w:lang w:eastAsia="en-US"/>
    </w:rPr>
  </w:style>
  <w:style w:type="character" w:customStyle="1" w:styleId="Heading2Char">
    <w:name w:val="Heading 2 Char"/>
    <w:basedOn w:val="DefaultParagraphFont"/>
    <w:link w:val="Heading2"/>
    <w:rsid w:val="00285C7E"/>
    <w:rPr>
      <w:rFonts w:ascii="Arial" w:hAnsi="Arial"/>
      <w:b/>
      <w:bCs/>
      <w:spacing w:val="176"/>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7040">
      <w:bodyDiv w:val="1"/>
      <w:marLeft w:val="0"/>
      <w:marRight w:val="0"/>
      <w:marTop w:val="0"/>
      <w:marBottom w:val="0"/>
      <w:divBdr>
        <w:top w:val="none" w:sz="0" w:space="0" w:color="auto"/>
        <w:left w:val="none" w:sz="0" w:space="0" w:color="auto"/>
        <w:bottom w:val="none" w:sz="0" w:space="0" w:color="auto"/>
        <w:right w:val="none" w:sz="0" w:space="0" w:color="auto"/>
      </w:divBdr>
      <w:divsChild>
        <w:div w:id="768813669">
          <w:marLeft w:val="0"/>
          <w:marRight w:val="0"/>
          <w:marTop w:val="0"/>
          <w:marBottom w:val="0"/>
          <w:divBdr>
            <w:top w:val="none" w:sz="0" w:space="0" w:color="auto"/>
            <w:left w:val="none" w:sz="0" w:space="0" w:color="auto"/>
            <w:bottom w:val="none" w:sz="0" w:space="0" w:color="auto"/>
            <w:right w:val="none" w:sz="0" w:space="0" w:color="auto"/>
          </w:divBdr>
        </w:div>
        <w:div w:id="1837262041">
          <w:marLeft w:val="0"/>
          <w:marRight w:val="0"/>
          <w:marTop w:val="0"/>
          <w:marBottom w:val="0"/>
          <w:divBdr>
            <w:top w:val="none" w:sz="0" w:space="0" w:color="auto"/>
            <w:left w:val="none" w:sz="0" w:space="0" w:color="auto"/>
            <w:bottom w:val="none" w:sz="0" w:space="0" w:color="auto"/>
            <w:right w:val="none" w:sz="0" w:space="0" w:color="auto"/>
          </w:divBdr>
        </w:div>
        <w:div w:id="2121755113">
          <w:marLeft w:val="0"/>
          <w:marRight w:val="0"/>
          <w:marTop w:val="0"/>
          <w:marBottom w:val="0"/>
          <w:divBdr>
            <w:top w:val="none" w:sz="0" w:space="0" w:color="auto"/>
            <w:left w:val="none" w:sz="0" w:space="0" w:color="auto"/>
            <w:bottom w:val="none" w:sz="0" w:space="0" w:color="auto"/>
            <w:right w:val="none" w:sz="0" w:space="0" w:color="auto"/>
          </w:divBdr>
        </w:div>
      </w:divsChild>
    </w:div>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89090068">
      <w:bodyDiv w:val="1"/>
      <w:marLeft w:val="0"/>
      <w:marRight w:val="0"/>
      <w:marTop w:val="0"/>
      <w:marBottom w:val="0"/>
      <w:divBdr>
        <w:top w:val="none" w:sz="0" w:space="0" w:color="auto"/>
        <w:left w:val="none" w:sz="0" w:space="0" w:color="auto"/>
        <w:bottom w:val="none" w:sz="0" w:space="0" w:color="auto"/>
        <w:right w:val="none" w:sz="0" w:space="0" w:color="auto"/>
      </w:divBdr>
    </w:div>
    <w:div w:id="111363452">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64635703">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19575100">
      <w:bodyDiv w:val="1"/>
      <w:marLeft w:val="0"/>
      <w:marRight w:val="0"/>
      <w:marTop w:val="0"/>
      <w:marBottom w:val="0"/>
      <w:divBdr>
        <w:top w:val="none" w:sz="0" w:space="0" w:color="auto"/>
        <w:left w:val="none" w:sz="0" w:space="0" w:color="auto"/>
        <w:bottom w:val="none" w:sz="0" w:space="0" w:color="auto"/>
        <w:right w:val="none" w:sz="0" w:space="0" w:color="auto"/>
      </w:divBdr>
      <w:divsChild>
        <w:div w:id="126898924">
          <w:marLeft w:val="0"/>
          <w:marRight w:val="0"/>
          <w:marTop w:val="0"/>
          <w:marBottom w:val="0"/>
          <w:divBdr>
            <w:top w:val="none" w:sz="0" w:space="0" w:color="auto"/>
            <w:left w:val="none" w:sz="0" w:space="0" w:color="auto"/>
            <w:bottom w:val="none" w:sz="0" w:space="0" w:color="auto"/>
            <w:right w:val="none" w:sz="0" w:space="0" w:color="auto"/>
          </w:divBdr>
        </w:div>
        <w:div w:id="294331830">
          <w:marLeft w:val="0"/>
          <w:marRight w:val="0"/>
          <w:marTop w:val="0"/>
          <w:marBottom w:val="0"/>
          <w:divBdr>
            <w:top w:val="none" w:sz="0" w:space="0" w:color="auto"/>
            <w:left w:val="none" w:sz="0" w:space="0" w:color="auto"/>
            <w:bottom w:val="none" w:sz="0" w:space="0" w:color="auto"/>
            <w:right w:val="none" w:sz="0" w:space="0" w:color="auto"/>
          </w:divBdr>
        </w:div>
        <w:div w:id="734353523">
          <w:marLeft w:val="0"/>
          <w:marRight w:val="0"/>
          <w:marTop w:val="0"/>
          <w:marBottom w:val="0"/>
          <w:divBdr>
            <w:top w:val="none" w:sz="0" w:space="0" w:color="auto"/>
            <w:left w:val="none" w:sz="0" w:space="0" w:color="auto"/>
            <w:bottom w:val="none" w:sz="0" w:space="0" w:color="auto"/>
            <w:right w:val="none" w:sz="0" w:space="0" w:color="auto"/>
          </w:divBdr>
        </w:div>
        <w:div w:id="899099857">
          <w:marLeft w:val="0"/>
          <w:marRight w:val="0"/>
          <w:marTop w:val="0"/>
          <w:marBottom w:val="0"/>
          <w:divBdr>
            <w:top w:val="none" w:sz="0" w:space="0" w:color="auto"/>
            <w:left w:val="none" w:sz="0" w:space="0" w:color="auto"/>
            <w:bottom w:val="none" w:sz="0" w:space="0" w:color="auto"/>
            <w:right w:val="none" w:sz="0" w:space="0" w:color="auto"/>
          </w:divBdr>
        </w:div>
        <w:div w:id="1026979420">
          <w:marLeft w:val="0"/>
          <w:marRight w:val="0"/>
          <w:marTop w:val="0"/>
          <w:marBottom w:val="0"/>
          <w:divBdr>
            <w:top w:val="none" w:sz="0" w:space="0" w:color="auto"/>
            <w:left w:val="none" w:sz="0" w:space="0" w:color="auto"/>
            <w:bottom w:val="none" w:sz="0" w:space="0" w:color="auto"/>
            <w:right w:val="none" w:sz="0" w:space="0" w:color="auto"/>
          </w:divBdr>
        </w:div>
        <w:div w:id="1355426233">
          <w:marLeft w:val="0"/>
          <w:marRight w:val="0"/>
          <w:marTop w:val="0"/>
          <w:marBottom w:val="0"/>
          <w:divBdr>
            <w:top w:val="none" w:sz="0" w:space="0" w:color="auto"/>
            <w:left w:val="none" w:sz="0" w:space="0" w:color="auto"/>
            <w:bottom w:val="none" w:sz="0" w:space="0" w:color="auto"/>
            <w:right w:val="none" w:sz="0" w:space="0" w:color="auto"/>
          </w:divBdr>
        </w:div>
        <w:div w:id="1465002220">
          <w:marLeft w:val="0"/>
          <w:marRight w:val="0"/>
          <w:marTop w:val="0"/>
          <w:marBottom w:val="0"/>
          <w:divBdr>
            <w:top w:val="none" w:sz="0" w:space="0" w:color="auto"/>
            <w:left w:val="none" w:sz="0" w:space="0" w:color="auto"/>
            <w:bottom w:val="none" w:sz="0" w:space="0" w:color="auto"/>
            <w:right w:val="none" w:sz="0" w:space="0" w:color="auto"/>
          </w:divBdr>
        </w:div>
        <w:div w:id="1552500522">
          <w:marLeft w:val="0"/>
          <w:marRight w:val="0"/>
          <w:marTop w:val="0"/>
          <w:marBottom w:val="0"/>
          <w:divBdr>
            <w:top w:val="none" w:sz="0" w:space="0" w:color="auto"/>
            <w:left w:val="none" w:sz="0" w:space="0" w:color="auto"/>
            <w:bottom w:val="none" w:sz="0" w:space="0" w:color="auto"/>
            <w:right w:val="none" w:sz="0" w:space="0" w:color="auto"/>
          </w:divBdr>
        </w:div>
        <w:div w:id="1632713159">
          <w:marLeft w:val="0"/>
          <w:marRight w:val="0"/>
          <w:marTop w:val="0"/>
          <w:marBottom w:val="0"/>
          <w:divBdr>
            <w:top w:val="none" w:sz="0" w:space="0" w:color="auto"/>
            <w:left w:val="none" w:sz="0" w:space="0" w:color="auto"/>
            <w:bottom w:val="none" w:sz="0" w:space="0" w:color="auto"/>
            <w:right w:val="none" w:sz="0" w:space="0" w:color="auto"/>
          </w:divBdr>
        </w:div>
      </w:divsChild>
    </w:div>
    <w:div w:id="352612612">
      <w:bodyDiv w:val="1"/>
      <w:marLeft w:val="0"/>
      <w:marRight w:val="0"/>
      <w:marTop w:val="0"/>
      <w:marBottom w:val="0"/>
      <w:divBdr>
        <w:top w:val="none" w:sz="0" w:space="0" w:color="auto"/>
        <w:left w:val="none" w:sz="0" w:space="0" w:color="auto"/>
        <w:bottom w:val="none" w:sz="0" w:space="0" w:color="auto"/>
        <w:right w:val="none" w:sz="0" w:space="0" w:color="auto"/>
      </w:divBdr>
    </w:div>
    <w:div w:id="352847341">
      <w:bodyDiv w:val="1"/>
      <w:marLeft w:val="0"/>
      <w:marRight w:val="0"/>
      <w:marTop w:val="0"/>
      <w:marBottom w:val="0"/>
      <w:divBdr>
        <w:top w:val="none" w:sz="0" w:space="0" w:color="auto"/>
        <w:left w:val="none" w:sz="0" w:space="0" w:color="auto"/>
        <w:bottom w:val="none" w:sz="0" w:space="0" w:color="auto"/>
        <w:right w:val="none" w:sz="0" w:space="0" w:color="auto"/>
      </w:divBdr>
    </w:div>
    <w:div w:id="479614812">
      <w:bodyDiv w:val="1"/>
      <w:marLeft w:val="0"/>
      <w:marRight w:val="0"/>
      <w:marTop w:val="0"/>
      <w:marBottom w:val="0"/>
      <w:divBdr>
        <w:top w:val="none" w:sz="0" w:space="0" w:color="auto"/>
        <w:left w:val="none" w:sz="0" w:space="0" w:color="auto"/>
        <w:bottom w:val="none" w:sz="0" w:space="0" w:color="auto"/>
        <w:right w:val="none" w:sz="0" w:space="0" w:color="auto"/>
      </w:divBdr>
      <w:divsChild>
        <w:div w:id="502860353">
          <w:marLeft w:val="0"/>
          <w:marRight w:val="0"/>
          <w:marTop w:val="0"/>
          <w:marBottom w:val="0"/>
          <w:divBdr>
            <w:top w:val="none" w:sz="0" w:space="0" w:color="auto"/>
            <w:left w:val="none" w:sz="0" w:space="0" w:color="auto"/>
            <w:bottom w:val="none" w:sz="0" w:space="0" w:color="auto"/>
            <w:right w:val="none" w:sz="0" w:space="0" w:color="auto"/>
          </w:divBdr>
        </w:div>
        <w:div w:id="827744814">
          <w:marLeft w:val="0"/>
          <w:marRight w:val="0"/>
          <w:marTop w:val="0"/>
          <w:marBottom w:val="0"/>
          <w:divBdr>
            <w:top w:val="none" w:sz="0" w:space="0" w:color="auto"/>
            <w:left w:val="none" w:sz="0" w:space="0" w:color="auto"/>
            <w:bottom w:val="none" w:sz="0" w:space="0" w:color="auto"/>
            <w:right w:val="none" w:sz="0" w:space="0" w:color="auto"/>
          </w:divBdr>
        </w:div>
        <w:div w:id="921337272">
          <w:marLeft w:val="0"/>
          <w:marRight w:val="0"/>
          <w:marTop w:val="0"/>
          <w:marBottom w:val="0"/>
          <w:divBdr>
            <w:top w:val="none" w:sz="0" w:space="0" w:color="auto"/>
            <w:left w:val="none" w:sz="0" w:space="0" w:color="auto"/>
            <w:bottom w:val="none" w:sz="0" w:space="0" w:color="auto"/>
            <w:right w:val="none" w:sz="0" w:space="0" w:color="auto"/>
          </w:divBdr>
        </w:div>
        <w:div w:id="2060545690">
          <w:marLeft w:val="0"/>
          <w:marRight w:val="0"/>
          <w:marTop w:val="0"/>
          <w:marBottom w:val="0"/>
          <w:divBdr>
            <w:top w:val="none" w:sz="0" w:space="0" w:color="auto"/>
            <w:left w:val="none" w:sz="0" w:space="0" w:color="auto"/>
            <w:bottom w:val="none" w:sz="0" w:space="0" w:color="auto"/>
            <w:right w:val="none" w:sz="0" w:space="0" w:color="auto"/>
          </w:divBdr>
        </w:div>
      </w:divsChild>
    </w:div>
    <w:div w:id="497889091">
      <w:bodyDiv w:val="1"/>
      <w:marLeft w:val="0"/>
      <w:marRight w:val="0"/>
      <w:marTop w:val="0"/>
      <w:marBottom w:val="0"/>
      <w:divBdr>
        <w:top w:val="none" w:sz="0" w:space="0" w:color="auto"/>
        <w:left w:val="none" w:sz="0" w:space="0" w:color="auto"/>
        <w:bottom w:val="none" w:sz="0" w:space="0" w:color="auto"/>
        <w:right w:val="none" w:sz="0" w:space="0" w:color="auto"/>
      </w:divBdr>
      <w:divsChild>
        <w:div w:id="189029564">
          <w:marLeft w:val="0"/>
          <w:marRight w:val="0"/>
          <w:marTop w:val="0"/>
          <w:marBottom w:val="0"/>
          <w:divBdr>
            <w:top w:val="none" w:sz="0" w:space="0" w:color="auto"/>
            <w:left w:val="none" w:sz="0" w:space="0" w:color="auto"/>
            <w:bottom w:val="none" w:sz="0" w:space="0" w:color="auto"/>
            <w:right w:val="none" w:sz="0" w:space="0" w:color="auto"/>
          </w:divBdr>
        </w:div>
        <w:div w:id="436099139">
          <w:marLeft w:val="0"/>
          <w:marRight w:val="0"/>
          <w:marTop w:val="0"/>
          <w:marBottom w:val="0"/>
          <w:divBdr>
            <w:top w:val="none" w:sz="0" w:space="0" w:color="auto"/>
            <w:left w:val="none" w:sz="0" w:space="0" w:color="auto"/>
            <w:bottom w:val="none" w:sz="0" w:space="0" w:color="auto"/>
            <w:right w:val="none" w:sz="0" w:space="0" w:color="auto"/>
          </w:divBdr>
        </w:div>
        <w:div w:id="690835205">
          <w:marLeft w:val="0"/>
          <w:marRight w:val="0"/>
          <w:marTop w:val="0"/>
          <w:marBottom w:val="0"/>
          <w:divBdr>
            <w:top w:val="none" w:sz="0" w:space="0" w:color="auto"/>
            <w:left w:val="none" w:sz="0" w:space="0" w:color="auto"/>
            <w:bottom w:val="none" w:sz="0" w:space="0" w:color="auto"/>
            <w:right w:val="none" w:sz="0" w:space="0" w:color="auto"/>
          </w:divBdr>
        </w:div>
        <w:div w:id="1105807151">
          <w:marLeft w:val="0"/>
          <w:marRight w:val="0"/>
          <w:marTop w:val="0"/>
          <w:marBottom w:val="0"/>
          <w:divBdr>
            <w:top w:val="none" w:sz="0" w:space="0" w:color="auto"/>
            <w:left w:val="none" w:sz="0" w:space="0" w:color="auto"/>
            <w:bottom w:val="none" w:sz="0" w:space="0" w:color="auto"/>
            <w:right w:val="none" w:sz="0" w:space="0" w:color="auto"/>
          </w:divBdr>
        </w:div>
        <w:div w:id="1239290736">
          <w:marLeft w:val="0"/>
          <w:marRight w:val="0"/>
          <w:marTop w:val="0"/>
          <w:marBottom w:val="0"/>
          <w:divBdr>
            <w:top w:val="none" w:sz="0" w:space="0" w:color="auto"/>
            <w:left w:val="none" w:sz="0" w:space="0" w:color="auto"/>
            <w:bottom w:val="none" w:sz="0" w:space="0" w:color="auto"/>
            <w:right w:val="none" w:sz="0" w:space="0" w:color="auto"/>
          </w:divBdr>
        </w:div>
        <w:div w:id="1303658520">
          <w:marLeft w:val="0"/>
          <w:marRight w:val="0"/>
          <w:marTop w:val="0"/>
          <w:marBottom w:val="0"/>
          <w:divBdr>
            <w:top w:val="none" w:sz="0" w:space="0" w:color="auto"/>
            <w:left w:val="none" w:sz="0" w:space="0" w:color="auto"/>
            <w:bottom w:val="none" w:sz="0" w:space="0" w:color="auto"/>
            <w:right w:val="none" w:sz="0" w:space="0" w:color="auto"/>
          </w:divBdr>
        </w:div>
        <w:div w:id="1306079306">
          <w:marLeft w:val="0"/>
          <w:marRight w:val="0"/>
          <w:marTop w:val="0"/>
          <w:marBottom w:val="0"/>
          <w:divBdr>
            <w:top w:val="none" w:sz="0" w:space="0" w:color="auto"/>
            <w:left w:val="none" w:sz="0" w:space="0" w:color="auto"/>
            <w:bottom w:val="none" w:sz="0" w:space="0" w:color="auto"/>
            <w:right w:val="none" w:sz="0" w:space="0" w:color="auto"/>
          </w:divBdr>
        </w:div>
        <w:div w:id="1618640418">
          <w:marLeft w:val="0"/>
          <w:marRight w:val="0"/>
          <w:marTop w:val="0"/>
          <w:marBottom w:val="0"/>
          <w:divBdr>
            <w:top w:val="none" w:sz="0" w:space="0" w:color="auto"/>
            <w:left w:val="none" w:sz="0" w:space="0" w:color="auto"/>
            <w:bottom w:val="none" w:sz="0" w:space="0" w:color="auto"/>
            <w:right w:val="none" w:sz="0" w:space="0" w:color="auto"/>
          </w:divBdr>
        </w:div>
        <w:div w:id="1792161504">
          <w:marLeft w:val="0"/>
          <w:marRight w:val="0"/>
          <w:marTop w:val="0"/>
          <w:marBottom w:val="0"/>
          <w:divBdr>
            <w:top w:val="none" w:sz="0" w:space="0" w:color="auto"/>
            <w:left w:val="none" w:sz="0" w:space="0" w:color="auto"/>
            <w:bottom w:val="none" w:sz="0" w:space="0" w:color="auto"/>
            <w:right w:val="none" w:sz="0" w:space="0" w:color="auto"/>
          </w:divBdr>
        </w:div>
        <w:div w:id="1815828612">
          <w:marLeft w:val="0"/>
          <w:marRight w:val="0"/>
          <w:marTop w:val="0"/>
          <w:marBottom w:val="0"/>
          <w:divBdr>
            <w:top w:val="none" w:sz="0" w:space="0" w:color="auto"/>
            <w:left w:val="none" w:sz="0" w:space="0" w:color="auto"/>
            <w:bottom w:val="none" w:sz="0" w:space="0" w:color="auto"/>
            <w:right w:val="none" w:sz="0" w:space="0" w:color="auto"/>
          </w:divBdr>
        </w:div>
      </w:divsChild>
    </w:div>
    <w:div w:id="530537858">
      <w:bodyDiv w:val="1"/>
      <w:marLeft w:val="0"/>
      <w:marRight w:val="0"/>
      <w:marTop w:val="0"/>
      <w:marBottom w:val="0"/>
      <w:divBdr>
        <w:top w:val="none" w:sz="0" w:space="0" w:color="auto"/>
        <w:left w:val="none" w:sz="0" w:space="0" w:color="auto"/>
        <w:bottom w:val="none" w:sz="0" w:space="0" w:color="auto"/>
        <w:right w:val="none" w:sz="0" w:space="0" w:color="auto"/>
      </w:divBdr>
    </w:div>
    <w:div w:id="536771075">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40512511">
      <w:bodyDiv w:val="1"/>
      <w:marLeft w:val="0"/>
      <w:marRight w:val="0"/>
      <w:marTop w:val="0"/>
      <w:marBottom w:val="0"/>
      <w:divBdr>
        <w:top w:val="none" w:sz="0" w:space="0" w:color="auto"/>
        <w:left w:val="none" w:sz="0" w:space="0" w:color="auto"/>
        <w:bottom w:val="none" w:sz="0" w:space="0" w:color="auto"/>
        <w:right w:val="none" w:sz="0" w:space="0" w:color="auto"/>
      </w:divBdr>
    </w:div>
    <w:div w:id="879899868">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49429888">
      <w:bodyDiv w:val="1"/>
      <w:marLeft w:val="0"/>
      <w:marRight w:val="0"/>
      <w:marTop w:val="0"/>
      <w:marBottom w:val="0"/>
      <w:divBdr>
        <w:top w:val="none" w:sz="0" w:space="0" w:color="auto"/>
        <w:left w:val="none" w:sz="0" w:space="0" w:color="auto"/>
        <w:bottom w:val="none" w:sz="0" w:space="0" w:color="auto"/>
        <w:right w:val="none" w:sz="0" w:space="0" w:color="auto"/>
      </w:divBdr>
    </w:div>
    <w:div w:id="977149123">
      <w:bodyDiv w:val="1"/>
      <w:marLeft w:val="0"/>
      <w:marRight w:val="0"/>
      <w:marTop w:val="0"/>
      <w:marBottom w:val="0"/>
      <w:divBdr>
        <w:top w:val="none" w:sz="0" w:space="0" w:color="auto"/>
        <w:left w:val="none" w:sz="0" w:space="0" w:color="auto"/>
        <w:bottom w:val="none" w:sz="0" w:space="0" w:color="auto"/>
        <w:right w:val="none" w:sz="0" w:space="0" w:color="auto"/>
      </w:divBdr>
    </w:div>
    <w:div w:id="1017121247">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50487485">
      <w:bodyDiv w:val="1"/>
      <w:marLeft w:val="0"/>
      <w:marRight w:val="0"/>
      <w:marTop w:val="0"/>
      <w:marBottom w:val="0"/>
      <w:divBdr>
        <w:top w:val="none" w:sz="0" w:space="0" w:color="auto"/>
        <w:left w:val="none" w:sz="0" w:space="0" w:color="auto"/>
        <w:bottom w:val="none" w:sz="0" w:space="0" w:color="auto"/>
        <w:right w:val="none" w:sz="0" w:space="0" w:color="auto"/>
      </w:divBdr>
    </w:div>
    <w:div w:id="1175461279">
      <w:bodyDiv w:val="1"/>
      <w:marLeft w:val="0"/>
      <w:marRight w:val="0"/>
      <w:marTop w:val="0"/>
      <w:marBottom w:val="0"/>
      <w:divBdr>
        <w:top w:val="none" w:sz="0" w:space="0" w:color="auto"/>
        <w:left w:val="none" w:sz="0" w:space="0" w:color="auto"/>
        <w:bottom w:val="none" w:sz="0" w:space="0" w:color="auto"/>
        <w:right w:val="none" w:sz="0" w:space="0" w:color="auto"/>
      </w:divBdr>
    </w:div>
    <w:div w:id="1188789716">
      <w:bodyDiv w:val="1"/>
      <w:marLeft w:val="0"/>
      <w:marRight w:val="0"/>
      <w:marTop w:val="0"/>
      <w:marBottom w:val="0"/>
      <w:divBdr>
        <w:top w:val="none" w:sz="0" w:space="0" w:color="auto"/>
        <w:left w:val="none" w:sz="0" w:space="0" w:color="auto"/>
        <w:bottom w:val="none" w:sz="0" w:space="0" w:color="auto"/>
        <w:right w:val="none" w:sz="0" w:space="0" w:color="auto"/>
      </w:divBdr>
    </w:div>
    <w:div w:id="1217740661">
      <w:bodyDiv w:val="1"/>
      <w:marLeft w:val="0"/>
      <w:marRight w:val="0"/>
      <w:marTop w:val="0"/>
      <w:marBottom w:val="0"/>
      <w:divBdr>
        <w:top w:val="none" w:sz="0" w:space="0" w:color="auto"/>
        <w:left w:val="none" w:sz="0" w:space="0" w:color="auto"/>
        <w:bottom w:val="none" w:sz="0" w:space="0" w:color="auto"/>
        <w:right w:val="none" w:sz="0" w:space="0" w:color="auto"/>
      </w:divBdr>
    </w:div>
    <w:div w:id="1351837960">
      <w:bodyDiv w:val="1"/>
      <w:marLeft w:val="0"/>
      <w:marRight w:val="0"/>
      <w:marTop w:val="0"/>
      <w:marBottom w:val="0"/>
      <w:divBdr>
        <w:top w:val="none" w:sz="0" w:space="0" w:color="auto"/>
        <w:left w:val="none" w:sz="0" w:space="0" w:color="auto"/>
        <w:bottom w:val="none" w:sz="0" w:space="0" w:color="auto"/>
        <w:right w:val="none" w:sz="0" w:space="0" w:color="auto"/>
      </w:divBdr>
    </w:div>
    <w:div w:id="1528526124">
      <w:bodyDiv w:val="1"/>
      <w:marLeft w:val="0"/>
      <w:marRight w:val="0"/>
      <w:marTop w:val="0"/>
      <w:marBottom w:val="0"/>
      <w:divBdr>
        <w:top w:val="none" w:sz="0" w:space="0" w:color="auto"/>
        <w:left w:val="none" w:sz="0" w:space="0" w:color="auto"/>
        <w:bottom w:val="none" w:sz="0" w:space="0" w:color="auto"/>
        <w:right w:val="none" w:sz="0" w:space="0" w:color="auto"/>
      </w:divBdr>
    </w:div>
    <w:div w:id="1636595552">
      <w:bodyDiv w:val="1"/>
      <w:marLeft w:val="0"/>
      <w:marRight w:val="0"/>
      <w:marTop w:val="0"/>
      <w:marBottom w:val="0"/>
      <w:divBdr>
        <w:top w:val="none" w:sz="0" w:space="0" w:color="auto"/>
        <w:left w:val="none" w:sz="0" w:space="0" w:color="auto"/>
        <w:bottom w:val="none" w:sz="0" w:space="0" w:color="auto"/>
        <w:right w:val="none" w:sz="0" w:space="0" w:color="auto"/>
      </w:divBdr>
      <w:divsChild>
        <w:div w:id="448164211">
          <w:marLeft w:val="0"/>
          <w:marRight w:val="0"/>
          <w:marTop w:val="0"/>
          <w:marBottom w:val="0"/>
          <w:divBdr>
            <w:top w:val="none" w:sz="0" w:space="0" w:color="auto"/>
            <w:left w:val="none" w:sz="0" w:space="0" w:color="auto"/>
            <w:bottom w:val="none" w:sz="0" w:space="0" w:color="auto"/>
            <w:right w:val="none" w:sz="0" w:space="0" w:color="auto"/>
          </w:divBdr>
        </w:div>
        <w:div w:id="803044128">
          <w:marLeft w:val="0"/>
          <w:marRight w:val="0"/>
          <w:marTop w:val="0"/>
          <w:marBottom w:val="0"/>
          <w:divBdr>
            <w:top w:val="none" w:sz="0" w:space="0" w:color="auto"/>
            <w:left w:val="none" w:sz="0" w:space="0" w:color="auto"/>
            <w:bottom w:val="none" w:sz="0" w:space="0" w:color="auto"/>
            <w:right w:val="none" w:sz="0" w:space="0" w:color="auto"/>
          </w:divBdr>
        </w:div>
        <w:div w:id="1466968538">
          <w:marLeft w:val="0"/>
          <w:marRight w:val="0"/>
          <w:marTop w:val="0"/>
          <w:marBottom w:val="0"/>
          <w:divBdr>
            <w:top w:val="none" w:sz="0" w:space="0" w:color="auto"/>
            <w:left w:val="none" w:sz="0" w:space="0" w:color="auto"/>
            <w:bottom w:val="none" w:sz="0" w:space="0" w:color="auto"/>
            <w:right w:val="none" w:sz="0" w:space="0" w:color="auto"/>
          </w:divBdr>
        </w:div>
        <w:div w:id="1638022511">
          <w:marLeft w:val="0"/>
          <w:marRight w:val="0"/>
          <w:marTop w:val="0"/>
          <w:marBottom w:val="0"/>
          <w:divBdr>
            <w:top w:val="none" w:sz="0" w:space="0" w:color="auto"/>
            <w:left w:val="none" w:sz="0" w:space="0" w:color="auto"/>
            <w:bottom w:val="none" w:sz="0" w:space="0" w:color="auto"/>
            <w:right w:val="none" w:sz="0" w:space="0" w:color="auto"/>
          </w:divBdr>
        </w:div>
      </w:divsChild>
    </w:div>
    <w:div w:id="165251694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78140016">
      <w:bodyDiv w:val="1"/>
      <w:marLeft w:val="0"/>
      <w:marRight w:val="0"/>
      <w:marTop w:val="0"/>
      <w:marBottom w:val="0"/>
      <w:divBdr>
        <w:top w:val="none" w:sz="0" w:space="0" w:color="auto"/>
        <w:left w:val="none" w:sz="0" w:space="0" w:color="auto"/>
        <w:bottom w:val="none" w:sz="0" w:space="0" w:color="auto"/>
        <w:right w:val="none" w:sz="0" w:space="0" w:color="auto"/>
      </w:divBdr>
    </w:div>
    <w:div w:id="1804039715">
      <w:bodyDiv w:val="1"/>
      <w:marLeft w:val="0"/>
      <w:marRight w:val="0"/>
      <w:marTop w:val="0"/>
      <w:marBottom w:val="0"/>
      <w:divBdr>
        <w:top w:val="none" w:sz="0" w:space="0" w:color="auto"/>
        <w:left w:val="none" w:sz="0" w:space="0" w:color="auto"/>
        <w:bottom w:val="none" w:sz="0" w:space="0" w:color="auto"/>
        <w:right w:val="none" w:sz="0" w:space="0" w:color="auto"/>
      </w:divBdr>
    </w:div>
    <w:div w:id="1857501223">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888255223">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05161531">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093618751">
      <w:bodyDiv w:val="1"/>
      <w:marLeft w:val="0"/>
      <w:marRight w:val="0"/>
      <w:marTop w:val="0"/>
      <w:marBottom w:val="0"/>
      <w:divBdr>
        <w:top w:val="none" w:sz="0" w:space="0" w:color="auto"/>
        <w:left w:val="none" w:sz="0" w:space="0" w:color="auto"/>
        <w:bottom w:val="none" w:sz="0" w:space="0" w:color="auto"/>
        <w:right w:val="none" w:sz="0" w:space="0" w:color="auto"/>
      </w:divBdr>
      <w:divsChild>
        <w:div w:id="1258127219">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crigglestonepc.org" TargetMode="External"/><Relationship Id="rId18" Type="http://schemas.openxmlformats.org/officeDocument/2006/relationships/hyperlink" Target="https://planning.wakefield.gov.uk/online-applications/applicationDetails.do?keyVal=TJNCZTQQ04200&amp;activeTab=summar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crigglestonepc.org" TargetMode="External"/><Relationship Id="rId17" Type="http://schemas.openxmlformats.org/officeDocument/2006/relationships/hyperlink" Target="https://planning.wakefield.gov.uk/online-applications/applicationDetails.do?keyVal=TJ3BEBQQFZX00&amp;activeTab=summar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lanning.wakefield.gov.uk/online-applications/applicationDetails.do?keyVal=TJ5GJ3QQG1U00&amp;activeTab=summary" TargetMode="External"/><Relationship Id="rId20" Type="http://schemas.openxmlformats.org/officeDocument/2006/relationships/hyperlink" Target="https://planning.wakefield.gov.uk/online-applications/applicationDetails.do?keyVal=TJC863QQ04200&amp;activeTab=summa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outlook.cloud.microsoft/mail/inbox/id/AAkALgAAAAAAHYQDEapmEc2byACqAC%2FEWg0AUZzqo3lELk6FOE0uYdaktgAHDnSWbQAA"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planning.wakefield.gov.uk/online-applications/applicationDetails.do?keyVal=TJNFY8QQ01T00&amp;activeTab=summ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3D8B06B3D6F4CBCCDBDF155B3D412" ma:contentTypeVersion="18" ma:contentTypeDescription="Create a new document." ma:contentTypeScope="" ma:versionID="7aa8601e3f3065470f1b172a4d09fc77">
  <xsd:schema xmlns:xsd="http://www.w3.org/2001/XMLSchema" xmlns:xs="http://www.w3.org/2001/XMLSchema" xmlns:p="http://schemas.microsoft.com/office/2006/metadata/properties" xmlns:ns3="0a883752-423a-4a8f-93d5-f0f1e66d3384" xmlns:ns4="a56bcda3-051c-4f00-bdfa-42e706a5498c" targetNamespace="http://schemas.microsoft.com/office/2006/metadata/properties" ma:root="true" ma:fieldsID="38a0e3fb25db711f1de07a06673f45d5" ns3:_="" ns4:_="">
    <xsd:import namespace="0a883752-423a-4a8f-93d5-f0f1e66d3384"/>
    <xsd:import namespace="a56bcda3-051c-4f00-bdfa-42e706a549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83752-423a-4a8f-93d5-f0f1e66d3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bcda3-051c-4f00-bdfa-42e706a5498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a883752-423a-4a8f-93d5-f0f1e66d3384" xsi:nil="true"/>
  </documentManagement>
</p:properties>
</file>

<file path=customXml/itemProps1.xml><?xml version="1.0" encoding="utf-8"?>
<ds:datastoreItem xmlns:ds="http://schemas.openxmlformats.org/officeDocument/2006/customXml" ds:itemID="{7225E152-8BD8-498C-810D-9A90C25B0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83752-423a-4a8f-93d5-f0f1e66d3384"/>
    <ds:schemaRef ds:uri="a56bcda3-051c-4f00-bdfa-42e706a54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FACF4B-E56D-4471-B649-9D8184EE1FD7}">
  <ds:schemaRefs>
    <ds:schemaRef ds:uri="http://schemas.openxmlformats.org/officeDocument/2006/bibliography"/>
  </ds:schemaRefs>
</ds:datastoreItem>
</file>

<file path=customXml/itemProps3.xml><?xml version="1.0" encoding="utf-8"?>
<ds:datastoreItem xmlns:ds="http://schemas.openxmlformats.org/officeDocument/2006/customXml" ds:itemID="{9BBF61E0-D41B-4239-9D3B-D5D437873104}">
  <ds:schemaRefs>
    <ds:schemaRef ds:uri="http://schemas.microsoft.com/sharepoint/v3/contenttype/forms"/>
  </ds:schemaRefs>
</ds:datastoreItem>
</file>

<file path=customXml/itemProps4.xml><?xml version="1.0" encoding="utf-8"?>
<ds:datastoreItem xmlns:ds="http://schemas.openxmlformats.org/officeDocument/2006/customXml" ds:itemID="{8FDA7016-F378-4499-97AC-96CD9C3A81BB}">
  <ds:schemaRefs>
    <ds:schemaRef ds:uri="http://schemas.microsoft.com/office/2006/metadata/properties"/>
    <ds:schemaRef ds:uri="http://schemas.microsoft.com/office/infopath/2007/PartnerControls"/>
    <ds:schemaRef ds:uri="0a883752-423a-4a8f-93d5-f0f1e66d3384"/>
  </ds:schemaRefs>
</ds:datastoreItem>
</file>

<file path=docProps/app.xml><?xml version="1.0" encoding="utf-8"?>
<Properties xmlns="http://schemas.openxmlformats.org/officeDocument/2006/extended-properties" xmlns:vt="http://schemas.openxmlformats.org/officeDocument/2006/docPropsVTypes">
  <Template>Crigg Letter template.dot</Template>
  <TotalTime>0</TotalTime>
  <Pages>5</Pages>
  <Words>1871</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dc:description/>
  <cp:lastModifiedBy>Sarah Knowles</cp:lastModifiedBy>
  <cp:revision>3</cp:revision>
  <cp:lastPrinted>2026-04-13T12:37:00Z</cp:lastPrinted>
  <dcterms:created xsi:type="dcterms:W3CDTF">2026-08-20T14:44:00Z</dcterms:created>
  <dcterms:modified xsi:type="dcterms:W3CDTF">2026-08-25T07:57:00Z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0x010100B753D8B06B3D6F4CBCCDBDF155B3D412</vt:lpwstr>
  </property>
  <property fmtid="{D5CDD505-2E9C-101B-9397-08002B2CF9AE}" pid="3" name="_activity">
    <vt:lpwstr/>
  </property>
  <property fmtid="{D5CDD505-2E9C-101B-9397-08002B2CF9AE}" pid="4" name="MediaServiceImageTags">
    <vt:lpwstr/>
  </property>
</Properties>
</file>