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5BC76" w14:textId="756B726E" w:rsidR="00721E7A" w:rsidRDefault="00F4581B" w:rsidP="000B20AF">
      <w:pPr>
        <w:pStyle w:val="Heading1"/>
        <w:jc w:val="center"/>
        <w:rPr>
          <w:rStyle w:val="eop"/>
          <w:rFonts w:ascii="Calibri" w:hAnsi="Calibri" w:cs="Calibri"/>
        </w:rPr>
      </w:pPr>
      <w:r>
        <w:rPr>
          <w:sz w:val="32"/>
          <w:szCs w:val="32"/>
        </w:rPr>
        <w:t xml:space="preserve">  </w:t>
      </w:r>
    </w:p>
    <w:p w14:paraId="0E3E2871" w14:textId="77777777" w:rsidR="00285C7E" w:rsidRPr="00F4581B" w:rsidRDefault="00285C7E" w:rsidP="00285C7E">
      <w:pPr>
        <w:pStyle w:val="Heading1"/>
        <w:jc w:val="center"/>
        <w:rPr>
          <w:rStyle w:val="IntenseReference"/>
          <w:rFonts w:ascii="Calibri" w:hAnsi="Calibri" w:cs="Calibri"/>
          <w:color w:val="1F497D"/>
          <w:sz w:val="48"/>
          <w:szCs w:val="48"/>
        </w:rPr>
      </w:pPr>
      <w:r w:rsidRPr="00250B62">
        <w:rPr>
          <w:rStyle w:val="IntenseReference"/>
          <w:rFonts w:ascii="Calibri" w:hAnsi="Calibri" w:cs="Calibri"/>
          <w:noProof/>
          <w:color w:val="1F497D"/>
          <w:sz w:val="44"/>
          <w:szCs w:val="44"/>
        </w:rPr>
        <w:drawing>
          <wp:anchor distT="0" distB="0" distL="114300" distR="114300" simplePos="0" relativeHeight="251659264" behindDoc="0" locked="0" layoutInCell="1" allowOverlap="1" wp14:anchorId="39EA8AF6" wp14:editId="75E1D1C9">
            <wp:simplePos x="0" y="0"/>
            <wp:positionH relativeFrom="column">
              <wp:posOffset>-170815</wp:posOffset>
            </wp:positionH>
            <wp:positionV relativeFrom="paragraph">
              <wp:posOffset>0</wp:posOffset>
            </wp:positionV>
            <wp:extent cx="707390" cy="1438275"/>
            <wp:effectExtent l="0" t="0" r="0" b="952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739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szCs w:val="32"/>
        </w:rPr>
        <w:t xml:space="preserve">  </w:t>
      </w:r>
      <w:bookmarkStart w:id="0" w:name="_Hlk199252961"/>
      <w:r w:rsidRPr="00FE202F">
        <w:rPr>
          <w:color w:val="4472C4" w:themeColor="accent1"/>
          <w:sz w:val="48"/>
          <w:szCs w:val="48"/>
        </w:rPr>
        <w:t>Crigglestone Parish Council</w:t>
      </w:r>
      <w:bookmarkEnd w:id="0"/>
    </w:p>
    <w:p w14:paraId="01A21E94" w14:textId="77777777" w:rsidR="00285C7E" w:rsidRPr="00591ECE" w:rsidRDefault="00285C7E" w:rsidP="00285C7E">
      <w:pPr>
        <w:pStyle w:val="Footer"/>
        <w:tabs>
          <w:tab w:val="clear" w:pos="4153"/>
          <w:tab w:val="clear" w:pos="8306"/>
        </w:tabs>
        <w:jc w:val="center"/>
        <w:rPr>
          <w:rFonts w:ascii="Calibri" w:hAnsi="Calibri"/>
          <w:color w:val="4A442A"/>
        </w:rPr>
      </w:pPr>
      <w:r w:rsidRPr="00591ECE">
        <w:rPr>
          <w:rFonts w:ascii="Calibri" w:hAnsi="Calibri"/>
          <w:b/>
        </w:rPr>
        <w:t>Web site:</w:t>
      </w:r>
      <w:r w:rsidRPr="00591ECE">
        <w:rPr>
          <w:rFonts w:ascii="Calibri" w:hAnsi="Calibri"/>
          <w:color w:val="4A442A"/>
        </w:rPr>
        <w:t xml:space="preserve"> </w:t>
      </w:r>
      <w:hyperlink r:id="rId12">
        <w:r w:rsidRPr="00591ECE">
          <w:rPr>
            <w:rStyle w:val="Hyperlink"/>
            <w:rFonts w:ascii="Calibri" w:hAnsi="Calibri"/>
          </w:rPr>
          <w:t>www.crigglestonepc.org</w:t>
        </w:r>
      </w:hyperlink>
    </w:p>
    <w:p w14:paraId="437BD358" w14:textId="77777777" w:rsidR="00285C7E" w:rsidRPr="00591ECE" w:rsidRDefault="00285C7E" w:rsidP="00285C7E">
      <w:pPr>
        <w:pStyle w:val="Footer"/>
        <w:jc w:val="center"/>
        <w:rPr>
          <w:rFonts w:ascii="Calibri" w:hAnsi="Calibri" w:cs="Calibri"/>
          <w:szCs w:val="24"/>
        </w:rPr>
      </w:pPr>
      <w:r w:rsidRPr="00591ECE">
        <w:rPr>
          <w:rFonts w:ascii="Calibri" w:hAnsi="Calibri" w:cs="Calibri"/>
          <w:szCs w:val="24"/>
        </w:rPr>
        <w:t>Parish Clerk – Mrs S</w:t>
      </w:r>
      <w:r>
        <w:rPr>
          <w:rFonts w:ascii="Calibri" w:hAnsi="Calibri" w:cs="Calibri"/>
          <w:szCs w:val="24"/>
        </w:rPr>
        <w:t>arah</w:t>
      </w:r>
      <w:r w:rsidRPr="00591ECE">
        <w:rPr>
          <w:rFonts w:ascii="Calibri" w:hAnsi="Calibri" w:cs="Calibri"/>
          <w:szCs w:val="24"/>
        </w:rPr>
        <w:t xml:space="preserve"> Knowles</w:t>
      </w:r>
    </w:p>
    <w:p w14:paraId="0067A251" w14:textId="77777777" w:rsidR="00285C7E" w:rsidRPr="00250B62" w:rsidRDefault="00285C7E" w:rsidP="00285C7E">
      <w:pPr>
        <w:pStyle w:val="Footer"/>
        <w:tabs>
          <w:tab w:val="clear" w:pos="4153"/>
          <w:tab w:val="clear" w:pos="8306"/>
        </w:tabs>
        <w:jc w:val="center"/>
        <w:rPr>
          <w:rStyle w:val="IntenseReference"/>
          <w:rFonts w:ascii="Calibri" w:hAnsi="Calibri" w:cs="Calibri"/>
          <w:color w:val="1F497D"/>
          <w:szCs w:val="24"/>
        </w:rPr>
      </w:pPr>
      <w:r w:rsidRPr="00591ECE">
        <w:rPr>
          <w:rFonts w:ascii="Calibri" w:hAnsi="Calibri" w:cs="Calibri"/>
          <w:szCs w:val="24"/>
        </w:rPr>
        <w:t xml:space="preserve">Tel: 07419 585 227   Email: </w:t>
      </w:r>
      <w:hyperlink r:id="rId13" w:history="1">
        <w:r w:rsidRPr="00591ECE">
          <w:rPr>
            <w:rStyle w:val="Hyperlink"/>
            <w:rFonts w:ascii="Calibri" w:hAnsi="Calibri" w:cs="Calibri"/>
            <w:szCs w:val="24"/>
          </w:rPr>
          <w:t>clerk@crigglestonepc.org</w:t>
        </w:r>
      </w:hyperlink>
    </w:p>
    <w:p w14:paraId="22CA9B66" w14:textId="77777777" w:rsidR="00285C7E" w:rsidRPr="00250B62" w:rsidRDefault="00285C7E" w:rsidP="00285C7E">
      <w:pPr>
        <w:pStyle w:val="Footer"/>
        <w:tabs>
          <w:tab w:val="clear" w:pos="4153"/>
          <w:tab w:val="clear" w:pos="8306"/>
        </w:tabs>
        <w:rPr>
          <w:rFonts w:ascii="Calibri" w:hAnsi="Calibri" w:cs="Calibri"/>
          <w:b/>
          <w:color w:val="4A442A"/>
          <w:szCs w:val="24"/>
        </w:rPr>
      </w:pPr>
    </w:p>
    <w:p w14:paraId="51B864B5" w14:textId="0FA8FD77" w:rsidR="00285C7E" w:rsidRDefault="00285C7E" w:rsidP="00285C7E">
      <w:pPr>
        <w:rPr>
          <w:rFonts w:asciiTheme="minorHAnsi" w:hAnsiTheme="minorHAnsi" w:cstheme="minorHAnsi"/>
        </w:rPr>
      </w:pP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B201C9" w:rsidRPr="00B201C9">
        <w:rPr>
          <w:rFonts w:asciiTheme="minorHAnsi" w:hAnsiTheme="minorHAnsi" w:cstheme="minorHAnsi"/>
        </w:rPr>
        <w:t>Wednesday 26</w:t>
      </w:r>
      <w:r w:rsidR="00B201C9" w:rsidRPr="00B201C9">
        <w:rPr>
          <w:rFonts w:asciiTheme="minorHAnsi" w:hAnsiTheme="minorHAnsi" w:cstheme="minorHAnsi"/>
          <w:vertAlign w:val="superscript"/>
        </w:rPr>
        <w:t>th</w:t>
      </w:r>
      <w:r w:rsidR="00B201C9" w:rsidRPr="00B201C9">
        <w:rPr>
          <w:rFonts w:asciiTheme="minorHAnsi" w:hAnsiTheme="minorHAnsi" w:cstheme="minorHAnsi"/>
        </w:rPr>
        <w:t xml:space="preserve"> August </w:t>
      </w:r>
      <w:r w:rsidRPr="00B201C9">
        <w:rPr>
          <w:rFonts w:asciiTheme="minorHAnsi" w:hAnsiTheme="minorHAnsi" w:cstheme="minorHAnsi"/>
        </w:rPr>
        <w:t>2026</w:t>
      </w:r>
    </w:p>
    <w:p w14:paraId="24C3C280" w14:textId="77777777" w:rsidR="00042F54" w:rsidRPr="00B201C9" w:rsidRDefault="00042F54" w:rsidP="00285C7E">
      <w:pPr>
        <w:rPr>
          <w:rFonts w:asciiTheme="minorHAnsi" w:hAnsiTheme="minorHAnsi" w:cstheme="minorHAnsi"/>
        </w:rPr>
      </w:pPr>
    </w:p>
    <w:p w14:paraId="13D9A465" w14:textId="6F00FF04" w:rsidR="00285C7E" w:rsidRPr="00042F54" w:rsidRDefault="00042F54" w:rsidP="00042F54">
      <w:pPr>
        <w:pStyle w:val="paragraph"/>
        <w:spacing w:before="0" w:beforeAutospacing="0" w:after="0" w:afterAutospacing="0"/>
        <w:ind w:left="-284"/>
        <w:jc w:val="center"/>
        <w:textAlignment w:val="baseline"/>
        <w:rPr>
          <w:rStyle w:val="eop"/>
          <w:rFonts w:asciiTheme="minorHAnsi" w:hAnsiTheme="minorHAnsi" w:cstheme="minorHAnsi"/>
          <w:b/>
          <w:bCs/>
          <w:sz w:val="32"/>
          <w:szCs w:val="32"/>
        </w:rPr>
      </w:pPr>
      <w:r w:rsidRPr="00042F54">
        <w:rPr>
          <w:rStyle w:val="eop"/>
          <w:rFonts w:asciiTheme="minorHAnsi" w:hAnsiTheme="minorHAnsi" w:cstheme="minorHAnsi"/>
          <w:b/>
          <w:bCs/>
          <w:sz w:val="32"/>
          <w:szCs w:val="32"/>
        </w:rPr>
        <w:t>T</w:t>
      </w:r>
      <w:r w:rsidR="00285C7E" w:rsidRPr="00042F54">
        <w:rPr>
          <w:rStyle w:val="eop"/>
          <w:rFonts w:asciiTheme="minorHAnsi" w:hAnsiTheme="minorHAnsi" w:cstheme="minorHAnsi"/>
          <w:b/>
          <w:bCs/>
          <w:sz w:val="32"/>
          <w:szCs w:val="32"/>
        </w:rPr>
        <w:t>he next meeting is due to be held on Tuesday 1</w:t>
      </w:r>
      <w:r w:rsidR="00285C7E" w:rsidRPr="00042F54">
        <w:rPr>
          <w:rStyle w:val="eop"/>
          <w:rFonts w:asciiTheme="minorHAnsi" w:hAnsiTheme="minorHAnsi" w:cstheme="minorHAnsi"/>
          <w:b/>
          <w:bCs/>
          <w:sz w:val="32"/>
          <w:szCs w:val="32"/>
          <w:vertAlign w:val="superscript"/>
        </w:rPr>
        <w:t>st</w:t>
      </w:r>
      <w:r w:rsidR="00285C7E" w:rsidRPr="00042F54">
        <w:rPr>
          <w:rStyle w:val="eop"/>
          <w:rFonts w:asciiTheme="minorHAnsi" w:hAnsiTheme="minorHAnsi" w:cstheme="minorHAnsi"/>
          <w:b/>
          <w:bCs/>
          <w:sz w:val="32"/>
          <w:szCs w:val="32"/>
        </w:rPr>
        <w:t xml:space="preserve"> September 2026, at 6pm in The Village Institute, 36 High Street, Crigglestone, WF4 3EB, where the following business will be transacted.</w:t>
      </w:r>
    </w:p>
    <w:p w14:paraId="1F8483A5" w14:textId="77777777" w:rsidR="00285C7E" w:rsidRDefault="00285C7E" w:rsidP="00285C7E">
      <w:pPr>
        <w:pStyle w:val="paragraph"/>
        <w:spacing w:before="0" w:beforeAutospacing="0" w:after="0" w:afterAutospacing="0"/>
        <w:ind w:left="6480" w:hanging="90"/>
        <w:jc w:val="both"/>
        <w:textAlignment w:val="baseline"/>
      </w:pPr>
      <w:r>
        <w:rPr>
          <w:noProof/>
        </w:rPr>
        <w:drawing>
          <wp:inline distT="0" distB="0" distL="0" distR="0" wp14:anchorId="733A04BA" wp14:editId="13D44564">
            <wp:extent cx="1057275" cy="504825"/>
            <wp:effectExtent l="0" t="0" r="0" b="0"/>
            <wp:docPr id="2012517508"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35477" name="Picture 1" descr="A blue text on a white backgrou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57275" cy="504825"/>
                    </a:xfrm>
                    <a:prstGeom prst="rect">
                      <a:avLst/>
                    </a:prstGeom>
                    <a:noFill/>
                    <a:ln>
                      <a:noFill/>
                    </a:ln>
                  </pic:spPr>
                </pic:pic>
              </a:graphicData>
            </a:graphic>
          </wp:inline>
        </w:drawing>
      </w:r>
      <w:r>
        <w:tab/>
      </w:r>
    </w:p>
    <w:p w14:paraId="39BB1953" w14:textId="77777777" w:rsidR="00285C7E" w:rsidRDefault="00285C7E" w:rsidP="00285C7E">
      <w:pPr>
        <w:pStyle w:val="paragraph"/>
        <w:spacing w:before="0" w:beforeAutospacing="0" w:after="0" w:afterAutospacing="0"/>
        <w:ind w:left="6480" w:hanging="90"/>
        <w:jc w:val="both"/>
        <w:textAlignment w:val="baseline"/>
        <w:rPr>
          <w:rFonts w:ascii="Calibri" w:hAnsi="Calibri" w:cs="Calibri"/>
        </w:rPr>
      </w:pPr>
      <w:r w:rsidRPr="54FCC056">
        <w:rPr>
          <w:rFonts w:ascii="Calibri" w:hAnsi="Calibri" w:cs="Calibri"/>
        </w:rPr>
        <w:t>Mrs Sarah Knowles</w:t>
      </w:r>
    </w:p>
    <w:p w14:paraId="59C74A76" w14:textId="77777777" w:rsidR="00285C7E" w:rsidRDefault="00285C7E" w:rsidP="00285C7E">
      <w:pPr>
        <w:pStyle w:val="paragraph"/>
        <w:spacing w:before="0" w:beforeAutospacing="0" w:after="0" w:afterAutospacing="0"/>
        <w:ind w:left="5040" w:firstLine="720"/>
        <w:jc w:val="both"/>
        <w:textAlignment w:val="baseline"/>
        <w:rPr>
          <w:rFonts w:ascii="Calibri" w:hAnsi="Calibri" w:cs="Calibri"/>
        </w:rPr>
      </w:pPr>
      <w:r w:rsidRPr="007459D2">
        <w:rPr>
          <w:rFonts w:ascii="Calibri" w:hAnsi="Calibri" w:cs="Calibri"/>
        </w:rPr>
        <w:t>Clerk to Crigglestone Parish Council</w:t>
      </w:r>
    </w:p>
    <w:p w14:paraId="4D806B61" w14:textId="77777777" w:rsidR="00285C7E" w:rsidRDefault="00285C7E" w:rsidP="00285C7E">
      <w:pPr>
        <w:pStyle w:val="paragraph"/>
        <w:spacing w:before="0" w:beforeAutospacing="0" w:after="0" w:afterAutospacing="0"/>
        <w:ind w:left="6480" w:hanging="90"/>
        <w:jc w:val="both"/>
        <w:textAlignment w:val="baseline"/>
      </w:pPr>
      <w:r>
        <w:tab/>
      </w:r>
    </w:p>
    <w:p w14:paraId="52A45243" w14:textId="77777777" w:rsidR="00285C7E" w:rsidRDefault="00285C7E" w:rsidP="00285C7E">
      <w:pPr>
        <w:tabs>
          <w:tab w:val="left" w:pos="1134"/>
        </w:tabs>
        <w:ind w:left="-284"/>
        <w:jc w:val="both"/>
        <w:rPr>
          <w:rFonts w:ascii="Calibri" w:hAnsi="Calibri" w:cs="Calibri"/>
          <w:szCs w:val="24"/>
        </w:rPr>
      </w:pPr>
    </w:p>
    <w:p w14:paraId="04F4AF02" w14:textId="77777777" w:rsidR="00285C7E" w:rsidRDefault="00285C7E" w:rsidP="00285C7E">
      <w:pPr>
        <w:pStyle w:val="Heading2"/>
        <w:ind w:left="-284"/>
        <w:rPr>
          <w:rFonts w:ascii="Calibri" w:hAnsi="Calibri" w:cs="Calibri"/>
          <w:spacing w:val="600"/>
          <w:bdr w:val="threeDEmboss" w:sz="24" w:space="0" w:color="auto" w:frame="1"/>
        </w:rPr>
      </w:pPr>
      <w:r w:rsidRPr="388FEA94">
        <w:rPr>
          <w:rFonts w:ascii="Calibri" w:hAnsi="Calibri" w:cs="Calibri"/>
          <w:spacing w:val="600"/>
          <w:bdr w:val="threeDEmboss" w:sz="24" w:space="0" w:color="auto" w:frame="1"/>
        </w:rPr>
        <w:t>AGENDA</w:t>
      </w:r>
    </w:p>
    <w:p w14:paraId="135CC17E" w14:textId="77777777" w:rsidR="00075FC4" w:rsidRPr="00075FC4" w:rsidRDefault="00075FC4" w:rsidP="00075FC4"/>
    <w:p w14:paraId="37863044" w14:textId="77777777" w:rsidR="000B20AF" w:rsidRPr="00A63833" w:rsidRDefault="000B20AF" w:rsidP="000B20AF">
      <w:pPr>
        <w:jc w:val="both"/>
        <w:textAlignment w:val="baseline"/>
        <w:rPr>
          <w:rFonts w:ascii="Segoe UI" w:hAnsi="Segoe UI" w:cs="Segoe UI"/>
          <w:sz w:val="18"/>
          <w:szCs w:val="18"/>
          <w:lang w:eastAsia="en-GB"/>
        </w:rPr>
      </w:pPr>
      <w:r w:rsidRPr="00A63833">
        <w:rPr>
          <w:rFonts w:ascii="Calibri" w:hAnsi="Calibri" w:cs="Calibri"/>
          <w:color w:val="000000"/>
          <w:sz w:val="28"/>
          <w:szCs w:val="28"/>
          <w:lang w:eastAsia="en-GB"/>
        </w:rPr>
        <w:t>   </w:t>
      </w:r>
    </w:p>
    <w:p w14:paraId="79F6E5FA" w14:textId="620020D2" w:rsidR="007A3DD6" w:rsidRPr="00042F54" w:rsidRDefault="00D87433" w:rsidP="00D75C17">
      <w:pPr>
        <w:numPr>
          <w:ilvl w:val="0"/>
          <w:numId w:val="1"/>
        </w:numPr>
        <w:ind w:left="142" w:hanging="426"/>
        <w:jc w:val="both"/>
        <w:rPr>
          <w:rFonts w:ascii="Calibri" w:hAnsi="Calibri" w:cs="Calibri"/>
          <w:b/>
          <w:color w:val="FF0000"/>
          <w:szCs w:val="24"/>
        </w:rPr>
      </w:pPr>
      <w:r w:rsidRPr="00042F54">
        <w:rPr>
          <w:rFonts w:ascii="Calibri" w:hAnsi="Calibri" w:cs="Calibri"/>
          <w:b/>
          <w:szCs w:val="24"/>
        </w:rPr>
        <w:t>MEMBERS OF THE PUBLIC ARE WELCOME TO ATTEND A PUBLIC SESSION AT THE BEGINNING OF THE MEETING FOR A MAXIMUM OF 15 MINUTES</w:t>
      </w:r>
    </w:p>
    <w:p w14:paraId="23CF1AD1" w14:textId="33054A13" w:rsidR="000B20AF" w:rsidRPr="00042F54" w:rsidRDefault="00D87433" w:rsidP="008F57A1">
      <w:pPr>
        <w:numPr>
          <w:ilvl w:val="1"/>
          <w:numId w:val="1"/>
        </w:numPr>
        <w:overflowPunct w:val="0"/>
        <w:autoSpaceDE w:val="0"/>
        <w:autoSpaceDN w:val="0"/>
        <w:adjustRightInd w:val="0"/>
        <w:ind w:left="142" w:hanging="426"/>
        <w:jc w:val="both"/>
        <w:textAlignment w:val="baseline"/>
        <w:rPr>
          <w:rFonts w:ascii="Calibri" w:hAnsi="Calibri" w:cs="Calibri"/>
          <w:lang w:eastAsia="en-GB"/>
        </w:rPr>
      </w:pPr>
      <w:r w:rsidRPr="00042F54">
        <w:rPr>
          <w:rFonts w:ascii="Calibri" w:hAnsi="Calibri" w:cs="Calibri"/>
          <w:b/>
          <w:szCs w:val="24"/>
          <w:lang w:eastAsia="en-GB"/>
        </w:rPr>
        <w:t>TO RECEIVE APOLOGIES AND ACCEPT REASONS FOR ABSENCE</w:t>
      </w:r>
    </w:p>
    <w:p w14:paraId="4216DE53" w14:textId="6326EE00" w:rsidR="00EF46E3" w:rsidRPr="00DC2473" w:rsidRDefault="00E94991" w:rsidP="00704544">
      <w:pPr>
        <w:numPr>
          <w:ilvl w:val="1"/>
          <w:numId w:val="1"/>
        </w:numPr>
        <w:overflowPunct w:val="0"/>
        <w:autoSpaceDE w:val="0"/>
        <w:autoSpaceDN w:val="0"/>
        <w:adjustRightInd w:val="0"/>
        <w:ind w:left="142" w:hanging="426"/>
        <w:jc w:val="both"/>
        <w:textAlignment w:val="baseline"/>
        <w:rPr>
          <w:rFonts w:ascii="Calibri" w:hAnsi="Calibri" w:cs="Calibri"/>
          <w:b/>
          <w:bCs/>
          <w:lang w:eastAsia="en-GB"/>
        </w:rPr>
      </w:pPr>
      <w:r w:rsidRPr="00DC2473">
        <w:rPr>
          <w:rFonts w:ascii="Calibri" w:hAnsi="Calibri" w:cs="Calibri"/>
          <w:b/>
          <w:bCs/>
          <w:lang w:eastAsia="en-GB"/>
        </w:rPr>
        <w:t xml:space="preserve">TO RECEIVE ANY DECLARATIONS OF INTEREST FROM MEMBERS  </w:t>
      </w:r>
    </w:p>
    <w:p w14:paraId="00B73145" w14:textId="354B6DA5" w:rsidR="00B03CE1" w:rsidRDefault="00EF46E3" w:rsidP="00EE4F9C">
      <w:pPr>
        <w:tabs>
          <w:tab w:val="left" w:pos="426"/>
          <w:tab w:val="num" w:pos="567"/>
        </w:tabs>
        <w:overflowPunct w:val="0"/>
        <w:autoSpaceDE w:val="0"/>
        <w:autoSpaceDN w:val="0"/>
        <w:adjustRightInd w:val="0"/>
        <w:ind w:left="142"/>
        <w:jc w:val="both"/>
        <w:textAlignment w:val="baseline"/>
        <w:rPr>
          <w:rFonts w:ascii="Calibri" w:hAnsi="Calibri" w:cs="Calibri"/>
          <w:i/>
          <w:iCs/>
          <w:lang w:eastAsia="en-GB"/>
        </w:rPr>
      </w:pPr>
      <w:r w:rsidRPr="54FCC056">
        <w:rPr>
          <w:rFonts w:ascii="Calibri" w:hAnsi="Calibri" w:cs="Calibri"/>
          <w:i/>
          <w:iCs/>
          <w:lang w:eastAsia="en-GB"/>
        </w:rPr>
        <w:t xml:space="preserve">Members are invited to declare disclosable pecuniary interests and other interests in items on the agenda as required by the Crigglestone Parish Council Code of Conduct for Members and by the Localism Act 2011.  </w:t>
      </w:r>
    </w:p>
    <w:p w14:paraId="09744BF6" w14:textId="399D11E9" w:rsidR="00727673" w:rsidRPr="00042F54" w:rsidRDefault="00E94991" w:rsidP="001F6CA8">
      <w:pPr>
        <w:numPr>
          <w:ilvl w:val="0"/>
          <w:numId w:val="2"/>
        </w:numPr>
        <w:ind w:left="142" w:hanging="426"/>
        <w:jc w:val="both"/>
        <w:rPr>
          <w:rFonts w:ascii="Aptos" w:hAnsi="Aptos" w:cs="Aptos"/>
          <w:i/>
          <w:iCs/>
          <w:lang w:eastAsia="en-GB"/>
        </w:rPr>
      </w:pPr>
      <w:r w:rsidRPr="00042F54">
        <w:rPr>
          <w:rFonts w:ascii="Calibri" w:hAnsi="Calibri" w:cs="Calibri"/>
          <w:b/>
          <w:bCs/>
          <w:lang w:eastAsia="en-GB"/>
        </w:rPr>
        <w:t xml:space="preserve">TO CONSIDER REQUESTS RECEIVED BY THE CLERK FOR DISPENSATIONS UNDER SECTION 33 OF THE LOCALISM ACT 2011 </w:t>
      </w:r>
      <w:r w:rsidR="00A93A1B" w:rsidRPr="00042F54">
        <w:rPr>
          <w:rFonts w:ascii="Calibri" w:hAnsi="Calibri" w:cs="Calibri"/>
          <w:i/>
          <w:iCs/>
          <w:lang w:eastAsia="en-GB"/>
        </w:rPr>
        <w:t xml:space="preserve">(Here </w:t>
      </w:r>
      <w:r w:rsidR="3B4DCC85" w:rsidRPr="00042F54">
        <w:rPr>
          <w:rFonts w:ascii="Calibri" w:hAnsi="Calibri" w:cs="Calibri"/>
          <w:i/>
          <w:iCs/>
          <w:lang w:eastAsia="en-GB"/>
        </w:rPr>
        <w:t>Cllrs</w:t>
      </w:r>
      <w:r w:rsidR="00A93A1B" w:rsidRPr="00042F54">
        <w:rPr>
          <w:rFonts w:ascii="Calibri" w:hAnsi="Calibri" w:cs="Calibri"/>
          <w:i/>
          <w:iCs/>
          <w:lang w:eastAsia="en-GB"/>
        </w:rPr>
        <w:t xml:space="preserve"> who have declared an ‘interest’ in something on the agenda can request in writing using the prescribed form, that they be allowed to speak, </w:t>
      </w:r>
      <w:r w:rsidR="00B44A56" w:rsidRPr="00042F54">
        <w:rPr>
          <w:rFonts w:ascii="Calibri" w:hAnsi="Calibri" w:cs="Calibri"/>
          <w:i/>
          <w:iCs/>
          <w:lang w:eastAsia="en-GB"/>
        </w:rPr>
        <w:t>remain in</w:t>
      </w:r>
      <w:r w:rsidR="00A93A1B" w:rsidRPr="00042F54">
        <w:rPr>
          <w:rFonts w:ascii="Calibri" w:hAnsi="Calibri" w:cs="Calibri"/>
          <w:i/>
          <w:iCs/>
          <w:lang w:eastAsia="en-GB"/>
        </w:rPr>
        <w:t xml:space="preserve"> the </w:t>
      </w:r>
      <w:r w:rsidR="00D33FCE" w:rsidRPr="00042F54">
        <w:rPr>
          <w:rFonts w:ascii="Calibri" w:hAnsi="Calibri" w:cs="Calibri"/>
          <w:i/>
          <w:iCs/>
          <w:lang w:eastAsia="en-GB"/>
        </w:rPr>
        <w:t>meeting</w:t>
      </w:r>
      <w:r w:rsidR="00A93A1B" w:rsidRPr="00042F54">
        <w:rPr>
          <w:rFonts w:ascii="Calibri" w:hAnsi="Calibri" w:cs="Calibri"/>
          <w:i/>
          <w:iCs/>
          <w:lang w:eastAsia="en-GB"/>
        </w:rPr>
        <w:t xml:space="preserve"> where it is being discussed and potentially vote!  There </w:t>
      </w:r>
      <w:r w:rsidR="00D33FCE" w:rsidRPr="00042F54">
        <w:rPr>
          <w:rFonts w:ascii="Calibri" w:hAnsi="Calibri" w:cs="Calibri"/>
          <w:i/>
          <w:iCs/>
          <w:lang w:eastAsia="en-GB"/>
        </w:rPr>
        <w:t>are</w:t>
      </w:r>
      <w:r w:rsidR="00A93A1B" w:rsidRPr="00042F54">
        <w:rPr>
          <w:rFonts w:ascii="Calibri" w:hAnsi="Calibri" w:cs="Calibri"/>
          <w:i/>
          <w:iCs/>
          <w:lang w:eastAsia="en-GB"/>
        </w:rPr>
        <w:t xml:space="preserve"> strict criteria in place to even consider this, and the </w:t>
      </w:r>
      <w:r w:rsidR="303BA897" w:rsidRPr="00042F54">
        <w:rPr>
          <w:rFonts w:ascii="Calibri" w:hAnsi="Calibri" w:cs="Calibri"/>
          <w:i/>
          <w:iCs/>
          <w:lang w:eastAsia="en-GB"/>
        </w:rPr>
        <w:t>council's</w:t>
      </w:r>
      <w:r w:rsidR="00A93A1B" w:rsidRPr="00042F54">
        <w:rPr>
          <w:rFonts w:ascii="Calibri" w:hAnsi="Calibri" w:cs="Calibri"/>
          <w:i/>
          <w:iCs/>
          <w:lang w:eastAsia="en-GB"/>
        </w:rPr>
        <w:t xml:space="preserve"> decision is final).</w:t>
      </w:r>
      <w:r w:rsidR="002F6B41" w:rsidRPr="00042F54">
        <w:rPr>
          <w:rFonts w:ascii="Calibri" w:hAnsi="Calibri" w:cs="Calibri"/>
          <w:i/>
          <w:iCs/>
          <w:lang w:eastAsia="en-GB"/>
        </w:rPr>
        <w:t xml:space="preserve">  </w:t>
      </w:r>
    </w:p>
    <w:p w14:paraId="31CDF39B" w14:textId="77777777" w:rsidR="00520683" w:rsidRPr="00520683" w:rsidRDefault="00520683" w:rsidP="00520683">
      <w:pPr>
        <w:numPr>
          <w:ilvl w:val="0"/>
          <w:numId w:val="2"/>
        </w:numPr>
        <w:ind w:left="142" w:hanging="426"/>
        <w:jc w:val="both"/>
        <w:rPr>
          <w:rFonts w:ascii="Calibri" w:hAnsi="Calibri" w:cs="Calibri"/>
          <w:b/>
          <w:bCs/>
        </w:rPr>
      </w:pPr>
      <w:r w:rsidRPr="00520683">
        <w:rPr>
          <w:rFonts w:ascii="Calibri" w:hAnsi="Calibri" w:cs="Calibri"/>
          <w:b/>
          <w:bCs/>
        </w:rPr>
        <w:t>TO CONSIDER EXCLUDING THE PRESS &amp; PUBLIC FROM LISTED AGENDA ITEMS,</w:t>
      </w:r>
    </w:p>
    <w:p w14:paraId="2320A76D" w14:textId="26BABBA0" w:rsidR="00545417" w:rsidRDefault="00520683" w:rsidP="00520683">
      <w:pPr>
        <w:ind w:left="142"/>
        <w:jc w:val="both"/>
        <w:rPr>
          <w:rFonts w:ascii="Calibri" w:hAnsi="Calibri" w:cs="Calibri"/>
          <w:b/>
          <w:bCs/>
        </w:rPr>
      </w:pPr>
      <w:r w:rsidRPr="00520683">
        <w:rPr>
          <w:rFonts w:ascii="Calibri" w:hAnsi="Calibri" w:cs="Calibri"/>
          <w:b/>
          <w:bCs/>
        </w:rPr>
        <w:t>(Public Bodies, Admission to Meeting Act 1960. That the publicity would be prejudicial to the confidential nature of the business to be transacted).  FOR THE PRESCRIBED GROUNDS IDENTIFIED BY THE COUNCIL.</w:t>
      </w:r>
      <w:r w:rsidR="002F6B41">
        <w:rPr>
          <w:rFonts w:ascii="Calibri" w:hAnsi="Calibri" w:cs="Calibri"/>
          <w:b/>
          <w:bCs/>
        </w:rPr>
        <w:t xml:space="preserve">  </w:t>
      </w:r>
    </w:p>
    <w:p w14:paraId="0F422321" w14:textId="7FA10815" w:rsidR="00143886" w:rsidRPr="00042F54" w:rsidRDefault="00E94991" w:rsidP="00042F54">
      <w:pPr>
        <w:numPr>
          <w:ilvl w:val="0"/>
          <w:numId w:val="2"/>
        </w:numPr>
        <w:ind w:left="142" w:hanging="426"/>
        <w:jc w:val="both"/>
        <w:rPr>
          <w:szCs w:val="24"/>
        </w:rPr>
      </w:pPr>
      <w:r w:rsidRPr="00042F54">
        <w:rPr>
          <w:rFonts w:ascii="Calibri" w:hAnsi="Calibri" w:cs="Calibri"/>
          <w:b/>
          <w:bCs/>
          <w:lang w:eastAsia="en-GB"/>
        </w:rPr>
        <w:t>TO RECEIVE SUCH ITEMS THAT THE CHAIR MAY WISH TO LAY BEFORE THE COUNCIL</w:t>
      </w:r>
    </w:p>
    <w:p w14:paraId="4ED9B3AA" w14:textId="055D6180" w:rsidR="007620CB" w:rsidRPr="0031434F" w:rsidRDefault="00CB40D8" w:rsidP="00EE4F9C">
      <w:pPr>
        <w:numPr>
          <w:ilvl w:val="0"/>
          <w:numId w:val="2"/>
        </w:numPr>
        <w:ind w:left="142" w:hanging="426"/>
        <w:jc w:val="both"/>
        <w:rPr>
          <w:rStyle w:val="normaltextrun"/>
          <w:rFonts w:ascii="Calibri" w:hAnsi="Calibri" w:cs="Calibri"/>
          <w:b/>
          <w:szCs w:val="24"/>
        </w:rPr>
      </w:pPr>
      <w:r w:rsidRPr="5E4C835D">
        <w:rPr>
          <w:rStyle w:val="normaltextrun"/>
          <w:rFonts w:ascii="Calibri" w:hAnsi="Calibri" w:cs="Calibri"/>
          <w:b/>
          <w:bCs/>
        </w:rPr>
        <w:t xml:space="preserve">POLICE SAFE SCHEME </w:t>
      </w:r>
    </w:p>
    <w:p w14:paraId="1F7D4857" w14:textId="6F0EA228" w:rsidR="00545417" w:rsidRPr="00033AE0" w:rsidRDefault="005E25B7">
      <w:pPr>
        <w:pStyle w:val="ListParagraph"/>
        <w:numPr>
          <w:ilvl w:val="0"/>
          <w:numId w:val="4"/>
        </w:numPr>
        <w:ind w:left="567" w:hanging="425"/>
        <w:jc w:val="both"/>
        <w:rPr>
          <w:rStyle w:val="normaltextrun"/>
          <w:b/>
          <w:color w:val="EE0000"/>
          <w:szCs w:val="24"/>
        </w:rPr>
      </w:pPr>
      <w:r w:rsidRPr="00033AE0">
        <w:rPr>
          <w:rStyle w:val="normaltextrun"/>
          <w:sz w:val="24"/>
          <w:szCs w:val="24"/>
        </w:rPr>
        <w:t>To receive the Safe Sch</w:t>
      </w:r>
      <w:r w:rsidR="000D379F" w:rsidRPr="00033AE0">
        <w:rPr>
          <w:rStyle w:val="normaltextrun"/>
          <w:sz w:val="24"/>
          <w:szCs w:val="24"/>
        </w:rPr>
        <w:t>eme Report for</w:t>
      </w:r>
      <w:r w:rsidR="00033AE0" w:rsidRPr="00033AE0">
        <w:rPr>
          <w:rStyle w:val="normaltextrun"/>
          <w:sz w:val="24"/>
          <w:szCs w:val="24"/>
        </w:rPr>
        <w:t xml:space="preserve"> June</w:t>
      </w:r>
      <w:r w:rsidR="006B78DA">
        <w:rPr>
          <w:rStyle w:val="normaltextrun"/>
          <w:sz w:val="24"/>
          <w:szCs w:val="24"/>
        </w:rPr>
        <w:t>/July/</w:t>
      </w:r>
      <w:proofErr w:type="gramStart"/>
      <w:r w:rsidR="006B78DA">
        <w:rPr>
          <w:rStyle w:val="normaltextrun"/>
          <w:sz w:val="24"/>
          <w:szCs w:val="24"/>
        </w:rPr>
        <w:t xml:space="preserve">August </w:t>
      </w:r>
      <w:r w:rsidR="003263FE" w:rsidRPr="00033AE0">
        <w:rPr>
          <w:rStyle w:val="normaltextrun"/>
          <w:sz w:val="24"/>
          <w:szCs w:val="24"/>
        </w:rPr>
        <w:t xml:space="preserve"> </w:t>
      </w:r>
      <w:r w:rsidR="00F55B31" w:rsidRPr="00033AE0">
        <w:rPr>
          <w:rStyle w:val="normaltextrun"/>
          <w:sz w:val="24"/>
          <w:szCs w:val="24"/>
        </w:rPr>
        <w:t>2026</w:t>
      </w:r>
      <w:proofErr w:type="gramEnd"/>
      <w:r w:rsidR="00F55B31" w:rsidRPr="00033AE0">
        <w:rPr>
          <w:rStyle w:val="normaltextrun"/>
          <w:sz w:val="24"/>
          <w:szCs w:val="24"/>
        </w:rPr>
        <w:t xml:space="preserve"> (supporting</w:t>
      </w:r>
      <w:r w:rsidR="009C68E8" w:rsidRPr="00033AE0">
        <w:rPr>
          <w:rStyle w:val="normaltextrun"/>
          <w:sz w:val="24"/>
          <w:szCs w:val="24"/>
        </w:rPr>
        <w:t xml:space="preserve"> tab</w:t>
      </w:r>
      <w:r w:rsidR="00704742">
        <w:rPr>
          <w:rStyle w:val="normaltextrun"/>
          <w:sz w:val="24"/>
          <w:szCs w:val="24"/>
        </w:rPr>
        <w:t xml:space="preserve"> if available</w:t>
      </w:r>
      <w:r w:rsidR="00F55B31" w:rsidRPr="00033AE0">
        <w:rPr>
          <w:rStyle w:val="normaltextrun"/>
          <w:sz w:val="24"/>
          <w:szCs w:val="24"/>
        </w:rPr>
        <w:t>)</w:t>
      </w:r>
      <w:r w:rsidR="000D369F" w:rsidRPr="00033AE0">
        <w:rPr>
          <w:rStyle w:val="normaltextrun"/>
          <w:sz w:val="24"/>
          <w:szCs w:val="24"/>
        </w:rPr>
        <w:t xml:space="preserve">  </w:t>
      </w:r>
    </w:p>
    <w:p w14:paraId="4322EC8E" w14:textId="788AD0A8" w:rsidR="00727673" w:rsidRPr="005C5173" w:rsidRDefault="00FC33DB">
      <w:pPr>
        <w:pStyle w:val="ListParagraph"/>
        <w:numPr>
          <w:ilvl w:val="0"/>
          <w:numId w:val="4"/>
        </w:numPr>
        <w:ind w:left="567" w:hanging="425"/>
        <w:jc w:val="both"/>
        <w:rPr>
          <w:rStyle w:val="normaltextrun"/>
          <w:b/>
          <w:szCs w:val="24"/>
        </w:rPr>
      </w:pPr>
      <w:r w:rsidRPr="004007A4">
        <w:rPr>
          <w:rStyle w:val="normaltextrun"/>
          <w:sz w:val="24"/>
          <w:szCs w:val="24"/>
        </w:rPr>
        <w:t>P</w:t>
      </w:r>
      <w:r w:rsidR="0031434F" w:rsidRPr="004007A4">
        <w:rPr>
          <w:rStyle w:val="normaltextrun"/>
          <w:sz w:val="24"/>
          <w:szCs w:val="24"/>
        </w:rPr>
        <w:t>riorities</w:t>
      </w:r>
      <w:r w:rsidR="002F4B71" w:rsidRPr="000D3ECC">
        <w:rPr>
          <w:rStyle w:val="normaltextrun"/>
          <w:color w:val="EE0000"/>
          <w:sz w:val="24"/>
          <w:szCs w:val="24"/>
        </w:rPr>
        <w:t xml:space="preserve"> </w:t>
      </w:r>
    </w:p>
    <w:p w14:paraId="135070E6" w14:textId="42165167" w:rsidR="00ED3E39" w:rsidRPr="00042F54" w:rsidRDefault="005C5173" w:rsidP="00A24514">
      <w:pPr>
        <w:pStyle w:val="ListParagraph"/>
        <w:numPr>
          <w:ilvl w:val="0"/>
          <w:numId w:val="4"/>
        </w:numPr>
        <w:ind w:left="567" w:hanging="425"/>
        <w:jc w:val="both"/>
        <w:rPr>
          <w:rStyle w:val="normaltextrun"/>
          <w:b/>
          <w:szCs w:val="24"/>
        </w:rPr>
      </w:pPr>
      <w:r w:rsidRPr="00042F54">
        <w:rPr>
          <w:rStyle w:val="normaltextrun"/>
          <w:bCs/>
          <w:sz w:val="24"/>
          <w:szCs w:val="24"/>
        </w:rPr>
        <w:t xml:space="preserve">Requested </w:t>
      </w:r>
      <w:proofErr w:type="gramStart"/>
      <w:r w:rsidRPr="00042F54">
        <w:rPr>
          <w:rStyle w:val="normaltextrun"/>
          <w:bCs/>
          <w:sz w:val="24"/>
          <w:szCs w:val="24"/>
        </w:rPr>
        <w:t>at</w:t>
      </w:r>
      <w:proofErr w:type="gramEnd"/>
      <w:r w:rsidRPr="00042F54">
        <w:rPr>
          <w:rStyle w:val="normaltextrun"/>
          <w:bCs/>
          <w:sz w:val="24"/>
          <w:szCs w:val="24"/>
        </w:rPr>
        <w:t xml:space="preserve"> 7th July 2026 for next agenda.  </w:t>
      </w:r>
      <w:r w:rsidR="000038BB" w:rsidRPr="00042F54">
        <w:rPr>
          <w:rStyle w:val="normaltextrun"/>
          <w:bCs/>
          <w:sz w:val="24"/>
          <w:szCs w:val="24"/>
        </w:rPr>
        <w:t>To d</w:t>
      </w:r>
      <w:r w:rsidRPr="00042F54">
        <w:rPr>
          <w:rStyle w:val="normaltextrun"/>
          <w:bCs/>
          <w:sz w:val="24"/>
          <w:szCs w:val="24"/>
        </w:rPr>
        <w:t>iscuss the effectiveness and value of the safe scheme and consider if it should continue?</w:t>
      </w:r>
    </w:p>
    <w:p w14:paraId="073BFE08" w14:textId="76770B68" w:rsidR="00B12CBB" w:rsidRPr="00985FC2" w:rsidRDefault="00E94991" w:rsidP="00EE4F9C">
      <w:pPr>
        <w:numPr>
          <w:ilvl w:val="0"/>
          <w:numId w:val="2"/>
        </w:numPr>
        <w:ind w:left="142" w:hanging="426"/>
        <w:jc w:val="both"/>
        <w:rPr>
          <w:rStyle w:val="normaltextrun"/>
          <w:rFonts w:asciiTheme="minorHAnsi" w:hAnsiTheme="minorHAnsi" w:cstheme="minorHAnsi"/>
          <w:szCs w:val="24"/>
        </w:rPr>
      </w:pPr>
      <w:r w:rsidRPr="003031AA">
        <w:rPr>
          <w:rStyle w:val="normaltextrun"/>
          <w:rFonts w:ascii="Calibri" w:hAnsi="Calibri" w:cs="Calibri"/>
          <w:b/>
          <w:bCs/>
          <w:color w:val="000000"/>
          <w:shd w:val="clear" w:color="auto" w:fill="FFFFFF"/>
        </w:rPr>
        <w:t>TO RECEIVE UPDATES FROM AND SUBMIT ISSUES TO THE WARD DISTRICT COUNCILLORS REGARDING MATTERS IN AND AFFECTING OUR PARISH </w:t>
      </w:r>
    </w:p>
    <w:p w14:paraId="3A741C43" w14:textId="77777777" w:rsidR="00800CD4" w:rsidRPr="005B6125" w:rsidRDefault="00800CD4" w:rsidP="00840B63">
      <w:pPr>
        <w:ind w:left="142"/>
        <w:jc w:val="both"/>
        <w:rPr>
          <w:rStyle w:val="normaltextrun"/>
          <w:rFonts w:asciiTheme="minorHAnsi" w:hAnsiTheme="minorHAnsi" w:cstheme="minorHAnsi"/>
          <w:szCs w:val="24"/>
        </w:rPr>
      </w:pPr>
    </w:p>
    <w:p w14:paraId="521A9025" w14:textId="58E487CA" w:rsidR="00E83C3E" w:rsidRPr="00042F54" w:rsidRDefault="00E94991" w:rsidP="002D69BD">
      <w:pPr>
        <w:numPr>
          <w:ilvl w:val="0"/>
          <w:numId w:val="2"/>
        </w:numPr>
        <w:overflowPunct w:val="0"/>
        <w:autoSpaceDE w:val="0"/>
        <w:autoSpaceDN w:val="0"/>
        <w:adjustRightInd w:val="0"/>
        <w:ind w:left="142" w:hanging="426"/>
        <w:jc w:val="both"/>
        <w:textAlignment w:val="baseline"/>
        <w:rPr>
          <w:b/>
          <w:bCs/>
          <w:lang w:eastAsia="en-GB"/>
        </w:rPr>
      </w:pPr>
      <w:bookmarkStart w:id="1" w:name="_Hlk180405212"/>
      <w:bookmarkStart w:id="2" w:name="_Hlk511915900"/>
      <w:r w:rsidRPr="00042F54">
        <w:rPr>
          <w:rFonts w:ascii="Calibri" w:hAnsi="Calibri" w:cs="Calibri"/>
          <w:b/>
          <w:bCs/>
          <w:lang w:eastAsia="en-GB"/>
        </w:rPr>
        <w:lastRenderedPageBreak/>
        <w:t>TO APPROVE AS AN ACCURATE RECORD THE MINUTES OF THE COUNCIL MEETING HELD ON TUESDAY</w:t>
      </w:r>
      <w:r w:rsidR="00B51B6A" w:rsidRPr="00042F54">
        <w:rPr>
          <w:rFonts w:ascii="Calibri" w:hAnsi="Calibri" w:cs="Calibri"/>
          <w:b/>
          <w:bCs/>
          <w:lang w:eastAsia="en-GB"/>
        </w:rPr>
        <w:t xml:space="preserve"> </w:t>
      </w:r>
      <w:r w:rsidR="006B78DA" w:rsidRPr="00042F54">
        <w:rPr>
          <w:rFonts w:ascii="Calibri" w:hAnsi="Calibri" w:cs="Calibri"/>
          <w:b/>
          <w:bCs/>
          <w:lang w:eastAsia="en-GB"/>
        </w:rPr>
        <w:t>7</w:t>
      </w:r>
      <w:r w:rsidR="006B78DA" w:rsidRPr="00042F54">
        <w:rPr>
          <w:rFonts w:ascii="Calibri" w:hAnsi="Calibri" w:cs="Calibri"/>
          <w:b/>
          <w:bCs/>
          <w:vertAlign w:val="superscript"/>
          <w:lang w:eastAsia="en-GB"/>
        </w:rPr>
        <w:t>th</w:t>
      </w:r>
      <w:r w:rsidR="006B78DA" w:rsidRPr="00042F54">
        <w:rPr>
          <w:rFonts w:ascii="Calibri" w:hAnsi="Calibri" w:cs="Calibri"/>
          <w:b/>
          <w:bCs/>
          <w:lang w:eastAsia="en-GB"/>
        </w:rPr>
        <w:t xml:space="preserve"> July</w:t>
      </w:r>
      <w:r w:rsidR="00F60CF3" w:rsidRPr="00042F54">
        <w:rPr>
          <w:rFonts w:ascii="Calibri" w:hAnsi="Calibri" w:cs="Calibri"/>
          <w:b/>
          <w:bCs/>
          <w:szCs w:val="24"/>
          <w:lang w:eastAsia="en-GB"/>
        </w:rPr>
        <w:t xml:space="preserve"> </w:t>
      </w:r>
      <w:r w:rsidR="00E83C3E" w:rsidRPr="00042F54">
        <w:rPr>
          <w:rFonts w:ascii="Calibri" w:hAnsi="Calibri" w:cs="Calibri"/>
          <w:b/>
          <w:bCs/>
          <w:szCs w:val="24"/>
          <w:lang w:eastAsia="en-GB"/>
        </w:rPr>
        <w:t>2026</w:t>
      </w:r>
      <w:r w:rsidR="00E83C3E" w:rsidRPr="00042F54">
        <w:rPr>
          <w:rFonts w:ascii="Calibri" w:hAnsi="Calibri" w:cs="Calibri"/>
          <w:b/>
          <w:bCs/>
          <w:sz w:val="22"/>
          <w:szCs w:val="18"/>
          <w:lang w:eastAsia="en-GB"/>
        </w:rPr>
        <w:t xml:space="preserve"> </w:t>
      </w:r>
      <w:bookmarkEnd w:id="1"/>
    </w:p>
    <w:p w14:paraId="00D5F5D1" w14:textId="059FF058" w:rsidR="00291BBA" w:rsidRPr="00042F54" w:rsidRDefault="00076F23" w:rsidP="00C635CF">
      <w:pPr>
        <w:numPr>
          <w:ilvl w:val="0"/>
          <w:numId w:val="2"/>
        </w:numPr>
        <w:ind w:left="142" w:hanging="426"/>
        <w:jc w:val="both"/>
        <w:rPr>
          <w:rFonts w:ascii="Calibri" w:hAnsi="Calibri" w:cs="Calibri"/>
          <w:bCs/>
          <w:szCs w:val="24"/>
        </w:rPr>
      </w:pPr>
      <w:bookmarkStart w:id="3" w:name="_Hlk187070038"/>
      <w:bookmarkEnd w:id="2"/>
      <w:bookmarkEnd w:id="3"/>
      <w:r w:rsidRPr="00042F54">
        <w:rPr>
          <w:rFonts w:ascii="Calibri" w:hAnsi="Calibri" w:cs="Calibri"/>
          <w:b/>
          <w:szCs w:val="24"/>
        </w:rPr>
        <w:t xml:space="preserve">TO RECEIVE APPLICATIONS OF INTEREST </w:t>
      </w:r>
      <w:r w:rsidR="0064437C" w:rsidRPr="00042F54">
        <w:rPr>
          <w:rFonts w:ascii="Calibri" w:hAnsi="Calibri" w:cs="Calibri"/>
          <w:b/>
          <w:szCs w:val="24"/>
        </w:rPr>
        <w:t xml:space="preserve">FOR THE CASUAL VACANCY </w:t>
      </w:r>
      <w:r w:rsidR="00D72EBA" w:rsidRPr="00042F54">
        <w:rPr>
          <w:rFonts w:ascii="Calibri" w:hAnsi="Calibri" w:cs="Calibri"/>
          <w:b/>
          <w:szCs w:val="24"/>
        </w:rPr>
        <w:t xml:space="preserve">&amp; MOVE </w:t>
      </w:r>
      <w:r w:rsidRPr="00042F54">
        <w:rPr>
          <w:rFonts w:ascii="Calibri" w:hAnsi="Calibri" w:cs="Calibri"/>
          <w:b/>
          <w:szCs w:val="24"/>
        </w:rPr>
        <w:t xml:space="preserve">TO </w:t>
      </w:r>
      <w:r w:rsidR="00D72EBA" w:rsidRPr="00042F54">
        <w:rPr>
          <w:rFonts w:ascii="Calibri" w:hAnsi="Calibri" w:cs="Calibri"/>
          <w:b/>
          <w:szCs w:val="24"/>
        </w:rPr>
        <w:t xml:space="preserve">FILL THROUGH THE </w:t>
      </w:r>
      <w:r w:rsidRPr="00042F54">
        <w:rPr>
          <w:rFonts w:ascii="Calibri" w:hAnsi="Calibri" w:cs="Calibri"/>
          <w:b/>
          <w:szCs w:val="24"/>
        </w:rPr>
        <w:t>CO-OPT</w:t>
      </w:r>
      <w:r w:rsidR="00D72EBA" w:rsidRPr="00042F54">
        <w:rPr>
          <w:rFonts w:ascii="Calibri" w:hAnsi="Calibri" w:cs="Calibri"/>
          <w:b/>
          <w:szCs w:val="24"/>
        </w:rPr>
        <w:t>ION</w:t>
      </w:r>
      <w:r w:rsidRPr="00042F54">
        <w:rPr>
          <w:rFonts w:ascii="Calibri" w:hAnsi="Calibri" w:cs="Calibri"/>
          <w:b/>
          <w:szCs w:val="24"/>
        </w:rPr>
        <w:t xml:space="preserve"> </w:t>
      </w:r>
      <w:r w:rsidR="00D72EBA" w:rsidRPr="00042F54">
        <w:rPr>
          <w:rFonts w:ascii="Calibri" w:hAnsi="Calibri" w:cs="Calibri"/>
          <w:b/>
          <w:szCs w:val="24"/>
        </w:rPr>
        <w:t>PROCESS</w:t>
      </w:r>
    </w:p>
    <w:p w14:paraId="1CE4DABD" w14:textId="7AF8D0AB" w:rsidR="002A13E0" w:rsidRDefault="00237CC9" w:rsidP="00EE4F9C">
      <w:pPr>
        <w:numPr>
          <w:ilvl w:val="0"/>
          <w:numId w:val="2"/>
        </w:numPr>
        <w:ind w:left="142" w:hanging="426"/>
        <w:jc w:val="both"/>
        <w:rPr>
          <w:rFonts w:ascii="Calibri" w:hAnsi="Calibri" w:cs="Calibri"/>
          <w:b/>
          <w:szCs w:val="24"/>
        </w:rPr>
      </w:pPr>
      <w:r>
        <w:rPr>
          <w:rFonts w:ascii="Calibri" w:hAnsi="Calibri" w:cs="Calibri"/>
          <w:b/>
          <w:szCs w:val="24"/>
        </w:rPr>
        <w:t>ITEMS FOR THE NEWSLETTER AUTUM/WINTER 2026</w:t>
      </w:r>
    </w:p>
    <w:p w14:paraId="0B3A41CB" w14:textId="2F564D6B" w:rsidR="002E3583" w:rsidRPr="00250B62" w:rsidRDefault="00E94991" w:rsidP="00EE4F9C">
      <w:pPr>
        <w:numPr>
          <w:ilvl w:val="0"/>
          <w:numId w:val="2"/>
        </w:numPr>
        <w:ind w:left="142" w:hanging="426"/>
        <w:jc w:val="both"/>
        <w:rPr>
          <w:rFonts w:ascii="Calibri" w:hAnsi="Calibri" w:cs="Calibri"/>
          <w:b/>
          <w:szCs w:val="24"/>
        </w:rPr>
      </w:pPr>
      <w:r w:rsidRPr="00250B62">
        <w:rPr>
          <w:rFonts w:ascii="Calibri" w:hAnsi="Calibri" w:cs="Calibri"/>
          <w:b/>
          <w:szCs w:val="24"/>
        </w:rPr>
        <w:t xml:space="preserve">FINANCIAL MATTERS: </w:t>
      </w:r>
    </w:p>
    <w:p w14:paraId="6F8215AE" w14:textId="5470D873" w:rsidR="00545417" w:rsidRPr="00033AE0" w:rsidRDefault="19E754DA" w:rsidP="00FE5223">
      <w:pPr>
        <w:pStyle w:val="ListParagraph"/>
        <w:widowControl w:val="0"/>
        <w:numPr>
          <w:ilvl w:val="0"/>
          <w:numId w:val="3"/>
        </w:numPr>
        <w:ind w:left="567" w:hanging="425"/>
        <w:jc w:val="both"/>
        <w:rPr>
          <w:color w:val="000000" w:themeColor="text1"/>
          <w:szCs w:val="24"/>
        </w:rPr>
      </w:pPr>
      <w:r w:rsidRPr="00033AE0">
        <w:rPr>
          <w:sz w:val="24"/>
          <w:szCs w:val="24"/>
        </w:rPr>
        <w:t xml:space="preserve">To receive and approve accounts and budget position up to </w:t>
      </w:r>
      <w:r w:rsidR="006B78DA">
        <w:rPr>
          <w:sz w:val="24"/>
          <w:szCs w:val="24"/>
        </w:rPr>
        <w:t>3</w:t>
      </w:r>
      <w:r w:rsidR="00CC726C">
        <w:rPr>
          <w:sz w:val="24"/>
          <w:szCs w:val="24"/>
        </w:rPr>
        <w:t>1</w:t>
      </w:r>
      <w:r w:rsidR="00CC726C" w:rsidRPr="00CC726C">
        <w:rPr>
          <w:sz w:val="24"/>
          <w:szCs w:val="24"/>
          <w:vertAlign w:val="superscript"/>
        </w:rPr>
        <w:t>st</w:t>
      </w:r>
      <w:r w:rsidR="00CC726C">
        <w:rPr>
          <w:sz w:val="24"/>
          <w:szCs w:val="24"/>
        </w:rPr>
        <w:t xml:space="preserve"> July</w:t>
      </w:r>
      <w:r w:rsidR="00CB192D" w:rsidRPr="00033AE0">
        <w:rPr>
          <w:sz w:val="24"/>
          <w:szCs w:val="24"/>
        </w:rPr>
        <w:t xml:space="preserve"> 2026</w:t>
      </w:r>
    </w:p>
    <w:p w14:paraId="216BA8EC" w14:textId="073EF818" w:rsidR="00545417" w:rsidRPr="00033AE0" w:rsidRDefault="00F7613E" w:rsidP="00080B28">
      <w:pPr>
        <w:pStyle w:val="ListParagraph"/>
        <w:widowControl w:val="0"/>
        <w:numPr>
          <w:ilvl w:val="0"/>
          <w:numId w:val="3"/>
        </w:numPr>
        <w:ind w:left="567" w:hanging="425"/>
        <w:jc w:val="both"/>
        <w:rPr>
          <w:i/>
          <w:iCs/>
          <w:color w:val="FF0000"/>
          <w:szCs w:val="24"/>
        </w:rPr>
      </w:pPr>
      <w:r w:rsidRPr="00033AE0">
        <w:rPr>
          <w:color w:val="000000" w:themeColor="text1"/>
          <w:sz w:val="24"/>
          <w:szCs w:val="24"/>
        </w:rPr>
        <w:t xml:space="preserve">To receive </w:t>
      </w:r>
      <w:r w:rsidRPr="00033AE0">
        <w:rPr>
          <w:sz w:val="24"/>
          <w:szCs w:val="24"/>
        </w:rPr>
        <w:t xml:space="preserve">and approve the schedule of </w:t>
      </w:r>
      <w:r w:rsidR="005C5DC8" w:rsidRPr="00033AE0">
        <w:rPr>
          <w:sz w:val="24"/>
          <w:szCs w:val="24"/>
        </w:rPr>
        <w:t>invoices</w:t>
      </w:r>
      <w:r w:rsidR="001B1067" w:rsidRPr="00033AE0">
        <w:rPr>
          <w:sz w:val="24"/>
          <w:szCs w:val="24"/>
        </w:rPr>
        <w:t xml:space="preserve"> &amp; reimbursements </w:t>
      </w:r>
      <w:r w:rsidR="005C5DC8" w:rsidRPr="00033AE0">
        <w:rPr>
          <w:sz w:val="24"/>
          <w:szCs w:val="24"/>
        </w:rPr>
        <w:t xml:space="preserve">for </w:t>
      </w:r>
      <w:r w:rsidRPr="00033AE0">
        <w:rPr>
          <w:sz w:val="24"/>
          <w:szCs w:val="24"/>
        </w:rPr>
        <w:t>payment</w:t>
      </w:r>
      <w:r w:rsidR="005C5DC8" w:rsidRPr="00033AE0">
        <w:rPr>
          <w:sz w:val="24"/>
          <w:szCs w:val="24"/>
        </w:rPr>
        <w:t xml:space="preserve"> </w:t>
      </w:r>
      <w:bookmarkStart w:id="4" w:name="_Hlk164782915"/>
      <w:r w:rsidR="00A21400" w:rsidRPr="00033AE0">
        <w:rPr>
          <w:i/>
          <w:iCs/>
          <w:szCs w:val="24"/>
        </w:rPr>
        <w:t xml:space="preserve">  </w:t>
      </w:r>
    </w:p>
    <w:p w14:paraId="01FB7AA9" w14:textId="0A267E54" w:rsidR="00545417" w:rsidRPr="00A040AD" w:rsidRDefault="00703FDD" w:rsidP="00F04078">
      <w:pPr>
        <w:pStyle w:val="ListParagraph"/>
        <w:widowControl w:val="0"/>
        <w:numPr>
          <w:ilvl w:val="0"/>
          <w:numId w:val="3"/>
        </w:numPr>
        <w:ind w:left="567" w:hanging="425"/>
        <w:jc w:val="both"/>
        <w:rPr>
          <w:i/>
          <w:iCs/>
          <w:sz w:val="24"/>
          <w:szCs w:val="24"/>
        </w:rPr>
      </w:pPr>
      <w:r>
        <w:rPr>
          <w:sz w:val="24"/>
          <w:szCs w:val="24"/>
        </w:rPr>
        <w:t xml:space="preserve">To approve </w:t>
      </w:r>
      <w:r w:rsidR="00235D62" w:rsidRPr="00033AE0">
        <w:rPr>
          <w:sz w:val="24"/>
          <w:szCs w:val="24"/>
        </w:rPr>
        <w:t>Clerks delegated authority to spend in consultation with the Chair</w:t>
      </w:r>
      <w:r w:rsidR="006E4BFF">
        <w:rPr>
          <w:sz w:val="24"/>
          <w:szCs w:val="24"/>
        </w:rPr>
        <w:t xml:space="preserve"> through July </w:t>
      </w:r>
      <w:r w:rsidR="005B25D0">
        <w:rPr>
          <w:sz w:val="24"/>
          <w:szCs w:val="24"/>
        </w:rPr>
        <w:t xml:space="preserve">&amp; August </w:t>
      </w:r>
      <w:r>
        <w:rPr>
          <w:sz w:val="24"/>
          <w:szCs w:val="24"/>
        </w:rPr>
        <w:t>where there are no meetings</w:t>
      </w:r>
    </w:p>
    <w:p w14:paraId="7D3C3B2B" w14:textId="3656888E" w:rsidR="00A040AD" w:rsidRPr="004719AB" w:rsidRDefault="00A040AD" w:rsidP="00F04078">
      <w:pPr>
        <w:pStyle w:val="ListParagraph"/>
        <w:widowControl w:val="0"/>
        <w:numPr>
          <w:ilvl w:val="0"/>
          <w:numId w:val="3"/>
        </w:numPr>
        <w:ind w:left="567" w:hanging="425"/>
        <w:jc w:val="both"/>
        <w:rPr>
          <w:i/>
          <w:iCs/>
          <w:sz w:val="24"/>
          <w:szCs w:val="24"/>
        </w:rPr>
      </w:pPr>
      <w:r>
        <w:rPr>
          <w:sz w:val="24"/>
          <w:szCs w:val="24"/>
        </w:rPr>
        <w:t>Grant Aid Applications – The Link parish magazine £500</w:t>
      </w:r>
      <w:r w:rsidR="000960D9">
        <w:rPr>
          <w:sz w:val="24"/>
          <w:szCs w:val="24"/>
        </w:rPr>
        <w:t xml:space="preserve"> &amp; FBEP Annual Insurance payment</w:t>
      </w:r>
    </w:p>
    <w:p w14:paraId="7089409F" w14:textId="26CB55FE" w:rsidR="004719AB" w:rsidRPr="00033AE0" w:rsidRDefault="004719AB" w:rsidP="00F04078">
      <w:pPr>
        <w:pStyle w:val="ListParagraph"/>
        <w:widowControl w:val="0"/>
        <w:numPr>
          <w:ilvl w:val="0"/>
          <w:numId w:val="3"/>
        </w:numPr>
        <w:ind w:left="567" w:hanging="425"/>
        <w:jc w:val="both"/>
        <w:rPr>
          <w:i/>
          <w:iCs/>
          <w:sz w:val="24"/>
          <w:szCs w:val="24"/>
        </w:rPr>
      </w:pPr>
      <w:r>
        <w:rPr>
          <w:sz w:val="24"/>
          <w:szCs w:val="24"/>
        </w:rPr>
        <w:t xml:space="preserve">To consider for approval </w:t>
      </w:r>
      <w:r w:rsidR="000B4B56">
        <w:rPr>
          <w:sz w:val="24"/>
          <w:szCs w:val="24"/>
        </w:rPr>
        <w:t xml:space="preserve">the membership renewal </w:t>
      </w:r>
      <w:r w:rsidR="00B406AB">
        <w:rPr>
          <w:sz w:val="24"/>
          <w:szCs w:val="24"/>
        </w:rPr>
        <w:t xml:space="preserve">£253 </w:t>
      </w:r>
      <w:r w:rsidR="000B4B56">
        <w:rPr>
          <w:sz w:val="24"/>
          <w:szCs w:val="24"/>
        </w:rPr>
        <w:t xml:space="preserve">to Society of Local Council Clerks </w:t>
      </w:r>
    </w:p>
    <w:p w14:paraId="4726C4FD" w14:textId="77777777" w:rsidR="00545417" w:rsidRPr="00545417" w:rsidRDefault="00545417" w:rsidP="00545417">
      <w:pPr>
        <w:widowControl w:val="0"/>
        <w:jc w:val="both"/>
        <w:rPr>
          <w:szCs w:val="24"/>
        </w:rPr>
      </w:pPr>
    </w:p>
    <w:p w14:paraId="01177E46" w14:textId="44AE6A3F" w:rsidR="00637DED" w:rsidRDefault="00672443" w:rsidP="00205A18">
      <w:pPr>
        <w:numPr>
          <w:ilvl w:val="0"/>
          <w:numId w:val="2"/>
        </w:numPr>
        <w:ind w:left="142" w:hanging="426"/>
        <w:jc w:val="both"/>
        <w:rPr>
          <w:rFonts w:ascii="Calibri" w:hAnsi="Calibri" w:cs="Calibri"/>
          <w:b/>
          <w:bCs/>
          <w:szCs w:val="24"/>
        </w:rPr>
      </w:pPr>
      <w:r w:rsidRPr="00076914">
        <w:rPr>
          <w:rFonts w:ascii="Calibri" w:hAnsi="Calibri" w:cs="Calibri"/>
          <w:b/>
          <w:bCs/>
          <w:szCs w:val="24"/>
        </w:rPr>
        <w:t xml:space="preserve">TO </w:t>
      </w:r>
      <w:r w:rsidR="00076914">
        <w:rPr>
          <w:rFonts w:ascii="Calibri" w:hAnsi="Calibri" w:cs="Calibri"/>
          <w:b/>
          <w:bCs/>
          <w:szCs w:val="24"/>
        </w:rPr>
        <w:t xml:space="preserve">RECEIVE </w:t>
      </w:r>
      <w:r w:rsidRPr="00076914">
        <w:rPr>
          <w:rFonts w:ascii="Calibri" w:hAnsi="Calibri" w:cs="Calibri"/>
          <w:b/>
          <w:bCs/>
          <w:szCs w:val="24"/>
        </w:rPr>
        <w:t xml:space="preserve">PKF LITTLEJOHN </w:t>
      </w:r>
      <w:r w:rsidR="00301100">
        <w:rPr>
          <w:rFonts w:ascii="Calibri" w:hAnsi="Calibri" w:cs="Calibri"/>
          <w:b/>
          <w:bCs/>
          <w:szCs w:val="24"/>
        </w:rPr>
        <w:t xml:space="preserve">CONCLUSION OF </w:t>
      </w:r>
      <w:r w:rsidRPr="00076914">
        <w:rPr>
          <w:rFonts w:ascii="Calibri" w:hAnsi="Calibri" w:cs="Calibri"/>
          <w:b/>
          <w:bCs/>
          <w:szCs w:val="24"/>
        </w:rPr>
        <w:t xml:space="preserve">EXTERNAL AUDIT REPORT FOR 2025-26 AND </w:t>
      </w:r>
      <w:r w:rsidR="00F84CA3">
        <w:rPr>
          <w:rFonts w:ascii="Calibri" w:hAnsi="Calibri" w:cs="Calibri"/>
          <w:b/>
          <w:bCs/>
          <w:szCs w:val="24"/>
        </w:rPr>
        <w:t xml:space="preserve">CONSIDER </w:t>
      </w:r>
      <w:r w:rsidRPr="00076914">
        <w:rPr>
          <w:rFonts w:ascii="Calibri" w:hAnsi="Calibri" w:cs="Calibri"/>
          <w:b/>
          <w:bCs/>
          <w:szCs w:val="24"/>
        </w:rPr>
        <w:t>IF ANY</w:t>
      </w:r>
      <w:r w:rsidR="00F84CA3">
        <w:rPr>
          <w:rFonts w:ascii="Calibri" w:hAnsi="Calibri" w:cs="Calibri"/>
          <w:b/>
          <w:bCs/>
          <w:szCs w:val="24"/>
        </w:rPr>
        <w:t xml:space="preserve"> </w:t>
      </w:r>
      <w:r w:rsidRPr="00076914">
        <w:rPr>
          <w:rFonts w:ascii="Calibri" w:hAnsi="Calibri" w:cs="Calibri"/>
          <w:b/>
          <w:bCs/>
          <w:szCs w:val="24"/>
        </w:rPr>
        <w:t>ACTION IS REQUIRED</w:t>
      </w:r>
    </w:p>
    <w:p w14:paraId="0E8E9B37" w14:textId="4E392399" w:rsidR="2CBBF5AD" w:rsidRPr="00545417" w:rsidRDefault="6F4AC7B4" w:rsidP="00EE4F9C">
      <w:pPr>
        <w:numPr>
          <w:ilvl w:val="0"/>
          <w:numId w:val="2"/>
        </w:numPr>
        <w:ind w:left="142" w:hanging="426"/>
        <w:jc w:val="both"/>
        <w:rPr>
          <w:rFonts w:ascii="Calibri" w:hAnsi="Calibri" w:cs="Calibri"/>
          <w:color w:val="FF0000"/>
        </w:rPr>
      </w:pPr>
      <w:r w:rsidRPr="19EFEB63">
        <w:rPr>
          <w:rFonts w:ascii="Calibri" w:hAnsi="Calibri" w:cs="Calibri"/>
          <w:b/>
          <w:bCs/>
        </w:rPr>
        <w:t xml:space="preserve">TO RECEIVE CLERKS REPORT AND CONSIDER ANY ACTIONS REQUIRED </w:t>
      </w:r>
    </w:p>
    <w:p w14:paraId="6D0F5862" w14:textId="0DDC6E4D" w:rsidR="00237CC9" w:rsidRPr="00042F54" w:rsidRDefault="00237CC9" w:rsidP="004140E3">
      <w:pPr>
        <w:numPr>
          <w:ilvl w:val="0"/>
          <w:numId w:val="2"/>
        </w:numPr>
        <w:ind w:left="142" w:hanging="426"/>
        <w:jc w:val="both"/>
        <w:rPr>
          <w:b/>
          <w:bCs/>
        </w:rPr>
      </w:pPr>
      <w:r w:rsidRPr="00042F54">
        <w:rPr>
          <w:rFonts w:ascii="Calibri" w:hAnsi="Calibri" w:cs="Calibri"/>
          <w:b/>
          <w:bCs/>
        </w:rPr>
        <w:t xml:space="preserve">MARTYN’S LAW </w:t>
      </w:r>
    </w:p>
    <w:p w14:paraId="3938AB6A" w14:textId="6C1999A2" w:rsidR="2CBBF5AD" w:rsidRDefault="00E94991" w:rsidP="00EE4F9C">
      <w:pPr>
        <w:numPr>
          <w:ilvl w:val="0"/>
          <w:numId w:val="2"/>
        </w:numPr>
        <w:ind w:left="142" w:hanging="426"/>
        <w:jc w:val="both"/>
        <w:rPr>
          <w:rFonts w:ascii="Calibri" w:hAnsi="Calibri" w:cs="Calibri"/>
          <w:b/>
          <w:bCs/>
        </w:rPr>
      </w:pPr>
      <w:r w:rsidRPr="54FCC056">
        <w:rPr>
          <w:rFonts w:ascii="Calibri" w:hAnsi="Calibri" w:cs="Calibri"/>
          <w:b/>
          <w:bCs/>
        </w:rPr>
        <w:t>MATTERS REQUESTED BY CLLRS</w:t>
      </w:r>
    </w:p>
    <w:p w14:paraId="428CB062" w14:textId="42EF90EB" w:rsidR="00692000" w:rsidRPr="00692000" w:rsidRDefault="00692000" w:rsidP="00692000">
      <w:pPr>
        <w:pStyle w:val="ListParagraph"/>
        <w:ind w:hanging="578"/>
        <w:rPr>
          <w:sz w:val="24"/>
          <w:szCs w:val="24"/>
        </w:rPr>
      </w:pPr>
      <w:r w:rsidRPr="00692000">
        <w:rPr>
          <w:sz w:val="24"/>
          <w:szCs w:val="24"/>
        </w:rPr>
        <w:t>Cllr. Daniels – Bus deregulation</w:t>
      </w:r>
      <w:r w:rsidR="00C638FA">
        <w:rPr>
          <w:sz w:val="24"/>
          <w:szCs w:val="24"/>
        </w:rPr>
        <w:t xml:space="preserve">.  To consider sending a </w:t>
      </w:r>
      <w:r w:rsidR="00FD5043">
        <w:rPr>
          <w:sz w:val="24"/>
          <w:szCs w:val="24"/>
        </w:rPr>
        <w:t xml:space="preserve">CPC </w:t>
      </w:r>
      <w:r w:rsidR="00C638FA">
        <w:rPr>
          <w:sz w:val="24"/>
          <w:szCs w:val="24"/>
        </w:rPr>
        <w:t xml:space="preserve">representative </w:t>
      </w:r>
      <w:r w:rsidR="001A12AD">
        <w:rPr>
          <w:sz w:val="24"/>
          <w:szCs w:val="24"/>
        </w:rPr>
        <w:t xml:space="preserve">to attend </w:t>
      </w:r>
    </w:p>
    <w:p w14:paraId="1739886C" w14:textId="6907F6C5" w:rsidR="00692000" w:rsidRPr="000A737C" w:rsidRDefault="00AC3D0D" w:rsidP="00042F54">
      <w:pPr>
        <w:pStyle w:val="ListParagraph"/>
        <w:ind w:left="142"/>
        <w:jc w:val="both"/>
        <w:rPr>
          <w:rFonts w:asciiTheme="minorHAnsi" w:hAnsiTheme="minorHAnsi" w:cstheme="minorHAnsi"/>
          <w:sz w:val="24"/>
          <w:szCs w:val="24"/>
          <w:shd w:val="clear" w:color="auto" w:fill="FFFFFF"/>
        </w:rPr>
      </w:pPr>
      <w:hyperlink r:id="rId15" w:anchor=":~:text=https%3A//fb.me/e/7ny5gHMiI" w:history="1">
        <w:r w:rsidRPr="00BB4F47">
          <w:rPr>
            <w:rStyle w:val="Hyperlink"/>
            <w:rFonts w:asciiTheme="minorHAnsi" w:hAnsiTheme="minorHAnsi" w:cstheme="minorHAnsi"/>
            <w:sz w:val="24"/>
            <w:szCs w:val="24"/>
            <w:shd w:val="clear" w:color="auto" w:fill="FFFFFF"/>
          </w:rPr>
          <w:t>https://outlook.cloud.microsoft/mail/inbox/id/AAkALgAAAAAAHYQDEapmEc2byACqAC%2FEWg0AUZzqo3lELk6FOE0uYdaktgAHDnSWbQAA#:~:text=https%3A//fb.me/e/7ny5gHMiI</w:t>
        </w:r>
      </w:hyperlink>
    </w:p>
    <w:p w14:paraId="0E9D6707" w14:textId="4F20AB27" w:rsidR="00A44280" w:rsidRPr="00695335" w:rsidRDefault="005B44EE" w:rsidP="00EE4F9C">
      <w:pPr>
        <w:numPr>
          <w:ilvl w:val="0"/>
          <w:numId w:val="2"/>
        </w:numPr>
        <w:ind w:left="142" w:hanging="426"/>
        <w:jc w:val="both"/>
        <w:rPr>
          <w:rFonts w:ascii="Calibri" w:hAnsi="Calibri" w:cs="Calibri"/>
          <w:b/>
          <w:bCs/>
          <w:i/>
          <w:iCs/>
        </w:rPr>
      </w:pPr>
      <w:r w:rsidRPr="388FEA94">
        <w:rPr>
          <w:rFonts w:ascii="Calibri" w:hAnsi="Calibri" w:cs="Calibri"/>
          <w:b/>
          <w:bCs/>
        </w:rPr>
        <w:t>CORRESPONDENCE - TO CONSIDER THE FOLLOWING NEWLY RECEIVED AND DECIDE ACTION WHERE NECESSARY</w:t>
      </w:r>
      <w:r w:rsidR="00AF26DB">
        <w:rPr>
          <w:rFonts w:ascii="Calibri" w:hAnsi="Calibri" w:cs="Calibri"/>
          <w:b/>
          <w:bCs/>
        </w:rPr>
        <w:t xml:space="preserve"> </w:t>
      </w:r>
      <w:r w:rsidR="00AF26DB" w:rsidRPr="00AF26DB">
        <w:rPr>
          <w:rFonts w:ascii="Calibri" w:hAnsi="Calibri" w:cs="Calibri"/>
          <w:i/>
          <w:iCs/>
        </w:rPr>
        <w:t>(please note these have been emailed to your over the previous weeks</w:t>
      </w:r>
      <w:r w:rsidR="004B15F7">
        <w:rPr>
          <w:rFonts w:ascii="Calibri" w:hAnsi="Calibri" w:cs="Calibri"/>
          <w:i/>
          <w:iCs/>
        </w:rPr>
        <w:t>, items in bold require your response</w:t>
      </w:r>
      <w:r w:rsidR="00AF26DB" w:rsidRPr="00AF26DB">
        <w:rPr>
          <w:rFonts w:ascii="Calibri" w:hAnsi="Calibri" w:cs="Calibri"/>
          <w:i/>
          <w:iCs/>
        </w:rPr>
        <w:t>)</w:t>
      </w:r>
    </w:p>
    <w:p w14:paraId="0D5D6F8E" w14:textId="63CD9BB7" w:rsidR="00761611" w:rsidRPr="00761611" w:rsidRDefault="00761611">
      <w:pPr>
        <w:pStyle w:val="ListParagraph"/>
        <w:numPr>
          <w:ilvl w:val="0"/>
          <w:numId w:val="12"/>
        </w:numPr>
        <w:ind w:left="567" w:hanging="425"/>
        <w:rPr>
          <w:rFonts w:asciiTheme="minorHAnsi" w:hAnsiTheme="minorHAnsi" w:cstheme="minorHAnsi"/>
          <w:color w:val="242424"/>
          <w:szCs w:val="24"/>
          <w:shd w:val="clear" w:color="auto" w:fill="FFFFFF"/>
        </w:rPr>
      </w:pPr>
      <w:r w:rsidRPr="00761611">
        <w:rPr>
          <w:rFonts w:asciiTheme="minorHAnsi" w:hAnsiTheme="minorHAnsi" w:cstheme="minorHAnsi"/>
          <w:color w:val="242424"/>
          <w:szCs w:val="24"/>
          <w:shd w:val="clear" w:color="auto" w:fill="FFFFFF"/>
        </w:rPr>
        <w:t xml:space="preserve">Wakefield </w:t>
      </w:r>
      <w:r>
        <w:rPr>
          <w:rFonts w:asciiTheme="minorHAnsi" w:hAnsiTheme="minorHAnsi" w:cstheme="minorHAnsi"/>
          <w:color w:val="242424"/>
          <w:szCs w:val="24"/>
          <w:shd w:val="clear" w:color="auto" w:fill="FFFFFF"/>
        </w:rPr>
        <w:t xml:space="preserve">Civic Society </w:t>
      </w:r>
      <w:r w:rsidRPr="00761611">
        <w:rPr>
          <w:rFonts w:asciiTheme="minorHAnsi" w:hAnsiTheme="minorHAnsi" w:cstheme="minorHAnsi"/>
          <w:color w:val="242424"/>
          <w:szCs w:val="24"/>
          <w:shd w:val="clear" w:color="auto" w:fill="FFFFFF"/>
        </w:rPr>
        <w:t>Notes 62: 14th August 2026</w:t>
      </w:r>
    </w:p>
    <w:p w14:paraId="1F1E86B6" w14:textId="4632290B" w:rsidR="007F5CBD" w:rsidRDefault="00FF2C13">
      <w:pPr>
        <w:pStyle w:val="ListParagraph"/>
        <w:numPr>
          <w:ilvl w:val="0"/>
          <w:numId w:val="12"/>
        </w:numPr>
        <w:ind w:left="567" w:hanging="425"/>
        <w:rPr>
          <w:rFonts w:asciiTheme="minorHAnsi" w:hAnsiTheme="minorHAnsi" w:cstheme="minorHAnsi"/>
          <w:color w:val="242424"/>
          <w:szCs w:val="24"/>
          <w:shd w:val="clear" w:color="auto" w:fill="FFFFFF"/>
        </w:rPr>
      </w:pPr>
      <w:r>
        <w:rPr>
          <w:rFonts w:ascii="Segoe UI" w:hAnsi="Segoe UI" w:cs="Segoe UI"/>
          <w:b/>
          <w:bCs/>
          <w:color w:val="242424"/>
          <w:shd w:val="clear" w:color="auto" w:fill="FFFFFF"/>
        </w:rPr>
        <w:t xml:space="preserve">Resident </w:t>
      </w:r>
      <w:proofErr w:type="gramStart"/>
      <w:r>
        <w:rPr>
          <w:rFonts w:ascii="Segoe UI" w:hAnsi="Segoe UI" w:cs="Segoe UI"/>
          <w:b/>
          <w:bCs/>
          <w:color w:val="242424"/>
          <w:shd w:val="clear" w:color="auto" w:fill="FFFFFF"/>
        </w:rPr>
        <w:t>correspondence  -</w:t>
      </w:r>
      <w:proofErr w:type="gramEnd"/>
      <w:r>
        <w:rPr>
          <w:rFonts w:ascii="Segoe UI" w:hAnsi="Segoe UI" w:cs="Segoe UI"/>
          <w:b/>
          <w:bCs/>
          <w:color w:val="242424"/>
          <w:shd w:val="clear" w:color="auto" w:fill="FFFFFF"/>
        </w:rPr>
        <w:t xml:space="preserve"> </w:t>
      </w:r>
      <w:r w:rsidR="007F5CBD">
        <w:rPr>
          <w:rFonts w:ascii="Segoe UI" w:hAnsi="Segoe UI" w:cs="Segoe UI"/>
          <w:b/>
          <w:bCs/>
          <w:color w:val="242424"/>
          <w:shd w:val="clear" w:color="auto" w:fill="FFFFFF"/>
        </w:rPr>
        <w:t>Urgent request for a children's play area in Crigglestone</w:t>
      </w:r>
    </w:p>
    <w:p w14:paraId="721A9FB9" w14:textId="1CB25CB2" w:rsidR="00446C23" w:rsidRDefault="00446C23">
      <w:pPr>
        <w:pStyle w:val="ListParagraph"/>
        <w:numPr>
          <w:ilvl w:val="0"/>
          <w:numId w:val="12"/>
        </w:numPr>
        <w:ind w:left="567" w:hanging="425"/>
        <w:rPr>
          <w:rFonts w:asciiTheme="minorHAnsi" w:hAnsiTheme="minorHAnsi" w:cstheme="minorHAnsi"/>
          <w:color w:val="242424"/>
          <w:szCs w:val="24"/>
          <w:shd w:val="clear" w:color="auto" w:fill="FFFFFF"/>
        </w:rPr>
      </w:pPr>
      <w:r>
        <w:rPr>
          <w:rFonts w:asciiTheme="minorHAnsi" w:hAnsiTheme="minorHAnsi" w:cstheme="minorHAnsi"/>
          <w:color w:val="242424"/>
          <w:szCs w:val="24"/>
          <w:shd w:val="clear" w:color="auto" w:fill="FFFFFF"/>
        </w:rPr>
        <w:t>Resident request to pick apples in BEP</w:t>
      </w:r>
    </w:p>
    <w:p w14:paraId="63CD9B24" w14:textId="3957A325" w:rsidR="00617644" w:rsidRPr="0002598C" w:rsidRDefault="00617644">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YLCA White Rose Weekly Bulletin 7 August 2026</w:t>
      </w:r>
    </w:p>
    <w:p w14:paraId="62A2F479" w14:textId="63EBB00C" w:rsidR="000C225B" w:rsidRPr="0002598C" w:rsidRDefault="000C225B">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Wakefield Civic Society Notes 61: 8th August 2026</w:t>
      </w:r>
    </w:p>
    <w:p w14:paraId="1678915B" w14:textId="54C347B6" w:rsidR="008E3B40" w:rsidRPr="0002598C" w:rsidRDefault="008E3B40">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WMDC Newsletter - City centre clean-up is underway</w:t>
      </w:r>
    </w:p>
    <w:p w14:paraId="2FA0817A" w14:textId="18231F68" w:rsidR="00B377E3" w:rsidRPr="0002598C" w:rsidRDefault="00B377E3">
      <w:pPr>
        <w:pStyle w:val="ListParagraph"/>
        <w:numPr>
          <w:ilvl w:val="0"/>
          <w:numId w:val="12"/>
        </w:numPr>
        <w:ind w:left="567" w:hanging="425"/>
        <w:rPr>
          <w:rFonts w:asciiTheme="minorHAnsi" w:hAnsiTheme="minorHAnsi" w:cstheme="minorHAnsi"/>
          <w:b/>
          <w:bCs/>
          <w:color w:val="242424"/>
          <w:szCs w:val="24"/>
          <w:shd w:val="clear" w:color="auto" w:fill="FFFFFF"/>
        </w:rPr>
      </w:pPr>
      <w:r w:rsidRPr="0002598C">
        <w:rPr>
          <w:rFonts w:asciiTheme="minorHAnsi" w:hAnsiTheme="minorHAnsi" w:cstheme="minorHAnsi"/>
          <w:color w:val="242424"/>
          <w:szCs w:val="24"/>
          <w:shd w:val="clear" w:color="auto" w:fill="FFFFFF"/>
        </w:rPr>
        <w:t>Wakefield Civic Society Notes 60: 1st August 2026</w:t>
      </w:r>
    </w:p>
    <w:p w14:paraId="25FDD6A5" w14:textId="288FCC62" w:rsidR="00D33026" w:rsidRPr="0002598C" w:rsidRDefault="00D33026">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b/>
          <w:bCs/>
          <w:color w:val="242424"/>
          <w:szCs w:val="24"/>
          <w:shd w:val="clear" w:color="auto" w:fill="FFFFFF"/>
        </w:rPr>
        <w:t xml:space="preserve">West Yorkshire Mass Transit Spatial Development Framework </w:t>
      </w:r>
      <w:proofErr w:type="gramStart"/>
      <w:r w:rsidRPr="0002598C">
        <w:rPr>
          <w:rFonts w:asciiTheme="minorHAnsi" w:hAnsiTheme="minorHAnsi" w:cstheme="minorHAnsi"/>
          <w:b/>
          <w:bCs/>
          <w:color w:val="242424"/>
          <w:szCs w:val="24"/>
          <w:shd w:val="clear" w:color="auto" w:fill="FFFFFF"/>
        </w:rPr>
        <w:t>joint</w:t>
      </w:r>
      <w:proofErr w:type="gramEnd"/>
      <w:r w:rsidRPr="0002598C">
        <w:rPr>
          <w:rFonts w:asciiTheme="minorHAnsi" w:hAnsiTheme="minorHAnsi" w:cstheme="minorHAnsi"/>
          <w:b/>
          <w:bCs/>
          <w:color w:val="242424"/>
          <w:szCs w:val="24"/>
          <w:shd w:val="clear" w:color="auto" w:fill="FFFFFF"/>
        </w:rPr>
        <w:t xml:space="preserve"> Development Plan Document Regulation 19 Consultation</w:t>
      </w:r>
    </w:p>
    <w:p w14:paraId="6C6AF3C9" w14:textId="07B0D591" w:rsidR="00C64D9A" w:rsidRPr="0002598C" w:rsidRDefault="00C64D9A">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Your questions answered by new Leader and Deputy Leader</w:t>
      </w:r>
    </w:p>
    <w:p w14:paraId="2A57AF50" w14:textId="7AFD8F2F" w:rsidR="00177E52" w:rsidRPr="0002598C" w:rsidRDefault="00177E52">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YLCA White Rose Weekly Bulletin 24 July 2026</w:t>
      </w:r>
    </w:p>
    <w:p w14:paraId="35728D5E" w14:textId="551539CF" w:rsidR="00D9380D" w:rsidRPr="0002598C" w:rsidRDefault="00D9380D">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Wakefield Beer Festival coming to WX this October</w:t>
      </w:r>
    </w:p>
    <w:p w14:paraId="75A9E07F" w14:textId="048199F3" w:rsidR="004D7F80" w:rsidRPr="00B97235" w:rsidRDefault="004D7F80">
      <w:pPr>
        <w:pStyle w:val="ListParagraph"/>
        <w:numPr>
          <w:ilvl w:val="0"/>
          <w:numId w:val="12"/>
        </w:numPr>
        <w:ind w:left="567" w:hanging="425"/>
        <w:rPr>
          <w:rFonts w:asciiTheme="minorHAnsi" w:hAnsiTheme="minorHAnsi" w:cstheme="minorHAnsi"/>
          <w:color w:val="242424"/>
          <w:shd w:val="clear" w:color="auto" w:fill="FFFFFF"/>
        </w:rPr>
      </w:pPr>
      <w:r w:rsidRPr="00B97235">
        <w:rPr>
          <w:rFonts w:asciiTheme="minorHAnsi" w:hAnsiTheme="minorHAnsi" w:cstheme="minorHAnsi"/>
          <w:color w:val="242424"/>
          <w:shd w:val="clear" w:color="auto" w:fill="FFFFFF"/>
        </w:rPr>
        <w:t>Neighbourhood Alert Newsletter - Our News 20 July</w:t>
      </w:r>
    </w:p>
    <w:p w14:paraId="53F28699" w14:textId="3485375E" w:rsidR="00695335" w:rsidRPr="00B97235" w:rsidRDefault="00EE40DB">
      <w:pPr>
        <w:pStyle w:val="ListParagraph"/>
        <w:numPr>
          <w:ilvl w:val="0"/>
          <w:numId w:val="12"/>
        </w:numPr>
        <w:ind w:left="567" w:hanging="425"/>
        <w:rPr>
          <w:rFonts w:asciiTheme="minorHAnsi" w:hAnsiTheme="minorHAnsi" w:cstheme="minorHAnsi"/>
        </w:rPr>
      </w:pPr>
      <w:r w:rsidRPr="00B97235">
        <w:rPr>
          <w:rFonts w:asciiTheme="minorHAnsi" w:hAnsiTheme="minorHAnsi" w:cstheme="minorHAnsi"/>
          <w:color w:val="242424"/>
          <w:shd w:val="clear" w:color="auto" w:fill="FFFFFF"/>
        </w:rPr>
        <w:t>Wakefield Civic Society Notes 59: 17th July 2026</w:t>
      </w:r>
    </w:p>
    <w:p w14:paraId="721CBFAF" w14:textId="79BF6F1C" w:rsidR="00695335" w:rsidRPr="00B97235" w:rsidRDefault="006C0D9F">
      <w:pPr>
        <w:pStyle w:val="ListParagraph"/>
        <w:numPr>
          <w:ilvl w:val="0"/>
          <w:numId w:val="12"/>
        </w:numPr>
        <w:ind w:left="567" w:hanging="425"/>
        <w:jc w:val="both"/>
      </w:pPr>
      <w:r w:rsidRPr="00B97235">
        <w:t>16</w:t>
      </w:r>
      <w:r w:rsidRPr="00B97235">
        <w:rPr>
          <w:vertAlign w:val="superscript"/>
        </w:rPr>
        <w:t>th</w:t>
      </w:r>
      <w:r w:rsidRPr="00B97235">
        <w:t xml:space="preserve"> July WMDC Newsletter - share your views on the future of Wakefield city centre</w:t>
      </w:r>
    </w:p>
    <w:p w14:paraId="23A043E2" w14:textId="3C9293A1" w:rsidR="006C0D9F" w:rsidRPr="00B97235" w:rsidRDefault="00E174C2">
      <w:pPr>
        <w:pStyle w:val="ListParagraph"/>
        <w:numPr>
          <w:ilvl w:val="0"/>
          <w:numId w:val="12"/>
        </w:numPr>
        <w:ind w:left="567" w:hanging="425"/>
        <w:jc w:val="both"/>
      </w:pPr>
      <w:r w:rsidRPr="00B97235">
        <w:t>9</w:t>
      </w:r>
      <w:r w:rsidRPr="00B97235">
        <w:rPr>
          <w:vertAlign w:val="superscript"/>
        </w:rPr>
        <w:t>th</w:t>
      </w:r>
      <w:r w:rsidRPr="00B97235">
        <w:t xml:space="preserve"> July WMDC Newsletter - </w:t>
      </w:r>
      <w:r w:rsidR="009E4855" w:rsidRPr="00B97235">
        <w:t>Summer of action to smarten up Wakefield city centre</w:t>
      </w:r>
    </w:p>
    <w:p w14:paraId="613269DE" w14:textId="77777777" w:rsidR="00E174C2" w:rsidRPr="00B97235" w:rsidRDefault="00E174C2">
      <w:pPr>
        <w:pStyle w:val="ListParagraph"/>
        <w:numPr>
          <w:ilvl w:val="0"/>
          <w:numId w:val="12"/>
        </w:numPr>
        <w:ind w:left="567" w:hanging="425"/>
        <w:jc w:val="both"/>
        <w:rPr>
          <w:rFonts w:asciiTheme="minorHAnsi" w:hAnsiTheme="minorHAnsi" w:cstheme="minorHAnsi"/>
        </w:rPr>
      </w:pPr>
      <w:r w:rsidRPr="00B97235">
        <w:rPr>
          <w:rFonts w:asciiTheme="minorHAnsi" w:hAnsiTheme="minorHAnsi" w:cstheme="minorHAnsi"/>
        </w:rPr>
        <w:t>YLCA Training Bulletin July 2026</w:t>
      </w:r>
    </w:p>
    <w:p w14:paraId="443D13E8" w14:textId="741D6DEC" w:rsidR="00E174C2" w:rsidRPr="00B97235" w:rsidRDefault="00B17016">
      <w:pPr>
        <w:pStyle w:val="ListParagraph"/>
        <w:numPr>
          <w:ilvl w:val="0"/>
          <w:numId w:val="12"/>
        </w:numPr>
        <w:ind w:left="567" w:hanging="425"/>
        <w:jc w:val="both"/>
        <w:rPr>
          <w:rFonts w:asciiTheme="minorHAnsi" w:hAnsiTheme="minorHAnsi" w:cstheme="minorHAnsi"/>
        </w:rPr>
      </w:pPr>
      <w:r w:rsidRPr="00B97235">
        <w:rPr>
          <w:rFonts w:asciiTheme="minorHAnsi" w:hAnsiTheme="minorHAnsi" w:cstheme="minorHAnsi"/>
        </w:rPr>
        <w:t>YLCA Law and Governance June 2026</w:t>
      </w:r>
    </w:p>
    <w:p w14:paraId="075D35F4" w14:textId="4ED3D9BB" w:rsidR="00C61814" w:rsidRPr="00042F54" w:rsidRDefault="00863C15" w:rsidP="00CD3E0A">
      <w:pPr>
        <w:pStyle w:val="ListParagraph"/>
        <w:numPr>
          <w:ilvl w:val="0"/>
          <w:numId w:val="12"/>
        </w:numPr>
        <w:ind w:left="567" w:hanging="425"/>
        <w:jc w:val="both"/>
        <w:rPr>
          <w:szCs w:val="24"/>
        </w:rPr>
      </w:pPr>
      <w:r w:rsidRPr="00042F54">
        <w:rPr>
          <w:rFonts w:asciiTheme="minorHAnsi" w:hAnsiTheme="minorHAnsi" w:cstheme="minorHAnsi"/>
        </w:rPr>
        <w:t>Wakefield Civic Society Notes 58: 29th June 2026</w:t>
      </w:r>
      <w:r w:rsidR="00722E35" w:rsidRPr="00042F54">
        <w:rPr>
          <w:szCs w:val="24"/>
        </w:rPr>
        <w:tab/>
      </w:r>
    </w:p>
    <w:p w14:paraId="1D3CE174" w14:textId="77777777" w:rsidR="00F40E9F" w:rsidRPr="00F40E9F" w:rsidRDefault="00E67920" w:rsidP="00797D82">
      <w:pPr>
        <w:pStyle w:val="ListParagraph"/>
        <w:numPr>
          <w:ilvl w:val="0"/>
          <w:numId w:val="2"/>
        </w:numPr>
        <w:ind w:left="142" w:hanging="426"/>
        <w:jc w:val="both"/>
        <w:rPr>
          <w:rFonts w:asciiTheme="minorHAnsi" w:hAnsiTheme="minorHAnsi" w:cstheme="minorHAnsi"/>
        </w:rPr>
      </w:pPr>
      <w:r w:rsidRPr="00F40E9F">
        <w:rPr>
          <w:rFonts w:eastAsia="Times New Roman"/>
          <w:b/>
          <w:bCs/>
          <w:sz w:val="24"/>
          <w:szCs w:val="20"/>
          <w:lang w:eastAsia="en-US"/>
        </w:rPr>
        <w:t xml:space="preserve">FINANCE AND GENERAL PURPOSES COMMITTEE </w:t>
      </w:r>
      <w:r w:rsidR="00391A28" w:rsidRPr="00F40E9F">
        <w:rPr>
          <w:rFonts w:eastAsia="Times New Roman"/>
          <w:b/>
          <w:bCs/>
          <w:sz w:val="24"/>
          <w:szCs w:val="20"/>
          <w:lang w:eastAsia="en-US"/>
        </w:rPr>
        <w:t xml:space="preserve">  </w:t>
      </w:r>
    </w:p>
    <w:p w14:paraId="093DD9EB" w14:textId="43A1E905" w:rsidR="00442FCE" w:rsidRPr="00050BA7" w:rsidRDefault="00F40E9F">
      <w:pPr>
        <w:pStyle w:val="ListParagraph"/>
        <w:numPr>
          <w:ilvl w:val="0"/>
          <w:numId w:val="9"/>
        </w:numPr>
        <w:ind w:left="426" w:hanging="284"/>
        <w:jc w:val="both"/>
        <w:rPr>
          <w:rFonts w:asciiTheme="minorHAnsi" w:hAnsiTheme="minorHAnsi" w:cstheme="minorHAnsi"/>
          <w:sz w:val="24"/>
          <w:szCs w:val="24"/>
        </w:rPr>
      </w:pPr>
      <w:r w:rsidRPr="00050BA7">
        <w:rPr>
          <w:rFonts w:asciiTheme="minorHAnsi" w:hAnsiTheme="minorHAnsi" w:cstheme="minorHAnsi"/>
          <w:sz w:val="24"/>
          <w:szCs w:val="24"/>
        </w:rPr>
        <w:t>For committee to approve as an accurate record and full council to receive the minutes of 23</w:t>
      </w:r>
      <w:r w:rsidRPr="00050BA7">
        <w:rPr>
          <w:rFonts w:asciiTheme="minorHAnsi" w:hAnsiTheme="minorHAnsi" w:cstheme="minorHAnsi"/>
          <w:sz w:val="24"/>
          <w:szCs w:val="24"/>
          <w:vertAlign w:val="superscript"/>
        </w:rPr>
        <w:t>rd</w:t>
      </w:r>
      <w:r w:rsidRPr="00050BA7">
        <w:rPr>
          <w:rFonts w:asciiTheme="minorHAnsi" w:hAnsiTheme="minorHAnsi" w:cstheme="minorHAnsi"/>
          <w:sz w:val="24"/>
          <w:szCs w:val="24"/>
        </w:rPr>
        <w:t xml:space="preserve"> July 2026</w:t>
      </w:r>
    </w:p>
    <w:p w14:paraId="29222F6E" w14:textId="7D8F20AB" w:rsidR="00F40E9F" w:rsidRPr="00042F54" w:rsidRDefault="00050BA7" w:rsidP="00042F54">
      <w:pPr>
        <w:pStyle w:val="ListParagraph"/>
        <w:numPr>
          <w:ilvl w:val="0"/>
          <w:numId w:val="9"/>
        </w:numPr>
        <w:ind w:left="426" w:hanging="284"/>
        <w:jc w:val="both"/>
        <w:rPr>
          <w:b/>
          <w:bCs/>
        </w:rPr>
      </w:pPr>
      <w:r w:rsidRPr="00042F54">
        <w:rPr>
          <w:rFonts w:asciiTheme="minorHAnsi" w:hAnsiTheme="minorHAnsi" w:cstheme="minorHAnsi"/>
          <w:sz w:val="24"/>
          <w:szCs w:val="24"/>
        </w:rPr>
        <w:t>To consider the recommendations for approval</w:t>
      </w:r>
    </w:p>
    <w:p w14:paraId="7846493D" w14:textId="3B36CB01" w:rsidR="002A0D43" w:rsidRPr="00050BA7" w:rsidRDefault="00417251" w:rsidP="002A0D43">
      <w:pPr>
        <w:pStyle w:val="ListParagraph"/>
        <w:numPr>
          <w:ilvl w:val="0"/>
          <w:numId w:val="2"/>
        </w:numPr>
        <w:ind w:left="142" w:hanging="426"/>
        <w:jc w:val="both"/>
        <w:rPr>
          <w:sz w:val="24"/>
          <w:szCs w:val="24"/>
        </w:rPr>
      </w:pPr>
      <w:r w:rsidRPr="00606920">
        <w:rPr>
          <w:rFonts w:eastAsia="Times New Roman"/>
          <w:b/>
          <w:bCs/>
          <w:sz w:val="24"/>
          <w:szCs w:val="20"/>
          <w:lang w:eastAsia="en-US"/>
        </w:rPr>
        <w:t xml:space="preserve">PLANNING &amp; RIGHTS OF WAY </w:t>
      </w:r>
      <w:bookmarkEnd w:id="4"/>
      <w:r w:rsidR="00803413" w:rsidRPr="00606920">
        <w:rPr>
          <w:rFonts w:eastAsia="Times New Roman"/>
          <w:b/>
          <w:bCs/>
          <w:sz w:val="24"/>
          <w:szCs w:val="20"/>
          <w:lang w:eastAsia="en-US"/>
        </w:rPr>
        <w:t xml:space="preserve">COMMITTEE </w:t>
      </w:r>
    </w:p>
    <w:p w14:paraId="13BC0936" w14:textId="77777777" w:rsidR="00050BA7" w:rsidRPr="00050BA7" w:rsidRDefault="00050BA7" w:rsidP="00050BA7">
      <w:pPr>
        <w:pStyle w:val="ListParagraph"/>
        <w:ind w:left="426" w:hanging="284"/>
        <w:jc w:val="both"/>
        <w:rPr>
          <w:sz w:val="24"/>
          <w:szCs w:val="24"/>
        </w:rPr>
      </w:pPr>
      <w:r w:rsidRPr="00050BA7">
        <w:rPr>
          <w:sz w:val="24"/>
          <w:szCs w:val="24"/>
        </w:rPr>
        <w:t>1.</w:t>
      </w:r>
      <w:r w:rsidRPr="00050BA7">
        <w:rPr>
          <w:sz w:val="24"/>
          <w:szCs w:val="24"/>
        </w:rPr>
        <w:tab/>
        <w:t>For committee to approve as an accurate record and full council to receive the minutes of 23rd July 2026</w:t>
      </w:r>
    </w:p>
    <w:p w14:paraId="1FCA03F5" w14:textId="2FBA1D95" w:rsidR="00050BA7" w:rsidRDefault="00050BA7" w:rsidP="00050BA7">
      <w:pPr>
        <w:pStyle w:val="ListParagraph"/>
        <w:ind w:left="426" w:hanging="284"/>
        <w:jc w:val="both"/>
        <w:rPr>
          <w:sz w:val="24"/>
          <w:szCs w:val="24"/>
        </w:rPr>
      </w:pPr>
      <w:r w:rsidRPr="00050BA7">
        <w:rPr>
          <w:sz w:val="24"/>
          <w:szCs w:val="24"/>
        </w:rPr>
        <w:t>2.</w:t>
      </w:r>
      <w:r w:rsidRPr="00050BA7">
        <w:rPr>
          <w:sz w:val="24"/>
          <w:szCs w:val="24"/>
        </w:rPr>
        <w:tab/>
        <w:t>To consider the recommendations for approval</w:t>
      </w:r>
    </w:p>
    <w:p w14:paraId="39913E46" w14:textId="77777777" w:rsidR="00042F54" w:rsidRPr="00545417" w:rsidRDefault="00042F54" w:rsidP="00050BA7">
      <w:pPr>
        <w:pStyle w:val="ListParagraph"/>
        <w:ind w:left="426" w:hanging="284"/>
        <w:jc w:val="both"/>
        <w:rPr>
          <w:sz w:val="24"/>
          <w:szCs w:val="24"/>
        </w:rPr>
      </w:pPr>
    </w:p>
    <w:p w14:paraId="41BE8EC5" w14:textId="77777777" w:rsidR="006E7554" w:rsidRPr="006E7554" w:rsidRDefault="006E7554" w:rsidP="006E7554">
      <w:pPr>
        <w:jc w:val="both"/>
        <w:rPr>
          <w:szCs w:val="24"/>
        </w:rPr>
      </w:pPr>
    </w:p>
    <w:p w14:paraId="297C290D" w14:textId="41B92ED4" w:rsidR="008311D1" w:rsidRPr="00F91218" w:rsidRDefault="00E94991" w:rsidP="002A0D43">
      <w:pPr>
        <w:pStyle w:val="ListParagraph"/>
        <w:numPr>
          <w:ilvl w:val="0"/>
          <w:numId w:val="2"/>
        </w:numPr>
        <w:ind w:left="142" w:hanging="426"/>
        <w:jc w:val="both"/>
        <w:rPr>
          <w:sz w:val="24"/>
          <w:szCs w:val="24"/>
        </w:rPr>
      </w:pPr>
      <w:r w:rsidRPr="00417251">
        <w:rPr>
          <w:b/>
          <w:bCs/>
          <w:sz w:val="24"/>
          <w:szCs w:val="24"/>
        </w:rPr>
        <w:lastRenderedPageBreak/>
        <w:t>PLANNING APPLICATIONS FOR CONSIDERATION</w:t>
      </w:r>
    </w:p>
    <w:p w14:paraId="19EA70CF" w14:textId="0D977B52" w:rsidR="00C40C07" w:rsidRPr="00C40C07" w:rsidRDefault="00C40C07" w:rsidP="00045AB6">
      <w:pPr>
        <w:ind w:left="142"/>
        <w:jc w:val="both"/>
        <w:rPr>
          <w:rFonts w:asciiTheme="minorHAnsi" w:hAnsiTheme="minorHAnsi" w:cstheme="minorHAnsi"/>
          <w:szCs w:val="24"/>
        </w:rPr>
      </w:pPr>
      <w:r w:rsidRPr="00996147">
        <w:rPr>
          <w:rFonts w:asciiTheme="minorHAnsi" w:hAnsiTheme="minorHAnsi" w:cstheme="minorHAnsi"/>
          <w:b/>
          <w:bCs/>
          <w:szCs w:val="24"/>
        </w:rPr>
        <w:t>26/01366/TCA</w:t>
      </w:r>
      <w:r w:rsidRPr="00C40C07">
        <w:rPr>
          <w:rFonts w:asciiTheme="minorHAnsi" w:hAnsiTheme="minorHAnsi" w:cstheme="minorHAnsi"/>
          <w:color w:val="000000"/>
          <w:shd w:val="clear" w:color="auto" w:fill="FFFFFF"/>
        </w:rPr>
        <w:t xml:space="preserve"> 708 Barnsley Road </w:t>
      </w:r>
      <w:proofErr w:type="spellStart"/>
      <w:r w:rsidRPr="00C40C07">
        <w:rPr>
          <w:rFonts w:asciiTheme="minorHAnsi" w:hAnsiTheme="minorHAnsi" w:cstheme="minorHAnsi"/>
          <w:color w:val="000000"/>
          <w:shd w:val="clear" w:color="auto" w:fill="FFFFFF"/>
        </w:rPr>
        <w:t>Newmillerdam</w:t>
      </w:r>
      <w:proofErr w:type="spellEnd"/>
      <w:r w:rsidRPr="00C40C07">
        <w:rPr>
          <w:rFonts w:asciiTheme="minorHAnsi" w:hAnsiTheme="minorHAnsi" w:cstheme="minorHAnsi"/>
          <w:color w:val="000000"/>
          <w:shd w:val="clear" w:color="auto" w:fill="FFFFFF"/>
        </w:rPr>
        <w:t xml:space="preserve"> Wakefield WF2 6QQ</w:t>
      </w:r>
      <w:r w:rsidRPr="00C40C07">
        <w:rPr>
          <w:rFonts w:asciiTheme="minorHAnsi" w:hAnsiTheme="minorHAnsi" w:cstheme="minorHAnsi"/>
        </w:rPr>
        <w:t xml:space="preserve"> </w:t>
      </w:r>
      <w:r w:rsidRPr="00C40C07">
        <w:rPr>
          <w:rFonts w:asciiTheme="minorHAnsi" w:hAnsiTheme="minorHAnsi" w:cstheme="minorHAnsi"/>
          <w:color w:val="000000"/>
          <w:shd w:val="clear" w:color="auto" w:fill="FFFFFF"/>
        </w:rPr>
        <w:t>Cherry Laurel (T1): Reduce to 2m measured from the base of the stem. Cypress (T2): Removal. Cypress (T4): Removal. Removal of dead tree trunk (unable to identify) as only trunk remaining.</w:t>
      </w:r>
    </w:p>
    <w:p w14:paraId="1C217DD3" w14:textId="242DBDC3" w:rsidR="00032671" w:rsidRDefault="00C40C07" w:rsidP="00045AB6">
      <w:pPr>
        <w:ind w:left="142"/>
        <w:jc w:val="both"/>
      </w:pPr>
      <w:hyperlink r:id="rId16" w:history="1">
        <w:r w:rsidRPr="00850C5E">
          <w:rPr>
            <w:rStyle w:val="Hyperlink"/>
            <w:rFonts w:ascii="Calibri" w:hAnsi="Calibri" w:cs="Calibri"/>
            <w:szCs w:val="24"/>
          </w:rPr>
          <w:t>https://planning.wakefield.gov.uk/online-applications/applicationDetails.do?keyVal=TJ5GJ3QQG1U00&amp;activeTab=summary</w:t>
        </w:r>
      </w:hyperlink>
    </w:p>
    <w:p w14:paraId="4D52C6B7" w14:textId="6EEC77DB" w:rsidR="00031E17" w:rsidRPr="00E832C6" w:rsidRDefault="00E832C6" w:rsidP="00045AB6">
      <w:pPr>
        <w:ind w:left="142"/>
        <w:jc w:val="both"/>
        <w:rPr>
          <w:rFonts w:ascii="Calibri" w:hAnsi="Calibri" w:cs="Calibri"/>
          <w:szCs w:val="24"/>
        </w:rPr>
      </w:pPr>
      <w:r w:rsidRPr="00E832C6">
        <w:rPr>
          <w:rStyle w:val="casenumber"/>
          <w:rFonts w:ascii="Calibri" w:hAnsi="Calibri" w:cs="Calibri"/>
          <w:b/>
          <w:bCs/>
          <w:szCs w:val="24"/>
          <w:shd w:val="clear" w:color="auto" w:fill="FFFFFF"/>
        </w:rPr>
        <w:t>26/01365/</w:t>
      </w:r>
      <w:proofErr w:type="spellStart"/>
      <w:r w:rsidRPr="00E832C6">
        <w:rPr>
          <w:rStyle w:val="casenumber"/>
          <w:rFonts w:ascii="Calibri" w:hAnsi="Calibri" w:cs="Calibri"/>
          <w:b/>
          <w:bCs/>
          <w:szCs w:val="24"/>
          <w:shd w:val="clear" w:color="auto" w:fill="FFFFFF"/>
        </w:rPr>
        <w:t>CPL</w:t>
      </w:r>
      <w:r w:rsidRPr="00E832C6">
        <w:rPr>
          <w:rStyle w:val="divider1"/>
          <w:rFonts w:ascii="Calibri" w:hAnsi="Calibri" w:cs="Calibri"/>
          <w:szCs w:val="24"/>
          <w:bdr w:val="none" w:sz="0" w:space="0" w:color="auto" w:frame="1"/>
          <w:shd w:val="clear" w:color="auto" w:fill="FFFFFF"/>
        </w:rPr>
        <w:t>|</w:t>
      </w:r>
      <w:r w:rsidRPr="00E832C6">
        <w:rPr>
          <w:rStyle w:val="description"/>
          <w:rFonts w:ascii="Calibri" w:hAnsi="Calibri" w:cs="Calibri"/>
          <w:szCs w:val="24"/>
          <w:shd w:val="clear" w:color="auto" w:fill="FFFFFF"/>
        </w:rPr>
        <w:t>Proposed</w:t>
      </w:r>
      <w:proofErr w:type="spellEnd"/>
      <w:r w:rsidRPr="00E832C6">
        <w:rPr>
          <w:rStyle w:val="description"/>
          <w:rFonts w:ascii="Calibri" w:hAnsi="Calibri" w:cs="Calibri"/>
          <w:szCs w:val="24"/>
          <w:shd w:val="clear" w:color="auto" w:fill="FFFFFF"/>
        </w:rPr>
        <w:t xml:space="preserve"> use of </w:t>
      </w:r>
      <w:proofErr w:type="spellStart"/>
      <w:r w:rsidRPr="00E832C6">
        <w:rPr>
          <w:rStyle w:val="description"/>
          <w:rFonts w:ascii="Calibri" w:hAnsi="Calibri" w:cs="Calibri"/>
          <w:szCs w:val="24"/>
          <w:shd w:val="clear" w:color="auto" w:fill="FFFFFF"/>
        </w:rPr>
        <w:t>childrens</w:t>
      </w:r>
      <w:proofErr w:type="spellEnd"/>
      <w:r w:rsidRPr="00E832C6">
        <w:rPr>
          <w:rStyle w:val="description"/>
          <w:rFonts w:ascii="Calibri" w:hAnsi="Calibri" w:cs="Calibri"/>
          <w:szCs w:val="24"/>
          <w:shd w:val="clear" w:color="auto" w:fill="FFFFFF"/>
        </w:rPr>
        <w:t xml:space="preserve"> nursery for 4 Navigation Court Wakefield WF2 7BJ under use class E is permitted development</w:t>
      </w:r>
      <w:r w:rsidRPr="00E832C6">
        <w:rPr>
          <w:rStyle w:val="divider2"/>
          <w:rFonts w:ascii="Calibri" w:hAnsi="Calibri" w:cs="Calibri"/>
          <w:szCs w:val="24"/>
          <w:bdr w:val="none" w:sz="0" w:space="0" w:color="auto" w:frame="1"/>
          <w:shd w:val="clear" w:color="auto" w:fill="FFFFFF"/>
        </w:rPr>
        <w:t>|</w:t>
      </w:r>
      <w:r w:rsidRPr="00E832C6">
        <w:rPr>
          <w:rStyle w:val="address"/>
          <w:rFonts w:ascii="Calibri" w:hAnsi="Calibri" w:cs="Calibri"/>
          <w:szCs w:val="24"/>
          <w:shd w:val="clear" w:color="auto" w:fill="FFFFFF"/>
        </w:rPr>
        <w:t>4 Navigation Court Wakefield WF2 7BJ</w:t>
      </w:r>
    </w:p>
    <w:p w14:paraId="44F101F9" w14:textId="5C1046A8" w:rsidR="00996147" w:rsidRPr="00032671" w:rsidRDefault="00F217D9" w:rsidP="00045AB6">
      <w:pPr>
        <w:ind w:left="142"/>
        <w:jc w:val="both"/>
        <w:rPr>
          <w:rFonts w:asciiTheme="minorHAnsi" w:hAnsiTheme="minorHAnsi" w:cstheme="minorHAnsi"/>
          <w:szCs w:val="24"/>
        </w:rPr>
      </w:pPr>
      <w:hyperlink r:id="rId17" w:history="1">
        <w:r w:rsidRPr="002B2FD4">
          <w:rPr>
            <w:rStyle w:val="Hyperlink"/>
            <w:rFonts w:ascii="Calibri" w:hAnsi="Calibri" w:cs="Calibri"/>
            <w:szCs w:val="24"/>
          </w:rPr>
          <w:t>https://planning.wakefield.gov.uk/online-applications/applicationDetails.do?keyVal=TJ3BEBQQFZX00&amp;activeTab=summary</w:t>
        </w:r>
      </w:hyperlink>
    </w:p>
    <w:p w14:paraId="3CAC7E79" w14:textId="26BE6065" w:rsidR="00996147" w:rsidRPr="00032671" w:rsidRDefault="00032671" w:rsidP="00045AB6">
      <w:pPr>
        <w:ind w:left="142"/>
        <w:jc w:val="both"/>
        <w:rPr>
          <w:rFonts w:asciiTheme="minorHAnsi" w:hAnsiTheme="minorHAnsi" w:cstheme="minorHAnsi"/>
          <w:szCs w:val="24"/>
        </w:rPr>
      </w:pPr>
      <w:r w:rsidRPr="00032671">
        <w:rPr>
          <w:rStyle w:val="casenumber"/>
          <w:rFonts w:asciiTheme="minorHAnsi" w:hAnsiTheme="minorHAnsi" w:cstheme="minorHAnsi"/>
          <w:b/>
          <w:bCs/>
          <w:szCs w:val="24"/>
          <w:shd w:val="clear" w:color="auto" w:fill="FFFFFF"/>
        </w:rPr>
        <w:t>26/01446/</w:t>
      </w:r>
      <w:proofErr w:type="spellStart"/>
      <w:r w:rsidRPr="00032671">
        <w:rPr>
          <w:rStyle w:val="casenumber"/>
          <w:rFonts w:asciiTheme="minorHAnsi" w:hAnsiTheme="minorHAnsi" w:cstheme="minorHAnsi"/>
          <w:b/>
          <w:bCs/>
          <w:szCs w:val="24"/>
          <w:shd w:val="clear" w:color="auto" w:fill="FFFFFF"/>
        </w:rPr>
        <w:t>FUL</w:t>
      </w:r>
      <w:r w:rsidRPr="00032671">
        <w:rPr>
          <w:rStyle w:val="divider1"/>
          <w:rFonts w:asciiTheme="minorHAnsi" w:hAnsiTheme="minorHAnsi" w:cstheme="minorHAnsi"/>
          <w:szCs w:val="24"/>
          <w:bdr w:val="none" w:sz="0" w:space="0" w:color="auto" w:frame="1"/>
          <w:shd w:val="clear" w:color="auto" w:fill="FFFFFF"/>
        </w:rPr>
        <w:t>|</w:t>
      </w:r>
      <w:r w:rsidRPr="00032671">
        <w:rPr>
          <w:rStyle w:val="description"/>
          <w:rFonts w:asciiTheme="minorHAnsi" w:hAnsiTheme="minorHAnsi" w:cstheme="minorHAnsi"/>
          <w:szCs w:val="24"/>
          <w:shd w:val="clear" w:color="auto" w:fill="FFFFFF"/>
        </w:rPr>
        <w:t>First</w:t>
      </w:r>
      <w:proofErr w:type="spellEnd"/>
      <w:r w:rsidRPr="00032671">
        <w:rPr>
          <w:rStyle w:val="description"/>
          <w:rFonts w:asciiTheme="minorHAnsi" w:hAnsiTheme="minorHAnsi" w:cstheme="minorHAnsi"/>
          <w:szCs w:val="24"/>
          <w:shd w:val="clear" w:color="auto" w:fill="FFFFFF"/>
        </w:rPr>
        <w:t xml:space="preserve"> floor extension to side</w:t>
      </w:r>
      <w:r w:rsidRPr="00032671">
        <w:rPr>
          <w:rStyle w:val="divider2"/>
          <w:rFonts w:asciiTheme="minorHAnsi" w:hAnsiTheme="minorHAnsi" w:cstheme="minorHAnsi"/>
          <w:szCs w:val="24"/>
          <w:bdr w:val="none" w:sz="0" w:space="0" w:color="auto" w:frame="1"/>
          <w:shd w:val="clear" w:color="auto" w:fill="FFFFFF"/>
        </w:rPr>
        <w:t>|</w:t>
      </w:r>
      <w:r w:rsidRPr="00032671">
        <w:rPr>
          <w:rStyle w:val="address"/>
          <w:rFonts w:asciiTheme="minorHAnsi" w:hAnsiTheme="minorHAnsi" w:cstheme="minorHAnsi"/>
          <w:szCs w:val="24"/>
          <w:shd w:val="clear" w:color="auto" w:fill="FFFFFF"/>
        </w:rPr>
        <w:t>31 High Keep Fold Hall Green Wakefield WF4 3QL</w:t>
      </w:r>
    </w:p>
    <w:p w14:paraId="64E50462" w14:textId="76E8C063" w:rsidR="004158CE" w:rsidRDefault="00996147" w:rsidP="00045AB6">
      <w:pPr>
        <w:ind w:left="142"/>
        <w:jc w:val="both"/>
        <w:rPr>
          <w:rStyle w:val="casenumber"/>
          <w:rFonts w:ascii="Tahoma" w:hAnsi="Tahoma" w:cs="Tahoma"/>
          <w:b/>
          <w:bCs/>
          <w:color w:val="000000"/>
          <w:shd w:val="clear" w:color="auto" w:fill="FFFFFF"/>
        </w:rPr>
      </w:pPr>
      <w:hyperlink r:id="rId18" w:history="1">
        <w:r w:rsidRPr="002B2FD4">
          <w:rPr>
            <w:rStyle w:val="Hyperlink"/>
            <w:rFonts w:ascii="Calibri" w:hAnsi="Calibri" w:cs="Calibri"/>
            <w:szCs w:val="24"/>
          </w:rPr>
          <w:t>https://planning.wakefield.gov.uk/online-applications/applicationDetails.do?keyVal=TJNCZTQQ04200&amp;activeTab=summary</w:t>
        </w:r>
      </w:hyperlink>
    </w:p>
    <w:p w14:paraId="26C7CAF6" w14:textId="77777777" w:rsidR="004158CE" w:rsidRPr="004158CE" w:rsidRDefault="004158CE" w:rsidP="00045AB6">
      <w:pPr>
        <w:ind w:left="142"/>
        <w:jc w:val="both"/>
        <w:rPr>
          <w:rStyle w:val="address"/>
          <w:rFonts w:asciiTheme="minorHAnsi" w:hAnsiTheme="minorHAnsi" w:cstheme="minorHAnsi"/>
          <w:szCs w:val="24"/>
          <w:shd w:val="clear" w:color="auto" w:fill="FFFFFF"/>
        </w:rPr>
      </w:pPr>
      <w:r w:rsidRPr="004158CE">
        <w:rPr>
          <w:rStyle w:val="casenumber"/>
          <w:rFonts w:asciiTheme="minorHAnsi" w:hAnsiTheme="minorHAnsi" w:cstheme="minorHAnsi"/>
          <w:b/>
          <w:bCs/>
          <w:szCs w:val="24"/>
          <w:shd w:val="clear" w:color="auto" w:fill="FFFFFF"/>
        </w:rPr>
        <w:t>26/01447/</w:t>
      </w:r>
      <w:proofErr w:type="spellStart"/>
      <w:r w:rsidRPr="004158CE">
        <w:rPr>
          <w:rStyle w:val="casenumber"/>
          <w:rFonts w:asciiTheme="minorHAnsi" w:hAnsiTheme="minorHAnsi" w:cstheme="minorHAnsi"/>
          <w:b/>
          <w:bCs/>
          <w:szCs w:val="24"/>
          <w:shd w:val="clear" w:color="auto" w:fill="FFFFFF"/>
        </w:rPr>
        <w:t>TCA</w:t>
      </w:r>
      <w:r w:rsidRPr="004158CE">
        <w:rPr>
          <w:rStyle w:val="divider1"/>
          <w:rFonts w:asciiTheme="minorHAnsi" w:hAnsiTheme="minorHAnsi" w:cstheme="minorHAnsi"/>
          <w:szCs w:val="24"/>
          <w:bdr w:val="none" w:sz="0" w:space="0" w:color="auto" w:frame="1"/>
          <w:shd w:val="clear" w:color="auto" w:fill="FFFFFF"/>
        </w:rPr>
        <w:t>|</w:t>
      </w:r>
      <w:r w:rsidRPr="004158CE">
        <w:rPr>
          <w:rStyle w:val="description"/>
          <w:rFonts w:asciiTheme="minorHAnsi" w:hAnsiTheme="minorHAnsi" w:cstheme="minorHAnsi"/>
          <w:szCs w:val="24"/>
          <w:shd w:val="clear" w:color="auto" w:fill="FFFFFF"/>
        </w:rPr>
        <w:t>Removal</w:t>
      </w:r>
      <w:proofErr w:type="spellEnd"/>
      <w:r w:rsidRPr="004158CE">
        <w:rPr>
          <w:rStyle w:val="description"/>
          <w:rFonts w:asciiTheme="minorHAnsi" w:hAnsiTheme="minorHAnsi" w:cstheme="minorHAnsi"/>
          <w:szCs w:val="24"/>
          <w:shd w:val="clear" w:color="auto" w:fill="FFFFFF"/>
        </w:rPr>
        <w:t xml:space="preserve"> of 1 Willow </w:t>
      </w:r>
      <w:proofErr w:type="spellStart"/>
      <w:r w:rsidRPr="004158CE">
        <w:rPr>
          <w:rStyle w:val="description"/>
          <w:rFonts w:asciiTheme="minorHAnsi" w:hAnsiTheme="minorHAnsi" w:cstheme="minorHAnsi"/>
          <w:szCs w:val="24"/>
          <w:shd w:val="clear" w:color="auto" w:fill="FFFFFF"/>
        </w:rPr>
        <w:t>Tree</w:t>
      </w:r>
      <w:r w:rsidRPr="004158CE">
        <w:rPr>
          <w:rStyle w:val="divider2"/>
          <w:rFonts w:asciiTheme="minorHAnsi" w:hAnsiTheme="minorHAnsi" w:cstheme="minorHAnsi"/>
          <w:szCs w:val="24"/>
          <w:bdr w:val="none" w:sz="0" w:space="0" w:color="auto" w:frame="1"/>
          <w:shd w:val="clear" w:color="auto" w:fill="FFFFFF"/>
        </w:rPr>
        <w:t>|</w:t>
      </w:r>
      <w:r w:rsidRPr="004158CE">
        <w:rPr>
          <w:rStyle w:val="address"/>
          <w:rFonts w:asciiTheme="minorHAnsi" w:hAnsiTheme="minorHAnsi" w:cstheme="minorHAnsi"/>
          <w:szCs w:val="24"/>
          <w:shd w:val="clear" w:color="auto" w:fill="FFFFFF"/>
        </w:rPr>
        <w:t>Slack</w:t>
      </w:r>
      <w:proofErr w:type="spellEnd"/>
      <w:r w:rsidRPr="004158CE">
        <w:rPr>
          <w:rStyle w:val="address"/>
          <w:rFonts w:asciiTheme="minorHAnsi" w:hAnsiTheme="minorHAnsi" w:cstheme="minorHAnsi"/>
          <w:szCs w:val="24"/>
          <w:shd w:val="clear" w:color="auto" w:fill="FFFFFF"/>
        </w:rPr>
        <w:t xml:space="preserve"> Lane </w:t>
      </w:r>
      <w:proofErr w:type="spellStart"/>
      <w:r w:rsidRPr="004158CE">
        <w:rPr>
          <w:rStyle w:val="address"/>
          <w:rFonts w:asciiTheme="minorHAnsi" w:hAnsiTheme="minorHAnsi" w:cstheme="minorHAnsi"/>
          <w:szCs w:val="24"/>
          <w:shd w:val="clear" w:color="auto" w:fill="FFFFFF"/>
        </w:rPr>
        <w:t>Newmillerdam</w:t>
      </w:r>
      <w:proofErr w:type="spellEnd"/>
      <w:r w:rsidRPr="004158CE">
        <w:rPr>
          <w:rStyle w:val="address"/>
          <w:rFonts w:asciiTheme="minorHAnsi" w:hAnsiTheme="minorHAnsi" w:cstheme="minorHAnsi"/>
          <w:szCs w:val="24"/>
          <w:shd w:val="clear" w:color="auto" w:fill="FFFFFF"/>
        </w:rPr>
        <w:t xml:space="preserve"> Wakefield</w:t>
      </w:r>
    </w:p>
    <w:p w14:paraId="7854DFC9" w14:textId="40DFE402" w:rsidR="000732C4" w:rsidRDefault="004158CE" w:rsidP="00045AB6">
      <w:pPr>
        <w:ind w:left="142"/>
        <w:jc w:val="both"/>
        <w:rPr>
          <w:rFonts w:ascii="Calibri" w:hAnsi="Calibri" w:cs="Calibri"/>
          <w:szCs w:val="24"/>
        </w:rPr>
      </w:pPr>
      <w:hyperlink r:id="rId19" w:history="1">
        <w:r w:rsidRPr="00D40AFB">
          <w:rPr>
            <w:rStyle w:val="Hyperlink"/>
            <w:rFonts w:ascii="Calibri" w:hAnsi="Calibri" w:cs="Calibri"/>
            <w:szCs w:val="24"/>
          </w:rPr>
          <w:t>https://planning.wakefield.gov.uk/online-applications/applicationDetails.do?keyVal=TJNFY8QQ01T00&amp;activeTab=summary</w:t>
        </w:r>
      </w:hyperlink>
    </w:p>
    <w:p w14:paraId="43F6A616" w14:textId="5164E1BF" w:rsidR="004158CE" w:rsidRPr="000732C4" w:rsidRDefault="000732C4" w:rsidP="00045AB6">
      <w:pPr>
        <w:ind w:left="142"/>
        <w:jc w:val="both"/>
        <w:rPr>
          <w:rFonts w:ascii="Calibri" w:hAnsi="Calibri" w:cs="Calibri"/>
          <w:szCs w:val="24"/>
        </w:rPr>
      </w:pPr>
      <w:r w:rsidRPr="000732C4">
        <w:rPr>
          <w:rStyle w:val="casenumber"/>
          <w:rFonts w:ascii="Calibri" w:hAnsi="Calibri" w:cs="Calibri"/>
          <w:b/>
          <w:bCs/>
          <w:szCs w:val="24"/>
          <w:shd w:val="clear" w:color="auto" w:fill="FFFFFF"/>
        </w:rPr>
        <w:t>26/01396/</w:t>
      </w:r>
      <w:proofErr w:type="spellStart"/>
      <w:r w:rsidRPr="000732C4">
        <w:rPr>
          <w:rStyle w:val="casenumber"/>
          <w:rFonts w:ascii="Calibri" w:hAnsi="Calibri" w:cs="Calibri"/>
          <w:b/>
          <w:bCs/>
          <w:szCs w:val="24"/>
          <w:shd w:val="clear" w:color="auto" w:fill="FFFFFF"/>
        </w:rPr>
        <w:t>FUL</w:t>
      </w:r>
      <w:r w:rsidRPr="000732C4">
        <w:rPr>
          <w:rStyle w:val="divider1"/>
          <w:rFonts w:ascii="Calibri" w:hAnsi="Calibri" w:cs="Calibri"/>
          <w:szCs w:val="24"/>
          <w:bdr w:val="none" w:sz="0" w:space="0" w:color="auto" w:frame="1"/>
          <w:shd w:val="clear" w:color="auto" w:fill="FFFFFF"/>
        </w:rPr>
        <w:t>|</w:t>
      </w:r>
      <w:r w:rsidRPr="000732C4">
        <w:rPr>
          <w:rStyle w:val="description"/>
          <w:rFonts w:ascii="Calibri" w:hAnsi="Calibri" w:cs="Calibri"/>
          <w:szCs w:val="24"/>
          <w:shd w:val="clear" w:color="auto" w:fill="FFFFFF"/>
        </w:rPr>
        <w:t>Alterations</w:t>
      </w:r>
      <w:proofErr w:type="spellEnd"/>
      <w:r w:rsidRPr="000732C4">
        <w:rPr>
          <w:rStyle w:val="description"/>
          <w:rFonts w:ascii="Calibri" w:hAnsi="Calibri" w:cs="Calibri"/>
          <w:szCs w:val="24"/>
          <w:shd w:val="clear" w:color="auto" w:fill="FFFFFF"/>
        </w:rPr>
        <w:t xml:space="preserve"> to existing covered parking area and part change of use of car sales depot to storage and distribution unit</w:t>
      </w:r>
      <w:r w:rsidRPr="000732C4">
        <w:rPr>
          <w:rStyle w:val="divider2"/>
          <w:rFonts w:ascii="Calibri" w:hAnsi="Calibri" w:cs="Calibri"/>
          <w:szCs w:val="24"/>
          <w:bdr w:val="none" w:sz="0" w:space="0" w:color="auto" w:frame="1"/>
          <w:shd w:val="clear" w:color="auto" w:fill="FFFFFF"/>
        </w:rPr>
        <w:t>|</w:t>
      </w:r>
      <w:r w:rsidRPr="000732C4">
        <w:rPr>
          <w:rStyle w:val="address"/>
          <w:rFonts w:ascii="Calibri" w:hAnsi="Calibri" w:cs="Calibri"/>
          <w:szCs w:val="24"/>
          <w:shd w:val="clear" w:color="auto" w:fill="FFFFFF"/>
        </w:rPr>
        <w:t xml:space="preserve">339 Denby Dale Road </w:t>
      </w:r>
      <w:proofErr w:type="spellStart"/>
      <w:r w:rsidRPr="000732C4">
        <w:rPr>
          <w:rStyle w:val="address"/>
          <w:rFonts w:ascii="Calibri" w:hAnsi="Calibri" w:cs="Calibri"/>
          <w:szCs w:val="24"/>
          <w:shd w:val="clear" w:color="auto" w:fill="FFFFFF"/>
        </w:rPr>
        <w:t>Durkar</w:t>
      </w:r>
      <w:proofErr w:type="spellEnd"/>
      <w:r w:rsidRPr="000732C4">
        <w:rPr>
          <w:rStyle w:val="address"/>
          <w:rFonts w:ascii="Calibri" w:hAnsi="Calibri" w:cs="Calibri"/>
          <w:szCs w:val="24"/>
          <w:shd w:val="clear" w:color="auto" w:fill="FFFFFF"/>
        </w:rPr>
        <w:t xml:space="preserve"> Wakefield WF4 3BB</w:t>
      </w:r>
    </w:p>
    <w:p w14:paraId="6231376B" w14:textId="0FAB9483" w:rsidR="00BC11E5" w:rsidRDefault="00BC11E5" w:rsidP="00045AB6">
      <w:pPr>
        <w:ind w:left="142"/>
        <w:jc w:val="both"/>
        <w:rPr>
          <w:szCs w:val="24"/>
        </w:rPr>
      </w:pPr>
      <w:hyperlink r:id="rId20" w:history="1">
        <w:r w:rsidRPr="00BC11E5">
          <w:rPr>
            <w:rStyle w:val="Hyperlink"/>
            <w:rFonts w:asciiTheme="minorHAnsi" w:hAnsiTheme="minorHAnsi" w:cstheme="minorHAnsi"/>
            <w:szCs w:val="24"/>
          </w:rPr>
          <w:t>https://planning.wakefield.gov.uk/online-applications/applicationDetails.do?keyVal=TJC863QQ04200&amp;activeTab=summary</w:t>
        </w:r>
      </w:hyperlink>
    </w:p>
    <w:p w14:paraId="298CF14B" w14:textId="0802CBA9" w:rsidR="00440721" w:rsidRPr="00050BA7" w:rsidRDefault="00440721" w:rsidP="007D7F60">
      <w:pPr>
        <w:pStyle w:val="ListParagraph"/>
        <w:numPr>
          <w:ilvl w:val="3"/>
          <w:numId w:val="1"/>
        </w:numPr>
        <w:ind w:left="142" w:hanging="426"/>
        <w:jc w:val="both"/>
        <w:rPr>
          <w:b/>
          <w:bCs/>
          <w:sz w:val="24"/>
          <w:szCs w:val="24"/>
        </w:rPr>
      </w:pPr>
      <w:r w:rsidRPr="00440721">
        <w:rPr>
          <w:b/>
          <w:bCs/>
          <w:sz w:val="24"/>
          <w:szCs w:val="24"/>
        </w:rPr>
        <w:t xml:space="preserve">PARKS AND OPEN SPACES </w:t>
      </w:r>
      <w:r w:rsidR="0039772B" w:rsidRPr="00440721">
        <w:rPr>
          <w:b/>
          <w:bCs/>
          <w:sz w:val="24"/>
          <w:szCs w:val="24"/>
        </w:rPr>
        <w:t>COMMITTEE</w:t>
      </w:r>
      <w:r w:rsidR="00EA0CB4" w:rsidRPr="00194672">
        <w:rPr>
          <w:sz w:val="24"/>
          <w:szCs w:val="24"/>
        </w:rPr>
        <w:t xml:space="preserve"> </w:t>
      </w:r>
    </w:p>
    <w:p w14:paraId="01E49A24" w14:textId="489E9D3B" w:rsidR="00050BA7" w:rsidRPr="00050BA7" w:rsidRDefault="00050BA7">
      <w:pPr>
        <w:pStyle w:val="ListParagraph"/>
        <w:numPr>
          <w:ilvl w:val="0"/>
          <w:numId w:val="10"/>
        </w:numPr>
        <w:ind w:left="426" w:hanging="284"/>
        <w:jc w:val="both"/>
        <w:rPr>
          <w:sz w:val="24"/>
          <w:szCs w:val="24"/>
        </w:rPr>
      </w:pPr>
      <w:r w:rsidRPr="00050BA7">
        <w:rPr>
          <w:sz w:val="24"/>
          <w:szCs w:val="24"/>
        </w:rPr>
        <w:t xml:space="preserve">For committee to approve as an accurate record and full council to receive the minutes of </w:t>
      </w:r>
      <w:r>
        <w:rPr>
          <w:sz w:val="24"/>
          <w:szCs w:val="24"/>
        </w:rPr>
        <w:t>20th</w:t>
      </w:r>
      <w:r w:rsidRPr="00050BA7">
        <w:rPr>
          <w:sz w:val="24"/>
          <w:szCs w:val="24"/>
        </w:rPr>
        <w:t xml:space="preserve"> July 2026</w:t>
      </w:r>
    </w:p>
    <w:p w14:paraId="2D0C1D87" w14:textId="29051D18" w:rsidR="00545417" w:rsidRPr="00F420BE" w:rsidRDefault="00050BA7" w:rsidP="00042F54">
      <w:pPr>
        <w:pStyle w:val="ListParagraph"/>
        <w:ind w:left="426" w:hanging="284"/>
        <w:jc w:val="both"/>
        <w:rPr>
          <w:rFonts w:asciiTheme="minorHAnsi" w:hAnsiTheme="minorHAnsi" w:cstheme="minorHAnsi"/>
          <w:szCs w:val="24"/>
        </w:rPr>
      </w:pPr>
      <w:r w:rsidRPr="006C4668">
        <w:rPr>
          <w:b/>
          <w:bCs/>
          <w:sz w:val="24"/>
          <w:szCs w:val="24"/>
        </w:rPr>
        <w:t>2.</w:t>
      </w:r>
      <w:r w:rsidRPr="00050BA7">
        <w:rPr>
          <w:sz w:val="24"/>
          <w:szCs w:val="24"/>
        </w:rPr>
        <w:tab/>
        <w:t>To consider the recommendations for approval</w:t>
      </w:r>
    </w:p>
    <w:p w14:paraId="0995BA27" w14:textId="79025831" w:rsidR="005911D0" w:rsidRPr="00BA4B8A" w:rsidRDefault="00440721" w:rsidP="00AD76E2">
      <w:pPr>
        <w:pStyle w:val="ListParagraph"/>
        <w:numPr>
          <w:ilvl w:val="3"/>
          <w:numId w:val="1"/>
        </w:numPr>
        <w:ind w:left="142" w:hanging="426"/>
        <w:jc w:val="both"/>
        <w:rPr>
          <w:rFonts w:asciiTheme="minorHAnsi" w:hAnsiTheme="minorHAnsi" w:cstheme="minorHAnsi"/>
          <w:i/>
          <w:iCs/>
          <w:szCs w:val="24"/>
        </w:rPr>
      </w:pPr>
      <w:r w:rsidRPr="00BA4B8A">
        <w:rPr>
          <w:b/>
          <w:bCs/>
          <w:sz w:val="24"/>
          <w:szCs w:val="24"/>
        </w:rPr>
        <w:t xml:space="preserve">VILLAGE INSTITUTE CHARITY COMMITTEE (VICC) </w:t>
      </w:r>
    </w:p>
    <w:p w14:paraId="19C308B5" w14:textId="31ECC6BF" w:rsidR="006C3B74" w:rsidRPr="006C3B74" w:rsidRDefault="006C3B74">
      <w:pPr>
        <w:pStyle w:val="ListParagraph"/>
        <w:numPr>
          <w:ilvl w:val="0"/>
          <w:numId w:val="6"/>
        </w:numPr>
        <w:ind w:left="426" w:hanging="284"/>
        <w:jc w:val="both"/>
        <w:rPr>
          <w:rFonts w:asciiTheme="minorHAnsi" w:hAnsiTheme="minorHAnsi" w:cstheme="minorHAnsi"/>
          <w:sz w:val="24"/>
          <w:szCs w:val="24"/>
        </w:rPr>
      </w:pPr>
      <w:r>
        <w:rPr>
          <w:rFonts w:asciiTheme="minorHAnsi" w:hAnsiTheme="minorHAnsi" w:cstheme="minorHAnsi"/>
          <w:sz w:val="24"/>
          <w:szCs w:val="24"/>
        </w:rPr>
        <w:t>For full council to receive the Health and Safety/Risk Assessment inspection report of July 2026</w:t>
      </w:r>
    </w:p>
    <w:p w14:paraId="6B912326" w14:textId="3B4C79E5" w:rsidR="00875045" w:rsidRPr="00042F54" w:rsidRDefault="00A4491A" w:rsidP="0001112A">
      <w:pPr>
        <w:pStyle w:val="ListParagraph"/>
        <w:numPr>
          <w:ilvl w:val="0"/>
          <w:numId w:val="6"/>
        </w:numPr>
        <w:ind w:left="426" w:hanging="284"/>
        <w:jc w:val="both"/>
        <w:rPr>
          <w:rFonts w:asciiTheme="minorHAnsi" w:hAnsiTheme="minorHAnsi" w:cstheme="minorHAnsi"/>
          <w:szCs w:val="24"/>
        </w:rPr>
      </w:pPr>
      <w:r w:rsidRPr="00042F54">
        <w:rPr>
          <w:rFonts w:asciiTheme="minorHAnsi" w:hAnsiTheme="minorHAnsi" w:cstheme="minorHAnsi"/>
          <w:sz w:val="24"/>
          <w:szCs w:val="24"/>
        </w:rPr>
        <w:t>Next meeting 28th September 2026 – Please update your diarie</w:t>
      </w:r>
      <w:r w:rsidR="00CE1CDC">
        <w:rPr>
          <w:rFonts w:asciiTheme="minorHAnsi" w:hAnsiTheme="minorHAnsi" w:cstheme="minorHAnsi"/>
          <w:sz w:val="24"/>
          <w:szCs w:val="24"/>
        </w:rPr>
        <w:t>s</w:t>
      </w:r>
    </w:p>
    <w:p w14:paraId="2C257C73" w14:textId="5B009570" w:rsidR="00E43715" w:rsidRPr="006F4635" w:rsidRDefault="006139B7">
      <w:pPr>
        <w:pStyle w:val="ListParagraph"/>
        <w:numPr>
          <w:ilvl w:val="0"/>
          <w:numId w:val="11"/>
        </w:numPr>
        <w:ind w:left="142" w:hanging="426"/>
        <w:jc w:val="both"/>
        <w:rPr>
          <w:rFonts w:asciiTheme="minorHAnsi" w:hAnsiTheme="minorHAnsi" w:cstheme="minorHAnsi"/>
          <w:szCs w:val="24"/>
        </w:rPr>
      </w:pPr>
      <w:r w:rsidRPr="006F4635">
        <w:rPr>
          <w:b/>
          <w:bCs/>
          <w:sz w:val="24"/>
          <w:szCs w:val="24"/>
        </w:rPr>
        <w:t xml:space="preserve">HALL GREEN COMMUNITY CENTRE </w:t>
      </w:r>
      <w:r w:rsidR="006F4635" w:rsidRPr="006F4635">
        <w:rPr>
          <w:b/>
          <w:bCs/>
          <w:sz w:val="24"/>
          <w:szCs w:val="24"/>
        </w:rPr>
        <w:t xml:space="preserve">(HGCC) </w:t>
      </w:r>
    </w:p>
    <w:p w14:paraId="461F5F39" w14:textId="10AEBB4D" w:rsidR="009942A6" w:rsidRPr="009942A6" w:rsidRDefault="009942A6" w:rsidP="009942A6">
      <w:pPr>
        <w:pStyle w:val="ListParagraph"/>
        <w:numPr>
          <w:ilvl w:val="0"/>
          <w:numId w:val="13"/>
        </w:numPr>
        <w:ind w:left="426" w:hanging="284"/>
        <w:jc w:val="both"/>
        <w:rPr>
          <w:rFonts w:asciiTheme="minorHAnsi" w:hAnsiTheme="minorHAnsi" w:cstheme="minorHAnsi"/>
          <w:sz w:val="24"/>
          <w:szCs w:val="24"/>
        </w:rPr>
      </w:pPr>
      <w:r w:rsidRPr="009942A6">
        <w:rPr>
          <w:rFonts w:asciiTheme="minorHAnsi" w:hAnsiTheme="minorHAnsi" w:cstheme="minorHAnsi"/>
          <w:sz w:val="24"/>
          <w:szCs w:val="24"/>
        </w:rPr>
        <w:t>To appoint a Chair for the HG Community Centre Committee</w:t>
      </w:r>
    </w:p>
    <w:p w14:paraId="19400E26" w14:textId="11E1FF2E" w:rsidR="009942A6" w:rsidRDefault="009942A6" w:rsidP="009942A6">
      <w:pPr>
        <w:pStyle w:val="ListParagraph"/>
        <w:numPr>
          <w:ilvl w:val="0"/>
          <w:numId w:val="13"/>
        </w:numPr>
        <w:ind w:left="426" w:hanging="284"/>
        <w:jc w:val="both"/>
        <w:rPr>
          <w:rFonts w:asciiTheme="minorHAnsi" w:hAnsiTheme="minorHAnsi" w:cstheme="minorHAnsi"/>
          <w:sz w:val="24"/>
          <w:szCs w:val="24"/>
        </w:rPr>
      </w:pPr>
      <w:r w:rsidRPr="009942A6">
        <w:rPr>
          <w:rFonts w:asciiTheme="minorHAnsi" w:hAnsiTheme="minorHAnsi" w:cstheme="minorHAnsi"/>
          <w:sz w:val="24"/>
          <w:szCs w:val="24"/>
        </w:rPr>
        <w:t>Following the transfer of Hall Green Community Centre into the full ownership of Crigglestone Parish Council, the Clerk be authorised to notify in the first instance Virgin Money Bank account, Business Stream and BT and update the banking details associated with these accounts.</w:t>
      </w:r>
    </w:p>
    <w:p w14:paraId="7B0A4B0C" w14:textId="581ADA93" w:rsidR="00CE7A75" w:rsidRDefault="00994C4E">
      <w:pPr>
        <w:pStyle w:val="ListParagraph"/>
        <w:numPr>
          <w:ilvl w:val="0"/>
          <w:numId w:val="13"/>
        </w:numPr>
        <w:ind w:left="426" w:hanging="284"/>
        <w:jc w:val="both"/>
        <w:rPr>
          <w:rFonts w:asciiTheme="minorHAnsi" w:hAnsiTheme="minorHAnsi" w:cstheme="minorHAnsi"/>
          <w:sz w:val="24"/>
          <w:szCs w:val="24"/>
        </w:rPr>
      </w:pPr>
      <w:r>
        <w:rPr>
          <w:rFonts w:asciiTheme="minorHAnsi" w:hAnsiTheme="minorHAnsi" w:cstheme="minorHAnsi"/>
          <w:sz w:val="24"/>
          <w:szCs w:val="24"/>
        </w:rPr>
        <w:t>F</w:t>
      </w:r>
      <w:r w:rsidR="00CE7A75">
        <w:rPr>
          <w:rFonts w:asciiTheme="minorHAnsi" w:hAnsiTheme="minorHAnsi" w:cstheme="minorHAnsi"/>
          <w:sz w:val="24"/>
          <w:szCs w:val="24"/>
        </w:rPr>
        <w:t>o</w:t>
      </w:r>
      <w:r>
        <w:rPr>
          <w:rFonts w:asciiTheme="minorHAnsi" w:hAnsiTheme="minorHAnsi" w:cstheme="minorHAnsi"/>
          <w:sz w:val="24"/>
          <w:szCs w:val="24"/>
        </w:rPr>
        <w:t xml:space="preserve">r full council to receive </w:t>
      </w:r>
      <w:r w:rsidR="00CE7A75">
        <w:rPr>
          <w:rFonts w:asciiTheme="minorHAnsi" w:hAnsiTheme="minorHAnsi" w:cstheme="minorHAnsi"/>
          <w:sz w:val="24"/>
          <w:szCs w:val="24"/>
        </w:rPr>
        <w:t>the Health and Safety</w:t>
      </w:r>
      <w:r>
        <w:rPr>
          <w:rFonts w:asciiTheme="minorHAnsi" w:hAnsiTheme="minorHAnsi" w:cstheme="minorHAnsi"/>
          <w:sz w:val="24"/>
          <w:szCs w:val="24"/>
        </w:rPr>
        <w:t>/Risk Assessment</w:t>
      </w:r>
      <w:r w:rsidR="00CE7A75">
        <w:rPr>
          <w:rFonts w:asciiTheme="minorHAnsi" w:hAnsiTheme="minorHAnsi" w:cstheme="minorHAnsi"/>
          <w:sz w:val="24"/>
          <w:szCs w:val="24"/>
        </w:rPr>
        <w:t xml:space="preserve"> inspection</w:t>
      </w:r>
      <w:r w:rsidR="001E68D4">
        <w:rPr>
          <w:rFonts w:asciiTheme="minorHAnsi" w:hAnsiTheme="minorHAnsi" w:cstheme="minorHAnsi"/>
          <w:sz w:val="24"/>
          <w:szCs w:val="24"/>
        </w:rPr>
        <w:t xml:space="preserve"> report</w:t>
      </w:r>
      <w:r>
        <w:rPr>
          <w:rFonts w:asciiTheme="minorHAnsi" w:hAnsiTheme="minorHAnsi" w:cstheme="minorHAnsi"/>
          <w:sz w:val="24"/>
          <w:szCs w:val="24"/>
        </w:rPr>
        <w:t xml:space="preserve"> of July 2026</w:t>
      </w:r>
    </w:p>
    <w:p w14:paraId="6F42A6B7" w14:textId="3EFEE3D4" w:rsidR="00994C4E" w:rsidRDefault="00994C4E">
      <w:pPr>
        <w:pStyle w:val="ListParagraph"/>
        <w:numPr>
          <w:ilvl w:val="0"/>
          <w:numId w:val="13"/>
        </w:numPr>
        <w:ind w:left="426" w:hanging="284"/>
        <w:jc w:val="both"/>
        <w:rPr>
          <w:rFonts w:asciiTheme="minorHAnsi" w:hAnsiTheme="minorHAnsi" w:cstheme="minorHAnsi"/>
          <w:sz w:val="24"/>
          <w:szCs w:val="24"/>
        </w:rPr>
      </w:pPr>
      <w:r>
        <w:rPr>
          <w:rFonts w:asciiTheme="minorHAnsi" w:hAnsiTheme="minorHAnsi" w:cstheme="minorHAnsi"/>
          <w:sz w:val="24"/>
          <w:szCs w:val="24"/>
        </w:rPr>
        <w:t xml:space="preserve">To </w:t>
      </w:r>
      <w:r w:rsidRPr="00994C4E">
        <w:rPr>
          <w:rFonts w:asciiTheme="minorHAnsi" w:hAnsiTheme="minorHAnsi" w:cstheme="minorHAnsi"/>
          <w:sz w:val="24"/>
          <w:szCs w:val="24"/>
        </w:rPr>
        <w:t xml:space="preserve">consider the required actions </w:t>
      </w:r>
      <w:r w:rsidR="00A431D7">
        <w:rPr>
          <w:rFonts w:asciiTheme="minorHAnsi" w:hAnsiTheme="minorHAnsi" w:cstheme="minorHAnsi"/>
          <w:sz w:val="24"/>
          <w:szCs w:val="24"/>
        </w:rPr>
        <w:t>report</w:t>
      </w:r>
      <w:r w:rsidR="00456942">
        <w:rPr>
          <w:rFonts w:asciiTheme="minorHAnsi" w:hAnsiTheme="minorHAnsi" w:cstheme="minorHAnsi"/>
          <w:sz w:val="24"/>
          <w:szCs w:val="24"/>
        </w:rPr>
        <w:t xml:space="preserve"> and </w:t>
      </w:r>
      <w:r w:rsidRPr="00994C4E">
        <w:rPr>
          <w:rFonts w:asciiTheme="minorHAnsi" w:hAnsiTheme="minorHAnsi" w:cstheme="minorHAnsi"/>
          <w:sz w:val="24"/>
          <w:szCs w:val="24"/>
        </w:rPr>
        <w:t xml:space="preserve">approve </w:t>
      </w:r>
      <w:r w:rsidR="00A431D7">
        <w:rPr>
          <w:rFonts w:asciiTheme="minorHAnsi" w:hAnsiTheme="minorHAnsi" w:cstheme="minorHAnsi"/>
          <w:sz w:val="24"/>
          <w:szCs w:val="24"/>
        </w:rPr>
        <w:t xml:space="preserve">the </w:t>
      </w:r>
      <w:r w:rsidRPr="00994C4E">
        <w:rPr>
          <w:rFonts w:asciiTheme="minorHAnsi" w:hAnsiTheme="minorHAnsi" w:cstheme="minorHAnsi"/>
          <w:sz w:val="24"/>
          <w:szCs w:val="24"/>
        </w:rPr>
        <w:t>associated expenditure from</w:t>
      </w:r>
      <w:r w:rsidR="00456942">
        <w:rPr>
          <w:rFonts w:asciiTheme="minorHAnsi" w:hAnsiTheme="minorHAnsi" w:cstheme="minorHAnsi"/>
          <w:sz w:val="24"/>
          <w:szCs w:val="24"/>
        </w:rPr>
        <w:t xml:space="preserve"> the budget</w:t>
      </w:r>
    </w:p>
    <w:p w14:paraId="52E09E39" w14:textId="77777777" w:rsidR="008E7FB3" w:rsidRPr="00E347D8" w:rsidRDefault="008E7FB3">
      <w:pPr>
        <w:pStyle w:val="ListParagraph"/>
        <w:numPr>
          <w:ilvl w:val="0"/>
          <w:numId w:val="13"/>
        </w:numPr>
        <w:ind w:left="426" w:hanging="284"/>
        <w:jc w:val="both"/>
        <w:rPr>
          <w:rFonts w:asciiTheme="minorHAnsi" w:hAnsiTheme="minorHAnsi" w:cstheme="minorHAnsi"/>
          <w:sz w:val="24"/>
          <w:szCs w:val="24"/>
        </w:rPr>
      </w:pPr>
      <w:r w:rsidRPr="00E347D8">
        <w:rPr>
          <w:sz w:val="24"/>
          <w:szCs w:val="24"/>
        </w:rPr>
        <w:t>For Full Council to confirm how the Deputy Clerk’s working hours should be prioritised between VI and HGCC.</w:t>
      </w:r>
    </w:p>
    <w:p w14:paraId="777AF987" w14:textId="5AB80FF0" w:rsidR="00695335" w:rsidRPr="006F4635" w:rsidRDefault="00695335" w:rsidP="00042F54">
      <w:pPr>
        <w:pStyle w:val="ListParagraph"/>
        <w:ind w:left="426"/>
        <w:jc w:val="both"/>
        <w:rPr>
          <w:rFonts w:asciiTheme="minorHAnsi" w:hAnsiTheme="minorHAnsi" w:cstheme="minorHAnsi"/>
          <w:szCs w:val="24"/>
        </w:rPr>
      </w:pPr>
      <w:r w:rsidRPr="00E347D8">
        <w:rPr>
          <w:rFonts w:asciiTheme="minorHAnsi" w:hAnsiTheme="minorHAnsi" w:cstheme="minorHAnsi"/>
          <w:sz w:val="24"/>
          <w:szCs w:val="24"/>
        </w:rPr>
        <w:t>Next meeting 28th September 2026 – Please update your diaries</w:t>
      </w:r>
    </w:p>
    <w:p w14:paraId="085DF0BB" w14:textId="7976E5F3" w:rsidR="00440721" w:rsidRPr="00C1627A" w:rsidRDefault="00440721">
      <w:pPr>
        <w:pStyle w:val="ListParagraph"/>
        <w:numPr>
          <w:ilvl w:val="0"/>
          <w:numId w:val="11"/>
        </w:numPr>
        <w:ind w:left="142" w:hanging="426"/>
        <w:jc w:val="both"/>
        <w:rPr>
          <w:b/>
          <w:bCs/>
          <w:sz w:val="24"/>
          <w:szCs w:val="24"/>
        </w:rPr>
      </w:pPr>
      <w:r w:rsidRPr="00440721">
        <w:rPr>
          <w:b/>
          <w:bCs/>
          <w:sz w:val="24"/>
          <w:szCs w:val="24"/>
        </w:rPr>
        <w:t>EVENTS WORKING PARTY UPDATES</w:t>
      </w:r>
      <w:r w:rsidR="0087160C">
        <w:rPr>
          <w:b/>
          <w:bCs/>
          <w:sz w:val="24"/>
          <w:szCs w:val="24"/>
        </w:rPr>
        <w:t xml:space="preserve"> </w:t>
      </w:r>
      <w:r w:rsidR="0087160C" w:rsidRPr="0087160C">
        <w:rPr>
          <w:sz w:val="24"/>
          <w:szCs w:val="24"/>
        </w:rPr>
        <w:t>(Cllr Ellis)</w:t>
      </w:r>
    </w:p>
    <w:p w14:paraId="79811A53" w14:textId="52CD4539" w:rsidR="00545417" w:rsidRPr="00B81FD4" w:rsidRDefault="00B81FD4">
      <w:pPr>
        <w:pStyle w:val="ListParagraph"/>
        <w:numPr>
          <w:ilvl w:val="0"/>
          <w:numId w:val="8"/>
        </w:numPr>
        <w:ind w:left="426" w:hanging="284"/>
        <w:jc w:val="both"/>
        <w:rPr>
          <w:rFonts w:asciiTheme="minorHAnsi" w:hAnsiTheme="minorHAnsi" w:cstheme="minorHAnsi"/>
          <w:sz w:val="24"/>
          <w:szCs w:val="24"/>
        </w:rPr>
      </w:pPr>
      <w:r w:rsidRPr="00B81FD4">
        <w:rPr>
          <w:rFonts w:asciiTheme="minorHAnsi" w:hAnsiTheme="minorHAnsi" w:cstheme="minorHAnsi"/>
          <w:sz w:val="24"/>
          <w:szCs w:val="24"/>
        </w:rPr>
        <w:t>To consider for approval the resident interested in joining the Events Working Party</w:t>
      </w:r>
    </w:p>
    <w:p w14:paraId="0E07EA7F" w14:textId="372CC140" w:rsidR="00EA3503" w:rsidRDefault="005834BF">
      <w:pPr>
        <w:pStyle w:val="ListParagraph"/>
        <w:numPr>
          <w:ilvl w:val="0"/>
          <w:numId w:val="11"/>
        </w:numPr>
        <w:ind w:left="142" w:hanging="426"/>
        <w:jc w:val="both"/>
        <w:rPr>
          <w:b/>
          <w:bCs/>
          <w:sz w:val="24"/>
          <w:szCs w:val="24"/>
        </w:rPr>
      </w:pPr>
      <w:r>
        <w:rPr>
          <w:b/>
          <w:bCs/>
          <w:sz w:val="24"/>
          <w:szCs w:val="24"/>
        </w:rPr>
        <w:t>TO CONSIDER THE CONTINUATION OF THE COMMUNITY HERO INITIATIVE</w:t>
      </w:r>
      <w:r w:rsidR="00B7271D">
        <w:rPr>
          <w:b/>
          <w:bCs/>
          <w:sz w:val="24"/>
          <w:szCs w:val="24"/>
        </w:rPr>
        <w:t>/WORKING PARTY</w:t>
      </w:r>
      <w:r w:rsidR="005632A7">
        <w:rPr>
          <w:b/>
          <w:bCs/>
          <w:sz w:val="24"/>
          <w:szCs w:val="24"/>
        </w:rPr>
        <w:t xml:space="preserve"> </w:t>
      </w:r>
      <w:r w:rsidR="00D73543">
        <w:rPr>
          <w:b/>
          <w:bCs/>
          <w:sz w:val="24"/>
          <w:szCs w:val="24"/>
        </w:rPr>
        <w:t>AND ACTIONS REQUIRED</w:t>
      </w:r>
    </w:p>
    <w:p w14:paraId="0DD46BD1" w14:textId="60863228" w:rsidR="000F1A50" w:rsidRDefault="000F1A50">
      <w:pPr>
        <w:pStyle w:val="ListParagraph"/>
        <w:numPr>
          <w:ilvl w:val="0"/>
          <w:numId w:val="11"/>
        </w:numPr>
        <w:ind w:left="142" w:hanging="426"/>
        <w:jc w:val="both"/>
        <w:rPr>
          <w:b/>
          <w:bCs/>
          <w:sz w:val="24"/>
          <w:szCs w:val="24"/>
        </w:rPr>
      </w:pPr>
      <w:r>
        <w:rPr>
          <w:b/>
          <w:bCs/>
          <w:sz w:val="24"/>
          <w:szCs w:val="24"/>
        </w:rPr>
        <w:t>POLICIES FOR REVIEW</w:t>
      </w:r>
      <w:r w:rsidR="006C26CF">
        <w:rPr>
          <w:b/>
          <w:bCs/>
          <w:sz w:val="24"/>
          <w:szCs w:val="24"/>
        </w:rPr>
        <w:t xml:space="preserve"> and or ADOPTION</w:t>
      </w:r>
    </w:p>
    <w:p w14:paraId="7696F704" w14:textId="682D1785" w:rsidR="00CA5846" w:rsidRPr="00D446CE" w:rsidRDefault="00CA5846">
      <w:pPr>
        <w:pStyle w:val="ListParagraph"/>
        <w:numPr>
          <w:ilvl w:val="0"/>
          <w:numId w:val="5"/>
        </w:numPr>
        <w:ind w:left="426" w:hanging="284"/>
        <w:rPr>
          <w:sz w:val="24"/>
          <w:szCs w:val="24"/>
        </w:rPr>
      </w:pPr>
      <w:r w:rsidRPr="00D446CE">
        <w:rPr>
          <w:sz w:val="24"/>
          <w:szCs w:val="24"/>
        </w:rPr>
        <w:t>Grant Aid Policy and Application form</w:t>
      </w:r>
    </w:p>
    <w:p w14:paraId="188F5854" w14:textId="706C921E" w:rsidR="00CA5846" w:rsidRPr="00D446CE" w:rsidRDefault="00CA5846">
      <w:pPr>
        <w:pStyle w:val="ListParagraph"/>
        <w:numPr>
          <w:ilvl w:val="0"/>
          <w:numId w:val="5"/>
        </w:numPr>
        <w:ind w:left="426" w:hanging="284"/>
        <w:rPr>
          <w:sz w:val="24"/>
          <w:szCs w:val="24"/>
        </w:rPr>
      </w:pPr>
      <w:r w:rsidRPr="00D446CE">
        <w:rPr>
          <w:sz w:val="24"/>
          <w:szCs w:val="24"/>
        </w:rPr>
        <w:t>Freedom of Information Policy</w:t>
      </w:r>
    </w:p>
    <w:p w14:paraId="2C6CF291" w14:textId="1CD53D3F" w:rsidR="00CA5846" w:rsidRPr="00D446CE" w:rsidRDefault="00CA5846">
      <w:pPr>
        <w:pStyle w:val="ListParagraph"/>
        <w:numPr>
          <w:ilvl w:val="0"/>
          <w:numId w:val="5"/>
        </w:numPr>
        <w:ind w:left="426" w:hanging="284"/>
        <w:rPr>
          <w:sz w:val="24"/>
          <w:szCs w:val="24"/>
        </w:rPr>
      </w:pPr>
      <w:r w:rsidRPr="00D446CE">
        <w:rPr>
          <w:sz w:val="24"/>
          <w:szCs w:val="24"/>
        </w:rPr>
        <w:t>Document Retention Policy</w:t>
      </w:r>
    </w:p>
    <w:p w14:paraId="4A874698" w14:textId="01E1E287" w:rsidR="00685626" w:rsidRPr="00042F54" w:rsidRDefault="00D446CE" w:rsidP="00042F54">
      <w:pPr>
        <w:pStyle w:val="ListParagraph"/>
        <w:numPr>
          <w:ilvl w:val="0"/>
          <w:numId w:val="5"/>
        </w:numPr>
        <w:ind w:left="426" w:hanging="284"/>
        <w:jc w:val="both"/>
        <w:rPr>
          <w:b/>
          <w:bCs/>
          <w:szCs w:val="24"/>
        </w:rPr>
      </w:pPr>
      <w:r w:rsidRPr="00042F54">
        <w:rPr>
          <w:sz w:val="24"/>
          <w:szCs w:val="24"/>
        </w:rPr>
        <w:t>Expenses Policy</w:t>
      </w:r>
    </w:p>
    <w:p w14:paraId="0E4BC0FA" w14:textId="4BBF8815" w:rsidR="00440721" w:rsidRDefault="00440721">
      <w:pPr>
        <w:pStyle w:val="ListParagraph"/>
        <w:numPr>
          <w:ilvl w:val="0"/>
          <w:numId w:val="11"/>
        </w:numPr>
        <w:ind w:left="142" w:hanging="426"/>
        <w:jc w:val="both"/>
        <w:rPr>
          <w:b/>
          <w:bCs/>
          <w:sz w:val="24"/>
          <w:szCs w:val="24"/>
        </w:rPr>
      </w:pPr>
      <w:r w:rsidRPr="00440721">
        <w:rPr>
          <w:b/>
          <w:bCs/>
          <w:sz w:val="24"/>
          <w:szCs w:val="24"/>
        </w:rPr>
        <w:t>TO RECEIVE FEEDBACK FROM REPRESENTATIVES OF EXTERNAL COMMITTEES OR OTHER MEETINGS/TRAINING</w:t>
      </w:r>
    </w:p>
    <w:p w14:paraId="0FFCC4DE" w14:textId="4B8811EB" w:rsidR="00C932DC" w:rsidRDefault="00C17247" w:rsidP="00E80787">
      <w:pPr>
        <w:ind w:left="142"/>
        <w:jc w:val="both"/>
        <w:rPr>
          <w:rFonts w:ascii="Calibri" w:hAnsi="Calibri" w:cs="Calibri"/>
          <w:szCs w:val="24"/>
        </w:rPr>
      </w:pPr>
      <w:r>
        <w:rPr>
          <w:rFonts w:ascii="Calibri" w:hAnsi="Calibri" w:cs="Calibri"/>
          <w:szCs w:val="24"/>
        </w:rPr>
        <w:lastRenderedPageBreak/>
        <w:t>Cllr Lynne Johnson – Off to a Flying Start new Cllr training</w:t>
      </w:r>
    </w:p>
    <w:p w14:paraId="00ED0AC9" w14:textId="38FA51CF" w:rsidR="00901C3D" w:rsidRPr="002B3027" w:rsidRDefault="00C473EF" w:rsidP="00E80787">
      <w:pPr>
        <w:ind w:left="142"/>
        <w:jc w:val="both"/>
        <w:rPr>
          <w:rFonts w:ascii="Calibri" w:hAnsi="Calibri" w:cs="Calibri"/>
          <w:szCs w:val="24"/>
        </w:rPr>
      </w:pPr>
      <w:r>
        <w:rPr>
          <w:rFonts w:ascii="Calibri" w:hAnsi="Calibri" w:cs="Calibri"/>
          <w:szCs w:val="24"/>
        </w:rPr>
        <w:t xml:space="preserve">Deputy Clerk – Completion </w:t>
      </w:r>
      <w:r w:rsidR="00281236">
        <w:rPr>
          <w:rFonts w:ascii="Calibri" w:hAnsi="Calibri" w:cs="Calibri"/>
          <w:szCs w:val="24"/>
        </w:rPr>
        <w:t xml:space="preserve">during August </w:t>
      </w:r>
      <w:r>
        <w:rPr>
          <w:rFonts w:ascii="Calibri" w:hAnsi="Calibri" w:cs="Calibri"/>
          <w:szCs w:val="24"/>
        </w:rPr>
        <w:t xml:space="preserve">of the </w:t>
      </w:r>
      <w:r w:rsidR="00901C3D">
        <w:rPr>
          <w:rFonts w:ascii="Calibri" w:hAnsi="Calibri" w:cs="Calibri"/>
          <w:szCs w:val="24"/>
        </w:rPr>
        <w:t>FILCA Certificate (Financial Introduction to Local Council Administration)</w:t>
      </w:r>
    </w:p>
    <w:p w14:paraId="63649091" w14:textId="64E66657" w:rsidR="00440721" w:rsidRPr="00440721" w:rsidRDefault="00440721">
      <w:pPr>
        <w:pStyle w:val="ListParagraph"/>
        <w:numPr>
          <w:ilvl w:val="0"/>
          <w:numId w:val="11"/>
        </w:numPr>
        <w:ind w:left="142" w:hanging="426"/>
        <w:jc w:val="both"/>
        <w:rPr>
          <w:b/>
          <w:bCs/>
          <w:sz w:val="24"/>
          <w:szCs w:val="24"/>
        </w:rPr>
      </w:pPr>
      <w:r w:rsidRPr="00440721">
        <w:rPr>
          <w:b/>
          <w:bCs/>
          <w:sz w:val="24"/>
          <w:szCs w:val="24"/>
        </w:rPr>
        <w:t>TO CONSIDER COMMUNICATION ITEMS:</w:t>
      </w:r>
    </w:p>
    <w:p w14:paraId="240AEAF6" w14:textId="77777777" w:rsidR="00440721" w:rsidRDefault="00440721" w:rsidP="00EE4F9C">
      <w:pPr>
        <w:pStyle w:val="ListParagraph"/>
        <w:ind w:left="142"/>
        <w:jc w:val="both"/>
        <w:rPr>
          <w:sz w:val="24"/>
          <w:szCs w:val="24"/>
        </w:rPr>
      </w:pPr>
      <w:r w:rsidRPr="00440721">
        <w:rPr>
          <w:sz w:val="24"/>
          <w:szCs w:val="24"/>
        </w:rPr>
        <w:t xml:space="preserve">Press reports –Input to next Parish Link magazine, Items for the web site/FB. </w:t>
      </w:r>
    </w:p>
    <w:p w14:paraId="0EDEB2C0" w14:textId="2D7D012E" w:rsidR="005C17CA" w:rsidRDefault="005C17CA">
      <w:pPr>
        <w:pStyle w:val="ListParagraph"/>
        <w:numPr>
          <w:ilvl w:val="0"/>
          <w:numId w:val="11"/>
        </w:numPr>
        <w:ind w:left="142" w:hanging="426"/>
        <w:rPr>
          <w:b/>
          <w:bCs/>
          <w:sz w:val="24"/>
          <w:szCs w:val="24"/>
        </w:rPr>
      </w:pPr>
      <w:r>
        <w:rPr>
          <w:b/>
          <w:bCs/>
          <w:sz w:val="24"/>
          <w:szCs w:val="24"/>
        </w:rPr>
        <w:t xml:space="preserve">REMEMBRANCE </w:t>
      </w:r>
      <w:r w:rsidR="0004637D">
        <w:rPr>
          <w:b/>
          <w:bCs/>
          <w:sz w:val="24"/>
          <w:szCs w:val="24"/>
        </w:rPr>
        <w:t xml:space="preserve">DAY </w:t>
      </w:r>
      <w:r w:rsidR="00415837">
        <w:rPr>
          <w:b/>
          <w:bCs/>
          <w:sz w:val="24"/>
          <w:szCs w:val="24"/>
        </w:rPr>
        <w:t>11</w:t>
      </w:r>
      <w:r w:rsidR="00415837" w:rsidRPr="00415837">
        <w:rPr>
          <w:b/>
          <w:bCs/>
          <w:sz w:val="24"/>
          <w:szCs w:val="24"/>
          <w:vertAlign w:val="superscript"/>
        </w:rPr>
        <w:t>th</w:t>
      </w:r>
      <w:r w:rsidR="00415837">
        <w:rPr>
          <w:b/>
          <w:bCs/>
          <w:sz w:val="24"/>
          <w:szCs w:val="24"/>
        </w:rPr>
        <w:t xml:space="preserve"> NOVEMBER 2026</w:t>
      </w:r>
    </w:p>
    <w:p w14:paraId="16156236" w14:textId="5D8713BB" w:rsidR="00A24897" w:rsidRDefault="00A24897">
      <w:pPr>
        <w:pStyle w:val="ListParagraph"/>
        <w:numPr>
          <w:ilvl w:val="0"/>
          <w:numId w:val="7"/>
        </w:numPr>
        <w:ind w:left="426" w:hanging="284"/>
        <w:rPr>
          <w:sz w:val="24"/>
          <w:szCs w:val="24"/>
        </w:rPr>
      </w:pPr>
      <w:r>
        <w:rPr>
          <w:sz w:val="24"/>
          <w:szCs w:val="24"/>
        </w:rPr>
        <w:t xml:space="preserve">To </w:t>
      </w:r>
      <w:r w:rsidR="004B4E6F">
        <w:rPr>
          <w:sz w:val="24"/>
          <w:szCs w:val="24"/>
        </w:rPr>
        <w:t xml:space="preserve">consider the arrangements for the </w:t>
      </w:r>
      <w:proofErr w:type="spellStart"/>
      <w:r w:rsidR="005B3BD2">
        <w:rPr>
          <w:sz w:val="24"/>
          <w:szCs w:val="24"/>
        </w:rPr>
        <w:t>Newmillerdam</w:t>
      </w:r>
      <w:proofErr w:type="spellEnd"/>
      <w:r w:rsidR="005B3BD2">
        <w:rPr>
          <w:sz w:val="24"/>
          <w:szCs w:val="24"/>
        </w:rPr>
        <w:t xml:space="preserve"> and Crigglestone Services</w:t>
      </w:r>
      <w:r w:rsidR="007F0834">
        <w:rPr>
          <w:sz w:val="24"/>
          <w:szCs w:val="24"/>
        </w:rPr>
        <w:t xml:space="preserve"> </w:t>
      </w:r>
    </w:p>
    <w:p w14:paraId="4DC496CF" w14:textId="06DD4A00" w:rsidR="00C528EF" w:rsidRPr="005A051E" w:rsidRDefault="00897B78" w:rsidP="005A051E">
      <w:pPr>
        <w:pStyle w:val="ListParagraph"/>
        <w:numPr>
          <w:ilvl w:val="0"/>
          <w:numId w:val="7"/>
        </w:numPr>
        <w:ind w:left="426" w:hanging="284"/>
        <w:rPr>
          <w:sz w:val="24"/>
          <w:szCs w:val="24"/>
        </w:rPr>
      </w:pPr>
      <w:r w:rsidRPr="005A051E">
        <w:rPr>
          <w:sz w:val="24"/>
          <w:szCs w:val="24"/>
        </w:rPr>
        <w:t>Cl</w:t>
      </w:r>
      <w:r w:rsidR="000422B4" w:rsidRPr="005A051E">
        <w:rPr>
          <w:sz w:val="24"/>
          <w:szCs w:val="24"/>
        </w:rPr>
        <w:t>lr Ellis – To consider for approval the purchase of a Lamp Light for Peace Flag</w:t>
      </w:r>
    </w:p>
    <w:p w14:paraId="60A845D6" w14:textId="03AC0F0E" w:rsidR="00B518B0" w:rsidRPr="005A051E" w:rsidRDefault="003F763B" w:rsidP="00DD0CF1">
      <w:pPr>
        <w:pStyle w:val="ListParagraph"/>
        <w:numPr>
          <w:ilvl w:val="0"/>
          <w:numId w:val="11"/>
        </w:numPr>
        <w:ind w:left="142" w:hanging="426"/>
        <w:rPr>
          <w:b/>
          <w:bCs/>
          <w:sz w:val="24"/>
          <w:szCs w:val="24"/>
        </w:rPr>
      </w:pPr>
      <w:r w:rsidRPr="005A051E">
        <w:rPr>
          <w:b/>
          <w:bCs/>
          <w:sz w:val="24"/>
          <w:szCs w:val="24"/>
        </w:rPr>
        <w:t xml:space="preserve">TO CONSIDER FOR APPROVAL THE </w:t>
      </w:r>
      <w:r w:rsidR="00142291" w:rsidRPr="005A051E">
        <w:rPr>
          <w:b/>
          <w:bCs/>
          <w:sz w:val="24"/>
          <w:szCs w:val="24"/>
        </w:rPr>
        <w:t xml:space="preserve">CHRISTMAS TREES FOR 2027 </w:t>
      </w:r>
    </w:p>
    <w:p w14:paraId="766E2A44" w14:textId="55D36980" w:rsidR="00116C7A" w:rsidRPr="005A051E" w:rsidRDefault="00C528EF" w:rsidP="007E21F6">
      <w:pPr>
        <w:pStyle w:val="ListParagraph"/>
        <w:numPr>
          <w:ilvl w:val="0"/>
          <w:numId w:val="11"/>
        </w:numPr>
        <w:ind w:left="142" w:hanging="426"/>
        <w:rPr>
          <w:b/>
          <w:bCs/>
          <w:sz w:val="24"/>
          <w:szCs w:val="24"/>
        </w:rPr>
      </w:pPr>
      <w:r w:rsidRPr="005A051E">
        <w:rPr>
          <w:b/>
          <w:bCs/>
          <w:sz w:val="24"/>
          <w:szCs w:val="24"/>
        </w:rPr>
        <w:t>TO RECEIVE THE PACT REPORT FROM WEDNESDAY 12</w:t>
      </w:r>
      <w:r w:rsidRPr="005A051E">
        <w:rPr>
          <w:b/>
          <w:bCs/>
          <w:sz w:val="24"/>
          <w:szCs w:val="24"/>
          <w:vertAlign w:val="superscript"/>
        </w:rPr>
        <w:t>TH</w:t>
      </w:r>
      <w:r w:rsidRPr="005A051E">
        <w:rPr>
          <w:b/>
          <w:bCs/>
          <w:sz w:val="24"/>
          <w:szCs w:val="24"/>
        </w:rPr>
        <w:t xml:space="preserve"> AUGUST</w:t>
      </w:r>
      <w:r w:rsidR="008B4FCE" w:rsidRPr="005A051E">
        <w:rPr>
          <w:b/>
          <w:bCs/>
          <w:sz w:val="24"/>
          <w:szCs w:val="24"/>
        </w:rPr>
        <w:t xml:space="preserve"> </w:t>
      </w:r>
      <w:r w:rsidR="008B4FCE" w:rsidRPr="005A051E">
        <w:rPr>
          <w:sz w:val="24"/>
          <w:szCs w:val="24"/>
        </w:rPr>
        <w:t>(if available)</w:t>
      </w:r>
    </w:p>
    <w:p w14:paraId="7D013A40" w14:textId="424A3170" w:rsidR="00473E88" w:rsidRPr="00473E88" w:rsidRDefault="00473E88">
      <w:pPr>
        <w:pStyle w:val="ListParagraph"/>
        <w:numPr>
          <w:ilvl w:val="0"/>
          <w:numId w:val="11"/>
        </w:numPr>
        <w:ind w:left="142" w:hanging="426"/>
        <w:rPr>
          <w:b/>
          <w:bCs/>
          <w:sz w:val="24"/>
          <w:szCs w:val="24"/>
        </w:rPr>
      </w:pPr>
      <w:r w:rsidRPr="00473E88">
        <w:rPr>
          <w:b/>
          <w:bCs/>
          <w:sz w:val="24"/>
          <w:szCs w:val="24"/>
        </w:rPr>
        <w:t xml:space="preserve">ITEMS FOR NEXT AGENDA </w:t>
      </w:r>
    </w:p>
    <w:p w14:paraId="08AE8892" w14:textId="77777777" w:rsidR="003F1325" w:rsidRDefault="00440721">
      <w:pPr>
        <w:pStyle w:val="ListParagraph"/>
        <w:numPr>
          <w:ilvl w:val="0"/>
          <w:numId w:val="11"/>
        </w:numPr>
        <w:ind w:left="142" w:hanging="426"/>
        <w:jc w:val="both"/>
        <w:rPr>
          <w:sz w:val="24"/>
          <w:szCs w:val="24"/>
        </w:rPr>
      </w:pPr>
      <w:r w:rsidRPr="003F1325">
        <w:rPr>
          <w:b/>
          <w:bCs/>
          <w:sz w:val="24"/>
          <w:szCs w:val="24"/>
        </w:rPr>
        <w:t>TO CONFIRM DATE AND TIME OF NEXT MEETING</w:t>
      </w:r>
      <w:r w:rsidRPr="003F1325">
        <w:rPr>
          <w:sz w:val="24"/>
          <w:szCs w:val="24"/>
        </w:rPr>
        <w:t xml:space="preserve"> of the Parish Council </w:t>
      </w:r>
      <w:r w:rsidR="00701D55" w:rsidRPr="003F1325">
        <w:rPr>
          <w:sz w:val="24"/>
          <w:szCs w:val="24"/>
        </w:rPr>
        <w:t xml:space="preserve">6pm, </w:t>
      </w:r>
    </w:p>
    <w:p w14:paraId="655C0A7A" w14:textId="7F2984C1" w:rsidR="00473E88" w:rsidRDefault="0033166B" w:rsidP="003F1325">
      <w:pPr>
        <w:pStyle w:val="ListParagraph"/>
        <w:ind w:left="142"/>
        <w:jc w:val="both"/>
        <w:rPr>
          <w:sz w:val="24"/>
          <w:szCs w:val="24"/>
        </w:rPr>
      </w:pPr>
      <w:r w:rsidRPr="003F1325">
        <w:rPr>
          <w:sz w:val="24"/>
          <w:szCs w:val="24"/>
        </w:rPr>
        <w:t xml:space="preserve">Tuesday </w:t>
      </w:r>
      <w:r w:rsidR="00BA34E1">
        <w:rPr>
          <w:sz w:val="24"/>
          <w:szCs w:val="24"/>
        </w:rPr>
        <w:t>6</w:t>
      </w:r>
      <w:r w:rsidR="00BA34E1" w:rsidRPr="00BA34E1">
        <w:rPr>
          <w:sz w:val="24"/>
          <w:szCs w:val="24"/>
          <w:vertAlign w:val="superscript"/>
        </w:rPr>
        <w:t>th</w:t>
      </w:r>
      <w:r w:rsidR="00BA34E1">
        <w:rPr>
          <w:sz w:val="24"/>
          <w:szCs w:val="24"/>
        </w:rPr>
        <w:t xml:space="preserve"> October </w:t>
      </w:r>
      <w:r w:rsidRPr="003F1325">
        <w:rPr>
          <w:sz w:val="24"/>
          <w:szCs w:val="24"/>
        </w:rPr>
        <w:t>2026</w:t>
      </w:r>
      <w:r w:rsidR="00974962" w:rsidRPr="003F1325">
        <w:rPr>
          <w:sz w:val="24"/>
          <w:szCs w:val="24"/>
        </w:rPr>
        <w:t xml:space="preserve">.  </w:t>
      </w:r>
    </w:p>
    <w:p w14:paraId="203B649C" w14:textId="77777777" w:rsidR="00863607" w:rsidRDefault="00863607" w:rsidP="007901E7">
      <w:pPr>
        <w:pStyle w:val="ListParagraph"/>
        <w:ind w:left="-284"/>
        <w:rPr>
          <w:szCs w:val="24"/>
        </w:rPr>
      </w:pPr>
    </w:p>
    <w:p w14:paraId="35AC66F4" w14:textId="77777777" w:rsidR="001A12AD" w:rsidRDefault="001A12AD" w:rsidP="007901E7">
      <w:pPr>
        <w:pStyle w:val="ListParagraph"/>
        <w:ind w:left="-284"/>
        <w:rPr>
          <w:szCs w:val="24"/>
        </w:rPr>
      </w:pPr>
    </w:p>
    <w:sectPr w:rsidR="001A12AD" w:rsidSect="00935890">
      <w:headerReference w:type="default" r:id="rId21"/>
      <w:footerReference w:type="even" r:id="rId22"/>
      <w:footerReference w:type="default" r:id="rId23"/>
      <w:footerReference w:type="first" r:id="rId24"/>
      <w:pgSz w:w="11906" w:h="16838" w:code="9"/>
      <w:pgMar w:top="284" w:right="1016" w:bottom="568" w:left="1440" w:header="366"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A829C" w14:textId="77777777" w:rsidR="00347C4D" w:rsidRDefault="00347C4D">
      <w:r>
        <w:separator/>
      </w:r>
    </w:p>
  </w:endnote>
  <w:endnote w:type="continuationSeparator" w:id="0">
    <w:p w14:paraId="3B44EB2E" w14:textId="77777777" w:rsidR="00347C4D" w:rsidRDefault="00347C4D">
      <w:r>
        <w:continuationSeparator/>
      </w:r>
    </w:p>
  </w:endnote>
  <w:endnote w:type="continuationNotice" w:id="1">
    <w:p w14:paraId="1C6B9AEF" w14:textId="77777777" w:rsidR="00347C4D" w:rsidRDefault="00347C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F7613E" w:rsidRDefault="00F7613E">
    <w:pPr>
      <w:pStyle w:val="Footer"/>
      <w:rPr>
        <w:sz w:val="18"/>
        <w:szCs w:val="18"/>
      </w:rPr>
    </w:pPr>
  </w:p>
  <w:p w14:paraId="60061E4C" w14:textId="77777777" w:rsidR="00F7613E" w:rsidRDefault="00F7613E">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EC5E" w14:textId="2B39FA3B" w:rsidR="00B80D1B" w:rsidRPr="00B80D1B" w:rsidRDefault="54FCC056" w:rsidP="54FCC056">
    <w:pPr>
      <w:pStyle w:val="Footer"/>
      <w:rPr>
        <w:sz w:val="20"/>
      </w:rPr>
    </w:pPr>
    <w:r w:rsidRPr="54FCC056">
      <w:rPr>
        <w:sz w:val="20"/>
      </w:rPr>
      <w:t xml:space="preserve">Agenda – </w:t>
    </w:r>
    <w:r w:rsidR="005712B2">
      <w:rPr>
        <w:sz w:val="20"/>
      </w:rPr>
      <w:t>1 September</w:t>
    </w:r>
    <w:r w:rsidR="004632F5">
      <w:rPr>
        <w:sz w:val="20"/>
      </w:rPr>
      <w:t xml:space="preserve"> </w:t>
    </w:r>
    <w:r w:rsidR="00443EF0">
      <w:rPr>
        <w:sz w:val="20"/>
      </w:rPr>
      <w:t>2026</w:t>
    </w:r>
    <w:r w:rsidRPr="54FCC056">
      <w:rPr>
        <w:sz w:val="20"/>
      </w:rPr>
      <w:t xml:space="preserve"> parish council meeting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E0D9" w14:textId="2A3C4E03" w:rsidR="00B80D1B" w:rsidRPr="00B80D1B" w:rsidRDefault="00B80D1B">
    <w:pPr>
      <w:pStyle w:val="Footer"/>
      <w:rPr>
        <w:sz w:val="20"/>
      </w:rPr>
    </w:pPr>
    <w:r w:rsidRPr="00B80D1B">
      <w:rPr>
        <w:sz w:val="20"/>
      </w:rPr>
      <w:t>Agenda 3</w:t>
    </w:r>
    <w:r w:rsidRPr="00B80D1B">
      <w:rPr>
        <w:sz w:val="20"/>
        <w:vertAlign w:val="superscript"/>
      </w:rPr>
      <w:t>rd</w:t>
    </w:r>
    <w:r w:rsidRPr="00B80D1B">
      <w:rPr>
        <w:sz w:val="20"/>
      </w:rPr>
      <w:t xml:space="preserve"> December 2024 council meeting</w:t>
    </w:r>
  </w:p>
  <w:p w14:paraId="0D0B940D" w14:textId="77777777" w:rsidR="00567012" w:rsidRPr="0016078F" w:rsidRDefault="00567012"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AA82C" w14:textId="77777777" w:rsidR="00347C4D" w:rsidRDefault="00347C4D">
      <w:r>
        <w:separator/>
      </w:r>
    </w:p>
  </w:footnote>
  <w:footnote w:type="continuationSeparator" w:id="0">
    <w:p w14:paraId="40775C03" w14:textId="77777777" w:rsidR="00347C4D" w:rsidRDefault="00347C4D">
      <w:r>
        <w:continuationSeparator/>
      </w:r>
    </w:p>
  </w:footnote>
  <w:footnote w:type="continuationNotice" w:id="1">
    <w:p w14:paraId="4A660352" w14:textId="77777777" w:rsidR="00347C4D" w:rsidRDefault="00347C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388FEA94" w14:paraId="6F1D52C5" w14:textId="77777777" w:rsidTr="388FEA94">
      <w:trPr>
        <w:trHeight w:val="300"/>
      </w:trPr>
      <w:tc>
        <w:tcPr>
          <w:tcW w:w="3445" w:type="dxa"/>
        </w:tcPr>
        <w:p w14:paraId="4F0689D3" w14:textId="28066110" w:rsidR="388FEA94" w:rsidRDefault="388FEA94" w:rsidP="388FEA94">
          <w:pPr>
            <w:pStyle w:val="Header"/>
            <w:ind w:left="-115"/>
          </w:pPr>
        </w:p>
      </w:tc>
      <w:tc>
        <w:tcPr>
          <w:tcW w:w="3445" w:type="dxa"/>
        </w:tcPr>
        <w:p w14:paraId="559BCE85" w14:textId="59F8A767" w:rsidR="388FEA94" w:rsidRDefault="388FEA94" w:rsidP="388FEA94">
          <w:pPr>
            <w:pStyle w:val="Header"/>
            <w:jc w:val="center"/>
          </w:pPr>
        </w:p>
      </w:tc>
      <w:tc>
        <w:tcPr>
          <w:tcW w:w="3445" w:type="dxa"/>
        </w:tcPr>
        <w:p w14:paraId="67E0B4E2" w14:textId="15D0B67A" w:rsidR="388FEA94" w:rsidRDefault="388FEA94" w:rsidP="388FEA94">
          <w:pPr>
            <w:pStyle w:val="Header"/>
            <w:ind w:right="-115"/>
            <w:jc w:val="right"/>
          </w:pPr>
        </w:p>
      </w:tc>
    </w:tr>
  </w:tbl>
  <w:p w14:paraId="6733851E" w14:textId="23178216" w:rsidR="388FEA94" w:rsidRDefault="388FEA94" w:rsidP="388FEA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0147"/>
    <w:multiLevelType w:val="hybridMultilevel"/>
    <w:tmpl w:val="76FE616E"/>
    <w:lvl w:ilvl="0" w:tplc="14346DF6">
      <w:start w:val="1"/>
      <w:numFmt w:val="decimal"/>
      <w:lvlText w:val="%1."/>
      <w:lvlJc w:val="left"/>
      <w:pPr>
        <w:ind w:left="718" w:hanging="576"/>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E78E1"/>
    <w:multiLevelType w:val="hybridMultilevel"/>
    <w:tmpl w:val="538ED5B0"/>
    <w:lvl w:ilvl="0" w:tplc="82ACA24C">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 w15:restartNumberingAfterBreak="0">
    <w:nsid w:val="1E0A2BC3"/>
    <w:multiLevelType w:val="hybridMultilevel"/>
    <w:tmpl w:val="0292DFA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3C9B4B4D"/>
    <w:multiLevelType w:val="hybridMultilevel"/>
    <w:tmpl w:val="029C5B5E"/>
    <w:lvl w:ilvl="0" w:tplc="8E98CD7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C0270F"/>
    <w:multiLevelType w:val="hybridMultilevel"/>
    <w:tmpl w:val="51CA08D4"/>
    <w:lvl w:ilvl="0" w:tplc="03C026A8">
      <w:start w:val="1"/>
      <w:numFmt w:val="decimal"/>
      <w:lvlText w:val="%1."/>
      <w:lvlJc w:val="left"/>
      <w:pPr>
        <w:ind w:left="862" w:hanging="360"/>
      </w:pPr>
      <w:rPr>
        <w:b/>
        <w:bCs w:val="0"/>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49D83510"/>
    <w:multiLevelType w:val="hybridMultilevel"/>
    <w:tmpl w:val="EB7210B4"/>
    <w:lvl w:ilvl="0" w:tplc="77A20A3A">
      <w:start w:val="23"/>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2E7144"/>
    <w:multiLevelType w:val="hybridMultilevel"/>
    <w:tmpl w:val="B532C020"/>
    <w:lvl w:ilvl="0" w:tplc="93CC64BA">
      <w:start w:val="1"/>
      <w:numFmt w:val="decimal"/>
      <w:lvlText w:val="%1."/>
      <w:lvlJc w:val="left"/>
      <w:rPr>
        <w:rFonts w:ascii="Calibri" w:hAnsi="Calibri" w:cs="Calibri" w:hint="default"/>
        <w:b/>
        <w:bCs/>
        <w:i w:val="0"/>
        <w:iCs/>
        <w:color w:val="auto"/>
        <w:sz w:val="24"/>
      </w:rPr>
    </w:lvl>
    <w:lvl w:ilvl="1" w:tplc="2F761E18">
      <w:start w:val="2"/>
      <w:numFmt w:val="decimal"/>
      <w:lvlText w:val="%2."/>
      <w:lvlJc w:val="left"/>
      <w:pPr>
        <w:ind w:left="0" w:firstLine="0"/>
      </w:pPr>
      <w:rPr>
        <w:rFonts w:hint="default"/>
        <w:b/>
        <w:bCs/>
        <w:color w:val="auto"/>
        <w:sz w:val="24"/>
      </w:rPr>
    </w:lvl>
    <w:lvl w:ilvl="2" w:tplc="88A0F9EC">
      <w:start w:val="1"/>
      <w:numFmt w:val="decimal"/>
      <w:lvlText w:val="%3."/>
      <w:lvlJc w:val="left"/>
      <w:pPr>
        <w:ind w:left="2340" w:hanging="360"/>
      </w:pPr>
      <w:rPr>
        <w:rFonts w:hint="default"/>
        <w:b/>
        <w:bCs/>
        <w:sz w:val="24"/>
      </w:rPr>
    </w:lvl>
    <w:lvl w:ilvl="3" w:tplc="36888246">
      <w:start w:val="21"/>
      <w:numFmt w:val="decimal"/>
      <w:lvlText w:val="%4."/>
      <w:lvlJc w:val="left"/>
      <w:pPr>
        <w:ind w:left="2880" w:hanging="360"/>
      </w:pPr>
      <w:rPr>
        <w:rFonts w:hint="default"/>
        <w:b/>
        <w:bCs/>
        <w:i w:val="0"/>
        <w:iCs w:val="0"/>
        <w:sz w:val="24"/>
        <w:szCs w:val="24"/>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585ED5"/>
    <w:multiLevelType w:val="hybridMultilevel"/>
    <w:tmpl w:val="A6688B22"/>
    <w:lvl w:ilvl="0" w:tplc="0F50F13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684451C1"/>
    <w:multiLevelType w:val="multilevel"/>
    <w:tmpl w:val="CE029AD6"/>
    <w:lvl w:ilvl="0">
      <w:start w:val="4"/>
      <w:numFmt w:val="decimal"/>
      <w:lvlText w:val="%1."/>
      <w:lvlJc w:val="left"/>
      <w:pPr>
        <w:ind w:left="709" w:firstLine="0"/>
      </w:pPr>
      <w:rPr>
        <w:rFonts w:ascii="Calibri" w:hAnsi="Calibri" w:cs="Calibri" w:hint="default"/>
        <w:b/>
        <w:bCs/>
        <w:i w:val="0"/>
        <w:iCs/>
        <w:color w:val="auto"/>
        <w:sz w:val="24"/>
      </w:rPr>
    </w:lvl>
    <w:lvl w:ilvl="1">
      <w:start w:val="1"/>
      <w:numFmt w:val="decimal"/>
      <w:isLgl/>
      <w:lvlText w:val="%1.%2"/>
      <w:lvlJc w:val="left"/>
      <w:pPr>
        <w:ind w:left="732" w:hanging="732"/>
      </w:pPr>
      <w:rPr>
        <w:rFonts w:hint="default"/>
        <w:b/>
        <w:bCs w:val="0"/>
      </w:rPr>
    </w:lvl>
    <w:lvl w:ilvl="2">
      <w:start w:val="1"/>
      <w:numFmt w:val="decimal"/>
      <w:isLgl/>
      <w:lvlText w:val="%1.%2.%3"/>
      <w:lvlJc w:val="left"/>
      <w:pPr>
        <w:ind w:left="1441" w:hanging="732"/>
      </w:pPr>
      <w:rPr>
        <w:rFonts w:hint="default"/>
      </w:rPr>
    </w:lvl>
    <w:lvl w:ilvl="3">
      <w:start w:val="1"/>
      <w:numFmt w:val="decimal"/>
      <w:isLgl/>
      <w:lvlText w:val="%1.%2.%3.%4"/>
      <w:lvlJc w:val="left"/>
      <w:pPr>
        <w:ind w:left="1441" w:hanging="732"/>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6FA85CA4"/>
    <w:multiLevelType w:val="hybridMultilevel"/>
    <w:tmpl w:val="2826C3E8"/>
    <w:lvl w:ilvl="0" w:tplc="4E12A0EE">
      <w:start w:val="1"/>
      <w:numFmt w:val="decimal"/>
      <w:lvlText w:val="%1."/>
      <w:lvlJc w:val="left"/>
      <w:pPr>
        <w:ind w:left="862" w:hanging="360"/>
      </w:pPr>
      <w:rPr>
        <w:b/>
        <w:bCs/>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15:restartNumberingAfterBreak="0">
    <w:nsid w:val="721D1B06"/>
    <w:multiLevelType w:val="hybridMultilevel"/>
    <w:tmpl w:val="130C17A2"/>
    <w:lvl w:ilvl="0" w:tplc="0046E8AC">
      <w:start w:val="1"/>
      <w:numFmt w:val="decimal"/>
      <w:lvlText w:val="%1."/>
      <w:lvlJc w:val="left"/>
      <w:pPr>
        <w:ind w:left="862" w:hanging="360"/>
      </w:pPr>
      <w:rPr>
        <w:b/>
        <w:bCs/>
        <w:i w:val="0"/>
        <w:iCs w:val="0"/>
        <w:color w:val="auto"/>
        <w:sz w:val="24"/>
        <w:szCs w:val="24"/>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799A52F4"/>
    <w:multiLevelType w:val="hybridMultilevel"/>
    <w:tmpl w:val="E0387F58"/>
    <w:lvl w:ilvl="0" w:tplc="7E7CF184">
      <w:start w:val="1"/>
      <w:numFmt w:val="decimal"/>
      <w:lvlText w:val="%1."/>
      <w:lvlJc w:val="left"/>
      <w:pPr>
        <w:ind w:left="718" w:hanging="576"/>
      </w:pPr>
      <w:rPr>
        <w:rFonts w:hint="default"/>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7BF06B5E"/>
    <w:multiLevelType w:val="hybridMultilevel"/>
    <w:tmpl w:val="27AA2EA0"/>
    <w:lvl w:ilvl="0" w:tplc="09BE2938">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num w:numId="1" w16cid:durableId="823668519">
    <w:abstractNumId w:val="6"/>
  </w:num>
  <w:num w:numId="2" w16cid:durableId="345248664">
    <w:abstractNumId w:val="8"/>
  </w:num>
  <w:num w:numId="3" w16cid:durableId="2083483171">
    <w:abstractNumId w:val="10"/>
  </w:num>
  <w:num w:numId="4" w16cid:durableId="222834985">
    <w:abstractNumId w:val="4"/>
  </w:num>
  <w:num w:numId="5" w16cid:durableId="309557629">
    <w:abstractNumId w:val="12"/>
  </w:num>
  <w:num w:numId="6" w16cid:durableId="593436132">
    <w:abstractNumId w:val="11"/>
  </w:num>
  <w:num w:numId="7" w16cid:durableId="1461454213">
    <w:abstractNumId w:val="7"/>
  </w:num>
  <w:num w:numId="8" w16cid:durableId="1934048375">
    <w:abstractNumId w:val="9"/>
  </w:num>
  <w:num w:numId="9" w16cid:durableId="1416171120">
    <w:abstractNumId w:val="2"/>
  </w:num>
  <w:num w:numId="10" w16cid:durableId="1087190173">
    <w:abstractNumId w:val="1"/>
  </w:num>
  <w:num w:numId="11" w16cid:durableId="1808351257">
    <w:abstractNumId w:val="5"/>
  </w:num>
  <w:num w:numId="12" w16cid:durableId="397017942">
    <w:abstractNumId w:val="3"/>
  </w:num>
  <w:num w:numId="13" w16cid:durableId="36509907">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1078"/>
    <w:rsid w:val="00001349"/>
    <w:rsid w:val="00001546"/>
    <w:rsid w:val="00001CA1"/>
    <w:rsid w:val="00001E75"/>
    <w:rsid w:val="000020B3"/>
    <w:rsid w:val="0000268C"/>
    <w:rsid w:val="00002C9A"/>
    <w:rsid w:val="000038BB"/>
    <w:rsid w:val="00003DC0"/>
    <w:rsid w:val="00003E3B"/>
    <w:rsid w:val="00003F8A"/>
    <w:rsid w:val="00003FCA"/>
    <w:rsid w:val="00004404"/>
    <w:rsid w:val="00004518"/>
    <w:rsid w:val="00004808"/>
    <w:rsid w:val="0000484F"/>
    <w:rsid w:val="00004D0E"/>
    <w:rsid w:val="00005F52"/>
    <w:rsid w:val="0000649B"/>
    <w:rsid w:val="0000754F"/>
    <w:rsid w:val="00007CA1"/>
    <w:rsid w:val="000107CF"/>
    <w:rsid w:val="00010AD2"/>
    <w:rsid w:val="00011B7C"/>
    <w:rsid w:val="00012D82"/>
    <w:rsid w:val="00012EB7"/>
    <w:rsid w:val="000132B6"/>
    <w:rsid w:val="0001408C"/>
    <w:rsid w:val="00014368"/>
    <w:rsid w:val="00014771"/>
    <w:rsid w:val="000156A5"/>
    <w:rsid w:val="00015792"/>
    <w:rsid w:val="00015A29"/>
    <w:rsid w:val="00015C72"/>
    <w:rsid w:val="00016082"/>
    <w:rsid w:val="000162B0"/>
    <w:rsid w:val="00016EC1"/>
    <w:rsid w:val="00017494"/>
    <w:rsid w:val="00017CB3"/>
    <w:rsid w:val="00020600"/>
    <w:rsid w:val="0002076C"/>
    <w:rsid w:val="00020819"/>
    <w:rsid w:val="00021469"/>
    <w:rsid w:val="000222EA"/>
    <w:rsid w:val="0002309D"/>
    <w:rsid w:val="00023A49"/>
    <w:rsid w:val="00023DD2"/>
    <w:rsid w:val="00023E3C"/>
    <w:rsid w:val="0002458E"/>
    <w:rsid w:val="000255C0"/>
    <w:rsid w:val="0002598C"/>
    <w:rsid w:val="00025B68"/>
    <w:rsid w:val="00025C19"/>
    <w:rsid w:val="000265BC"/>
    <w:rsid w:val="0002721B"/>
    <w:rsid w:val="0002796D"/>
    <w:rsid w:val="00027989"/>
    <w:rsid w:val="0003015F"/>
    <w:rsid w:val="00031191"/>
    <w:rsid w:val="000314D5"/>
    <w:rsid w:val="0003176B"/>
    <w:rsid w:val="00031B16"/>
    <w:rsid w:val="00031E17"/>
    <w:rsid w:val="00031EBD"/>
    <w:rsid w:val="00031FF7"/>
    <w:rsid w:val="00032671"/>
    <w:rsid w:val="00032CA3"/>
    <w:rsid w:val="000338B4"/>
    <w:rsid w:val="00033AE0"/>
    <w:rsid w:val="00034240"/>
    <w:rsid w:val="00035FA4"/>
    <w:rsid w:val="00036208"/>
    <w:rsid w:val="00036380"/>
    <w:rsid w:val="000364E8"/>
    <w:rsid w:val="00037F99"/>
    <w:rsid w:val="0004020C"/>
    <w:rsid w:val="000404E6"/>
    <w:rsid w:val="000406AD"/>
    <w:rsid w:val="00040B1F"/>
    <w:rsid w:val="0004106C"/>
    <w:rsid w:val="000414CC"/>
    <w:rsid w:val="000419C8"/>
    <w:rsid w:val="000419DC"/>
    <w:rsid w:val="00042113"/>
    <w:rsid w:val="000422B4"/>
    <w:rsid w:val="00042356"/>
    <w:rsid w:val="000423FA"/>
    <w:rsid w:val="00042C69"/>
    <w:rsid w:val="00042F54"/>
    <w:rsid w:val="000431D9"/>
    <w:rsid w:val="00043301"/>
    <w:rsid w:val="00043A81"/>
    <w:rsid w:val="00043C60"/>
    <w:rsid w:val="00043C73"/>
    <w:rsid w:val="00043EA1"/>
    <w:rsid w:val="000441EB"/>
    <w:rsid w:val="00044475"/>
    <w:rsid w:val="00044567"/>
    <w:rsid w:val="00045AB6"/>
    <w:rsid w:val="0004637D"/>
    <w:rsid w:val="000468CB"/>
    <w:rsid w:val="00046F11"/>
    <w:rsid w:val="00047B6C"/>
    <w:rsid w:val="00047F17"/>
    <w:rsid w:val="00050031"/>
    <w:rsid w:val="0005009E"/>
    <w:rsid w:val="00050BA7"/>
    <w:rsid w:val="00050D2F"/>
    <w:rsid w:val="000523E6"/>
    <w:rsid w:val="00052808"/>
    <w:rsid w:val="00053225"/>
    <w:rsid w:val="00053EDA"/>
    <w:rsid w:val="00053F07"/>
    <w:rsid w:val="0005441E"/>
    <w:rsid w:val="00054ED0"/>
    <w:rsid w:val="00054F93"/>
    <w:rsid w:val="00056259"/>
    <w:rsid w:val="000562A2"/>
    <w:rsid w:val="000568A2"/>
    <w:rsid w:val="00056A3D"/>
    <w:rsid w:val="00056CDD"/>
    <w:rsid w:val="00056E9B"/>
    <w:rsid w:val="00056F31"/>
    <w:rsid w:val="00057310"/>
    <w:rsid w:val="000573C0"/>
    <w:rsid w:val="0005765D"/>
    <w:rsid w:val="00057783"/>
    <w:rsid w:val="00057A89"/>
    <w:rsid w:val="00057FDA"/>
    <w:rsid w:val="000607FE"/>
    <w:rsid w:val="00060809"/>
    <w:rsid w:val="00060D07"/>
    <w:rsid w:val="00060DF0"/>
    <w:rsid w:val="00061703"/>
    <w:rsid w:val="0006193B"/>
    <w:rsid w:val="00061BA2"/>
    <w:rsid w:val="00063504"/>
    <w:rsid w:val="000638BA"/>
    <w:rsid w:val="00063CAB"/>
    <w:rsid w:val="000648A3"/>
    <w:rsid w:val="00064B10"/>
    <w:rsid w:val="00064D19"/>
    <w:rsid w:val="00065205"/>
    <w:rsid w:val="0006587E"/>
    <w:rsid w:val="000660E5"/>
    <w:rsid w:val="00067CEA"/>
    <w:rsid w:val="00067E8A"/>
    <w:rsid w:val="000701E0"/>
    <w:rsid w:val="00070288"/>
    <w:rsid w:val="00070545"/>
    <w:rsid w:val="00070D69"/>
    <w:rsid w:val="00070DB5"/>
    <w:rsid w:val="0007138D"/>
    <w:rsid w:val="0007179F"/>
    <w:rsid w:val="000721F5"/>
    <w:rsid w:val="00072461"/>
    <w:rsid w:val="000732C4"/>
    <w:rsid w:val="00073467"/>
    <w:rsid w:val="0007348C"/>
    <w:rsid w:val="00073732"/>
    <w:rsid w:val="00073775"/>
    <w:rsid w:val="000737E2"/>
    <w:rsid w:val="00074967"/>
    <w:rsid w:val="000757B0"/>
    <w:rsid w:val="00075975"/>
    <w:rsid w:val="00075C4A"/>
    <w:rsid w:val="00075FC4"/>
    <w:rsid w:val="00076110"/>
    <w:rsid w:val="00076914"/>
    <w:rsid w:val="00076DF8"/>
    <w:rsid w:val="00076F23"/>
    <w:rsid w:val="00076F6A"/>
    <w:rsid w:val="000770BB"/>
    <w:rsid w:val="00077B24"/>
    <w:rsid w:val="00077EF8"/>
    <w:rsid w:val="00080134"/>
    <w:rsid w:val="00080156"/>
    <w:rsid w:val="0008022F"/>
    <w:rsid w:val="00080ED7"/>
    <w:rsid w:val="00081A5C"/>
    <w:rsid w:val="00081C6F"/>
    <w:rsid w:val="00082535"/>
    <w:rsid w:val="00082A8E"/>
    <w:rsid w:val="00082C64"/>
    <w:rsid w:val="0008403E"/>
    <w:rsid w:val="00084A5C"/>
    <w:rsid w:val="00084D94"/>
    <w:rsid w:val="00085103"/>
    <w:rsid w:val="00085E51"/>
    <w:rsid w:val="000862DB"/>
    <w:rsid w:val="000866D2"/>
    <w:rsid w:val="00087AF9"/>
    <w:rsid w:val="0009068F"/>
    <w:rsid w:val="0009130C"/>
    <w:rsid w:val="000915A3"/>
    <w:rsid w:val="00091A54"/>
    <w:rsid w:val="00091D26"/>
    <w:rsid w:val="00092419"/>
    <w:rsid w:val="00092573"/>
    <w:rsid w:val="00092943"/>
    <w:rsid w:val="00092AC0"/>
    <w:rsid w:val="00092C44"/>
    <w:rsid w:val="00092CCB"/>
    <w:rsid w:val="0009369B"/>
    <w:rsid w:val="00093C9D"/>
    <w:rsid w:val="00093E1C"/>
    <w:rsid w:val="00093F09"/>
    <w:rsid w:val="00094108"/>
    <w:rsid w:val="00094455"/>
    <w:rsid w:val="0009486D"/>
    <w:rsid w:val="000953CB"/>
    <w:rsid w:val="000960D9"/>
    <w:rsid w:val="000963F1"/>
    <w:rsid w:val="000964F0"/>
    <w:rsid w:val="00096F34"/>
    <w:rsid w:val="00096FC9"/>
    <w:rsid w:val="000971D5"/>
    <w:rsid w:val="00097449"/>
    <w:rsid w:val="000A0540"/>
    <w:rsid w:val="000A0A5F"/>
    <w:rsid w:val="000A0C27"/>
    <w:rsid w:val="000A0D84"/>
    <w:rsid w:val="000A112E"/>
    <w:rsid w:val="000A13CF"/>
    <w:rsid w:val="000A1429"/>
    <w:rsid w:val="000A16DA"/>
    <w:rsid w:val="000A1753"/>
    <w:rsid w:val="000A1B80"/>
    <w:rsid w:val="000A1C1D"/>
    <w:rsid w:val="000A1F03"/>
    <w:rsid w:val="000A236C"/>
    <w:rsid w:val="000A257B"/>
    <w:rsid w:val="000A2628"/>
    <w:rsid w:val="000A2AB3"/>
    <w:rsid w:val="000A2B78"/>
    <w:rsid w:val="000A2D14"/>
    <w:rsid w:val="000A3312"/>
    <w:rsid w:val="000A3625"/>
    <w:rsid w:val="000A3D2C"/>
    <w:rsid w:val="000A3EF4"/>
    <w:rsid w:val="000A3EFF"/>
    <w:rsid w:val="000A410B"/>
    <w:rsid w:val="000A4BE4"/>
    <w:rsid w:val="000A5441"/>
    <w:rsid w:val="000A57BD"/>
    <w:rsid w:val="000A6234"/>
    <w:rsid w:val="000A6396"/>
    <w:rsid w:val="000A6571"/>
    <w:rsid w:val="000A6659"/>
    <w:rsid w:val="000A681F"/>
    <w:rsid w:val="000A6BC6"/>
    <w:rsid w:val="000A7299"/>
    <w:rsid w:val="000A737C"/>
    <w:rsid w:val="000A7833"/>
    <w:rsid w:val="000B07B2"/>
    <w:rsid w:val="000B07C0"/>
    <w:rsid w:val="000B20AF"/>
    <w:rsid w:val="000B22E2"/>
    <w:rsid w:val="000B29C5"/>
    <w:rsid w:val="000B321F"/>
    <w:rsid w:val="000B3EE0"/>
    <w:rsid w:val="000B47A5"/>
    <w:rsid w:val="000B4B56"/>
    <w:rsid w:val="000B4FF8"/>
    <w:rsid w:val="000B51E1"/>
    <w:rsid w:val="000B5D9C"/>
    <w:rsid w:val="000B6629"/>
    <w:rsid w:val="000B680E"/>
    <w:rsid w:val="000B70AC"/>
    <w:rsid w:val="000B77D4"/>
    <w:rsid w:val="000C0912"/>
    <w:rsid w:val="000C0A9F"/>
    <w:rsid w:val="000C0BD8"/>
    <w:rsid w:val="000C1362"/>
    <w:rsid w:val="000C1A85"/>
    <w:rsid w:val="000C225B"/>
    <w:rsid w:val="000C230F"/>
    <w:rsid w:val="000C28AC"/>
    <w:rsid w:val="000C2D7C"/>
    <w:rsid w:val="000C2DF5"/>
    <w:rsid w:val="000C317C"/>
    <w:rsid w:val="000C35B0"/>
    <w:rsid w:val="000C3A5E"/>
    <w:rsid w:val="000C3E1E"/>
    <w:rsid w:val="000C4795"/>
    <w:rsid w:val="000C53AD"/>
    <w:rsid w:val="000C671A"/>
    <w:rsid w:val="000C6942"/>
    <w:rsid w:val="000C6DDD"/>
    <w:rsid w:val="000C7963"/>
    <w:rsid w:val="000C798F"/>
    <w:rsid w:val="000D00D0"/>
    <w:rsid w:val="000D060C"/>
    <w:rsid w:val="000D067E"/>
    <w:rsid w:val="000D0FB2"/>
    <w:rsid w:val="000D124B"/>
    <w:rsid w:val="000D2079"/>
    <w:rsid w:val="000D23C1"/>
    <w:rsid w:val="000D2E62"/>
    <w:rsid w:val="000D3159"/>
    <w:rsid w:val="000D369F"/>
    <w:rsid w:val="000D379F"/>
    <w:rsid w:val="000D393B"/>
    <w:rsid w:val="000D3ECC"/>
    <w:rsid w:val="000D3FB3"/>
    <w:rsid w:val="000D456F"/>
    <w:rsid w:val="000D515F"/>
    <w:rsid w:val="000D549D"/>
    <w:rsid w:val="000D5A61"/>
    <w:rsid w:val="000D5AB2"/>
    <w:rsid w:val="000D5F88"/>
    <w:rsid w:val="000D6C6F"/>
    <w:rsid w:val="000D6E96"/>
    <w:rsid w:val="000D7056"/>
    <w:rsid w:val="000D797A"/>
    <w:rsid w:val="000D7A0C"/>
    <w:rsid w:val="000D7BC0"/>
    <w:rsid w:val="000D7C47"/>
    <w:rsid w:val="000D7DA4"/>
    <w:rsid w:val="000E0330"/>
    <w:rsid w:val="000E094A"/>
    <w:rsid w:val="000E1494"/>
    <w:rsid w:val="000E1AFB"/>
    <w:rsid w:val="000E23CB"/>
    <w:rsid w:val="000E334D"/>
    <w:rsid w:val="000E3466"/>
    <w:rsid w:val="000E3520"/>
    <w:rsid w:val="000E3641"/>
    <w:rsid w:val="000E3669"/>
    <w:rsid w:val="000E3A8B"/>
    <w:rsid w:val="000E47AE"/>
    <w:rsid w:val="000E4D73"/>
    <w:rsid w:val="000E5E3C"/>
    <w:rsid w:val="000E7192"/>
    <w:rsid w:val="000E7777"/>
    <w:rsid w:val="000E7A8A"/>
    <w:rsid w:val="000E7BFD"/>
    <w:rsid w:val="000F014F"/>
    <w:rsid w:val="000F0564"/>
    <w:rsid w:val="000F1350"/>
    <w:rsid w:val="000F184A"/>
    <w:rsid w:val="000F1A50"/>
    <w:rsid w:val="000F1DD0"/>
    <w:rsid w:val="000F2267"/>
    <w:rsid w:val="000F306A"/>
    <w:rsid w:val="000F3547"/>
    <w:rsid w:val="000F4BD1"/>
    <w:rsid w:val="000F4F52"/>
    <w:rsid w:val="000F5241"/>
    <w:rsid w:val="000F58FA"/>
    <w:rsid w:val="000F5BDE"/>
    <w:rsid w:val="000F5CB5"/>
    <w:rsid w:val="000F613D"/>
    <w:rsid w:val="000F672F"/>
    <w:rsid w:val="000F69F9"/>
    <w:rsid w:val="000F6CAE"/>
    <w:rsid w:val="000F7124"/>
    <w:rsid w:val="000F769D"/>
    <w:rsid w:val="000F7A12"/>
    <w:rsid w:val="001005BD"/>
    <w:rsid w:val="00100E7B"/>
    <w:rsid w:val="00100FD6"/>
    <w:rsid w:val="00101157"/>
    <w:rsid w:val="00101477"/>
    <w:rsid w:val="0010218B"/>
    <w:rsid w:val="00102FCF"/>
    <w:rsid w:val="0010317A"/>
    <w:rsid w:val="0010326E"/>
    <w:rsid w:val="001038C6"/>
    <w:rsid w:val="00103E65"/>
    <w:rsid w:val="001048F1"/>
    <w:rsid w:val="00104924"/>
    <w:rsid w:val="001049E0"/>
    <w:rsid w:val="00104CBB"/>
    <w:rsid w:val="001054F5"/>
    <w:rsid w:val="00106278"/>
    <w:rsid w:val="0010641D"/>
    <w:rsid w:val="00106E0D"/>
    <w:rsid w:val="00106EDA"/>
    <w:rsid w:val="00106EDD"/>
    <w:rsid w:val="00107CA8"/>
    <w:rsid w:val="00110465"/>
    <w:rsid w:val="00110C84"/>
    <w:rsid w:val="001115B4"/>
    <w:rsid w:val="0011190B"/>
    <w:rsid w:val="00111A38"/>
    <w:rsid w:val="00111C3C"/>
    <w:rsid w:val="00111EA7"/>
    <w:rsid w:val="001138D9"/>
    <w:rsid w:val="001140D5"/>
    <w:rsid w:val="001147A5"/>
    <w:rsid w:val="00114A5B"/>
    <w:rsid w:val="00114BFE"/>
    <w:rsid w:val="001151F5"/>
    <w:rsid w:val="00116C7A"/>
    <w:rsid w:val="001171E9"/>
    <w:rsid w:val="001173E1"/>
    <w:rsid w:val="0011775B"/>
    <w:rsid w:val="00117DB0"/>
    <w:rsid w:val="001202AC"/>
    <w:rsid w:val="0012046B"/>
    <w:rsid w:val="00120544"/>
    <w:rsid w:val="00120CAC"/>
    <w:rsid w:val="00121221"/>
    <w:rsid w:val="0012123A"/>
    <w:rsid w:val="00121BD7"/>
    <w:rsid w:val="00121EB4"/>
    <w:rsid w:val="00122195"/>
    <w:rsid w:val="00122CFB"/>
    <w:rsid w:val="00122E63"/>
    <w:rsid w:val="00123274"/>
    <w:rsid w:val="001239BF"/>
    <w:rsid w:val="00123BF7"/>
    <w:rsid w:val="0012421D"/>
    <w:rsid w:val="00124749"/>
    <w:rsid w:val="00124908"/>
    <w:rsid w:val="00124DB5"/>
    <w:rsid w:val="00125CE1"/>
    <w:rsid w:val="00125D0A"/>
    <w:rsid w:val="00125F59"/>
    <w:rsid w:val="00126514"/>
    <w:rsid w:val="001269C8"/>
    <w:rsid w:val="001272ED"/>
    <w:rsid w:val="00127768"/>
    <w:rsid w:val="001277EC"/>
    <w:rsid w:val="001278C0"/>
    <w:rsid w:val="0013011F"/>
    <w:rsid w:val="001303B7"/>
    <w:rsid w:val="0013048F"/>
    <w:rsid w:val="0013114E"/>
    <w:rsid w:val="0013146B"/>
    <w:rsid w:val="00131838"/>
    <w:rsid w:val="00131B2E"/>
    <w:rsid w:val="00132644"/>
    <w:rsid w:val="00133113"/>
    <w:rsid w:val="00133741"/>
    <w:rsid w:val="00133B6E"/>
    <w:rsid w:val="001342CF"/>
    <w:rsid w:val="0013453B"/>
    <w:rsid w:val="00134624"/>
    <w:rsid w:val="00134765"/>
    <w:rsid w:val="001347AF"/>
    <w:rsid w:val="00134ED2"/>
    <w:rsid w:val="00135046"/>
    <w:rsid w:val="00135280"/>
    <w:rsid w:val="001352E8"/>
    <w:rsid w:val="001359E9"/>
    <w:rsid w:val="00135FED"/>
    <w:rsid w:val="001364EF"/>
    <w:rsid w:val="00137115"/>
    <w:rsid w:val="00140585"/>
    <w:rsid w:val="001413C9"/>
    <w:rsid w:val="00141722"/>
    <w:rsid w:val="0014178B"/>
    <w:rsid w:val="00142291"/>
    <w:rsid w:val="0014273D"/>
    <w:rsid w:val="001436C9"/>
    <w:rsid w:val="001437E6"/>
    <w:rsid w:val="00143886"/>
    <w:rsid w:val="00144570"/>
    <w:rsid w:val="00144DBA"/>
    <w:rsid w:val="001454EA"/>
    <w:rsid w:val="00145A44"/>
    <w:rsid w:val="001463D5"/>
    <w:rsid w:val="00146AF5"/>
    <w:rsid w:val="00146C6B"/>
    <w:rsid w:val="00146CE6"/>
    <w:rsid w:val="00147534"/>
    <w:rsid w:val="00147AC6"/>
    <w:rsid w:val="00147B6A"/>
    <w:rsid w:val="00147BF6"/>
    <w:rsid w:val="00150625"/>
    <w:rsid w:val="0015090A"/>
    <w:rsid w:val="0015130D"/>
    <w:rsid w:val="0015166F"/>
    <w:rsid w:val="00151ACD"/>
    <w:rsid w:val="0015249D"/>
    <w:rsid w:val="001526DB"/>
    <w:rsid w:val="001530A5"/>
    <w:rsid w:val="001538E7"/>
    <w:rsid w:val="00153A87"/>
    <w:rsid w:val="00153B71"/>
    <w:rsid w:val="00153C36"/>
    <w:rsid w:val="00154647"/>
    <w:rsid w:val="00154A8E"/>
    <w:rsid w:val="00154D9D"/>
    <w:rsid w:val="00155819"/>
    <w:rsid w:val="00155A1A"/>
    <w:rsid w:val="00155EEF"/>
    <w:rsid w:val="00156D9C"/>
    <w:rsid w:val="00156E30"/>
    <w:rsid w:val="00157730"/>
    <w:rsid w:val="00157B44"/>
    <w:rsid w:val="00160420"/>
    <w:rsid w:val="0016047E"/>
    <w:rsid w:val="0016078F"/>
    <w:rsid w:val="00160B82"/>
    <w:rsid w:val="00160D0A"/>
    <w:rsid w:val="00161472"/>
    <w:rsid w:val="001619EC"/>
    <w:rsid w:val="00161D42"/>
    <w:rsid w:val="00162600"/>
    <w:rsid w:val="0016297B"/>
    <w:rsid w:val="00162B2A"/>
    <w:rsid w:val="00162CF7"/>
    <w:rsid w:val="00162E13"/>
    <w:rsid w:val="001634A0"/>
    <w:rsid w:val="00163B39"/>
    <w:rsid w:val="00164D53"/>
    <w:rsid w:val="001651B2"/>
    <w:rsid w:val="001656F3"/>
    <w:rsid w:val="00165B09"/>
    <w:rsid w:val="00165C09"/>
    <w:rsid w:val="00166995"/>
    <w:rsid w:val="00167325"/>
    <w:rsid w:val="00167C3F"/>
    <w:rsid w:val="00170034"/>
    <w:rsid w:val="00170786"/>
    <w:rsid w:val="001707B9"/>
    <w:rsid w:val="00170864"/>
    <w:rsid w:val="00170B7F"/>
    <w:rsid w:val="00171508"/>
    <w:rsid w:val="001718FC"/>
    <w:rsid w:val="00172CBA"/>
    <w:rsid w:val="0017354D"/>
    <w:rsid w:val="0017374E"/>
    <w:rsid w:val="00173E4C"/>
    <w:rsid w:val="00174FCF"/>
    <w:rsid w:val="00175070"/>
    <w:rsid w:val="001751FB"/>
    <w:rsid w:val="00175BB7"/>
    <w:rsid w:val="001764EF"/>
    <w:rsid w:val="00177567"/>
    <w:rsid w:val="001779F3"/>
    <w:rsid w:val="00177B84"/>
    <w:rsid w:val="00177E52"/>
    <w:rsid w:val="0018075C"/>
    <w:rsid w:val="00180860"/>
    <w:rsid w:val="00180BDC"/>
    <w:rsid w:val="001810F5"/>
    <w:rsid w:val="0018118A"/>
    <w:rsid w:val="001813EE"/>
    <w:rsid w:val="001819DA"/>
    <w:rsid w:val="00181B7E"/>
    <w:rsid w:val="00181CD8"/>
    <w:rsid w:val="00182528"/>
    <w:rsid w:val="001826B4"/>
    <w:rsid w:val="0018294D"/>
    <w:rsid w:val="0018328D"/>
    <w:rsid w:val="001839F6"/>
    <w:rsid w:val="001858B7"/>
    <w:rsid w:val="00185B74"/>
    <w:rsid w:val="001862FE"/>
    <w:rsid w:val="00187B5D"/>
    <w:rsid w:val="00187E26"/>
    <w:rsid w:val="001900C8"/>
    <w:rsid w:val="001901E4"/>
    <w:rsid w:val="00190599"/>
    <w:rsid w:val="001905C1"/>
    <w:rsid w:val="00190EAA"/>
    <w:rsid w:val="001913B9"/>
    <w:rsid w:val="00192033"/>
    <w:rsid w:val="001921D7"/>
    <w:rsid w:val="0019223A"/>
    <w:rsid w:val="001922F2"/>
    <w:rsid w:val="001925F8"/>
    <w:rsid w:val="001928D1"/>
    <w:rsid w:val="00193322"/>
    <w:rsid w:val="00193739"/>
    <w:rsid w:val="0019393B"/>
    <w:rsid w:val="00193B6A"/>
    <w:rsid w:val="00194672"/>
    <w:rsid w:val="00194E82"/>
    <w:rsid w:val="001954F8"/>
    <w:rsid w:val="00195D43"/>
    <w:rsid w:val="001969D3"/>
    <w:rsid w:val="001A0158"/>
    <w:rsid w:val="001A0284"/>
    <w:rsid w:val="001A12AD"/>
    <w:rsid w:val="001A2C10"/>
    <w:rsid w:val="001A420C"/>
    <w:rsid w:val="001A4AA2"/>
    <w:rsid w:val="001A54DE"/>
    <w:rsid w:val="001A58AE"/>
    <w:rsid w:val="001A5ADE"/>
    <w:rsid w:val="001A6434"/>
    <w:rsid w:val="001A6E63"/>
    <w:rsid w:val="001A7990"/>
    <w:rsid w:val="001A7E7F"/>
    <w:rsid w:val="001B0403"/>
    <w:rsid w:val="001B079A"/>
    <w:rsid w:val="001B0F01"/>
    <w:rsid w:val="001B1067"/>
    <w:rsid w:val="001B153F"/>
    <w:rsid w:val="001B1AF9"/>
    <w:rsid w:val="001B2567"/>
    <w:rsid w:val="001B2579"/>
    <w:rsid w:val="001B26DF"/>
    <w:rsid w:val="001B2ACB"/>
    <w:rsid w:val="001B3207"/>
    <w:rsid w:val="001B3E17"/>
    <w:rsid w:val="001B4041"/>
    <w:rsid w:val="001B4421"/>
    <w:rsid w:val="001B4451"/>
    <w:rsid w:val="001B49FE"/>
    <w:rsid w:val="001B661D"/>
    <w:rsid w:val="001B6786"/>
    <w:rsid w:val="001B7048"/>
    <w:rsid w:val="001B74CA"/>
    <w:rsid w:val="001B76B1"/>
    <w:rsid w:val="001B7EE1"/>
    <w:rsid w:val="001C044E"/>
    <w:rsid w:val="001C1B62"/>
    <w:rsid w:val="001C1E24"/>
    <w:rsid w:val="001C1F1B"/>
    <w:rsid w:val="001C20AF"/>
    <w:rsid w:val="001C2C1E"/>
    <w:rsid w:val="001C36F5"/>
    <w:rsid w:val="001C37DA"/>
    <w:rsid w:val="001C4679"/>
    <w:rsid w:val="001C494B"/>
    <w:rsid w:val="001C5EEE"/>
    <w:rsid w:val="001C6205"/>
    <w:rsid w:val="001C63D7"/>
    <w:rsid w:val="001C6569"/>
    <w:rsid w:val="001C6C75"/>
    <w:rsid w:val="001C720E"/>
    <w:rsid w:val="001C7915"/>
    <w:rsid w:val="001D01A0"/>
    <w:rsid w:val="001D08A3"/>
    <w:rsid w:val="001D0B6E"/>
    <w:rsid w:val="001D1707"/>
    <w:rsid w:val="001D1728"/>
    <w:rsid w:val="001D3538"/>
    <w:rsid w:val="001D3CA5"/>
    <w:rsid w:val="001D3D8D"/>
    <w:rsid w:val="001D46EC"/>
    <w:rsid w:val="001D53E4"/>
    <w:rsid w:val="001D62D0"/>
    <w:rsid w:val="001D6640"/>
    <w:rsid w:val="001D6A8A"/>
    <w:rsid w:val="001D71CC"/>
    <w:rsid w:val="001D73BA"/>
    <w:rsid w:val="001E02EF"/>
    <w:rsid w:val="001E1637"/>
    <w:rsid w:val="001E1FBA"/>
    <w:rsid w:val="001E1FF9"/>
    <w:rsid w:val="001E2AC9"/>
    <w:rsid w:val="001E30BE"/>
    <w:rsid w:val="001E3B53"/>
    <w:rsid w:val="001E3C0E"/>
    <w:rsid w:val="001E5433"/>
    <w:rsid w:val="001E568B"/>
    <w:rsid w:val="001E6793"/>
    <w:rsid w:val="001E68D4"/>
    <w:rsid w:val="001E6E31"/>
    <w:rsid w:val="001E725D"/>
    <w:rsid w:val="001E72F0"/>
    <w:rsid w:val="001E7ABC"/>
    <w:rsid w:val="001F00CC"/>
    <w:rsid w:val="001F076F"/>
    <w:rsid w:val="001F0784"/>
    <w:rsid w:val="001F07A5"/>
    <w:rsid w:val="001F0836"/>
    <w:rsid w:val="001F09DD"/>
    <w:rsid w:val="001F1099"/>
    <w:rsid w:val="001F1176"/>
    <w:rsid w:val="001F119A"/>
    <w:rsid w:val="001F1691"/>
    <w:rsid w:val="001F1A40"/>
    <w:rsid w:val="001F1B4A"/>
    <w:rsid w:val="001F1D1C"/>
    <w:rsid w:val="001F2001"/>
    <w:rsid w:val="001F2632"/>
    <w:rsid w:val="001F279B"/>
    <w:rsid w:val="001F3F31"/>
    <w:rsid w:val="001F51E6"/>
    <w:rsid w:val="001F555F"/>
    <w:rsid w:val="001F56F3"/>
    <w:rsid w:val="001F57D5"/>
    <w:rsid w:val="001F588F"/>
    <w:rsid w:val="001F5936"/>
    <w:rsid w:val="001F5BC6"/>
    <w:rsid w:val="001F6303"/>
    <w:rsid w:val="001F632D"/>
    <w:rsid w:val="001F66ED"/>
    <w:rsid w:val="001F6FF5"/>
    <w:rsid w:val="001F7317"/>
    <w:rsid w:val="002002F7"/>
    <w:rsid w:val="00200855"/>
    <w:rsid w:val="00200A10"/>
    <w:rsid w:val="002014DB"/>
    <w:rsid w:val="002018E2"/>
    <w:rsid w:val="00201E00"/>
    <w:rsid w:val="0020266D"/>
    <w:rsid w:val="00202D51"/>
    <w:rsid w:val="00203138"/>
    <w:rsid w:val="0020317C"/>
    <w:rsid w:val="00203512"/>
    <w:rsid w:val="00204984"/>
    <w:rsid w:val="0020504A"/>
    <w:rsid w:val="00205A18"/>
    <w:rsid w:val="00205A83"/>
    <w:rsid w:val="00206A04"/>
    <w:rsid w:val="00207569"/>
    <w:rsid w:val="0020782B"/>
    <w:rsid w:val="002079D1"/>
    <w:rsid w:val="00207B0F"/>
    <w:rsid w:val="00207E26"/>
    <w:rsid w:val="002107AE"/>
    <w:rsid w:val="00210F0F"/>
    <w:rsid w:val="0021159F"/>
    <w:rsid w:val="00211C01"/>
    <w:rsid w:val="00213891"/>
    <w:rsid w:val="002142D1"/>
    <w:rsid w:val="00214643"/>
    <w:rsid w:val="00214C63"/>
    <w:rsid w:val="002159F8"/>
    <w:rsid w:val="00215F6F"/>
    <w:rsid w:val="00215FD5"/>
    <w:rsid w:val="002169CF"/>
    <w:rsid w:val="00216BB1"/>
    <w:rsid w:val="0021705E"/>
    <w:rsid w:val="00217413"/>
    <w:rsid w:val="00217DD6"/>
    <w:rsid w:val="00217E7E"/>
    <w:rsid w:val="00217FB2"/>
    <w:rsid w:val="00220079"/>
    <w:rsid w:val="0022058A"/>
    <w:rsid w:val="0022073D"/>
    <w:rsid w:val="0022151C"/>
    <w:rsid w:val="002224AA"/>
    <w:rsid w:val="00222522"/>
    <w:rsid w:val="00222B97"/>
    <w:rsid w:val="00223930"/>
    <w:rsid w:val="00223B56"/>
    <w:rsid w:val="00225948"/>
    <w:rsid w:val="00225D36"/>
    <w:rsid w:val="0022670B"/>
    <w:rsid w:val="00226F42"/>
    <w:rsid w:val="00227418"/>
    <w:rsid w:val="00230AE3"/>
    <w:rsid w:val="0023104A"/>
    <w:rsid w:val="002318E9"/>
    <w:rsid w:val="00231959"/>
    <w:rsid w:val="00231A06"/>
    <w:rsid w:val="00231A31"/>
    <w:rsid w:val="002320F3"/>
    <w:rsid w:val="00232A24"/>
    <w:rsid w:val="0023325A"/>
    <w:rsid w:val="002337C1"/>
    <w:rsid w:val="002338EC"/>
    <w:rsid w:val="00233C21"/>
    <w:rsid w:val="00233D43"/>
    <w:rsid w:val="00234DF6"/>
    <w:rsid w:val="00234E3B"/>
    <w:rsid w:val="00234EC8"/>
    <w:rsid w:val="00234ECE"/>
    <w:rsid w:val="002353A8"/>
    <w:rsid w:val="0023556C"/>
    <w:rsid w:val="0023593A"/>
    <w:rsid w:val="00235CAB"/>
    <w:rsid w:val="00235D62"/>
    <w:rsid w:val="00235FC1"/>
    <w:rsid w:val="00236C9E"/>
    <w:rsid w:val="00237CC9"/>
    <w:rsid w:val="00240005"/>
    <w:rsid w:val="00240070"/>
    <w:rsid w:val="00240435"/>
    <w:rsid w:val="00240EAE"/>
    <w:rsid w:val="002412E1"/>
    <w:rsid w:val="00241F0C"/>
    <w:rsid w:val="00242862"/>
    <w:rsid w:val="00243550"/>
    <w:rsid w:val="0024397F"/>
    <w:rsid w:val="00243EC3"/>
    <w:rsid w:val="00244C09"/>
    <w:rsid w:val="00245CC0"/>
    <w:rsid w:val="00247177"/>
    <w:rsid w:val="00247185"/>
    <w:rsid w:val="002475DB"/>
    <w:rsid w:val="00247869"/>
    <w:rsid w:val="00250116"/>
    <w:rsid w:val="00250267"/>
    <w:rsid w:val="0025032F"/>
    <w:rsid w:val="00250B62"/>
    <w:rsid w:val="0025103C"/>
    <w:rsid w:val="002524EC"/>
    <w:rsid w:val="00252F5D"/>
    <w:rsid w:val="002534DD"/>
    <w:rsid w:val="0025364C"/>
    <w:rsid w:val="002536EF"/>
    <w:rsid w:val="002546CC"/>
    <w:rsid w:val="00254DF4"/>
    <w:rsid w:val="00254FAD"/>
    <w:rsid w:val="00255128"/>
    <w:rsid w:val="002557AA"/>
    <w:rsid w:val="00257337"/>
    <w:rsid w:val="0025798C"/>
    <w:rsid w:val="00257B7C"/>
    <w:rsid w:val="00260A08"/>
    <w:rsid w:val="00261163"/>
    <w:rsid w:val="00261F76"/>
    <w:rsid w:val="002622CA"/>
    <w:rsid w:val="00263925"/>
    <w:rsid w:val="00265FD9"/>
    <w:rsid w:val="00266351"/>
    <w:rsid w:val="002664AF"/>
    <w:rsid w:val="002669A6"/>
    <w:rsid w:val="00266F2D"/>
    <w:rsid w:val="00267418"/>
    <w:rsid w:val="0026756C"/>
    <w:rsid w:val="00270045"/>
    <w:rsid w:val="00270D45"/>
    <w:rsid w:val="00271350"/>
    <w:rsid w:val="002717D2"/>
    <w:rsid w:val="002722A9"/>
    <w:rsid w:val="00272B2F"/>
    <w:rsid w:val="00273677"/>
    <w:rsid w:val="00273ED4"/>
    <w:rsid w:val="0027441C"/>
    <w:rsid w:val="00274530"/>
    <w:rsid w:val="0027485E"/>
    <w:rsid w:val="00274C35"/>
    <w:rsid w:val="00276E7A"/>
    <w:rsid w:val="0027713C"/>
    <w:rsid w:val="0027743D"/>
    <w:rsid w:val="00277C69"/>
    <w:rsid w:val="00277E6E"/>
    <w:rsid w:val="00277E71"/>
    <w:rsid w:val="0028099A"/>
    <w:rsid w:val="00280DDF"/>
    <w:rsid w:val="00281112"/>
    <w:rsid w:val="00281236"/>
    <w:rsid w:val="0028182D"/>
    <w:rsid w:val="00281F71"/>
    <w:rsid w:val="0028222F"/>
    <w:rsid w:val="00282328"/>
    <w:rsid w:val="00283467"/>
    <w:rsid w:val="0028352B"/>
    <w:rsid w:val="00283599"/>
    <w:rsid w:val="0028404B"/>
    <w:rsid w:val="00285C7E"/>
    <w:rsid w:val="00286617"/>
    <w:rsid w:val="0028672D"/>
    <w:rsid w:val="0028741C"/>
    <w:rsid w:val="0028770A"/>
    <w:rsid w:val="00287A18"/>
    <w:rsid w:val="00290AAA"/>
    <w:rsid w:val="00290E75"/>
    <w:rsid w:val="0029151D"/>
    <w:rsid w:val="00291BBA"/>
    <w:rsid w:val="00291C64"/>
    <w:rsid w:val="002921BB"/>
    <w:rsid w:val="0029452E"/>
    <w:rsid w:val="00294ED4"/>
    <w:rsid w:val="002953B0"/>
    <w:rsid w:val="002957F5"/>
    <w:rsid w:val="00295DF3"/>
    <w:rsid w:val="00295EE9"/>
    <w:rsid w:val="002962FF"/>
    <w:rsid w:val="002964BD"/>
    <w:rsid w:val="00296878"/>
    <w:rsid w:val="002971B7"/>
    <w:rsid w:val="002974E1"/>
    <w:rsid w:val="002975E6"/>
    <w:rsid w:val="00297852"/>
    <w:rsid w:val="002A0414"/>
    <w:rsid w:val="002A0500"/>
    <w:rsid w:val="002A0C9C"/>
    <w:rsid w:val="002A0D43"/>
    <w:rsid w:val="002A0F36"/>
    <w:rsid w:val="002A1133"/>
    <w:rsid w:val="002A13E0"/>
    <w:rsid w:val="002A145F"/>
    <w:rsid w:val="002A1CF3"/>
    <w:rsid w:val="002A1EAD"/>
    <w:rsid w:val="002A26FA"/>
    <w:rsid w:val="002A271E"/>
    <w:rsid w:val="002A2771"/>
    <w:rsid w:val="002A29F1"/>
    <w:rsid w:val="002A2EA4"/>
    <w:rsid w:val="002A340F"/>
    <w:rsid w:val="002A4453"/>
    <w:rsid w:val="002A4BF2"/>
    <w:rsid w:val="002A4F34"/>
    <w:rsid w:val="002A581C"/>
    <w:rsid w:val="002A583F"/>
    <w:rsid w:val="002A5DE5"/>
    <w:rsid w:val="002A6767"/>
    <w:rsid w:val="002A698D"/>
    <w:rsid w:val="002A6B7E"/>
    <w:rsid w:val="002A79B8"/>
    <w:rsid w:val="002B0147"/>
    <w:rsid w:val="002B0A93"/>
    <w:rsid w:val="002B0E57"/>
    <w:rsid w:val="002B1478"/>
    <w:rsid w:val="002B14C5"/>
    <w:rsid w:val="002B2737"/>
    <w:rsid w:val="002B27EF"/>
    <w:rsid w:val="002B2908"/>
    <w:rsid w:val="002B3027"/>
    <w:rsid w:val="002B393F"/>
    <w:rsid w:val="002B5006"/>
    <w:rsid w:val="002B5902"/>
    <w:rsid w:val="002B5CFC"/>
    <w:rsid w:val="002B5DC3"/>
    <w:rsid w:val="002B5ED8"/>
    <w:rsid w:val="002B64D5"/>
    <w:rsid w:val="002B6B3B"/>
    <w:rsid w:val="002B773F"/>
    <w:rsid w:val="002B7956"/>
    <w:rsid w:val="002B7A41"/>
    <w:rsid w:val="002B7A7C"/>
    <w:rsid w:val="002B7ECD"/>
    <w:rsid w:val="002C041A"/>
    <w:rsid w:val="002C0906"/>
    <w:rsid w:val="002C0A16"/>
    <w:rsid w:val="002C10AE"/>
    <w:rsid w:val="002C1468"/>
    <w:rsid w:val="002C15D5"/>
    <w:rsid w:val="002C1ADA"/>
    <w:rsid w:val="002C1CF3"/>
    <w:rsid w:val="002C1D1C"/>
    <w:rsid w:val="002C274F"/>
    <w:rsid w:val="002C2A69"/>
    <w:rsid w:val="002C369B"/>
    <w:rsid w:val="002C3997"/>
    <w:rsid w:val="002C4026"/>
    <w:rsid w:val="002C58FC"/>
    <w:rsid w:val="002C646E"/>
    <w:rsid w:val="002C6ADC"/>
    <w:rsid w:val="002C7393"/>
    <w:rsid w:val="002C73C1"/>
    <w:rsid w:val="002C7C5A"/>
    <w:rsid w:val="002C7DF0"/>
    <w:rsid w:val="002D029F"/>
    <w:rsid w:val="002D079D"/>
    <w:rsid w:val="002D08F8"/>
    <w:rsid w:val="002D0A41"/>
    <w:rsid w:val="002D0BA4"/>
    <w:rsid w:val="002D2569"/>
    <w:rsid w:val="002D34DE"/>
    <w:rsid w:val="002D43EB"/>
    <w:rsid w:val="002D4EA9"/>
    <w:rsid w:val="002D4F89"/>
    <w:rsid w:val="002D7B06"/>
    <w:rsid w:val="002D7CD0"/>
    <w:rsid w:val="002D7E9C"/>
    <w:rsid w:val="002DB0E9"/>
    <w:rsid w:val="002E01E2"/>
    <w:rsid w:val="002E09AF"/>
    <w:rsid w:val="002E0F38"/>
    <w:rsid w:val="002E0FC0"/>
    <w:rsid w:val="002E10DE"/>
    <w:rsid w:val="002E180B"/>
    <w:rsid w:val="002E1CAE"/>
    <w:rsid w:val="002E1E6B"/>
    <w:rsid w:val="002E1F9D"/>
    <w:rsid w:val="002E2276"/>
    <w:rsid w:val="002E2701"/>
    <w:rsid w:val="002E3137"/>
    <w:rsid w:val="002E3583"/>
    <w:rsid w:val="002E37C4"/>
    <w:rsid w:val="002E3EF9"/>
    <w:rsid w:val="002E3F5C"/>
    <w:rsid w:val="002E41E7"/>
    <w:rsid w:val="002E42C3"/>
    <w:rsid w:val="002E4558"/>
    <w:rsid w:val="002E4931"/>
    <w:rsid w:val="002E5FE1"/>
    <w:rsid w:val="002E6039"/>
    <w:rsid w:val="002E61F6"/>
    <w:rsid w:val="002E63A6"/>
    <w:rsid w:val="002E65B2"/>
    <w:rsid w:val="002E778E"/>
    <w:rsid w:val="002F0212"/>
    <w:rsid w:val="002F0889"/>
    <w:rsid w:val="002F1512"/>
    <w:rsid w:val="002F1894"/>
    <w:rsid w:val="002F1948"/>
    <w:rsid w:val="002F1EE7"/>
    <w:rsid w:val="002F1FA5"/>
    <w:rsid w:val="002F29C7"/>
    <w:rsid w:val="002F4315"/>
    <w:rsid w:val="002F4B71"/>
    <w:rsid w:val="002F4EBF"/>
    <w:rsid w:val="002F5210"/>
    <w:rsid w:val="002F6447"/>
    <w:rsid w:val="002F6B41"/>
    <w:rsid w:val="002F6C31"/>
    <w:rsid w:val="002F6CFE"/>
    <w:rsid w:val="002F6F98"/>
    <w:rsid w:val="002F713B"/>
    <w:rsid w:val="002F7175"/>
    <w:rsid w:val="002F71BD"/>
    <w:rsid w:val="002F7604"/>
    <w:rsid w:val="002F7A53"/>
    <w:rsid w:val="00300C5B"/>
    <w:rsid w:val="00300EDD"/>
    <w:rsid w:val="00301100"/>
    <w:rsid w:val="003017C7"/>
    <w:rsid w:val="00301C95"/>
    <w:rsid w:val="003021A6"/>
    <w:rsid w:val="00302252"/>
    <w:rsid w:val="003022A7"/>
    <w:rsid w:val="0030286C"/>
    <w:rsid w:val="003029E0"/>
    <w:rsid w:val="00302A6A"/>
    <w:rsid w:val="003031AA"/>
    <w:rsid w:val="00303639"/>
    <w:rsid w:val="003037DE"/>
    <w:rsid w:val="00305587"/>
    <w:rsid w:val="00306487"/>
    <w:rsid w:val="003066F8"/>
    <w:rsid w:val="00306E13"/>
    <w:rsid w:val="00307026"/>
    <w:rsid w:val="003078DC"/>
    <w:rsid w:val="00307A30"/>
    <w:rsid w:val="00307DA5"/>
    <w:rsid w:val="00310702"/>
    <w:rsid w:val="00310D6E"/>
    <w:rsid w:val="003110ED"/>
    <w:rsid w:val="00311333"/>
    <w:rsid w:val="00311AEF"/>
    <w:rsid w:val="00311B6B"/>
    <w:rsid w:val="003125EC"/>
    <w:rsid w:val="00312BAC"/>
    <w:rsid w:val="00313530"/>
    <w:rsid w:val="00313B41"/>
    <w:rsid w:val="00314090"/>
    <w:rsid w:val="0031434F"/>
    <w:rsid w:val="00314462"/>
    <w:rsid w:val="0031511B"/>
    <w:rsid w:val="0031533B"/>
    <w:rsid w:val="00315E2C"/>
    <w:rsid w:val="00316DE4"/>
    <w:rsid w:val="003172B1"/>
    <w:rsid w:val="00317B8E"/>
    <w:rsid w:val="003202FF"/>
    <w:rsid w:val="00322299"/>
    <w:rsid w:val="00322D22"/>
    <w:rsid w:val="0032312D"/>
    <w:rsid w:val="003239FF"/>
    <w:rsid w:val="00323EA2"/>
    <w:rsid w:val="00324B64"/>
    <w:rsid w:val="00325067"/>
    <w:rsid w:val="0032535E"/>
    <w:rsid w:val="00325777"/>
    <w:rsid w:val="00325C8D"/>
    <w:rsid w:val="003263FE"/>
    <w:rsid w:val="00326C74"/>
    <w:rsid w:val="00326D45"/>
    <w:rsid w:val="00326F5F"/>
    <w:rsid w:val="00327675"/>
    <w:rsid w:val="00327F2F"/>
    <w:rsid w:val="00330025"/>
    <w:rsid w:val="0033044B"/>
    <w:rsid w:val="00330478"/>
    <w:rsid w:val="003304AC"/>
    <w:rsid w:val="0033166B"/>
    <w:rsid w:val="00332640"/>
    <w:rsid w:val="00332946"/>
    <w:rsid w:val="00332D28"/>
    <w:rsid w:val="003343DD"/>
    <w:rsid w:val="00334F6A"/>
    <w:rsid w:val="003353B1"/>
    <w:rsid w:val="003367BF"/>
    <w:rsid w:val="003376C0"/>
    <w:rsid w:val="00337769"/>
    <w:rsid w:val="003378A3"/>
    <w:rsid w:val="003378F0"/>
    <w:rsid w:val="00337EA7"/>
    <w:rsid w:val="00337EC1"/>
    <w:rsid w:val="0034060F"/>
    <w:rsid w:val="0034096B"/>
    <w:rsid w:val="0034195C"/>
    <w:rsid w:val="00341BC0"/>
    <w:rsid w:val="003422F5"/>
    <w:rsid w:val="0034290F"/>
    <w:rsid w:val="00342E08"/>
    <w:rsid w:val="003432B5"/>
    <w:rsid w:val="00343D4E"/>
    <w:rsid w:val="00344647"/>
    <w:rsid w:val="00344805"/>
    <w:rsid w:val="003449D8"/>
    <w:rsid w:val="0034508D"/>
    <w:rsid w:val="00345CEC"/>
    <w:rsid w:val="00345DF2"/>
    <w:rsid w:val="0034652F"/>
    <w:rsid w:val="0034680F"/>
    <w:rsid w:val="00346D28"/>
    <w:rsid w:val="00346DFD"/>
    <w:rsid w:val="00347504"/>
    <w:rsid w:val="003475B5"/>
    <w:rsid w:val="0034789B"/>
    <w:rsid w:val="00347AA5"/>
    <w:rsid w:val="00347C4D"/>
    <w:rsid w:val="00347C5D"/>
    <w:rsid w:val="00347F78"/>
    <w:rsid w:val="0035038F"/>
    <w:rsid w:val="003507A4"/>
    <w:rsid w:val="00350AC0"/>
    <w:rsid w:val="00350ACD"/>
    <w:rsid w:val="003528DD"/>
    <w:rsid w:val="00352B9F"/>
    <w:rsid w:val="00353464"/>
    <w:rsid w:val="003534C8"/>
    <w:rsid w:val="00353E18"/>
    <w:rsid w:val="0035411B"/>
    <w:rsid w:val="003543F0"/>
    <w:rsid w:val="003550DC"/>
    <w:rsid w:val="003551CA"/>
    <w:rsid w:val="00355200"/>
    <w:rsid w:val="0035551A"/>
    <w:rsid w:val="00355637"/>
    <w:rsid w:val="00355743"/>
    <w:rsid w:val="00355D05"/>
    <w:rsid w:val="00357C8B"/>
    <w:rsid w:val="003603A0"/>
    <w:rsid w:val="00360493"/>
    <w:rsid w:val="003604F7"/>
    <w:rsid w:val="00360BDC"/>
    <w:rsid w:val="00360FA5"/>
    <w:rsid w:val="003617ED"/>
    <w:rsid w:val="003625D4"/>
    <w:rsid w:val="00362A9C"/>
    <w:rsid w:val="003630C2"/>
    <w:rsid w:val="003638A6"/>
    <w:rsid w:val="00363B18"/>
    <w:rsid w:val="003643B6"/>
    <w:rsid w:val="00364484"/>
    <w:rsid w:val="0036484A"/>
    <w:rsid w:val="0036504A"/>
    <w:rsid w:val="003652F0"/>
    <w:rsid w:val="0036531A"/>
    <w:rsid w:val="0036539C"/>
    <w:rsid w:val="00365532"/>
    <w:rsid w:val="00365994"/>
    <w:rsid w:val="00366137"/>
    <w:rsid w:val="003668CD"/>
    <w:rsid w:val="00366C81"/>
    <w:rsid w:val="00366FAC"/>
    <w:rsid w:val="00367944"/>
    <w:rsid w:val="00367AA3"/>
    <w:rsid w:val="00367FA5"/>
    <w:rsid w:val="0037003D"/>
    <w:rsid w:val="00370ECC"/>
    <w:rsid w:val="0037150A"/>
    <w:rsid w:val="003715BF"/>
    <w:rsid w:val="003719C7"/>
    <w:rsid w:val="0037229B"/>
    <w:rsid w:val="0037286D"/>
    <w:rsid w:val="00372B45"/>
    <w:rsid w:val="0037329F"/>
    <w:rsid w:val="00374330"/>
    <w:rsid w:val="00374661"/>
    <w:rsid w:val="00375F22"/>
    <w:rsid w:val="003767F5"/>
    <w:rsid w:val="00376F02"/>
    <w:rsid w:val="00377888"/>
    <w:rsid w:val="00377E06"/>
    <w:rsid w:val="00377E5B"/>
    <w:rsid w:val="003800B6"/>
    <w:rsid w:val="00380604"/>
    <w:rsid w:val="00380D17"/>
    <w:rsid w:val="0038133C"/>
    <w:rsid w:val="00381448"/>
    <w:rsid w:val="003817EB"/>
    <w:rsid w:val="0038212F"/>
    <w:rsid w:val="003824C7"/>
    <w:rsid w:val="00382B10"/>
    <w:rsid w:val="00383500"/>
    <w:rsid w:val="00383DB8"/>
    <w:rsid w:val="00384A45"/>
    <w:rsid w:val="00384DC0"/>
    <w:rsid w:val="00384E1F"/>
    <w:rsid w:val="00386F39"/>
    <w:rsid w:val="00387025"/>
    <w:rsid w:val="003876B7"/>
    <w:rsid w:val="00387AA9"/>
    <w:rsid w:val="00390441"/>
    <w:rsid w:val="00390580"/>
    <w:rsid w:val="00390D81"/>
    <w:rsid w:val="003910C8"/>
    <w:rsid w:val="003919BA"/>
    <w:rsid w:val="00391A28"/>
    <w:rsid w:val="00392114"/>
    <w:rsid w:val="00393351"/>
    <w:rsid w:val="003937A6"/>
    <w:rsid w:val="00393ACF"/>
    <w:rsid w:val="00393BFD"/>
    <w:rsid w:val="00393CEF"/>
    <w:rsid w:val="00394788"/>
    <w:rsid w:val="00394D72"/>
    <w:rsid w:val="00395052"/>
    <w:rsid w:val="0039536E"/>
    <w:rsid w:val="00395F2B"/>
    <w:rsid w:val="00396C5D"/>
    <w:rsid w:val="00396EE7"/>
    <w:rsid w:val="00396FCA"/>
    <w:rsid w:val="00396FEA"/>
    <w:rsid w:val="0039710C"/>
    <w:rsid w:val="0039749D"/>
    <w:rsid w:val="00397549"/>
    <w:rsid w:val="00397665"/>
    <w:rsid w:val="0039772B"/>
    <w:rsid w:val="003978E9"/>
    <w:rsid w:val="003A079B"/>
    <w:rsid w:val="003A0CBD"/>
    <w:rsid w:val="003A1383"/>
    <w:rsid w:val="003A1D42"/>
    <w:rsid w:val="003A2286"/>
    <w:rsid w:val="003A2DB0"/>
    <w:rsid w:val="003A30DA"/>
    <w:rsid w:val="003A318E"/>
    <w:rsid w:val="003A322E"/>
    <w:rsid w:val="003A3771"/>
    <w:rsid w:val="003A41BC"/>
    <w:rsid w:val="003A5327"/>
    <w:rsid w:val="003A539A"/>
    <w:rsid w:val="003A5415"/>
    <w:rsid w:val="003A75B3"/>
    <w:rsid w:val="003A7AA3"/>
    <w:rsid w:val="003B0BA4"/>
    <w:rsid w:val="003B0EC8"/>
    <w:rsid w:val="003B228E"/>
    <w:rsid w:val="003B2B6D"/>
    <w:rsid w:val="003B2B73"/>
    <w:rsid w:val="003B362A"/>
    <w:rsid w:val="003B36A4"/>
    <w:rsid w:val="003B3B74"/>
    <w:rsid w:val="003B3B9C"/>
    <w:rsid w:val="003B43D5"/>
    <w:rsid w:val="003B4B73"/>
    <w:rsid w:val="003B4DF7"/>
    <w:rsid w:val="003B4E37"/>
    <w:rsid w:val="003B5854"/>
    <w:rsid w:val="003B5E39"/>
    <w:rsid w:val="003B691B"/>
    <w:rsid w:val="003B74FA"/>
    <w:rsid w:val="003C09FB"/>
    <w:rsid w:val="003C0FCD"/>
    <w:rsid w:val="003C1221"/>
    <w:rsid w:val="003C1265"/>
    <w:rsid w:val="003C1827"/>
    <w:rsid w:val="003C18EB"/>
    <w:rsid w:val="003C18F3"/>
    <w:rsid w:val="003C27F9"/>
    <w:rsid w:val="003C28BE"/>
    <w:rsid w:val="003C2B41"/>
    <w:rsid w:val="003C2DA2"/>
    <w:rsid w:val="003C3037"/>
    <w:rsid w:val="003C30F3"/>
    <w:rsid w:val="003C421B"/>
    <w:rsid w:val="003C4343"/>
    <w:rsid w:val="003C4FE0"/>
    <w:rsid w:val="003C5082"/>
    <w:rsid w:val="003C5304"/>
    <w:rsid w:val="003C556F"/>
    <w:rsid w:val="003C579B"/>
    <w:rsid w:val="003C5C0B"/>
    <w:rsid w:val="003C6513"/>
    <w:rsid w:val="003C6FFC"/>
    <w:rsid w:val="003C728B"/>
    <w:rsid w:val="003C768B"/>
    <w:rsid w:val="003C77E8"/>
    <w:rsid w:val="003C792B"/>
    <w:rsid w:val="003C7FF7"/>
    <w:rsid w:val="003D007F"/>
    <w:rsid w:val="003D0463"/>
    <w:rsid w:val="003D0705"/>
    <w:rsid w:val="003D0BEF"/>
    <w:rsid w:val="003D0C0F"/>
    <w:rsid w:val="003D0EE5"/>
    <w:rsid w:val="003D1833"/>
    <w:rsid w:val="003D2962"/>
    <w:rsid w:val="003D34DB"/>
    <w:rsid w:val="003D3530"/>
    <w:rsid w:val="003D381F"/>
    <w:rsid w:val="003D3A2E"/>
    <w:rsid w:val="003D3C44"/>
    <w:rsid w:val="003D3E06"/>
    <w:rsid w:val="003D3FC7"/>
    <w:rsid w:val="003D4024"/>
    <w:rsid w:val="003D41FB"/>
    <w:rsid w:val="003D5223"/>
    <w:rsid w:val="003D5317"/>
    <w:rsid w:val="003D5342"/>
    <w:rsid w:val="003D568B"/>
    <w:rsid w:val="003D5E3D"/>
    <w:rsid w:val="003D630E"/>
    <w:rsid w:val="003D654B"/>
    <w:rsid w:val="003D6782"/>
    <w:rsid w:val="003D6932"/>
    <w:rsid w:val="003D7211"/>
    <w:rsid w:val="003D78E1"/>
    <w:rsid w:val="003E00C7"/>
    <w:rsid w:val="003E0B74"/>
    <w:rsid w:val="003E1855"/>
    <w:rsid w:val="003E1AEF"/>
    <w:rsid w:val="003E224E"/>
    <w:rsid w:val="003E2F4F"/>
    <w:rsid w:val="003E3AF8"/>
    <w:rsid w:val="003E3BB9"/>
    <w:rsid w:val="003E4D67"/>
    <w:rsid w:val="003E5C77"/>
    <w:rsid w:val="003E61E5"/>
    <w:rsid w:val="003E62FC"/>
    <w:rsid w:val="003E6454"/>
    <w:rsid w:val="003E6566"/>
    <w:rsid w:val="003E6726"/>
    <w:rsid w:val="003E6A3D"/>
    <w:rsid w:val="003E6A98"/>
    <w:rsid w:val="003E6F7C"/>
    <w:rsid w:val="003E722E"/>
    <w:rsid w:val="003E78D3"/>
    <w:rsid w:val="003F0627"/>
    <w:rsid w:val="003F0662"/>
    <w:rsid w:val="003F0BDB"/>
    <w:rsid w:val="003F0CCA"/>
    <w:rsid w:val="003F114A"/>
    <w:rsid w:val="003F117A"/>
    <w:rsid w:val="003F1325"/>
    <w:rsid w:val="003F18CD"/>
    <w:rsid w:val="003F1A07"/>
    <w:rsid w:val="003F1C01"/>
    <w:rsid w:val="003F213B"/>
    <w:rsid w:val="003F2FAD"/>
    <w:rsid w:val="003F3186"/>
    <w:rsid w:val="003F3E59"/>
    <w:rsid w:val="003F42A1"/>
    <w:rsid w:val="003F4C06"/>
    <w:rsid w:val="003F5478"/>
    <w:rsid w:val="003F5782"/>
    <w:rsid w:val="003F5BB0"/>
    <w:rsid w:val="003F63B3"/>
    <w:rsid w:val="003F649A"/>
    <w:rsid w:val="003F6704"/>
    <w:rsid w:val="003F69C6"/>
    <w:rsid w:val="003F6F9E"/>
    <w:rsid w:val="003F6FCF"/>
    <w:rsid w:val="003F71BC"/>
    <w:rsid w:val="003F763B"/>
    <w:rsid w:val="003F77F5"/>
    <w:rsid w:val="00400111"/>
    <w:rsid w:val="004003B5"/>
    <w:rsid w:val="0040075A"/>
    <w:rsid w:val="004007A4"/>
    <w:rsid w:val="00400C2C"/>
    <w:rsid w:val="00400EB2"/>
    <w:rsid w:val="00400F31"/>
    <w:rsid w:val="00401127"/>
    <w:rsid w:val="00401B8B"/>
    <w:rsid w:val="00401DFB"/>
    <w:rsid w:val="00403202"/>
    <w:rsid w:val="004041BC"/>
    <w:rsid w:val="0040438F"/>
    <w:rsid w:val="00404C38"/>
    <w:rsid w:val="0040678B"/>
    <w:rsid w:val="004072EC"/>
    <w:rsid w:val="0040781C"/>
    <w:rsid w:val="00407FA0"/>
    <w:rsid w:val="00410737"/>
    <w:rsid w:val="004115A8"/>
    <w:rsid w:val="00411B8B"/>
    <w:rsid w:val="00412847"/>
    <w:rsid w:val="00412852"/>
    <w:rsid w:val="00412C24"/>
    <w:rsid w:val="00413AC3"/>
    <w:rsid w:val="0041408A"/>
    <w:rsid w:val="00414844"/>
    <w:rsid w:val="00414FB3"/>
    <w:rsid w:val="00415837"/>
    <w:rsid w:val="004158CE"/>
    <w:rsid w:val="00415C3E"/>
    <w:rsid w:val="00416714"/>
    <w:rsid w:val="004167DD"/>
    <w:rsid w:val="00417251"/>
    <w:rsid w:val="004174FC"/>
    <w:rsid w:val="00417505"/>
    <w:rsid w:val="004176A7"/>
    <w:rsid w:val="004219EC"/>
    <w:rsid w:val="00422636"/>
    <w:rsid w:val="004226AF"/>
    <w:rsid w:val="0042310E"/>
    <w:rsid w:val="004233F0"/>
    <w:rsid w:val="00423DCD"/>
    <w:rsid w:val="00424253"/>
    <w:rsid w:val="00424F73"/>
    <w:rsid w:val="004251F0"/>
    <w:rsid w:val="00425C62"/>
    <w:rsid w:val="00425EDD"/>
    <w:rsid w:val="004264BC"/>
    <w:rsid w:val="00426ECC"/>
    <w:rsid w:val="004278D2"/>
    <w:rsid w:val="00427985"/>
    <w:rsid w:val="00427BC6"/>
    <w:rsid w:val="00430544"/>
    <w:rsid w:val="00430B04"/>
    <w:rsid w:val="00431332"/>
    <w:rsid w:val="00431CA2"/>
    <w:rsid w:val="00431D04"/>
    <w:rsid w:val="00431D10"/>
    <w:rsid w:val="00432577"/>
    <w:rsid w:val="00432A13"/>
    <w:rsid w:val="0043314E"/>
    <w:rsid w:val="00433161"/>
    <w:rsid w:val="00433FED"/>
    <w:rsid w:val="004343BC"/>
    <w:rsid w:val="004345E4"/>
    <w:rsid w:val="004348A4"/>
    <w:rsid w:val="004358E3"/>
    <w:rsid w:val="00435C0C"/>
    <w:rsid w:val="00435DC2"/>
    <w:rsid w:val="0043614C"/>
    <w:rsid w:val="00436F23"/>
    <w:rsid w:val="004374B1"/>
    <w:rsid w:val="00437822"/>
    <w:rsid w:val="0044013F"/>
    <w:rsid w:val="00440721"/>
    <w:rsid w:val="00440CAE"/>
    <w:rsid w:val="004415E1"/>
    <w:rsid w:val="004416C5"/>
    <w:rsid w:val="004418A8"/>
    <w:rsid w:val="00441F2A"/>
    <w:rsid w:val="00441F8C"/>
    <w:rsid w:val="00441FE6"/>
    <w:rsid w:val="00442813"/>
    <w:rsid w:val="00442AE9"/>
    <w:rsid w:val="00442B50"/>
    <w:rsid w:val="00442FCE"/>
    <w:rsid w:val="00443236"/>
    <w:rsid w:val="004436AA"/>
    <w:rsid w:val="004436E0"/>
    <w:rsid w:val="0044387A"/>
    <w:rsid w:val="00443B1B"/>
    <w:rsid w:val="00443C53"/>
    <w:rsid w:val="00443EF0"/>
    <w:rsid w:val="004443E6"/>
    <w:rsid w:val="004445E8"/>
    <w:rsid w:val="00444626"/>
    <w:rsid w:val="00444DBE"/>
    <w:rsid w:val="004459FA"/>
    <w:rsid w:val="00446468"/>
    <w:rsid w:val="00446558"/>
    <w:rsid w:val="004466F2"/>
    <w:rsid w:val="00446A5C"/>
    <w:rsid w:val="00446C23"/>
    <w:rsid w:val="00446DA7"/>
    <w:rsid w:val="004475DB"/>
    <w:rsid w:val="004478B2"/>
    <w:rsid w:val="00447D5D"/>
    <w:rsid w:val="00447DD7"/>
    <w:rsid w:val="004502F2"/>
    <w:rsid w:val="00450960"/>
    <w:rsid w:val="00450AF9"/>
    <w:rsid w:val="00450D1B"/>
    <w:rsid w:val="00450FF3"/>
    <w:rsid w:val="004510F8"/>
    <w:rsid w:val="0045262F"/>
    <w:rsid w:val="00453086"/>
    <w:rsid w:val="00453714"/>
    <w:rsid w:val="00453D16"/>
    <w:rsid w:val="00453D8D"/>
    <w:rsid w:val="00454702"/>
    <w:rsid w:val="0045492E"/>
    <w:rsid w:val="00454F23"/>
    <w:rsid w:val="0045506F"/>
    <w:rsid w:val="0045558A"/>
    <w:rsid w:val="00455918"/>
    <w:rsid w:val="004560CC"/>
    <w:rsid w:val="00456163"/>
    <w:rsid w:val="00456942"/>
    <w:rsid w:val="00456B9A"/>
    <w:rsid w:val="00456C3F"/>
    <w:rsid w:val="0046055E"/>
    <w:rsid w:val="004608AB"/>
    <w:rsid w:val="00460D69"/>
    <w:rsid w:val="00460E6B"/>
    <w:rsid w:val="00460F52"/>
    <w:rsid w:val="00461575"/>
    <w:rsid w:val="00461945"/>
    <w:rsid w:val="00461FCC"/>
    <w:rsid w:val="00461FCF"/>
    <w:rsid w:val="004622F0"/>
    <w:rsid w:val="004624A3"/>
    <w:rsid w:val="004632F5"/>
    <w:rsid w:val="00463623"/>
    <w:rsid w:val="00464439"/>
    <w:rsid w:val="004653B5"/>
    <w:rsid w:val="004659CF"/>
    <w:rsid w:val="00466227"/>
    <w:rsid w:val="004665DC"/>
    <w:rsid w:val="00466827"/>
    <w:rsid w:val="00467373"/>
    <w:rsid w:val="00467FA8"/>
    <w:rsid w:val="00470603"/>
    <w:rsid w:val="00470B28"/>
    <w:rsid w:val="00470DEE"/>
    <w:rsid w:val="0047129B"/>
    <w:rsid w:val="004719AB"/>
    <w:rsid w:val="004725B6"/>
    <w:rsid w:val="004727EC"/>
    <w:rsid w:val="004732D6"/>
    <w:rsid w:val="004736E9"/>
    <w:rsid w:val="00473A73"/>
    <w:rsid w:val="00473E88"/>
    <w:rsid w:val="0047408C"/>
    <w:rsid w:val="00474188"/>
    <w:rsid w:val="004748CB"/>
    <w:rsid w:val="00475B0D"/>
    <w:rsid w:val="00476E65"/>
    <w:rsid w:val="00477118"/>
    <w:rsid w:val="00477B5F"/>
    <w:rsid w:val="00480191"/>
    <w:rsid w:val="004813EF"/>
    <w:rsid w:val="00482425"/>
    <w:rsid w:val="004824E9"/>
    <w:rsid w:val="00482DD8"/>
    <w:rsid w:val="00483BE2"/>
    <w:rsid w:val="00483D7A"/>
    <w:rsid w:val="00484CC1"/>
    <w:rsid w:val="00485808"/>
    <w:rsid w:val="004870F2"/>
    <w:rsid w:val="00487249"/>
    <w:rsid w:val="0048738C"/>
    <w:rsid w:val="004874BE"/>
    <w:rsid w:val="00487ACF"/>
    <w:rsid w:val="00487C20"/>
    <w:rsid w:val="004900D8"/>
    <w:rsid w:val="0049021A"/>
    <w:rsid w:val="00490595"/>
    <w:rsid w:val="00490C50"/>
    <w:rsid w:val="004910CC"/>
    <w:rsid w:val="0049231D"/>
    <w:rsid w:val="0049319B"/>
    <w:rsid w:val="004938DA"/>
    <w:rsid w:val="00493AD7"/>
    <w:rsid w:val="00494025"/>
    <w:rsid w:val="00494525"/>
    <w:rsid w:val="00494A8F"/>
    <w:rsid w:val="00494AAC"/>
    <w:rsid w:val="00495181"/>
    <w:rsid w:val="004955E4"/>
    <w:rsid w:val="0049592B"/>
    <w:rsid w:val="00495AAB"/>
    <w:rsid w:val="00495DD8"/>
    <w:rsid w:val="00495F6E"/>
    <w:rsid w:val="004960A2"/>
    <w:rsid w:val="00496992"/>
    <w:rsid w:val="00496A3E"/>
    <w:rsid w:val="00497AD9"/>
    <w:rsid w:val="004A0202"/>
    <w:rsid w:val="004A10EE"/>
    <w:rsid w:val="004A1AF4"/>
    <w:rsid w:val="004A1C10"/>
    <w:rsid w:val="004A2051"/>
    <w:rsid w:val="004A27BF"/>
    <w:rsid w:val="004A2BBA"/>
    <w:rsid w:val="004A2BE4"/>
    <w:rsid w:val="004A386A"/>
    <w:rsid w:val="004A467B"/>
    <w:rsid w:val="004A4A79"/>
    <w:rsid w:val="004A5E5C"/>
    <w:rsid w:val="004A6920"/>
    <w:rsid w:val="004A7182"/>
    <w:rsid w:val="004A7189"/>
    <w:rsid w:val="004A74E9"/>
    <w:rsid w:val="004A792C"/>
    <w:rsid w:val="004B0E8C"/>
    <w:rsid w:val="004B1404"/>
    <w:rsid w:val="004B15F7"/>
    <w:rsid w:val="004B191E"/>
    <w:rsid w:val="004B2093"/>
    <w:rsid w:val="004B20EB"/>
    <w:rsid w:val="004B29A8"/>
    <w:rsid w:val="004B2BC3"/>
    <w:rsid w:val="004B2E1F"/>
    <w:rsid w:val="004B2F3F"/>
    <w:rsid w:val="004B3247"/>
    <w:rsid w:val="004B345F"/>
    <w:rsid w:val="004B3DF8"/>
    <w:rsid w:val="004B451D"/>
    <w:rsid w:val="004B4DBC"/>
    <w:rsid w:val="004B4E6F"/>
    <w:rsid w:val="004B5E01"/>
    <w:rsid w:val="004B620E"/>
    <w:rsid w:val="004B6254"/>
    <w:rsid w:val="004B62E1"/>
    <w:rsid w:val="004B636C"/>
    <w:rsid w:val="004B6936"/>
    <w:rsid w:val="004B7735"/>
    <w:rsid w:val="004B7ECA"/>
    <w:rsid w:val="004C1615"/>
    <w:rsid w:val="004C170B"/>
    <w:rsid w:val="004C1862"/>
    <w:rsid w:val="004C1F73"/>
    <w:rsid w:val="004C2AFC"/>
    <w:rsid w:val="004C2D5F"/>
    <w:rsid w:val="004C2EC0"/>
    <w:rsid w:val="004C3197"/>
    <w:rsid w:val="004C346A"/>
    <w:rsid w:val="004C3BE1"/>
    <w:rsid w:val="004C401B"/>
    <w:rsid w:val="004C411F"/>
    <w:rsid w:val="004C4560"/>
    <w:rsid w:val="004C4CED"/>
    <w:rsid w:val="004C5C05"/>
    <w:rsid w:val="004C6651"/>
    <w:rsid w:val="004C6696"/>
    <w:rsid w:val="004C6911"/>
    <w:rsid w:val="004C72A2"/>
    <w:rsid w:val="004C74EE"/>
    <w:rsid w:val="004C7B21"/>
    <w:rsid w:val="004D186F"/>
    <w:rsid w:val="004D1DDC"/>
    <w:rsid w:val="004D1F82"/>
    <w:rsid w:val="004D240C"/>
    <w:rsid w:val="004D2806"/>
    <w:rsid w:val="004D29B2"/>
    <w:rsid w:val="004D2AF9"/>
    <w:rsid w:val="004D336C"/>
    <w:rsid w:val="004D3C2F"/>
    <w:rsid w:val="004D3FCE"/>
    <w:rsid w:val="004D3FE4"/>
    <w:rsid w:val="004D434E"/>
    <w:rsid w:val="004D4C65"/>
    <w:rsid w:val="004D5290"/>
    <w:rsid w:val="004D5706"/>
    <w:rsid w:val="004D64CC"/>
    <w:rsid w:val="004D6A09"/>
    <w:rsid w:val="004D7BE8"/>
    <w:rsid w:val="004D7DD3"/>
    <w:rsid w:val="004D7F80"/>
    <w:rsid w:val="004E0247"/>
    <w:rsid w:val="004E08F0"/>
    <w:rsid w:val="004E0F63"/>
    <w:rsid w:val="004E12DF"/>
    <w:rsid w:val="004E2628"/>
    <w:rsid w:val="004E2FB0"/>
    <w:rsid w:val="004E30E9"/>
    <w:rsid w:val="004E3DC3"/>
    <w:rsid w:val="004E3EBC"/>
    <w:rsid w:val="004E4065"/>
    <w:rsid w:val="004E4478"/>
    <w:rsid w:val="004E44F0"/>
    <w:rsid w:val="004E46FE"/>
    <w:rsid w:val="004E545D"/>
    <w:rsid w:val="004E5977"/>
    <w:rsid w:val="004E5FB2"/>
    <w:rsid w:val="004E649E"/>
    <w:rsid w:val="004E66E5"/>
    <w:rsid w:val="004E6EBF"/>
    <w:rsid w:val="004E6F43"/>
    <w:rsid w:val="004E7014"/>
    <w:rsid w:val="004E750A"/>
    <w:rsid w:val="004E75EC"/>
    <w:rsid w:val="004E791D"/>
    <w:rsid w:val="004E7D5C"/>
    <w:rsid w:val="004F1D64"/>
    <w:rsid w:val="004F24E7"/>
    <w:rsid w:val="004F2B01"/>
    <w:rsid w:val="004F2D02"/>
    <w:rsid w:val="004F3AC5"/>
    <w:rsid w:val="004F499E"/>
    <w:rsid w:val="004F4C60"/>
    <w:rsid w:val="004F5E41"/>
    <w:rsid w:val="004F5F4A"/>
    <w:rsid w:val="004F610B"/>
    <w:rsid w:val="004F6BBB"/>
    <w:rsid w:val="004F729B"/>
    <w:rsid w:val="004F780B"/>
    <w:rsid w:val="004F7A3A"/>
    <w:rsid w:val="004F7B38"/>
    <w:rsid w:val="004F7BDC"/>
    <w:rsid w:val="004F7C15"/>
    <w:rsid w:val="005003C3"/>
    <w:rsid w:val="005003FA"/>
    <w:rsid w:val="0050080B"/>
    <w:rsid w:val="00500C19"/>
    <w:rsid w:val="005013D3"/>
    <w:rsid w:val="005014DD"/>
    <w:rsid w:val="005014E5"/>
    <w:rsid w:val="005018BA"/>
    <w:rsid w:val="00501D65"/>
    <w:rsid w:val="00501DD9"/>
    <w:rsid w:val="00501DDC"/>
    <w:rsid w:val="00502146"/>
    <w:rsid w:val="005036B0"/>
    <w:rsid w:val="00503BF6"/>
    <w:rsid w:val="005044A0"/>
    <w:rsid w:val="00506581"/>
    <w:rsid w:val="00506799"/>
    <w:rsid w:val="00506800"/>
    <w:rsid w:val="00506B92"/>
    <w:rsid w:val="0051061C"/>
    <w:rsid w:val="005107F5"/>
    <w:rsid w:val="00510DE0"/>
    <w:rsid w:val="00511173"/>
    <w:rsid w:val="005113F2"/>
    <w:rsid w:val="00511917"/>
    <w:rsid w:val="00511F50"/>
    <w:rsid w:val="00512361"/>
    <w:rsid w:val="0051372D"/>
    <w:rsid w:val="00513A1B"/>
    <w:rsid w:val="00513A78"/>
    <w:rsid w:val="00513AB5"/>
    <w:rsid w:val="00513CE1"/>
    <w:rsid w:val="005152C1"/>
    <w:rsid w:val="00516AD4"/>
    <w:rsid w:val="00516EA8"/>
    <w:rsid w:val="005175A0"/>
    <w:rsid w:val="00520077"/>
    <w:rsid w:val="00520683"/>
    <w:rsid w:val="00520A54"/>
    <w:rsid w:val="00520C47"/>
    <w:rsid w:val="00521756"/>
    <w:rsid w:val="00521976"/>
    <w:rsid w:val="00522003"/>
    <w:rsid w:val="005224FE"/>
    <w:rsid w:val="005225F9"/>
    <w:rsid w:val="00523248"/>
    <w:rsid w:val="00523DBD"/>
    <w:rsid w:val="00523FFB"/>
    <w:rsid w:val="005244E5"/>
    <w:rsid w:val="00524665"/>
    <w:rsid w:val="00524841"/>
    <w:rsid w:val="00524860"/>
    <w:rsid w:val="005256E4"/>
    <w:rsid w:val="0052580F"/>
    <w:rsid w:val="00525D72"/>
    <w:rsid w:val="00525D73"/>
    <w:rsid w:val="005270EE"/>
    <w:rsid w:val="00527363"/>
    <w:rsid w:val="00527A26"/>
    <w:rsid w:val="00527C36"/>
    <w:rsid w:val="00530C75"/>
    <w:rsid w:val="00530CD7"/>
    <w:rsid w:val="0053111E"/>
    <w:rsid w:val="00531584"/>
    <w:rsid w:val="00531C89"/>
    <w:rsid w:val="005320AC"/>
    <w:rsid w:val="005320D9"/>
    <w:rsid w:val="005328BE"/>
    <w:rsid w:val="00532DCF"/>
    <w:rsid w:val="005333F2"/>
    <w:rsid w:val="00533654"/>
    <w:rsid w:val="00534B05"/>
    <w:rsid w:val="00535046"/>
    <w:rsid w:val="0053571B"/>
    <w:rsid w:val="00535DEF"/>
    <w:rsid w:val="00536441"/>
    <w:rsid w:val="0053711B"/>
    <w:rsid w:val="00540260"/>
    <w:rsid w:val="00541BFC"/>
    <w:rsid w:val="005428EE"/>
    <w:rsid w:val="005428FF"/>
    <w:rsid w:val="00543426"/>
    <w:rsid w:val="005445EE"/>
    <w:rsid w:val="00544DFB"/>
    <w:rsid w:val="00545417"/>
    <w:rsid w:val="005455E0"/>
    <w:rsid w:val="00545F12"/>
    <w:rsid w:val="005469A1"/>
    <w:rsid w:val="005474E7"/>
    <w:rsid w:val="005500A4"/>
    <w:rsid w:val="005507EC"/>
    <w:rsid w:val="005508D1"/>
    <w:rsid w:val="005509A4"/>
    <w:rsid w:val="0055142E"/>
    <w:rsid w:val="00552371"/>
    <w:rsid w:val="005528FE"/>
    <w:rsid w:val="0055292D"/>
    <w:rsid w:val="00553142"/>
    <w:rsid w:val="00554F5F"/>
    <w:rsid w:val="00555178"/>
    <w:rsid w:val="00555D37"/>
    <w:rsid w:val="00555FF6"/>
    <w:rsid w:val="00556691"/>
    <w:rsid w:val="00556BBB"/>
    <w:rsid w:val="00556C54"/>
    <w:rsid w:val="00560359"/>
    <w:rsid w:val="00560755"/>
    <w:rsid w:val="00560AB9"/>
    <w:rsid w:val="00561400"/>
    <w:rsid w:val="0056261D"/>
    <w:rsid w:val="005632A7"/>
    <w:rsid w:val="00563592"/>
    <w:rsid w:val="00564867"/>
    <w:rsid w:val="00565668"/>
    <w:rsid w:val="00566EDD"/>
    <w:rsid w:val="00567012"/>
    <w:rsid w:val="00567277"/>
    <w:rsid w:val="0056735C"/>
    <w:rsid w:val="00567CB8"/>
    <w:rsid w:val="00570902"/>
    <w:rsid w:val="005711C0"/>
    <w:rsid w:val="005712B2"/>
    <w:rsid w:val="00572119"/>
    <w:rsid w:val="00572BAA"/>
    <w:rsid w:val="00573337"/>
    <w:rsid w:val="00573B24"/>
    <w:rsid w:val="005742C0"/>
    <w:rsid w:val="00574941"/>
    <w:rsid w:val="005751EC"/>
    <w:rsid w:val="005754F2"/>
    <w:rsid w:val="00575934"/>
    <w:rsid w:val="005766C1"/>
    <w:rsid w:val="005769AB"/>
    <w:rsid w:val="00576BCD"/>
    <w:rsid w:val="00576BEE"/>
    <w:rsid w:val="00576C89"/>
    <w:rsid w:val="00577359"/>
    <w:rsid w:val="005778D0"/>
    <w:rsid w:val="005806E4"/>
    <w:rsid w:val="00580B24"/>
    <w:rsid w:val="00580BB4"/>
    <w:rsid w:val="00580CAE"/>
    <w:rsid w:val="00580D73"/>
    <w:rsid w:val="00580E74"/>
    <w:rsid w:val="00581F02"/>
    <w:rsid w:val="0058207A"/>
    <w:rsid w:val="00582795"/>
    <w:rsid w:val="00583440"/>
    <w:rsid w:val="005834BF"/>
    <w:rsid w:val="005837AC"/>
    <w:rsid w:val="00583B64"/>
    <w:rsid w:val="00583CE9"/>
    <w:rsid w:val="00584012"/>
    <w:rsid w:val="00584790"/>
    <w:rsid w:val="00584DC7"/>
    <w:rsid w:val="00585E6B"/>
    <w:rsid w:val="0058659D"/>
    <w:rsid w:val="00586B3E"/>
    <w:rsid w:val="0058725D"/>
    <w:rsid w:val="00587384"/>
    <w:rsid w:val="00587DFC"/>
    <w:rsid w:val="00591052"/>
    <w:rsid w:val="00591097"/>
    <w:rsid w:val="005911D0"/>
    <w:rsid w:val="00591642"/>
    <w:rsid w:val="00591868"/>
    <w:rsid w:val="00591C9E"/>
    <w:rsid w:val="00591ECE"/>
    <w:rsid w:val="00591F2C"/>
    <w:rsid w:val="005925B6"/>
    <w:rsid w:val="005926D7"/>
    <w:rsid w:val="00592A6B"/>
    <w:rsid w:val="00592F76"/>
    <w:rsid w:val="00593396"/>
    <w:rsid w:val="00593C4B"/>
    <w:rsid w:val="00594020"/>
    <w:rsid w:val="005946FE"/>
    <w:rsid w:val="0059521C"/>
    <w:rsid w:val="0059569C"/>
    <w:rsid w:val="00595A34"/>
    <w:rsid w:val="00595C06"/>
    <w:rsid w:val="00595CFC"/>
    <w:rsid w:val="0059652E"/>
    <w:rsid w:val="00597265"/>
    <w:rsid w:val="00597A8C"/>
    <w:rsid w:val="005A02BD"/>
    <w:rsid w:val="005A051E"/>
    <w:rsid w:val="005A0623"/>
    <w:rsid w:val="005A0647"/>
    <w:rsid w:val="005A07D8"/>
    <w:rsid w:val="005A0D45"/>
    <w:rsid w:val="005A1112"/>
    <w:rsid w:val="005A11E8"/>
    <w:rsid w:val="005A16DF"/>
    <w:rsid w:val="005A1949"/>
    <w:rsid w:val="005A1B08"/>
    <w:rsid w:val="005A1FE2"/>
    <w:rsid w:val="005A329F"/>
    <w:rsid w:val="005A3BDF"/>
    <w:rsid w:val="005A42AC"/>
    <w:rsid w:val="005A49DE"/>
    <w:rsid w:val="005A5168"/>
    <w:rsid w:val="005A5CB6"/>
    <w:rsid w:val="005A6F0E"/>
    <w:rsid w:val="005A7B99"/>
    <w:rsid w:val="005B04C8"/>
    <w:rsid w:val="005B1512"/>
    <w:rsid w:val="005B1985"/>
    <w:rsid w:val="005B25D0"/>
    <w:rsid w:val="005B2762"/>
    <w:rsid w:val="005B2B44"/>
    <w:rsid w:val="005B3259"/>
    <w:rsid w:val="005B36FE"/>
    <w:rsid w:val="005B38EF"/>
    <w:rsid w:val="005B3B49"/>
    <w:rsid w:val="005B3BD2"/>
    <w:rsid w:val="005B3F38"/>
    <w:rsid w:val="005B4190"/>
    <w:rsid w:val="005B44EE"/>
    <w:rsid w:val="005B5AA3"/>
    <w:rsid w:val="005B5E1D"/>
    <w:rsid w:val="005B5F60"/>
    <w:rsid w:val="005B6125"/>
    <w:rsid w:val="005B6360"/>
    <w:rsid w:val="005B6750"/>
    <w:rsid w:val="005C0DE7"/>
    <w:rsid w:val="005C1540"/>
    <w:rsid w:val="005C165C"/>
    <w:rsid w:val="005C17CA"/>
    <w:rsid w:val="005C1C8B"/>
    <w:rsid w:val="005C230E"/>
    <w:rsid w:val="005C2322"/>
    <w:rsid w:val="005C2595"/>
    <w:rsid w:val="005C26E8"/>
    <w:rsid w:val="005C2BCB"/>
    <w:rsid w:val="005C3BF6"/>
    <w:rsid w:val="005C4450"/>
    <w:rsid w:val="005C4A99"/>
    <w:rsid w:val="005C4E3F"/>
    <w:rsid w:val="005C5173"/>
    <w:rsid w:val="005C5414"/>
    <w:rsid w:val="005C55A2"/>
    <w:rsid w:val="005C596F"/>
    <w:rsid w:val="005C5B16"/>
    <w:rsid w:val="005C5DC8"/>
    <w:rsid w:val="005C6BAB"/>
    <w:rsid w:val="005C753F"/>
    <w:rsid w:val="005C7FA3"/>
    <w:rsid w:val="005D0231"/>
    <w:rsid w:val="005D0866"/>
    <w:rsid w:val="005D0FDF"/>
    <w:rsid w:val="005D1608"/>
    <w:rsid w:val="005D176C"/>
    <w:rsid w:val="005D19DC"/>
    <w:rsid w:val="005D22B0"/>
    <w:rsid w:val="005D25DF"/>
    <w:rsid w:val="005D27DC"/>
    <w:rsid w:val="005D2C08"/>
    <w:rsid w:val="005D2E7F"/>
    <w:rsid w:val="005D3CD9"/>
    <w:rsid w:val="005D42A0"/>
    <w:rsid w:val="005D529E"/>
    <w:rsid w:val="005D53EB"/>
    <w:rsid w:val="005D5FCA"/>
    <w:rsid w:val="005D64A4"/>
    <w:rsid w:val="005D6C2C"/>
    <w:rsid w:val="005D6F1D"/>
    <w:rsid w:val="005D7D67"/>
    <w:rsid w:val="005E0390"/>
    <w:rsid w:val="005E0701"/>
    <w:rsid w:val="005E0B8A"/>
    <w:rsid w:val="005E0DD2"/>
    <w:rsid w:val="005E14F6"/>
    <w:rsid w:val="005E16EA"/>
    <w:rsid w:val="005E1CC8"/>
    <w:rsid w:val="005E25B7"/>
    <w:rsid w:val="005E2819"/>
    <w:rsid w:val="005E2A33"/>
    <w:rsid w:val="005E3273"/>
    <w:rsid w:val="005E5289"/>
    <w:rsid w:val="005E5514"/>
    <w:rsid w:val="005E67A1"/>
    <w:rsid w:val="005E6812"/>
    <w:rsid w:val="005E7350"/>
    <w:rsid w:val="005E7758"/>
    <w:rsid w:val="005E7D23"/>
    <w:rsid w:val="005F0031"/>
    <w:rsid w:val="005F0380"/>
    <w:rsid w:val="005F0A4D"/>
    <w:rsid w:val="005F0EFB"/>
    <w:rsid w:val="005F0F45"/>
    <w:rsid w:val="005F180F"/>
    <w:rsid w:val="005F23BD"/>
    <w:rsid w:val="005F2700"/>
    <w:rsid w:val="005F317D"/>
    <w:rsid w:val="005F347D"/>
    <w:rsid w:val="005F393A"/>
    <w:rsid w:val="005F39EF"/>
    <w:rsid w:val="005F4309"/>
    <w:rsid w:val="005F5F92"/>
    <w:rsid w:val="005F78A0"/>
    <w:rsid w:val="005F7EF8"/>
    <w:rsid w:val="006002B7"/>
    <w:rsid w:val="00600379"/>
    <w:rsid w:val="00600A40"/>
    <w:rsid w:val="006011B7"/>
    <w:rsid w:val="00601DB0"/>
    <w:rsid w:val="00603487"/>
    <w:rsid w:val="00603DCC"/>
    <w:rsid w:val="0060438B"/>
    <w:rsid w:val="0060446D"/>
    <w:rsid w:val="00604749"/>
    <w:rsid w:val="00605064"/>
    <w:rsid w:val="00605697"/>
    <w:rsid w:val="006059AE"/>
    <w:rsid w:val="00605B9B"/>
    <w:rsid w:val="00605D72"/>
    <w:rsid w:val="0060606B"/>
    <w:rsid w:val="006066DE"/>
    <w:rsid w:val="00606920"/>
    <w:rsid w:val="00606CCD"/>
    <w:rsid w:val="00606CD0"/>
    <w:rsid w:val="00607060"/>
    <w:rsid w:val="00607D41"/>
    <w:rsid w:val="00607F36"/>
    <w:rsid w:val="00607F75"/>
    <w:rsid w:val="006106A6"/>
    <w:rsid w:val="00610C57"/>
    <w:rsid w:val="00610F0E"/>
    <w:rsid w:val="0061161D"/>
    <w:rsid w:val="006116F4"/>
    <w:rsid w:val="00611DEE"/>
    <w:rsid w:val="00611E35"/>
    <w:rsid w:val="00613504"/>
    <w:rsid w:val="006139B7"/>
    <w:rsid w:val="00613BB9"/>
    <w:rsid w:val="00615CC9"/>
    <w:rsid w:val="00615F2B"/>
    <w:rsid w:val="00616301"/>
    <w:rsid w:val="00617644"/>
    <w:rsid w:val="00617B2B"/>
    <w:rsid w:val="00620AF3"/>
    <w:rsid w:val="00620FAA"/>
    <w:rsid w:val="00621F44"/>
    <w:rsid w:val="006222EC"/>
    <w:rsid w:val="00622BB0"/>
    <w:rsid w:val="00622E4C"/>
    <w:rsid w:val="00622EBF"/>
    <w:rsid w:val="00622F04"/>
    <w:rsid w:val="006237B1"/>
    <w:rsid w:val="00624427"/>
    <w:rsid w:val="00624DA6"/>
    <w:rsid w:val="00625028"/>
    <w:rsid w:val="006255A6"/>
    <w:rsid w:val="00625937"/>
    <w:rsid w:val="00626324"/>
    <w:rsid w:val="006279D5"/>
    <w:rsid w:val="00627A79"/>
    <w:rsid w:val="00627E9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48F0"/>
    <w:rsid w:val="006358B8"/>
    <w:rsid w:val="006359DC"/>
    <w:rsid w:val="00636569"/>
    <w:rsid w:val="006365D1"/>
    <w:rsid w:val="00636971"/>
    <w:rsid w:val="006369F1"/>
    <w:rsid w:val="00636DAA"/>
    <w:rsid w:val="00636EB8"/>
    <w:rsid w:val="00637C33"/>
    <w:rsid w:val="00637DED"/>
    <w:rsid w:val="00637EB5"/>
    <w:rsid w:val="0064062F"/>
    <w:rsid w:val="00640914"/>
    <w:rsid w:val="006409AF"/>
    <w:rsid w:val="006409C6"/>
    <w:rsid w:val="00640C6A"/>
    <w:rsid w:val="00641C12"/>
    <w:rsid w:val="00641C7A"/>
    <w:rsid w:val="00641CBE"/>
    <w:rsid w:val="00641D4E"/>
    <w:rsid w:val="00641D5D"/>
    <w:rsid w:val="0064216E"/>
    <w:rsid w:val="006430EE"/>
    <w:rsid w:val="00643600"/>
    <w:rsid w:val="00643ABC"/>
    <w:rsid w:val="006441BF"/>
    <w:rsid w:val="0064437C"/>
    <w:rsid w:val="00644B35"/>
    <w:rsid w:val="00644C27"/>
    <w:rsid w:val="0064512A"/>
    <w:rsid w:val="00646290"/>
    <w:rsid w:val="00646320"/>
    <w:rsid w:val="006464F7"/>
    <w:rsid w:val="00646B78"/>
    <w:rsid w:val="00646E45"/>
    <w:rsid w:val="006472B1"/>
    <w:rsid w:val="00647424"/>
    <w:rsid w:val="00647617"/>
    <w:rsid w:val="0065065C"/>
    <w:rsid w:val="00650950"/>
    <w:rsid w:val="00650B54"/>
    <w:rsid w:val="00651CF0"/>
    <w:rsid w:val="006525D0"/>
    <w:rsid w:val="0065265C"/>
    <w:rsid w:val="006537C2"/>
    <w:rsid w:val="00653A11"/>
    <w:rsid w:val="00653A8D"/>
    <w:rsid w:val="00653FC8"/>
    <w:rsid w:val="00654841"/>
    <w:rsid w:val="00654B38"/>
    <w:rsid w:val="006554C4"/>
    <w:rsid w:val="0065593D"/>
    <w:rsid w:val="00656477"/>
    <w:rsid w:val="0065672A"/>
    <w:rsid w:val="00657196"/>
    <w:rsid w:val="0065730A"/>
    <w:rsid w:val="0065742A"/>
    <w:rsid w:val="0066015A"/>
    <w:rsid w:val="00661716"/>
    <w:rsid w:val="00661809"/>
    <w:rsid w:val="006619F7"/>
    <w:rsid w:val="006623A1"/>
    <w:rsid w:val="00663637"/>
    <w:rsid w:val="006637BA"/>
    <w:rsid w:val="00664014"/>
    <w:rsid w:val="00664190"/>
    <w:rsid w:val="00664947"/>
    <w:rsid w:val="00665561"/>
    <w:rsid w:val="0066589F"/>
    <w:rsid w:val="00665C55"/>
    <w:rsid w:val="00665E3B"/>
    <w:rsid w:val="00666351"/>
    <w:rsid w:val="00666A2C"/>
    <w:rsid w:val="00666AF2"/>
    <w:rsid w:val="00666B59"/>
    <w:rsid w:val="00666C94"/>
    <w:rsid w:val="00666EA3"/>
    <w:rsid w:val="00667399"/>
    <w:rsid w:val="006702FA"/>
    <w:rsid w:val="00670A92"/>
    <w:rsid w:val="00670B0E"/>
    <w:rsid w:val="00670E00"/>
    <w:rsid w:val="00670EC6"/>
    <w:rsid w:val="00670FFB"/>
    <w:rsid w:val="0067116D"/>
    <w:rsid w:val="0067125B"/>
    <w:rsid w:val="006717B0"/>
    <w:rsid w:val="00671B40"/>
    <w:rsid w:val="006721CD"/>
    <w:rsid w:val="00672443"/>
    <w:rsid w:val="00673247"/>
    <w:rsid w:val="0067376F"/>
    <w:rsid w:val="00674076"/>
    <w:rsid w:val="00674109"/>
    <w:rsid w:val="006743AB"/>
    <w:rsid w:val="006745F5"/>
    <w:rsid w:val="00674D78"/>
    <w:rsid w:val="0067522B"/>
    <w:rsid w:val="00675798"/>
    <w:rsid w:val="0067593F"/>
    <w:rsid w:val="00675C61"/>
    <w:rsid w:val="0067681A"/>
    <w:rsid w:val="00676EE7"/>
    <w:rsid w:val="00680B23"/>
    <w:rsid w:val="00680D44"/>
    <w:rsid w:val="00681502"/>
    <w:rsid w:val="00681C10"/>
    <w:rsid w:val="00683FB6"/>
    <w:rsid w:val="00684030"/>
    <w:rsid w:val="00685584"/>
    <w:rsid w:val="0068559F"/>
    <w:rsid w:val="00685626"/>
    <w:rsid w:val="00686023"/>
    <w:rsid w:val="0068630B"/>
    <w:rsid w:val="00686628"/>
    <w:rsid w:val="006868C9"/>
    <w:rsid w:val="006869FE"/>
    <w:rsid w:val="00686CB2"/>
    <w:rsid w:val="00687199"/>
    <w:rsid w:val="00687513"/>
    <w:rsid w:val="006876E9"/>
    <w:rsid w:val="006879CA"/>
    <w:rsid w:val="00687D5B"/>
    <w:rsid w:val="00687E02"/>
    <w:rsid w:val="00687F58"/>
    <w:rsid w:val="00690054"/>
    <w:rsid w:val="0069037B"/>
    <w:rsid w:val="00690A0F"/>
    <w:rsid w:val="00690D61"/>
    <w:rsid w:val="00691C05"/>
    <w:rsid w:val="00692000"/>
    <w:rsid w:val="006929FE"/>
    <w:rsid w:val="00693622"/>
    <w:rsid w:val="00693947"/>
    <w:rsid w:val="00693C0A"/>
    <w:rsid w:val="00693EAC"/>
    <w:rsid w:val="00693FA0"/>
    <w:rsid w:val="00693FBC"/>
    <w:rsid w:val="00694647"/>
    <w:rsid w:val="00694CD5"/>
    <w:rsid w:val="00695335"/>
    <w:rsid w:val="006956D7"/>
    <w:rsid w:val="00695815"/>
    <w:rsid w:val="00695E57"/>
    <w:rsid w:val="00695EB1"/>
    <w:rsid w:val="0069642E"/>
    <w:rsid w:val="0069644D"/>
    <w:rsid w:val="0069685E"/>
    <w:rsid w:val="00697013"/>
    <w:rsid w:val="00697B90"/>
    <w:rsid w:val="006A05B6"/>
    <w:rsid w:val="006A088F"/>
    <w:rsid w:val="006A0B00"/>
    <w:rsid w:val="006A0E3D"/>
    <w:rsid w:val="006A10D0"/>
    <w:rsid w:val="006A19CE"/>
    <w:rsid w:val="006A2956"/>
    <w:rsid w:val="006A2B36"/>
    <w:rsid w:val="006A3B2A"/>
    <w:rsid w:val="006A3C6D"/>
    <w:rsid w:val="006A420A"/>
    <w:rsid w:val="006A47E7"/>
    <w:rsid w:val="006A4A3F"/>
    <w:rsid w:val="006A5E05"/>
    <w:rsid w:val="006A65C1"/>
    <w:rsid w:val="006A698A"/>
    <w:rsid w:val="006A7034"/>
    <w:rsid w:val="006A72C3"/>
    <w:rsid w:val="006A7532"/>
    <w:rsid w:val="006A7953"/>
    <w:rsid w:val="006B028A"/>
    <w:rsid w:val="006B03B8"/>
    <w:rsid w:val="006B0D43"/>
    <w:rsid w:val="006B17DC"/>
    <w:rsid w:val="006B21A2"/>
    <w:rsid w:val="006B2CB2"/>
    <w:rsid w:val="006B33EF"/>
    <w:rsid w:val="006B38E8"/>
    <w:rsid w:val="006B3F92"/>
    <w:rsid w:val="006B41CB"/>
    <w:rsid w:val="006B4209"/>
    <w:rsid w:val="006B4DCC"/>
    <w:rsid w:val="006B5013"/>
    <w:rsid w:val="006B58F7"/>
    <w:rsid w:val="006B5E4B"/>
    <w:rsid w:val="006B6475"/>
    <w:rsid w:val="006B684B"/>
    <w:rsid w:val="006B68F2"/>
    <w:rsid w:val="006B740A"/>
    <w:rsid w:val="006B78DA"/>
    <w:rsid w:val="006B7F73"/>
    <w:rsid w:val="006C0162"/>
    <w:rsid w:val="006C03B5"/>
    <w:rsid w:val="006C0623"/>
    <w:rsid w:val="006C06EA"/>
    <w:rsid w:val="006C074B"/>
    <w:rsid w:val="006C0D9F"/>
    <w:rsid w:val="006C14A8"/>
    <w:rsid w:val="006C1DF2"/>
    <w:rsid w:val="006C214A"/>
    <w:rsid w:val="006C229D"/>
    <w:rsid w:val="006C24FD"/>
    <w:rsid w:val="006C26CF"/>
    <w:rsid w:val="006C2CA3"/>
    <w:rsid w:val="006C327D"/>
    <w:rsid w:val="006C3AAB"/>
    <w:rsid w:val="006C3B74"/>
    <w:rsid w:val="006C3C47"/>
    <w:rsid w:val="006C4227"/>
    <w:rsid w:val="006C4668"/>
    <w:rsid w:val="006C4F48"/>
    <w:rsid w:val="006C5A4D"/>
    <w:rsid w:val="006C613E"/>
    <w:rsid w:val="006C7048"/>
    <w:rsid w:val="006C749B"/>
    <w:rsid w:val="006C7EBE"/>
    <w:rsid w:val="006D058E"/>
    <w:rsid w:val="006D0F6F"/>
    <w:rsid w:val="006D1FAA"/>
    <w:rsid w:val="006D23E1"/>
    <w:rsid w:val="006D2586"/>
    <w:rsid w:val="006D2D31"/>
    <w:rsid w:val="006D3049"/>
    <w:rsid w:val="006D387E"/>
    <w:rsid w:val="006D41C8"/>
    <w:rsid w:val="006D4321"/>
    <w:rsid w:val="006D4E38"/>
    <w:rsid w:val="006D4F91"/>
    <w:rsid w:val="006D5087"/>
    <w:rsid w:val="006D50B9"/>
    <w:rsid w:val="006D5859"/>
    <w:rsid w:val="006D595A"/>
    <w:rsid w:val="006D6143"/>
    <w:rsid w:val="006D62D4"/>
    <w:rsid w:val="006D67B6"/>
    <w:rsid w:val="006D763D"/>
    <w:rsid w:val="006E05BE"/>
    <w:rsid w:val="006E08A2"/>
    <w:rsid w:val="006E08DD"/>
    <w:rsid w:val="006E093F"/>
    <w:rsid w:val="006E0BA2"/>
    <w:rsid w:val="006E1148"/>
    <w:rsid w:val="006E166F"/>
    <w:rsid w:val="006E1A5E"/>
    <w:rsid w:val="006E1AD1"/>
    <w:rsid w:val="006E23FF"/>
    <w:rsid w:val="006E245A"/>
    <w:rsid w:val="006E24CD"/>
    <w:rsid w:val="006E430B"/>
    <w:rsid w:val="006E4B64"/>
    <w:rsid w:val="006E4BFF"/>
    <w:rsid w:val="006E4E7F"/>
    <w:rsid w:val="006E671B"/>
    <w:rsid w:val="006E6D81"/>
    <w:rsid w:val="006E7554"/>
    <w:rsid w:val="006E769E"/>
    <w:rsid w:val="006F144A"/>
    <w:rsid w:val="006F17E8"/>
    <w:rsid w:val="006F180D"/>
    <w:rsid w:val="006F1F64"/>
    <w:rsid w:val="006F1F9A"/>
    <w:rsid w:val="006F2860"/>
    <w:rsid w:val="006F29B2"/>
    <w:rsid w:val="006F30D2"/>
    <w:rsid w:val="006F3331"/>
    <w:rsid w:val="006F3761"/>
    <w:rsid w:val="006F3F3F"/>
    <w:rsid w:val="006F4635"/>
    <w:rsid w:val="006F4BE4"/>
    <w:rsid w:val="006F5FC2"/>
    <w:rsid w:val="006F68B4"/>
    <w:rsid w:val="006F6AA9"/>
    <w:rsid w:val="006F6BE5"/>
    <w:rsid w:val="006F6C40"/>
    <w:rsid w:val="006F79C2"/>
    <w:rsid w:val="007007F4"/>
    <w:rsid w:val="0070086A"/>
    <w:rsid w:val="00700BEC"/>
    <w:rsid w:val="00701AF7"/>
    <w:rsid w:val="00701D55"/>
    <w:rsid w:val="00702AF6"/>
    <w:rsid w:val="007031FE"/>
    <w:rsid w:val="0070326A"/>
    <w:rsid w:val="0070365E"/>
    <w:rsid w:val="0070367B"/>
    <w:rsid w:val="00703FDD"/>
    <w:rsid w:val="00704188"/>
    <w:rsid w:val="00704742"/>
    <w:rsid w:val="0070574B"/>
    <w:rsid w:val="007057A5"/>
    <w:rsid w:val="00705853"/>
    <w:rsid w:val="00705949"/>
    <w:rsid w:val="00705B16"/>
    <w:rsid w:val="00705EB6"/>
    <w:rsid w:val="00706DE7"/>
    <w:rsid w:val="00706E3C"/>
    <w:rsid w:val="007105AE"/>
    <w:rsid w:val="00710C20"/>
    <w:rsid w:val="00711409"/>
    <w:rsid w:val="007115B9"/>
    <w:rsid w:val="00711DAA"/>
    <w:rsid w:val="0071220F"/>
    <w:rsid w:val="00712903"/>
    <w:rsid w:val="00712A02"/>
    <w:rsid w:val="00712BAE"/>
    <w:rsid w:val="00712D12"/>
    <w:rsid w:val="00713B4D"/>
    <w:rsid w:val="00713BE6"/>
    <w:rsid w:val="00713CB7"/>
    <w:rsid w:val="00713DDA"/>
    <w:rsid w:val="0071407A"/>
    <w:rsid w:val="00714384"/>
    <w:rsid w:val="007144BE"/>
    <w:rsid w:val="0071476D"/>
    <w:rsid w:val="0071542F"/>
    <w:rsid w:val="00716064"/>
    <w:rsid w:val="0071643F"/>
    <w:rsid w:val="007167B4"/>
    <w:rsid w:val="00716BA6"/>
    <w:rsid w:val="00716D2C"/>
    <w:rsid w:val="00716F08"/>
    <w:rsid w:val="007176C4"/>
    <w:rsid w:val="0072057A"/>
    <w:rsid w:val="0072073E"/>
    <w:rsid w:val="00720DCB"/>
    <w:rsid w:val="0072111F"/>
    <w:rsid w:val="0072196F"/>
    <w:rsid w:val="00721D39"/>
    <w:rsid w:val="00721E7A"/>
    <w:rsid w:val="00721FB8"/>
    <w:rsid w:val="007222A4"/>
    <w:rsid w:val="00722507"/>
    <w:rsid w:val="007225A8"/>
    <w:rsid w:val="00722874"/>
    <w:rsid w:val="00722A32"/>
    <w:rsid w:val="00722C86"/>
    <w:rsid w:val="00722E35"/>
    <w:rsid w:val="0072303B"/>
    <w:rsid w:val="00723187"/>
    <w:rsid w:val="0072411C"/>
    <w:rsid w:val="007244B5"/>
    <w:rsid w:val="00724741"/>
    <w:rsid w:val="007247E7"/>
    <w:rsid w:val="00725809"/>
    <w:rsid w:val="00725926"/>
    <w:rsid w:val="0072656B"/>
    <w:rsid w:val="007265BC"/>
    <w:rsid w:val="0072732B"/>
    <w:rsid w:val="00727673"/>
    <w:rsid w:val="0072780C"/>
    <w:rsid w:val="007278AB"/>
    <w:rsid w:val="00727C0D"/>
    <w:rsid w:val="007303F8"/>
    <w:rsid w:val="007308AE"/>
    <w:rsid w:val="0073102B"/>
    <w:rsid w:val="00732419"/>
    <w:rsid w:val="00732F43"/>
    <w:rsid w:val="00733DFD"/>
    <w:rsid w:val="00734673"/>
    <w:rsid w:val="00734826"/>
    <w:rsid w:val="007355D6"/>
    <w:rsid w:val="00736699"/>
    <w:rsid w:val="00736EE6"/>
    <w:rsid w:val="007372BC"/>
    <w:rsid w:val="00737A99"/>
    <w:rsid w:val="00737B50"/>
    <w:rsid w:val="00740B69"/>
    <w:rsid w:val="0074193B"/>
    <w:rsid w:val="007420F0"/>
    <w:rsid w:val="007421D5"/>
    <w:rsid w:val="007426AD"/>
    <w:rsid w:val="00743618"/>
    <w:rsid w:val="00743746"/>
    <w:rsid w:val="00743C1B"/>
    <w:rsid w:val="00744693"/>
    <w:rsid w:val="00744CA2"/>
    <w:rsid w:val="00744E49"/>
    <w:rsid w:val="00745031"/>
    <w:rsid w:val="007453BC"/>
    <w:rsid w:val="00745581"/>
    <w:rsid w:val="007459D2"/>
    <w:rsid w:val="00745B75"/>
    <w:rsid w:val="00745FAA"/>
    <w:rsid w:val="007462D8"/>
    <w:rsid w:val="007463F3"/>
    <w:rsid w:val="0074658A"/>
    <w:rsid w:val="00747854"/>
    <w:rsid w:val="00747B91"/>
    <w:rsid w:val="00747C0E"/>
    <w:rsid w:val="00750247"/>
    <w:rsid w:val="007504AD"/>
    <w:rsid w:val="00751F7E"/>
    <w:rsid w:val="00752BBF"/>
    <w:rsid w:val="00752BF9"/>
    <w:rsid w:val="00753CC3"/>
    <w:rsid w:val="00754931"/>
    <w:rsid w:val="00754A19"/>
    <w:rsid w:val="00755120"/>
    <w:rsid w:val="007561A0"/>
    <w:rsid w:val="00757B60"/>
    <w:rsid w:val="00760B64"/>
    <w:rsid w:val="0076126A"/>
    <w:rsid w:val="00761611"/>
    <w:rsid w:val="00761C04"/>
    <w:rsid w:val="007620CB"/>
    <w:rsid w:val="007627B7"/>
    <w:rsid w:val="00762CFA"/>
    <w:rsid w:val="00762D96"/>
    <w:rsid w:val="00763019"/>
    <w:rsid w:val="00764308"/>
    <w:rsid w:val="007647C7"/>
    <w:rsid w:val="00764F8B"/>
    <w:rsid w:val="00765E64"/>
    <w:rsid w:val="00765E90"/>
    <w:rsid w:val="00766225"/>
    <w:rsid w:val="00766E35"/>
    <w:rsid w:val="00770854"/>
    <w:rsid w:val="007709B5"/>
    <w:rsid w:val="00771CB2"/>
    <w:rsid w:val="007725A7"/>
    <w:rsid w:val="00772765"/>
    <w:rsid w:val="007728B7"/>
    <w:rsid w:val="00772FB8"/>
    <w:rsid w:val="00773468"/>
    <w:rsid w:val="00773551"/>
    <w:rsid w:val="007736E8"/>
    <w:rsid w:val="007736F8"/>
    <w:rsid w:val="00773904"/>
    <w:rsid w:val="0077457B"/>
    <w:rsid w:val="007745AD"/>
    <w:rsid w:val="00775519"/>
    <w:rsid w:val="00775E28"/>
    <w:rsid w:val="00775E98"/>
    <w:rsid w:val="00776B2A"/>
    <w:rsid w:val="00776BFF"/>
    <w:rsid w:val="007779E7"/>
    <w:rsid w:val="00780469"/>
    <w:rsid w:val="00781418"/>
    <w:rsid w:val="007815A7"/>
    <w:rsid w:val="00781E8E"/>
    <w:rsid w:val="0078292B"/>
    <w:rsid w:val="00782DAC"/>
    <w:rsid w:val="0078303E"/>
    <w:rsid w:val="007832E9"/>
    <w:rsid w:val="00783CD7"/>
    <w:rsid w:val="0078548E"/>
    <w:rsid w:val="00785760"/>
    <w:rsid w:val="00785907"/>
    <w:rsid w:val="00785C4A"/>
    <w:rsid w:val="00785CE3"/>
    <w:rsid w:val="00786485"/>
    <w:rsid w:val="00786D3E"/>
    <w:rsid w:val="007871A7"/>
    <w:rsid w:val="007901E7"/>
    <w:rsid w:val="00790754"/>
    <w:rsid w:val="00791237"/>
    <w:rsid w:val="007917AD"/>
    <w:rsid w:val="007920BC"/>
    <w:rsid w:val="00792760"/>
    <w:rsid w:val="00793487"/>
    <w:rsid w:val="007947B9"/>
    <w:rsid w:val="007947F3"/>
    <w:rsid w:val="007955A2"/>
    <w:rsid w:val="00796976"/>
    <w:rsid w:val="00797313"/>
    <w:rsid w:val="00797795"/>
    <w:rsid w:val="007979F3"/>
    <w:rsid w:val="007A02E9"/>
    <w:rsid w:val="007A067E"/>
    <w:rsid w:val="007A0CBA"/>
    <w:rsid w:val="007A0E38"/>
    <w:rsid w:val="007A15CC"/>
    <w:rsid w:val="007A1979"/>
    <w:rsid w:val="007A1A5B"/>
    <w:rsid w:val="007A25A2"/>
    <w:rsid w:val="007A28C7"/>
    <w:rsid w:val="007A2A4C"/>
    <w:rsid w:val="007A2CED"/>
    <w:rsid w:val="007A3A85"/>
    <w:rsid w:val="007A3DD6"/>
    <w:rsid w:val="007A41A0"/>
    <w:rsid w:val="007A41E2"/>
    <w:rsid w:val="007A4341"/>
    <w:rsid w:val="007A43A1"/>
    <w:rsid w:val="007A47D9"/>
    <w:rsid w:val="007A587C"/>
    <w:rsid w:val="007A608D"/>
    <w:rsid w:val="007A6471"/>
    <w:rsid w:val="007A680C"/>
    <w:rsid w:val="007A68C0"/>
    <w:rsid w:val="007A74B1"/>
    <w:rsid w:val="007B0C79"/>
    <w:rsid w:val="007B1F34"/>
    <w:rsid w:val="007B1F5C"/>
    <w:rsid w:val="007B2513"/>
    <w:rsid w:val="007B29BA"/>
    <w:rsid w:val="007B3639"/>
    <w:rsid w:val="007B3C9E"/>
    <w:rsid w:val="007B44BC"/>
    <w:rsid w:val="007B459B"/>
    <w:rsid w:val="007B48DC"/>
    <w:rsid w:val="007B4F5E"/>
    <w:rsid w:val="007B5565"/>
    <w:rsid w:val="007B5600"/>
    <w:rsid w:val="007B585F"/>
    <w:rsid w:val="007B5E29"/>
    <w:rsid w:val="007B5E38"/>
    <w:rsid w:val="007B66FE"/>
    <w:rsid w:val="007B68CC"/>
    <w:rsid w:val="007B6994"/>
    <w:rsid w:val="007B7892"/>
    <w:rsid w:val="007C00E8"/>
    <w:rsid w:val="007C05EB"/>
    <w:rsid w:val="007C0848"/>
    <w:rsid w:val="007C08ED"/>
    <w:rsid w:val="007C0A62"/>
    <w:rsid w:val="007C17D1"/>
    <w:rsid w:val="007C1AD0"/>
    <w:rsid w:val="007C2520"/>
    <w:rsid w:val="007C2FBC"/>
    <w:rsid w:val="007C3238"/>
    <w:rsid w:val="007C3902"/>
    <w:rsid w:val="007C4B12"/>
    <w:rsid w:val="007C4C8E"/>
    <w:rsid w:val="007C555C"/>
    <w:rsid w:val="007C58DD"/>
    <w:rsid w:val="007C5F81"/>
    <w:rsid w:val="007C6616"/>
    <w:rsid w:val="007C6DEE"/>
    <w:rsid w:val="007C6E74"/>
    <w:rsid w:val="007D178A"/>
    <w:rsid w:val="007D186D"/>
    <w:rsid w:val="007D1B2D"/>
    <w:rsid w:val="007D1DE2"/>
    <w:rsid w:val="007D267C"/>
    <w:rsid w:val="007D2715"/>
    <w:rsid w:val="007D2DB4"/>
    <w:rsid w:val="007D31C8"/>
    <w:rsid w:val="007D35F2"/>
    <w:rsid w:val="007D380C"/>
    <w:rsid w:val="007D3D2C"/>
    <w:rsid w:val="007D3E68"/>
    <w:rsid w:val="007D47B7"/>
    <w:rsid w:val="007D4ED1"/>
    <w:rsid w:val="007D593A"/>
    <w:rsid w:val="007D596F"/>
    <w:rsid w:val="007D5B07"/>
    <w:rsid w:val="007D5F90"/>
    <w:rsid w:val="007D61F7"/>
    <w:rsid w:val="007D6494"/>
    <w:rsid w:val="007D6845"/>
    <w:rsid w:val="007D6A0B"/>
    <w:rsid w:val="007D7B52"/>
    <w:rsid w:val="007D7B96"/>
    <w:rsid w:val="007D7DB9"/>
    <w:rsid w:val="007D7F1C"/>
    <w:rsid w:val="007D7F60"/>
    <w:rsid w:val="007E0038"/>
    <w:rsid w:val="007E04A0"/>
    <w:rsid w:val="007E0523"/>
    <w:rsid w:val="007E0534"/>
    <w:rsid w:val="007E0C1D"/>
    <w:rsid w:val="007E0F82"/>
    <w:rsid w:val="007E1022"/>
    <w:rsid w:val="007E1A18"/>
    <w:rsid w:val="007E316B"/>
    <w:rsid w:val="007E35D4"/>
    <w:rsid w:val="007E38AC"/>
    <w:rsid w:val="007E3924"/>
    <w:rsid w:val="007E3A25"/>
    <w:rsid w:val="007E3A4C"/>
    <w:rsid w:val="007E4963"/>
    <w:rsid w:val="007E5306"/>
    <w:rsid w:val="007E54AA"/>
    <w:rsid w:val="007E5510"/>
    <w:rsid w:val="007E5813"/>
    <w:rsid w:val="007E6761"/>
    <w:rsid w:val="007E6C01"/>
    <w:rsid w:val="007E6C26"/>
    <w:rsid w:val="007E7614"/>
    <w:rsid w:val="007E766F"/>
    <w:rsid w:val="007E783D"/>
    <w:rsid w:val="007F0834"/>
    <w:rsid w:val="007F0D25"/>
    <w:rsid w:val="007F0DAF"/>
    <w:rsid w:val="007F13B1"/>
    <w:rsid w:val="007F1E5E"/>
    <w:rsid w:val="007F2021"/>
    <w:rsid w:val="007F2338"/>
    <w:rsid w:val="007F271E"/>
    <w:rsid w:val="007F2749"/>
    <w:rsid w:val="007F27EA"/>
    <w:rsid w:val="007F3168"/>
    <w:rsid w:val="007F3256"/>
    <w:rsid w:val="007F3289"/>
    <w:rsid w:val="007F366C"/>
    <w:rsid w:val="007F3CC5"/>
    <w:rsid w:val="007F3DCE"/>
    <w:rsid w:val="007F4271"/>
    <w:rsid w:val="007F42DC"/>
    <w:rsid w:val="007F4528"/>
    <w:rsid w:val="007F4757"/>
    <w:rsid w:val="007F495C"/>
    <w:rsid w:val="007F50C9"/>
    <w:rsid w:val="007F5875"/>
    <w:rsid w:val="007F5CBD"/>
    <w:rsid w:val="007F67BE"/>
    <w:rsid w:val="007F6CBF"/>
    <w:rsid w:val="007F6CED"/>
    <w:rsid w:val="007F7598"/>
    <w:rsid w:val="00800CD4"/>
    <w:rsid w:val="00800FE0"/>
    <w:rsid w:val="008017A4"/>
    <w:rsid w:val="008023ED"/>
    <w:rsid w:val="00802520"/>
    <w:rsid w:val="00802AD6"/>
    <w:rsid w:val="00802CA6"/>
    <w:rsid w:val="00802D28"/>
    <w:rsid w:val="00802F92"/>
    <w:rsid w:val="00803413"/>
    <w:rsid w:val="00804435"/>
    <w:rsid w:val="00804497"/>
    <w:rsid w:val="008048FC"/>
    <w:rsid w:val="00804D71"/>
    <w:rsid w:val="008056E3"/>
    <w:rsid w:val="00806171"/>
    <w:rsid w:val="008061B5"/>
    <w:rsid w:val="008063D9"/>
    <w:rsid w:val="008069CB"/>
    <w:rsid w:val="00806C7C"/>
    <w:rsid w:val="008078AD"/>
    <w:rsid w:val="00810844"/>
    <w:rsid w:val="00810A12"/>
    <w:rsid w:val="00810A21"/>
    <w:rsid w:val="00810B61"/>
    <w:rsid w:val="00811257"/>
    <w:rsid w:val="008114B3"/>
    <w:rsid w:val="00811FE6"/>
    <w:rsid w:val="00812C8B"/>
    <w:rsid w:val="0081326E"/>
    <w:rsid w:val="008136BA"/>
    <w:rsid w:val="00813EB8"/>
    <w:rsid w:val="008140B0"/>
    <w:rsid w:val="00814365"/>
    <w:rsid w:val="00814392"/>
    <w:rsid w:val="00814737"/>
    <w:rsid w:val="00814AE9"/>
    <w:rsid w:val="00814BD7"/>
    <w:rsid w:val="0081519C"/>
    <w:rsid w:val="00815796"/>
    <w:rsid w:val="00820439"/>
    <w:rsid w:val="00820588"/>
    <w:rsid w:val="00820810"/>
    <w:rsid w:val="00821342"/>
    <w:rsid w:val="008219DD"/>
    <w:rsid w:val="00822AC7"/>
    <w:rsid w:val="00824A24"/>
    <w:rsid w:val="00824D42"/>
    <w:rsid w:val="00824EF6"/>
    <w:rsid w:val="008250BB"/>
    <w:rsid w:val="008263A3"/>
    <w:rsid w:val="0082645A"/>
    <w:rsid w:val="00827022"/>
    <w:rsid w:val="008271CD"/>
    <w:rsid w:val="008275EF"/>
    <w:rsid w:val="00827686"/>
    <w:rsid w:val="00827DE6"/>
    <w:rsid w:val="00830619"/>
    <w:rsid w:val="00830879"/>
    <w:rsid w:val="00830DB2"/>
    <w:rsid w:val="008311D1"/>
    <w:rsid w:val="00831421"/>
    <w:rsid w:val="00831AF6"/>
    <w:rsid w:val="00832279"/>
    <w:rsid w:val="0083263C"/>
    <w:rsid w:val="00832A1B"/>
    <w:rsid w:val="00832AD4"/>
    <w:rsid w:val="00832E44"/>
    <w:rsid w:val="00833189"/>
    <w:rsid w:val="0083371F"/>
    <w:rsid w:val="00834693"/>
    <w:rsid w:val="0083482C"/>
    <w:rsid w:val="00834D32"/>
    <w:rsid w:val="00834D54"/>
    <w:rsid w:val="0083513B"/>
    <w:rsid w:val="008358A1"/>
    <w:rsid w:val="00835F47"/>
    <w:rsid w:val="00836474"/>
    <w:rsid w:val="008366A9"/>
    <w:rsid w:val="00836AF4"/>
    <w:rsid w:val="00836C73"/>
    <w:rsid w:val="00837F32"/>
    <w:rsid w:val="00837F93"/>
    <w:rsid w:val="00840626"/>
    <w:rsid w:val="00840B63"/>
    <w:rsid w:val="0084110B"/>
    <w:rsid w:val="008417D3"/>
    <w:rsid w:val="00841D30"/>
    <w:rsid w:val="00841FBA"/>
    <w:rsid w:val="00842107"/>
    <w:rsid w:val="00842782"/>
    <w:rsid w:val="00842A81"/>
    <w:rsid w:val="00844653"/>
    <w:rsid w:val="00844C61"/>
    <w:rsid w:val="00844DA4"/>
    <w:rsid w:val="00844F55"/>
    <w:rsid w:val="0084548A"/>
    <w:rsid w:val="00845EE5"/>
    <w:rsid w:val="00846B62"/>
    <w:rsid w:val="00846BA1"/>
    <w:rsid w:val="00847623"/>
    <w:rsid w:val="008479F3"/>
    <w:rsid w:val="00847CD2"/>
    <w:rsid w:val="008500FC"/>
    <w:rsid w:val="00850417"/>
    <w:rsid w:val="00850F6F"/>
    <w:rsid w:val="00851121"/>
    <w:rsid w:val="00851954"/>
    <w:rsid w:val="00851986"/>
    <w:rsid w:val="0085259D"/>
    <w:rsid w:val="00853151"/>
    <w:rsid w:val="0085325D"/>
    <w:rsid w:val="00853DDF"/>
    <w:rsid w:val="008554C7"/>
    <w:rsid w:val="008554DF"/>
    <w:rsid w:val="00855E91"/>
    <w:rsid w:val="008570B8"/>
    <w:rsid w:val="00857ECF"/>
    <w:rsid w:val="00861157"/>
    <w:rsid w:val="00861E63"/>
    <w:rsid w:val="008620A6"/>
    <w:rsid w:val="00862152"/>
    <w:rsid w:val="0086219E"/>
    <w:rsid w:val="00862593"/>
    <w:rsid w:val="00863607"/>
    <w:rsid w:val="008638FF"/>
    <w:rsid w:val="008639A7"/>
    <w:rsid w:val="008639B5"/>
    <w:rsid w:val="00863C15"/>
    <w:rsid w:val="00864B7C"/>
    <w:rsid w:val="00866164"/>
    <w:rsid w:val="00866840"/>
    <w:rsid w:val="00866CCE"/>
    <w:rsid w:val="008672D5"/>
    <w:rsid w:val="008673C8"/>
    <w:rsid w:val="00867716"/>
    <w:rsid w:val="00867923"/>
    <w:rsid w:val="00867F53"/>
    <w:rsid w:val="0087021A"/>
    <w:rsid w:val="008708D1"/>
    <w:rsid w:val="0087160C"/>
    <w:rsid w:val="00871826"/>
    <w:rsid w:val="0087183A"/>
    <w:rsid w:val="00871EFB"/>
    <w:rsid w:val="0087243A"/>
    <w:rsid w:val="0087373C"/>
    <w:rsid w:val="00873D47"/>
    <w:rsid w:val="00873DD4"/>
    <w:rsid w:val="00874352"/>
    <w:rsid w:val="0087444C"/>
    <w:rsid w:val="00874689"/>
    <w:rsid w:val="00874F12"/>
    <w:rsid w:val="00875045"/>
    <w:rsid w:val="00875200"/>
    <w:rsid w:val="00875A6A"/>
    <w:rsid w:val="008764A0"/>
    <w:rsid w:val="00880C23"/>
    <w:rsid w:val="00880DD5"/>
    <w:rsid w:val="00881118"/>
    <w:rsid w:val="008820E6"/>
    <w:rsid w:val="00882187"/>
    <w:rsid w:val="0088285C"/>
    <w:rsid w:val="00882E58"/>
    <w:rsid w:val="00883D88"/>
    <w:rsid w:val="0088467A"/>
    <w:rsid w:val="0088480D"/>
    <w:rsid w:val="00885695"/>
    <w:rsid w:val="0088634D"/>
    <w:rsid w:val="00886C17"/>
    <w:rsid w:val="0088784D"/>
    <w:rsid w:val="00887C36"/>
    <w:rsid w:val="00887D69"/>
    <w:rsid w:val="008900F6"/>
    <w:rsid w:val="008904E9"/>
    <w:rsid w:val="00890F65"/>
    <w:rsid w:val="00891A24"/>
    <w:rsid w:val="008920E9"/>
    <w:rsid w:val="00892251"/>
    <w:rsid w:val="00892680"/>
    <w:rsid w:val="008928FF"/>
    <w:rsid w:val="00892D5A"/>
    <w:rsid w:val="0089329B"/>
    <w:rsid w:val="00893F7A"/>
    <w:rsid w:val="00894CA8"/>
    <w:rsid w:val="008950D9"/>
    <w:rsid w:val="00895DF8"/>
    <w:rsid w:val="00895DFA"/>
    <w:rsid w:val="00896936"/>
    <w:rsid w:val="0089729A"/>
    <w:rsid w:val="0089741D"/>
    <w:rsid w:val="00897B78"/>
    <w:rsid w:val="00897B96"/>
    <w:rsid w:val="008A088E"/>
    <w:rsid w:val="008A0A0E"/>
    <w:rsid w:val="008A0BED"/>
    <w:rsid w:val="008A0EDF"/>
    <w:rsid w:val="008A1005"/>
    <w:rsid w:val="008A1065"/>
    <w:rsid w:val="008A11A2"/>
    <w:rsid w:val="008A12CA"/>
    <w:rsid w:val="008A197A"/>
    <w:rsid w:val="008A1D76"/>
    <w:rsid w:val="008A2230"/>
    <w:rsid w:val="008A2258"/>
    <w:rsid w:val="008A304B"/>
    <w:rsid w:val="008A325B"/>
    <w:rsid w:val="008A3EAA"/>
    <w:rsid w:val="008A4846"/>
    <w:rsid w:val="008A485D"/>
    <w:rsid w:val="008A52D2"/>
    <w:rsid w:val="008A55A4"/>
    <w:rsid w:val="008A5848"/>
    <w:rsid w:val="008A5C6B"/>
    <w:rsid w:val="008A645E"/>
    <w:rsid w:val="008A6BE9"/>
    <w:rsid w:val="008A7690"/>
    <w:rsid w:val="008A7E32"/>
    <w:rsid w:val="008B02E2"/>
    <w:rsid w:val="008B0338"/>
    <w:rsid w:val="008B09BF"/>
    <w:rsid w:val="008B0E59"/>
    <w:rsid w:val="008B19A5"/>
    <w:rsid w:val="008B1BF0"/>
    <w:rsid w:val="008B1C8A"/>
    <w:rsid w:val="008B2A0E"/>
    <w:rsid w:val="008B312D"/>
    <w:rsid w:val="008B3307"/>
    <w:rsid w:val="008B43F0"/>
    <w:rsid w:val="008B4907"/>
    <w:rsid w:val="008B4A6E"/>
    <w:rsid w:val="008B4D0B"/>
    <w:rsid w:val="008B4FCE"/>
    <w:rsid w:val="008B5127"/>
    <w:rsid w:val="008B5927"/>
    <w:rsid w:val="008B69CA"/>
    <w:rsid w:val="008B76EE"/>
    <w:rsid w:val="008C025D"/>
    <w:rsid w:val="008C0A19"/>
    <w:rsid w:val="008C0BB3"/>
    <w:rsid w:val="008C164A"/>
    <w:rsid w:val="008C19BD"/>
    <w:rsid w:val="008C1C04"/>
    <w:rsid w:val="008C2C98"/>
    <w:rsid w:val="008C346A"/>
    <w:rsid w:val="008C40AB"/>
    <w:rsid w:val="008C58D5"/>
    <w:rsid w:val="008C5989"/>
    <w:rsid w:val="008C5CF0"/>
    <w:rsid w:val="008C678F"/>
    <w:rsid w:val="008C68C8"/>
    <w:rsid w:val="008C6A4D"/>
    <w:rsid w:val="008C6E81"/>
    <w:rsid w:val="008C6E84"/>
    <w:rsid w:val="008C7184"/>
    <w:rsid w:val="008C7477"/>
    <w:rsid w:val="008C7D38"/>
    <w:rsid w:val="008C7FD8"/>
    <w:rsid w:val="008D0C2F"/>
    <w:rsid w:val="008D0EFF"/>
    <w:rsid w:val="008D1353"/>
    <w:rsid w:val="008D22D0"/>
    <w:rsid w:val="008D249F"/>
    <w:rsid w:val="008D3045"/>
    <w:rsid w:val="008D3FC0"/>
    <w:rsid w:val="008D45A7"/>
    <w:rsid w:val="008D49C5"/>
    <w:rsid w:val="008D51B6"/>
    <w:rsid w:val="008D52FC"/>
    <w:rsid w:val="008D5548"/>
    <w:rsid w:val="008D57DC"/>
    <w:rsid w:val="008D591D"/>
    <w:rsid w:val="008D5B3A"/>
    <w:rsid w:val="008D60A0"/>
    <w:rsid w:val="008D6371"/>
    <w:rsid w:val="008D6B09"/>
    <w:rsid w:val="008D6C78"/>
    <w:rsid w:val="008D6CC6"/>
    <w:rsid w:val="008D7645"/>
    <w:rsid w:val="008D799A"/>
    <w:rsid w:val="008E092A"/>
    <w:rsid w:val="008E1431"/>
    <w:rsid w:val="008E192A"/>
    <w:rsid w:val="008E1A3D"/>
    <w:rsid w:val="008E1CDD"/>
    <w:rsid w:val="008E2054"/>
    <w:rsid w:val="008E2504"/>
    <w:rsid w:val="008E2802"/>
    <w:rsid w:val="008E2EEC"/>
    <w:rsid w:val="008E34FB"/>
    <w:rsid w:val="008E3622"/>
    <w:rsid w:val="008E364B"/>
    <w:rsid w:val="008E3B40"/>
    <w:rsid w:val="008E3B41"/>
    <w:rsid w:val="008E5042"/>
    <w:rsid w:val="008E5C53"/>
    <w:rsid w:val="008E6413"/>
    <w:rsid w:val="008E7154"/>
    <w:rsid w:val="008E7A66"/>
    <w:rsid w:val="008E7CC1"/>
    <w:rsid w:val="008E7D7E"/>
    <w:rsid w:val="008E7FB3"/>
    <w:rsid w:val="008F0113"/>
    <w:rsid w:val="008F1BAB"/>
    <w:rsid w:val="008F2BF2"/>
    <w:rsid w:val="008F2C3F"/>
    <w:rsid w:val="008F318C"/>
    <w:rsid w:val="008F3914"/>
    <w:rsid w:val="008F45D2"/>
    <w:rsid w:val="008F46B5"/>
    <w:rsid w:val="008F4E7C"/>
    <w:rsid w:val="008F6271"/>
    <w:rsid w:val="008F64D7"/>
    <w:rsid w:val="008F66F7"/>
    <w:rsid w:val="008F6D8D"/>
    <w:rsid w:val="008F79DB"/>
    <w:rsid w:val="009000D3"/>
    <w:rsid w:val="009002C7"/>
    <w:rsid w:val="0090077B"/>
    <w:rsid w:val="00900E89"/>
    <w:rsid w:val="009011B0"/>
    <w:rsid w:val="00901C3D"/>
    <w:rsid w:val="00901FE2"/>
    <w:rsid w:val="009023A3"/>
    <w:rsid w:val="009026F0"/>
    <w:rsid w:val="00902E2F"/>
    <w:rsid w:val="00903A93"/>
    <w:rsid w:val="0090469E"/>
    <w:rsid w:val="00904AF4"/>
    <w:rsid w:val="00904B3B"/>
    <w:rsid w:val="0090587F"/>
    <w:rsid w:val="0090619A"/>
    <w:rsid w:val="0090762A"/>
    <w:rsid w:val="00907A3C"/>
    <w:rsid w:val="00907F45"/>
    <w:rsid w:val="00910449"/>
    <w:rsid w:val="00910A6A"/>
    <w:rsid w:val="00911CB7"/>
    <w:rsid w:val="00911DF1"/>
    <w:rsid w:val="0091242E"/>
    <w:rsid w:val="00912A33"/>
    <w:rsid w:val="009130B4"/>
    <w:rsid w:val="00913605"/>
    <w:rsid w:val="00913630"/>
    <w:rsid w:val="00913683"/>
    <w:rsid w:val="00914199"/>
    <w:rsid w:val="009143F1"/>
    <w:rsid w:val="00914896"/>
    <w:rsid w:val="009149E5"/>
    <w:rsid w:val="00914E1D"/>
    <w:rsid w:val="009150E0"/>
    <w:rsid w:val="0091513A"/>
    <w:rsid w:val="0091584C"/>
    <w:rsid w:val="00915AB8"/>
    <w:rsid w:val="00915E6F"/>
    <w:rsid w:val="009164F1"/>
    <w:rsid w:val="0091687D"/>
    <w:rsid w:val="009175EF"/>
    <w:rsid w:val="00917D51"/>
    <w:rsid w:val="00920353"/>
    <w:rsid w:val="00920C12"/>
    <w:rsid w:val="00922898"/>
    <w:rsid w:val="00922DF8"/>
    <w:rsid w:val="00922EEB"/>
    <w:rsid w:val="00923321"/>
    <w:rsid w:val="00923892"/>
    <w:rsid w:val="0092458E"/>
    <w:rsid w:val="009247D5"/>
    <w:rsid w:val="00924C2C"/>
    <w:rsid w:val="00924F9C"/>
    <w:rsid w:val="00925F5F"/>
    <w:rsid w:val="00926629"/>
    <w:rsid w:val="00926651"/>
    <w:rsid w:val="009266DD"/>
    <w:rsid w:val="00926932"/>
    <w:rsid w:val="00927182"/>
    <w:rsid w:val="00927530"/>
    <w:rsid w:val="009279E7"/>
    <w:rsid w:val="009307CC"/>
    <w:rsid w:val="00930839"/>
    <w:rsid w:val="0093153C"/>
    <w:rsid w:val="00932A60"/>
    <w:rsid w:val="00932B32"/>
    <w:rsid w:val="00932C26"/>
    <w:rsid w:val="00932C4D"/>
    <w:rsid w:val="00932CE3"/>
    <w:rsid w:val="00933232"/>
    <w:rsid w:val="0093355B"/>
    <w:rsid w:val="00933C25"/>
    <w:rsid w:val="00933C73"/>
    <w:rsid w:val="00934AD6"/>
    <w:rsid w:val="00934C0F"/>
    <w:rsid w:val="009354ED"/>
    <w:rsid w:val="00935538"/>
    <w:rsid w:val="00935890"/>
    <w:rsid w:val="00935DC6"/>
    <w:rsid w:val="00936DD5"/>
    <w:rsid w:val="00937543"/>
    <w:rsid w:val="00937761"/>
    <w:rsid w:val="00940310"/>
    <w:rsid w:val="00940E8B"/>
    <w:rsid w:val="00942290"/>
    <w:rsid w:val="009422A0"/>
    <w:rsid w:val="0094238F"/>
    <w:rsid w:val="00942982"/>
    <w:rsid w:val="00942EA8"/>
    <w:rsid w:val="00942EEB"/>
    <w:rsid w:val="00942F33"/>
    <w:rsid w:val="00943423"/>
    <w:rsid w:val="00943FEE"/>
    <w:rsid w:val="009442CC"/>
    <w:rsid w:val="00944F32"/>
    <w:rsid w:val="00945516"/>
    <w:rsid w:val="0094677F"/>
    <w:rsid w:val="0094695C"/>
    <w:rsid w:val="00946C50"/>
    <w:rsid w:val="00946EE4"/>
    <w:rsid w:val="00947241"/>
    <w:rsid w:val="0094790D"/>
    <w:rsid w:val="0095011B"/>
    <w:rsid w:val="0095078E"/>
    <w:rsid w:val="00951620"/>
    <w:rsid w:val="00951625"/>
    <w:rsid w:val="0095298C"/>
    <w:rsid w:val="00952E42"/>
    <w:rsid w:val="00953B4C"/>
    <w:rsid w:val="00953E40"/>
    <w:rsid w:val="00954013"/>
    <w:rsid w:val="00954AC4"/>
    <w:rsid w:val="00954B34"/>
    <w:rsid w:val="00955068"/>
    <w:rsid w:val="00955287"/>
    <w:rsid w:val="0095541F"/>
    <w:rsid w:val="0095584C"/>
    <w:rsid w:val="00956319"/>
    <w:rsid w:val="00956DDF"/>
    <w:rsid w:val="00960875"/>
    <w:rsid w:val="00960B76"/>
    <w:rsid w:val="009611F4"/>
    <w:rsid w:val="009615BB"/>
    <w:rsid w:val="0096224B"/>
    <w:rsid w:val="00962BA9"/>
    <w:rsid w:val="00962C9F"/>
    <w:rsid w:val="00963005"/>
    <w:rsid w:val="0096391A"/>
    <w:rsid w:val="00963AFF"/>
    <w:rsid w:val="0096441A"/>
    <w:rsid w:val="00964AE7"/>
    <w:rsid w:val="00964EFC"/>
    <w:rsid w:val="0096518A"/>
    <w:rsid w:val="00965E8A"/>
    <w:rsid w:val="00966543"/>
    <w:rsid w:val="00966F10"/>
    <w:rsid w:val="00967ABC"/>
    <w:rsid w:val="00967C2A"/>
    <w:rsid w:val="00967CB6"/>
    <w:rsid w:val="00967EA7"/>
    <w:rsid w:val="009704C2"/>
    <w:rsid w:val="00970E4C"/>
    <w:rsid w:val="00971086"/>
    <w:rsid w:val="00971749"/>
    <w:rsid w:val="009722C7"/>
    <w:rsid w:val="00972D1C"/>
    <w:rsid w:val="009730E1"/>
    <w:rsid w:val="009736EA"/>
    <w:rsid w:val="00974201"/>
    <w:rsid w:val="0097421C"/>
    <w:rsid w:val="00974623"/>
    <w:rsid w:val="0097489F"/>
    <w:rsid w:val="00974962"/>
    <w:rsid w:val="00975106"/>
    <w:rsid w:val="009770E6"/>
    <w:rsid w:val="0097753E"/>
    <w:rsid w:val="009775C6"/>
    <w:rsid w:val="009779BE"/>
    <w:rsid w:val="009779DE"/>
    <w:rsid w:val="009806DA"/>
    <w:rsid w:val="00981A07"/>
    <w:rsid w:val="00982F56"/>
    <w:rsid w:val="00983501"/>
    <w:rsid w:val="0098488F"/>
    <w:rsid w:val="009849A8"/>
    <w:rsid w:val="009853E1"/>
    <w:rsid w:val="00985DBD"/>
    <w:rsid w:val="00985DD7"/>
    <w:rsid w:val="00985E26"/>
    <w:rsid w:val="00985FC2"/>
    <w:rsid w:val="0098672E"/>
    <w:rsid w:val="00986915"/>
    <w:rsid w:val="00986DCE"/>
    <w:rsid w:val="00987AED"/>
    <w:rsid w:val="00990146"/>
    <w:rsid w:val="00990250"/>
    <w:rsid w:val="009904BB"/>
    <w:rsid w:val="00990585"/>
    <w:rsid w:val="00990C1B"/>
    <w:rsid w:val="009915D5"/>
    <w:rsid w:val="009917B7"/>
    <w:rsid w:val="00991C68"/>
    <w:rsid w:val="0099330C"/>
    <w:rsid w:val="009933F7"/>
    <w:rsid w:val="00993AFE"/>
    <w:rsid w:val="00993E7C"/>
    <w:rsid w:val="00994114"/>
    <w:rsid w:val="00994226"/>
    <w:rsid w:val="009942A6"/>
    <w:rsid w:val="00994C4E"/>
    <w:rsid w:val="009959DF"/>
    <w:rsid w:val="00995C14"/>
    <w:rsid w:val="00995E6D"/>
    <w:rsid w:val="00996102"/>
    <w:rsid w:val="00996147"/>
    <w:rsid w:val="00997E35"/>
    <w:rsid w:val="009A0A64"/>
    <w:rsid w:val="009A0C01"/>
    <w:rsid w:val="009A0E2A"/>
    <w:rsid w:val="009A15E0"/>
    <w:rsid w:val="009A18F1"/>
    <w:rsid w:val="009A193F"/>
    <w:rsid w:val="009A1F8E"/>
    <w:rsid w:val="009A344A"/>
    <w:rsid w:val="009A5161"/>
    <w:rsid w:val="009A52E8"/>
    <w:rsid w:val="009A5C03"/>
    <w:rsid w:val="009A5EE2"/>
    <w:rsid w:val="009A65C7"/>
    <w:rsid w:val="009A66ED"/>
    <w:rsid w:val="009A6DF3"/>
    <w:rsid w:val="009A6FF0"/>
    <w:rsid w:val="009A7092"/>
    <w:rsid w:val="009A73C7"/>
    <w:rsid w:val="009B06D0"/>
    <w:rsid w:val="009B070B"/>
    <w:rsid w:val="009B11DC"/>
    <w:rsid w:val="009B1D86"/>
    <w:rsid w:val="009B2AB9"/>
    <w:rsid w:val="009B39E8"/>
    <w:rsid w:val="009B4529"/>
    <w:rsid w:val="009B46F9"/>
    <w:rsid w:val="009B5A32"/>
    <w:rsid w:val="009B5ED5"/>
    <w:rsid w:val="009B63FB"/>
    <w:rsid w:val="009B6749"/>
    <w:rsid w:val="009B72D0"/>
    <w:rsid w:val="009B7310"/>
    <w:rsid w:val="009B7FF5"/>
    <w:rsid w:val="009C0A9B"/>
    <w:rsid w:val="009C0B29"/>
    <w:rsid w:val="009C1097"/>
    <w:rsid w:val="009C12DB"/>
    <w:rsid w:val="009C18B4"/>
    <w:rsid w:val="009C1900"/>
    <w:rsid w:val="009C1BB7"/>
    <w:rsid w:val="009C1E81"/>
    <w:rsid w:val="009C232D"/>
    <w:rsid w:val="009C25B7"/>
    <w:rsid w:val="009C2CFE"/>
    <w:rsid w:val="009C2D30"/>
    <w:rsid w:val="009C30B7"/>
    <w:rsid w:val="009C36F8"/>
    <w:rsid w:val="009C373A"/>
    <w:rsid w:val="009C4906"/>
    <w:rsid w:val="009C5513"/>
    <w:rsid w:val="009C5E25"/>
    <w:rsid w:val="009C68E8"/>
    <w:rsid w:val="009C6979"/>
    <w:rsid w:val="009C69CE"/>
    <w:rsid w:val="009C6BDC"/>
    <w:rsid w:val="009C6F6F"/>
    <w:rsid w:val="009C75CD"/>
    <w:rsid w:val="009C7F07"/>
    <w:rsid w:val="009D01BE"/>
    <w:rsid w:val="009D09E0"/>
    <w:rsid w:val="009D0CC9"/>
    <w:rsid w:val="009D1351"/>
    <w:rsid w:val="009D29D1"/>
    <w:rsid w:val="009D2CE3"/>
    <w:rsid w:val="009D3127"/>
    <w:rsid w:val="009D5B75"/>
    <w:rsid w:val="009D61FD"/>
    <w:rsid w:val="009D6BD4"/>
    <w:rsid w:val="009D7523"/>
    <w:rsid w:val="009DE5AE"/>
    <w:rsid w:val="009E173E"/>
    <w:rsid w:val="009E2066"/>
    <w:rsid w:val="009E26D2"/>
    <w:rsid w:val="009E3115"/>
    <w:rsid w:val="009E3164"/>
    <w:rsid w:val="009E3393"/>
    <w:rsid w:val="009E3509"/>
    <w:rsid w:val="009E3DE9"/>
    <w:rsid w:val="009E4855"/>
    <w:rsid w:val="009E4FA4"/>
    <w:rsid w:val="009E5A12"/>
    <w:rsid w:val="009E632D"/>
    <w:rsid w:val="009E666E"/>
    <w:rsid w:val="009E700A"/>
    <w:rsid w:val="009E7052"/>
    <w:rsid w:val="009E7250"/>
    <w:rsid w:val="009E79D0"/>
    <w:rsid w:val="009F1521"/>
    <w:rsid w:val="009F1527"/>
    <w:rsid w:val="009F19C8"/>
    <w:rsid w:val="009F21D4"/>
    <w:rsid w:val="009F2A11"/>
    <w:rsid w:val="009F2A21"/>
    <w:rsid w:val="009F2E0B"/>
    <w:rsid w:val="009F3008"/>
    <w:rsid w:val="009F334E"/>
    <w:rsid w:val="009F40A8"/>
    <w:rsid w:val="009F4898"/>
    <w:rsid w:val="009F495A"/>
    <w:rsid w:val="009F510D"/>
    <w:rsid w:val="009F55B7"/>
    <w:rsid w:val="009F5C0C"/>
    <w:rsid w:val="009F60CE"/>
    <w:rsid w:val="009F68AD"/>
    <w:rsid w:val="009F6FA5"/>
    <w:rsid w:val="009F7009"/>
    <w:rsid w:val="009F718B"/>
    <w:rsid w:val="009F76D5"/>
    <w:rsid w:val="009F7929"/>
    <w:rsid w:val="009F7DEB"/>
    <w:rsid w:val="009F7EFD"/>
    <w:rsid w:val="00A00C20"/>
    <w:rsid w:val="00A0257A"/>
    <w:rsid w:val="00A025C1"/>
    <w:rsid w:val="00A0277E"/>
    <w:rsid w:val="00A02921"/>
    <w:rsid w:val="00A02BF1"/>
    <w:rsid w:val="00A02E58"/>
    <w:rsid w:val="00A0328C"/>
    <w:rsid w:val="00A03AA6"/>
    <w:rsid w:val="00A040AD"/>
    <w:rsid w:val="00A0441D"/>
    <w:rsid w:val="00A0446A"/>
    <w:rsid w:val="00A0469E"/>
    <w:rsid w:val="00A048D9"/>
    <w:rsid w:val="00A04D7D"/>
    <w:rsid w:val="00A0514D"/>
    <w:rsid w:val="00A05A0B"/>
    <w:rsid w:val="00A05C26"/>
    <w:rsid w:val="00A060D8"/>
    <w:rsid w:val="00A06BC3"/>
    <w:rsid w:val="00A07046"/>
    <w:rsid w:val="00A07529"/>
    <w:rsid w:val="00A1005A"/>
    <w:rsid w:val="00A10533"/>
    <w:rsid w:val="00A10902"/>
    <w:rsid w:val="00A10C51"/>
    <w:rsid w:val="00A11D1F"/>
    <w:rsid w:val="00A11E22"/>
    <w:rsid w:val="00A122FB"/>
    <w:rsid w:val="00A124C8"/>
    <w:rsid w:val="00A12C90"/>
    <w:rsid w:val="00A137E5"/>
    <w:rsid w:val="00A139DF"/>
    <w:rsid w:val="00A13DC5"/>
    <w:rsid w:val="00A13EEB"/>
    <w:rsid w:val="00A14475"/>
    <w:rsid w:val="00A14754"/>
    <w:rsid w:val="00A15A18"/>
    <w:rsid w:val="00A15B8F"/>
    <w:rsid w:val="00A17755"/>
    <w:rsid w:val="00A17D0D"/>
    <w:rsid w:val="00A20159"/>
    <w:rsid w:val="00A20750"/>
    <w:rsid w:val="00A20F5B"/>
    <w:rsid w:val="00A21133"/>
    <w:rsid w:val="00A21400"/>
    <w:rsid w:val="00A217D1"/>
    <w:rsid w:val="00A21898"/>
    <w:rsid w:val="00A21DFA"/>
    <w:rsid w:val="00A224C5"/>
    <w:rsid w:val="00A228C8"/>
    <w:rsid w:val="00A23395"/>
    <w:rsid w:val="00A2339C"/>
    <w:rsid w:val="00A233B0"/>
    <w:rsid w:val="00A239C9"/>
    <w:rsid w:val="00A246E9"/>
    <w:rsid w:val="00A24897"/>
    <w:rsid w:val="00A24E5B"/>
    <w:rsid w:val="00A25612"/>
    <w:rsid w:val="00A25CFB"/>
    <w:rsid w:val="00A2778F"/>
    <w:rsid w:val="00A27D28"/>
    <w:rsid w:val="00A27E96"/>
    <w:rsid w:val="00A30846"/>
    <w:rsid w:val="00A3126B"/>
    <w:rsid w:val="00A319AE"/>
    <w:rsid w:val="00A31D91"/>
    <w:rsid w:val="00A31EBE"/>
    <w:rsid w:val="00A321A1"/>
    <w:rsid w:val="00A32BBB"/>
    <w:rsid w:val="00A32DEB"/>
    <w:rsid w:val="00A3320C"/>
    <w:rsid w:val="00A33C19"/>
    <w:rsid w:val="00A343AC"/>
    <w:rsid w:val="00A34745"/>
    <w:rsid w:val="00A365C5"/>
    <w:rsid w:val="00A36759"/>
    <w:rsid w:val="00A36CBA"/>
    <w:rsid w:val="00A378EC"/>
    <w:rsid w:val="00A37C15"/>
    <w:rsid w:val="00A4202C"/>
    <w:rsid w:val="00A42808"/>
    <w:rsid w:val="00A43199"/>
    <w:rsid w:val="00A431D7"/>
    <w:rsid w:val="00A43A9F"/>
    <w:rsid w:val="00A44280"/>
    <w:rsid w:val="00A4491A"/>
    <w:rsid w:val="00A44FB3"/>
    <w:rsid w:val="00A45098"/>
    <w:rsid w:val="00A46394"/>
    <w:rsid w:val="00A46C10"/>
    <w:rsid w:val="00A46D15"/>
    <w:rsid w:val="00A50217"/>
    <w:rsid w:val="00A507A6"/>
    <w:rsid w:val="00A509B5"/>
    <w:rsid w:val="00A50EE7"/>
    <w:rsid w:val="00A5110A"/>
    <w:rsid w:val="00A5123F"/>
    <w:rsid w:val="00A517B4"/>
    <w:rsid w:val="00A52644"/>
    <w:rsid w:val="00A52A92"/>
    <w:rsid w:val="00A52D2E"/>
    <w:rsid w:val="00A53D33"/>
    <w:rsid w:val="00A53EF3"/>
    <w:rsid w:val="00A54221"/>
    <w:rsid w:val="00A54390"/>
    <w:rsid w:val="00A543B0"/>
    <w:rsid w:val="00A543B4"/>
    <w:rsid w:val="00A54692"/>
    <w:rsid w:val="00A54732"/>
    <w:rsid w:val="00A54A3E"/>
    <w:rsid w:val="00A55120"/>
    <w:rsid w:val="00A551B2"/>
    <w:rsid w:val="00A552C1"/>
    <w:rsid w:val="00A55D17"/>
    <w:rsid w:val="00A56719"/>
    <w:rsid w:val="00A5693D"/>
    <w:rsid w:val="00A5786B"/>
    <w:rsid w:val="00A60A2E"/>
    <w:rsid w:val="00A610D2"/>
    <w:rsid w:val="00A61125"/>
    <w:rsid w:val="00A6117E"/>
    <w:rsid w:val="00A6139B"/>
    <w:rsid w:val="00A61B92"/>
    <w:rsid w:val="00A622EE"/>
    <w:rsid w:val="00A647AC"/>
    <w:rsid w:val="00A647B7"/>
    <w:rsid w:val="00A64C9B"/>
    <w:rsid w:val="00A65D64"/>
    <w:rsid w:val="00A66E00"/>
    <w:rsid w:val="00A6727E"/>
    <w:rsid w:val="00A6766C"/>
    <w:rsid w:val="00A67782"/>
    <w:rsid w:val="00A67AC4"/>
    <w:rsid w:val="00A67C91"/>
    <w:rsid w:val="00A702E4"/>
    <w:rsid w:val="00A70E7E"/>
    <w:rsid w:val="00A711E8"/>
    <w:rsid w:val="00A714B3"/>
    <w:rsid w:val="00A71942"/>
    <w:rsid w:val="00A725D7"/>
    <w:rsid w:val="00A739B4"/>
    <w:rsid w:val="00A7424C"/>
    <w:rsid w:val="00A75C83"/>
    <w:rsid w:val="00A760B0"/>
    <w:rsid w:val="00A764D8"/>
    <w:rsid w:val="00A7654D"/>
    <w:rsid w:val="00A77680"/>
    <w:rsid w:val="00A77808"/>
    <w:rsid w:val="00A80D08"/>
    <w:rsid w:val="00A80F0D"/>
    <w:rsid w:val="00A8136E"/>
    <w:rsid w:val="00A81C6D"/>
    <w:rsid w:val="00A8204F"/>
    <w:rsid w:val="00A821C1"/>
    <w:rsid w:val="00A823E5"/>
    <w:rsid w:val="00A82810"/>
    <w:rsid w:val="00A82B63"/>
    <w:rsid w:val="00A8383C"/>
    <w:rsid w:val="00A83B40"/>
    <w:rsid w:val="00A84092"/>
    <w:rsid w:val="00A8434A"/>
    <w:rsid w:val="00A84702"/>
    <w:rsid w:val="00A84778"/>
    <w:rsid w:val="00A8488E"/>
    <w:rsid w:val="00A84DB7"/>
    <w:rsid w:val="00A84FA5"/>
    <w:rsid w:val="00A85036"/>
    <w:rsid w:val="00A85A4B"/>
    <w:rsid w:val="00A86B75"/>
    <w:rsid w:val="00A871DB"/>
    <w:rsid w:val="00A873A8"/>
    <w:rsid w:val="00A87545"/>
    <w:rsid w:val="00A87A7E"/>
    <w:rsid w:val="00A87B8A"/>
    <w:rsid w:val="00A87F33"/>
    <w:rsid w:val="00A87FFC"/>
    <w:rsid w:val="00A90255"/>
    <w:rsid w:val="00A9055B"/>
    <w:rsid w:val="00A90AAE"/>
    <w:rsid w:val="00A91187"/>
    <w:rsid w:val="00A915F9"/>
    <w:rsid w:val="00A917DD"/>
    <w:rsid w:val="00A91936"/>
    <w:rsid w:val="00A91C2C"/>
    <w:rsid w:val="00A92745"/>
    <w:rsid w:val="00A929A8"/>
    <w:rsid w:val="00A92DC9"/>
    <w:rsid w:val="00A92E3D"/>
    <w:rsid w:val="00A93A1B"/>
    <w:rsid w:val="00A9444E"/>
    <w:rsid w:val="00A94CAC"/>
    <w:rsid w:val="00A94F37"/>
    <w:rsid w:val="00A95147"/>
    <w:rsid w:val="00A95259"/>
    <w:rsid w:val="00A96331"/>
    <w:rsid w:val="00A96C66"/>
    <w:rsid w:val="00A97B7A"/>
    <w:rsid w:val="00A97B87"/>
    <w:rsid w:val="00AA123A"/>
    <w:rsid w:val="00AA175B"/>
    <w:rsid w:val="00AA1DD1"/>
    <w:rsid w:val="00AA2040"/>
    <w:rsid w:val="00AA329A"/>
    <w:rsid w:val="00AA3A00"/>
    <w:rsid w:val="00AA3FCE"/>
    <w:rsid w:val="00AA4157"/>
    <w:rsid w:val="00AA4AC2"/>
    <w:rsid w:val="00AA4B0D"/>
    <w:rsid w:val="00AA6571"/>
    <w:rsid w:val="00AA6C2B"/>
    <w:rsid w:val="00AA7629"/>
    <w:rsid w:val="00AB0681"/>
    <w:rsid w:val="00AB0CD7"/>
    <w:rsid w:val="00AB0ECA"/>
    <w:rsid w:val="00AB15D1"/>
    <w:rsid w:val="00AB1B73"/>
    <w:rsid w:val="00AB1B95"/>
    <w:rsid w:val="00AB34BD"/>
    <w:rsid w:val="00AB3ADF"/>
    <w:rsid w:val="00AB3B54"/>
    <w:rsid w:val="00AB423A"/>
    <w:rsid w:val="00AB4BD5"/>
    <w:rsid w:val="00AB4F72"/>
    <w:rsid w:val="00AB4F7D"/>
    <w:rsid w:val="00AB5924"/>
    <w:rsid w:val="00AB68C9"/>
    <w:rsid w:val="00AC12A3"/>
    <w:rsid w:val="00AC2BAF"/>
    <w:rsid w:val="00AC3401"/>
    <w:rsid w:val="00AC3D0D"/>
    <w:rsid w:val="00AC3EA6"/>
    <w:rsid w:val="00AC53E6"/>
    <w:rsid w:val="00AC54A9"/>
    <w:rsid w:val="00AC592F"/>
    <w:rsid w:val="00AC6613"/>
    <w:rsid w:val="00AC6CB8"/>
    <w:rsid w:val="00AC6CDD"/>
    <w:rsid w:val="00AC7893"/>
    <w:rsid w:val="00AC7941"/>
    <w:rsid w:val="00AC7A1D"/>
    <w:rsid w:val="00AC7B6B"/>
    <w:rsid w:val="00AD0410"/>
    <w:rsid w:val="00AD0A12"/>
    <w:rsid w:val="00AD0E2D"/>
    <w:rsid w:val="00AD1C36"/>
    <w:rsid w:val="00AD1DAC"/>
    <w:rsid w:val="00AD1EA8"/>
    <w:rsid w:val="00AD20C8"/>
    <w:rsid w:val="00AD21AA"/>
    <w:rsid w:val="00AD35AB"/>
    <w:rsid w:val="00AD35E9"/>
    <w:rsid w:val="00AD3DBE"/>
    <w:rsid w:val="00AD43A9"/>
    <w:rsid w:val="00AD4526"/>
    <w:rsid w:val="00AD4985"/>
    <w:rsid w:val="00AD5093"/>
    <w:rsid w:val="00AD5E18"/>
    <w:rsid w:val="00AD6312"/>
    <w:rsid w:val="00AD6449"/>
    <w:rsid w:val="00AD6575"/>
    <w:rsid w:val="00AD6E18"/>
    <w:rsid w:val="00AD6F4C"/>
    <w:rsid w:val="00AD7185"/>
    <w:rsid w:val="00AD7414"/>
    <w:rsid w:val="00AD7E4C"/>
    <w:rsid w:val="00AE1211"/>
    <w:rsid w:val="00AE1366"/>
    <w:rsid w:val="00AE1C20"/>
    <w:rsid w:val="00AE2162"/>
    <w:rsid w:val="00AE230C"/>
    <w:rsid w:val="00AE2453"/>
    <w:rsid w:val="00AE246C"/>
    <w:rsid w:val="00AE3042"/>
    <w:rsid w:val="00AE3079"/>
    <w:rsid w:val="00AE3220"/>
    <w:rsid w:val="00AE3829"/>
    <w:rsid w:val="00AE40C9"/>
    <w:rsid w:val="00AE5458"/>
    <w:rsid w:val="00AE6F40"/>
    <w:rsid w:val="00AE6F7E"/>
    <w:rsid w:val="00AF02A3"/>
    <w:rsid w:val="00AF0B12"/>
    <w:rsid w:val="00AF0BB7"/>
    <w:rsid w:val="00AF0C82"/>
    <w:rsid w:val="00AF1640"/>
    <w:rsid w:val="00AF26BD"/>
    <w:rsid w:val="00AF26DB"/>
    <w:rsid w:val="00AF289B"/>
    <w:rsid w:val="00AF29B1"/>
    <w:rsid w:val="00AF360A"/>
    <w:rsid w:val="00AF36C7"/>
    <w:rsid w:val="00AF4AB4"/>
    <w:rsid w:val="00AF54DB"/>
    <w:rsid w:val="00AF780B"/>
    <w:rsid w:val="00AF7C5E"/>
    <w:rsid w:val="00AF7CE5"/>
    <w:rsid w:val="00B00064"/>
    <w:rsid w:val="00B00509"/>
    <w:rsid w:val="00B00A6E"/>
    <w:rsid w:val="00B00B15"/>
    <w:rsid w:val="00B013C4"/>
    <w:rsid w:val="00B014B2"/>
    <w:rsid w:val="00B018DC"/>
    <w:rsid w:val="00B01E25"/>
    <w:rsid w:val="00B02488"/>
    <w:rsid w:val="00B02CAE"/>
    <w:rsid w:val="00B03193"/>
    <w:rsid w:val="00B032FD"/>
    <w:rsid w:val="00B03395"/>
    <w:rsid w:val="00B03CE1"/>
    <w:rsid w:val="00B03E2A"/>
    <w:rsid w:val="00B04186"/>
    <w:rsid w:val="00B04C2D"/>
    <w:rsid w:val="00B0598A"/>
    <w:rsid w:val="00B05A02"/>
    <w:rsid w:val="00B06015"/>
    <w:rsid w:val="00B06B33"/>
    <w:rsid w:val="00B0778B"/>
    <w:rsid w:val="00B07DD4"/>
    <w:rsid w:val="00B10150"/>
    <w:rsid w:val="00B1055C"/>
    <w:rsid w:val="00B10D97"/>
    <w:rsid w:val="00B113AF"/>
    <w:rsid w:val="00B115E2"/>
    <w:rsid w:val="00B11A82"/>
    <w:rsid w:val="00B11AD9"/>
    <w:rsid w:val="00B11CFF"/>
    <w:rsid w:val="00B11E45"/>
    <w:rsid w:val="00B1221F"/>
    <w:rsid w:val="00B124C9"/>
    <w:rsid w:val="00B12659"/>
    <w:rsid w:val="00B12CBB"/>
    <w:rsid w:val="00B12EB5"/>
    <w:rsid w:val="00B133EB"/>
    <w:rsid w:val="00B13794"/>
    <w:rsid w:val="00B138A0"/>
    <w:rsid w:val="00B138FA"/>
    <w:rsid w:val="00B139BB"/>
    <w:rsid w:val="00B13F5E"/>
    <w:rsid w:val="00B15170"/>
    <w:rsid w:val="00B1536B"/>
    <w:rsid w:val="00B1557C"/>
    <w:rsid w:val="00B155C9"/>
    <w:rsid w:val="00B15A9C"/>
    <w:rsid w:val="00B1659F"/>
    <w:rsid w:val="00B16754"/>
    <w:rsid w:val="00B1683A"/>
    <w:rsid w:val="00B169C7"/>
    <w:rsid w:val="00B17016"/>
    <w:rsid w:val="00B17BDA"/>
    <w:rsid w:val="00B201C9"/>
    <w:rsid w:val="00B20792"/>
    <w:rsid w:val="00B20AD3"/>
    <w:rsid w:val="00B2175D"/>
    <w:rsid w:val="00B21776"/>
    <w:rsid w:val="00B21CCB"/>
    <w:rsid w:val="00B22E0C"/>
    <w:rsid w:val="00B22E85"/>
    <w:rsid w:val="00B2304B"/>
    <w:rsid w:val="00B2364D"/>
    <w:rsid w:val="00B23834"/>
    <w:rsid w:val="00B23E34"/>
    <w:rsid w:val="00B241A1"/>
    <w:rsid w:val="00B243DE"/>
    <w:rsid w:val="00B24454"/>
    <w:rsid w:val="00B2465E"/>
    <w:rsid w:val="00B2589F"/>
    <w:rsid w:val="00B25E1D"/>
    <w:rsid w:val="00B25FA8"/>
    <w:rsid w:val="00B268A4"/>
    <w:rsid w:val="00B26A1A"/>
    <w:rsid w:val="00B304E1"/>
    <w:rsid w:val="00B3065D"/>
    <w:rsid w:val="00B307D4"/>
    <w:rsid w:val="00B3124A"/>
    <w:rsid w:val="00B3136C"/>
    <w:rsid w:val="00B314D2"/>
    <w:rsid w:val="00B31BB0"/>
    <w:rsid w:val="00B31C08"/>
    <w:rsid w:val="00B322A2"/>
    <w:rsid w:val="00B328F2"/>
    <w:rsid w:val="00B3311E"/>
    <w:rsid w:val="00B3325C"/>
    <w:rsid w:val="00B33A8B"/>
    <w:rsid w:val="00B3440C"/>
    <w:rsid w:val="00B3478F"/>
    <w:rsid w:val="00B34922"/>
    <w:rsid w:val="00B36477"/>
    <w:rsid w:val="00B36B6F"/>
    <w:rsid w:val="00B3725B"/>
    <w:rsid w:val="00B37717"/>
    <w:rsid w:val="00B377E3"/>
    <w:rsid w:val="00B37A85"/>
    <w:rsid w:val="00B40679"/>
    <w:rsid w:val="00B406AB"/>
    <w:rsid w:val="00B418DF"/>
    <w:rsid w:val="00B419A7"/>
    <w:rsid w:val="00B42598"/>
    <w:rsid w:val="00B43775"/>
    <w:rsid w:val="00B4382C"/>
    <w:rsid w:val="00B43CB5"/>
    <w:rsid w:val="00B44120"/>
    <w:rsid w:val="00B44A56"/>
    <w:rsid w:val="00B45FD6"/>
    <w:rsid w:val="00B460CD"/>
    <w:rsid w:val="00B46B55"/>
    <w:rsid w:val="00B46C73"/>
    <w:rsid w:val="00B47ABD"/>
    <w:rsid w:val="00B50BF3"/>
    <w:rsid w:val="00B51130"/>
    <w:rsid w:val="00B518B0"/>
    <w:rsid w:val="00B51B6A"/>
    <w:rsid w:val="00B52749"/>
    <w:rsid w:val="00B531F4"/>
    <w:rsid w:val="00B53344"/>
    <w:rsid w:val="00B53516"/>
    <w:rsid w:val="00B537EE"/>
    <w:rsid w:val="00B53D93"/>
    <w:rsid w:val="00B5415E"/>
    <w:rsid w:val="00B54508"/>
    <w:rsid w:val="00B554F5"/>
    <w:rsid w:val="00B55AA2"/>
    <w:rsid w:val="00B55F0E"/>
    <w:rsid w:val="00B55FB4"/>
    <w:rsid w:val="00B56128"/>
    <w:rsid w:val="00B56145"/>
    <w:rsid w:val="00B56187"/>
    <w:rsid w:val="00B5689C"/>
    <w:rsid w:val="00B56D6C"/>
    <w:rsid w:val="00B57343"/>
    <w:rsid w:val="00B57737"/>
    <w:rsid w:val="00B57A02"/>
    <w:rsid w:val="00B57FB2"/>
    <w:rsid w:val="00B6071F"/>
    <w:rsid w:val="00B60D44"/>
    <w:rsid w:val="00B613CD"/>
    <w:rsid w:val="00B61FA3"/>
    <w:rsid w:val="00B62145"/>
    <w:rsid w:val="00B62344"/>
    <w:rsid w:val="00B628D0"/>
    <w:rsid w:val="00B62DDA"/>
    <w:rsid w:val="00B630FD"/>
    <w:rsid w:val="00B64007"/>
    <w:rsid w:val="00B642CB"/>
    <w:rsid w:val="00B64A17"/>
    <w:rsid w:val="00B64B61"/>
    <w:rsid w:val="00B65753"/>
    <w:rsid w:val="00B65A5C"/>
    <w:rsid w:val="00B664BB"/>
    <w:rsid w:val="00B6699F"/>
    <w:rsid w:val="00B66F55"/>
    <w:rsid w:val="00B67173"/>
    <w:rsid w:val="00B67C6C"/>
    <w:rsid w:val="00B67DD3"/>
    <w:rsid w:val="00B70726"/>
    <w:rsid w:val="00B70C5C"/>
    <w:rsid w:val="00B71299"/>
    <w:rsid w:val="00B71396"/>
    <w:rsid w:val="00B71C4A"/>
    <w:rsid w:val="00B71D44"/>
    <w:rsid w:val="00B721F7"/>
    <w:rsid w:val="00B7271D"/>
    <w:rsid w:val="00B72CDD"/>
    <w:rsid w:val="00B72DB7"/>
    <w:rsid w:val="00B73FB0"/>
    <w:rsid w:val="00B74F60"/>
    <w:rsid w:val="00B7531A"/>
    <w:rsid w:val="00B754C6"/>
    <w:rsid w:val="00B75E32"/>
    <w:rsid w:val="00B76C41"/>
    <w:rsid w:val="00B775AE"/>
    <w:rsid w:val="00B8072D"/>
    <w:rsid w:val="00B807D1"/>
    <w:rsid w:val="00B80D1B"/>
    <w:rsid w:val="00B812E6"/>
    <w:rsid w:val="00B81FD4"/>
    <w:rsid w:val="00B82334"/>
    <w:rsid w:val="00B8281F"/>
    <w:rsid w:val="00B82EE9"/>
    <w:rsid w:val="00B83047"/>
    <w:rsid w:val="00B835A7"/>
    <w:rsid w:val="00B836B0"/>
    <w:rsid w:val="00B83E6B"/>
    <w:rsid w:val="00B845AA"/>
    <w:rsid w:val="00B84790"/>
    <w:rsid w:val="00B84868"/>
    <w:rsid w:val="00B84A28"/>
    <w:rsid w:val="00B84C44"/>
    <w:rsid w:val="00B84C6C"/>
    <w:rsid w:val="00B8545F"/>
    <w:rsid w:val="00B87032"/>
    <w:rsid w:val="00B90281"/>
    <w:rsid w:val="00B9069A"/>
    <w:rsid w:val="00B9092A"/>
    <w:rsid w:val="00B913EF"/>
    <w:rsid w:val="00B9171C"/>
    <w:rsid w:val="00B92011"/>
    <w:rsid w:val="00B93154"/>
    <w:rsid w:val="00B9331E"/>
    <w:rsid w:val="00B94CD7"/>
    <w:rsid w:val="00B954FB"/>
    <w:rsid w:val="00B95F30"/>
    <w:rsid w:val="00B96379"/>
    <w:rsid w:val="00B96425"/>
    <w:rsid w:val="00B96464"/>
    <w:rsid w:val="00B967CD"/>
    <w:rsid w:val="00B96BFE"/>
    <w:rsid w:val="00B96DC7"/>
    <w:rsid w:val="00B97025"/>
    <w:rsid w:val="00B97235"/>
    <w:rsid w:val="00B972B0"/>
    <w:rsid w:val="00B973F8"/>
    <w:rsid w:val="00B9796D"/>
    <w:rsid w:val="00BA0314"/>
    <w:rsid w:val="00BA157B"/>
    <w:rsid w:val="00BA1D67"/>
    <w:rsid w:val="00BA3477"/>
    <w:rsid w:val="00BA34E1"/>
    <w:rsid w:val="00BA36D5"/>
    <w:rsid w:val="00BA405D"/>
    <w:rsid w:val="00BA4B8A"/>
    <w:rsid w:val="00BA4F6B"/>
    <w:rsid w:val="00BA51F8"/>
    <w:rsid w:val="00BA582A"/>
    <w:rsid w:val="00BA5AF6"/>
    <w:rsid w:val="00BA6257"/>
    <w:rsid w:val="00BA674E"/>
    <w:rsid w:val="00BA6A7D"/>
    <w:rsid w:val="00BA6B48"/>
    <w:rsid w:val="00BA6E55"/>
    <w:rsid w:val="00BB0AA0"/>
    <w:rsid w:val="00BB0B1E"/>
    <w:rsid w:val="00BB0C16"/>
    <w:rsid w:val="00BB124A"/>
    <w:rsid w:val="00BB1904"/>
    <w:rsid w:val="00BB1CC3"/>
    <w:rsid w:val="00BB1DE4"/>
    <w:rsid w:val="00BB2819"/>
    <w:rsid w:val="00BB3291"/>
    <w:rsid w:val="00BB37D7"/>
    <w:rsid w:val="00BB3BC4"/>
    <w:rsid w:val="00BB466C"/>
    <w:rsid w:val="00BB48ED"/>
    <w:rsid w:val="00BB4D24"/>
    <w:rsid w:val="00BB5E71"/>
    <w:rsid w:val="00BB65B6"/>
    <w:rsid w:val="00BB6ABA"/>
    <w:rsid w:val="00BB6CEA"/>
    <w:rsid w:val="00BB71E6"/>
    <w:rsid w:val="00BB724C"/>
    <w:rsid w:val="00BC0C54"/>
    <w:rsid w:val="00BC11E5"/>
    <w:rsid w:val="00BC1671"/>
    <w:rsid w:val="00BC2AAB"/>
    <w:rsid w:val="00BC3842"/>
    <w:rsid w:val="00BC3D83"/>
    <w:rsid w:val="00BC3E16"/>
    <w:rsid w:val="00BC3E2A"/>
    <w:rsid w:val="00BC3F5F"/>
    <w:rsid w:val="00BC4927"/>
    <w:rsid w:val="00BC4C28"/>
    <w:rsid w:val="00BC5478"/>
    <w:rsid w:val="00BC667D"/>
    <w:rsid w:val="00BC6C20"/>
    <w:rsid w:val="00BC6CAC"/>
    <w:rsid w:val="00BC76E5"/>
    <w:rsid w:val="00BC7750"/>
    <w:rsid w:val="00BC7C03"/>
    <w:rsid w:val="00BC7F33"/>
    <w:rsid w:val="00BD0350"/>
    <w:rsid w:val="00BD0EDB"/>
    <w:rsid w:val="00BD166A"/>
    <w:rsid w:val="00BD1C20"/>
    <w:rsid w:val="00BD2188"/>
    <w:rsid w:val="00BD239D"/>
    <w:rsid w:val="00BD301A"/>
    <w:rsid w:val="00BD33D7"/>
    <w:rsid w:val="00BD416F"/>
    <w:rsid w:val="00BD4238"/>
    <w:rsid w:val="00BD44D0"/>
    <w:rsid w:val="00BD4B70"/>
    <w:rsid w:val="00BD4F15"/>
    <w:rsid w:val="00BD6D5D"/>
    <w:rsid w:val="00BD7472"/>
    <w:rsid w:val="00BD7730"/>
    <w:rsid w:val="00BD7C91"/>
    <w:rsid w:val="00BE0970"/>
    <w:rsid w:val="00BE2881"/>
    <w:rsid w:val="00BE2C8F"/>
    <w:rsid w:val="00BE305A"/>
    <w:rsid w:val="00BE584C"/>
    <w:rsid w:val="00BE5965"/>
    <w:rsid w:val="00BE5BE3"/>
    <w:rsid w:val="00BE5C16"/>
    <w:rsid w:val="00BE5E00"/>
    <w:rsid w:val="00BE5EEA"/>
    <w:rsid w:val="00BE73FB"/>
    <w:rsid w:val="00BE74B6"/>
    <w:rsid w:val="00BE7F9B"/>
    <w:rsid w:val="00BF006E"/>
    <w:rsid w:val="00BF02F5"/>
    <w:rsid w:val="00BF03C9"/>
    <w:rsid w:val="00BF0785"/>
    <w:rsid w:val="00BF09DD"/>
    <w:rsid w:val="00BF0CEA"/>
    <w:rsid w:val="00BF11C2"/>
    <w:rsid w:val="00BF17EC"/>
    <w:rsid w:val="00BF2286"/>
    <w:rsid w:val="00BF27A7"/>
    <w:rsid w:val="00BF3220"/>
    <w:rsid w:val="00BF3A85"/>
    <w:rsid w:val="00BF3FD4"/>
    <w:rsid w:val="00BF4323"/>
    <w:rsid w:val="00BF49BF"/>
    <w:rsid w:val="00BF4BAD"/>
    <w:rsid w:val="00BF514B"/>
    <w:rsid w:val="00BF51B9"/>
    <w:rsid w:val="00BF545B"/>
    <w:rsid w:val="00BF5538"/>
    <w:rsid w:val="00BF5972"/>
    <w:rsid w:val="00BF59EF"/>
    <w:rsid w:val="00BF6DED"/>
    <w:rsid w:val="00BF7FD6"/>
    <w:rsid w:val="00C0082B"/>
    <w:rsid w:val="00C00B38"/>
    <w:rsid w:val="00C00C72"/>
    <w:rsid w:val="00C015DA"/>
    <w:rsid w:val="00C0173D"/>
    <w:rsid w:val="00C01CA7"/>
    <w:rsid w:val="00C02481"/>
    <w:rsid w:val="00C028BC"/>
    <w:rsid w:val="00C02C8B"/>
    <w:rsid w:val="00C047F0"/>
    <w:rsid w:val="00C05B63"/>
    <w:rsid w:val="00C05B6E"/>
    <w:rsid w:val="00C062E9"/>
    <w:rsid w:val="00C066AB"/>
    <w:rsid w:val="00C06A8D"/>
    <w:rsid w:val="00C06B55"/>
    <w:rsid w:val="00C06C29"/>
    <w:rsid w:val="00C076AE"/>
    <w:rsid w:val="00C10506"/>
    <w:rsid w:val="00C10850"/>
    <w:rsid w:val="00C10DCD"/>
    <w:rsid w:val="00C10E22"/>
    <w:rsid w:val="00C11316"/>
    <w:rsid w:val="00C116C3"/>
    <w:rsid w:val="00C125B0"/>
    <w:rsid w:val="00C133F1"/>
    <w:rsid w:val="00C14FF4"/>
    <w:rsid w:val="00C15239"/>
    <w:rsid w:val="00C15A7A"/>
    <w:rsid w:val="00C1626D"/>
    <w:rsid w:val="00C1627A"/>
    <w:rsid w:val="00C1674E"/>
    <w:rsid w:val="00C1697B"/>
    <w:rsid w:val="00C16F53"/>
    <w:rsid w:val="00C16F7A"/>
    <w:rsid w:val="00C17247"/>
    <w:rsid w:val="00C174AF"/>
    <w:rsid w:val="00C1760B"/>
    <w:rsid w:val="00C17956"/>
    <w:rsid w:val="00C17B57"/>
    <w:rsid w:val="00C17D42"/>
    <w:rsid w:val="00C2067C"/>
    <w:rsid w:val="00C2089F"/>
    <w:rsid w:val="00C21092"/>
    <w:rsid w:val="00C21477"/>
    <w:rsid w:val="00C21695"/>
    <w:rsid w:val="00C21E57"/>
    <w:rsid w:val="00C225F3"/>
    <w:rsid w:val="00C22706"/>
    <w:rsid w:val="00C22C08"/>
    <w:rsid w:val="00C231F6"/>
    <w:rsid w:val="00C231F9"/>
    <w:rsid w:val="00C233E7"/>
    <w:rsid w:val="00C2407E"/>
    <w:rsid w:val="00C24B2F"/>
    <w:rsid w:val="00C26811"/>
    <w:rsid w:val="00C27821"/>
    <w:rsid w:val="00C302F1"/>
    <w:rsid w:val="00C30340"/>
    <w:rsid w:val="00C311B8"/>
    <w:rsid w:val="00C31224"/>
    <w:rsid w:val="00C31777"/>
    <w:rsid w:val="00C31C3E"/>
    <w:rsid w:val="00C3217B"/>
    <w:rsid w:val="00C32E37"/>
    <w:rsid w:val="00C32E64"/>
    <w:rsid w:val="00C33877"/>
    <w:rsid w:val="00C33E67"/>
    <w:rsid w:val="00C34D06"/>
    <w:rsid w:val="00C3550C"/>
    <w:rsid w:val="00C35901"/>
    <w:rsid w:val="00C35BD7"/>
    <w:rsid w:val="00C35C39"/>
    <w:rsid w:val="00C35E12"/>
    <w:rsid w:val="00C35F34"/>
    <w:rsid w:val="00C35FEF"/>
    <w:rsid w:val="00C36EA5"/>
    <w:rsid w:val="00C37C75"/>
    <w:rsid w:val="00C37C96"/>
    <w:rsid w:val="00C37FD6"/>
    <w:rsid w:val="00C40229"/>
    <w:rsid w:val="00C40882"/>
    <w:rsid w:val="00C40C07"/>
    <w:rsid w:val="00C413F5"/>
    <w:rsid w:val="00C41A75"/>
    <w:rsid w:val="00C41DAC"/>
    <w:rsid w:val="00C41E2C"/>
    <w:rsid w:val="00C4206E"/>
    <w:rsid w:val="00C421A3"/>
    <w:rsid w:val="00C42741"/>
    <w:rsid w:val="00C4309A"/>
    <w:rsid w:val="00C436B5"/>
    <w:rsid w:val="00C44780"/>
    <w:rsid w:val="00C451E3"/>
    <w:rsid w:val="00C45963"/>
    <w:rsid w:val="00C461A6"/>
    <w:rsid w:val="00C464BB"/>
    <w:rsid w:val="00C4704E"/>
    <w:rsid w:val="00C472C5"/>
    <w:rsid w:val="00C473E6"/>
    <w:rsid w:val="00C473EF"/>
    <w:rsid w:val="00C50472"/>
    <w:rsid w:val="00C50963"/>
    <w:rsid w:val="00C51B3F"/>
    <w:rsid w:val="00C51C16"/>
    <w:rsid w:val="00C51FA2"/>
    <w:rsid w:val="00C528EF"/>
    <w:rsid w:val="00C5293C"/>
    <w:rsid w:val="00C52BE0"/>
    <w:rsid w:val="00C53175"/>
    <w:rsid w:val="00C533F3"/>
    <w:rsid w:val="00C538D1"/>
    <w:rsid w:val="00C54983"/>
    <w:rsid w:val="00C54A53"/>
    <w:rsid w:val="00C54F5C"/>
    <w:rsid w:val="00C55355"/>
    <w:rsid w:val="00C557A4"/>
    <w:rsid w:val="00C56104"/>
    <w:rsid w:val="00C56916"/>
    <w:rsid w:val="00C57146"/>
    <w:rsid w:val="00C57607"/>
    <w:rsid w:val="00C57ADB"/>
    <w:rsid w:val="00C60EF2"/>
    <w:rsid w:val="00C613BD"/>
    <w:rsid w:val="00C61814"/>
    <w:rsid w:val="00C61C17"/>
    <w:rsid w:val="00C61ECF"/>
    <w:rsid w:val="00C62577"/>
    <w:rsid w:val="00C62A53"/>
    <w:rsid w:val="00C638FA"/>
    <w:rsid w:val="00C6392F"/>
    <w:rsid w:val="00C639B5"/>
    <w:rsid w:val="00C63C69"/>
    <w:rsid w:val="00C64488"/>
    <w:rsid w:val="00C64D9A"/>
    <w:rsid w:val="00C66446"/>
    <w:rsid w:val="00C66E33"/>
    <w:rsid w:val="00C7045A"/>
    <w:rsid w:val="00C707D3"/>
    <w:rsid w:val="00C70CBB"/>
    <w:rsid w:val="00C71008"/>
    <w:rsid w:val="00C71459"/>
    <w:rsid w:val="00C718EA"/>
    <w:rsid w:val="00C72420"/>
    <w:rsid w:val="00C72565"/>
    <w:rsid w:val="00C73B45"/>
    <w:rsid w:val="00C73EE7"/>
    <w:rsid w:val="00C74107"/>
    <w:rsid w:val="00C746AA"/>
    <w:rsid w:val="00C7491C"/>
    <w:rsid w:val="00C74CCB"/>
    <w:rsid w:val="00C74F53"/>
    <w:rsid w:val="00C7562D"/>
    <w:rsid w:val="00C75712"/>
    <w:rsid w:val="00C7587B"/>
    <w:rsid w:val="00C75B4E"/>
    <w:rsid w:val="00C774A8"/>
    <w:rsid w:val="00C80298"/>
    <w:rsid w:val="00C8098E"/>
    <w:rsid w:val="00C80A9A"/>
    <w:rsid w:val="00C80B9E"/>
    <w:rsid w:val="00C810E4"/>
    <w:rsid w:val="00C81F11"/>
    <w:rsid w:val="00C81FCF"/>
    <w:rsid w:val="00C82B64"/>
    <w:rsid w:val="00C82C6C"/>
    <w:rsid w:val="00C83BAE"/>
    <w:rsid w:val="00C843A0"/>
    <w:rsid w:val="00C84586"/>
    <w:rsid w:val="00C847EA"/>
    <w:rsid w:val="00C85414"/>
    <w:rsid w:val="00C855AD"/>
    <w:rsid w:val="00C85976"/>
    <w:rsid w:val="00C85A56"/>
    <w:rsid w:val="00C8650C"/>
    <w:rsid w:val="00C87813"/>
    <w:rsid w:val="00C87944"/>
    <w:rsid w:val="00C90045"/>
    <w:rsid w:val="00C90876"/>
    <w:rsid w:val="00C90D1D"/>
    <w:rsid w:val="00C914AA"/>
    <w:rsid w:val="00C91D67"/>
    <w:rsid w:val="00C92021"/>
    <w:rsid w:val="00C92436"/>
    <w:rsid w:val="00C925D3"/>
    <w:rsid w:val="00C928B9"/>
    <w:rsid w:val="00C92A2A"/>
    <w:rsid w:val="00C931D6"/>
    <w:rsid w:val="00C932DC"/>
    <w:rsid w:val="00C93662"/>
    <w:rsid w:val="00C93845"/>
    <w:rsid w:val="00C93878"/>
    <w:rsid w:val="00C93C6D"/>
    <w:rsid w:val="00C93E8B"/>
    <w:rsid w:val="00C945D6"/>
    <w:rsid w:val="00C948DE"/>
    <w:rsid w:val="00C94A0E"/>
    <w:rsid w:val="00C94AF7"/>
    <w:rsid w:val="00C95876"/>
    <w:rsid w:val="00C95ECE"/>
    <w:rsid w:val="00C96271"/>
    <w:rsid w:val="00C963FA"/>
    <w:rsid w:val="00C96CA7"/>
    <w:rsid w:val="00CA1068"/>
    <w:rsid w:val="00CA1A13"/>
    <w:rsid w:val="00CA21E3"/>
    <w:rsid w:val="00CA2487"/>
    <w:rsid w:val="00CA26D4"/>
    <w:rsid w:val="00CA3281"/>
    <w:rsid w:val="00CA34D5"/>
    <w:rsid w:val="00CA386D"/>
    <w:rsid w:val="00CA4171"/>
    <w:rsid w:val="00CA451A"/>
    <w:rsid w:val="00CA45B4"/>
    <w:rsid w:val="00CA47D1"/>
    <w:rsid w:val="00CA4F62"/>
    <w:rsid w:val="00CA569B"/>
    <w:rsid w:val="00CA56EA"/>
    <w:rsid w:val="00CA57E9"/>
    <w:rsid w:val="00CA5846"/>
    <w:rsid w:val="00CA5F89"/>
    <w:rsid w:val="00CA60B7"/>
    <w:rsid w:val="00CA6233"/>
    <w:rsid w:val="00CA63D1"/>
    <w:rsid w:val="00CA6B90"/>
    <w:rsid w:val="00CA73FC"/>
    <w:rsid w:val="00CA776F"/>
    <w:rsid w:val="00CA7B15"/>
    <w:rsid w:val="00CB028F"/>
    <w:rsid w:val="00CB0698"/>
    <w:rsid w:val="00CB0C89"/>
    <w:rsid w:val="00CB13C1"/>
    <w:rsid w:val="00CB14A0"/>
    <w:rsid w:val="00CB192D"/>
    <w:rsid w:val="00CB37ED"/>
    <w:rsid w:val="00CB3EB4"/>
    <w:rsid w:val="00CB40D8"/>
    <w:rsid w:val="00CB4623"/>
    <w:rsid w:val="00CB516A"/>
    <w:rsid w:val="00CB52D9"/>
    <w:rsid w:val="00CB5FBD"/>
    <w:rsid w:val="00CB713A"/>
    <w:rsid w:val="00CB716B"/>
    <w:rsid w:val="00CC06EC"/>
    <w:rsid w:val="00CC08FE"/>
    <w:rsid w:val="00CC2015"/>
    <w:rsid w:val="00CC220F"/>
    <w:rsid w:val="00CC24F3"/>
    <w:rsid w:val="00CC29C4"/>
    <w:rsid w:val="00CC30AA"/>
    <w:rsid w:val="00CC320C"/>
    <w:rsid w:val="00CC3820"/>
    <w:rsid w:val="00CC3A06"/>
    <w:rsid w:val="00CC4656"/>
    <w:rsid w:val="00CC4A93"/>
    <w:rsid w:val="00CC567A"/>
    <w:rsid w:val="00CC5FC8"/>
    <w:rsid w:val="00CC6EED"/>
    <w:rsid w:val="00CC71B3"/>
    <w:rsid w:val="00CC726C"/>
    <w:rsid w:val="00CC7BFF"/>
    <w:rsid w:val="00CC7FC3"/>
    <w:rsid w:val="00CD038A"/>
    <w:rsid w:val="00CD05BE"/>
    <w:rsid w:val="00CD06C2"/>
    <w:rsid w:val="00CD11C9"/>
    <w:rsid w:val="00CD1BF3"/>
    <w:rsid w:val="00CD1FB9"/>
    <w:rsid w:val="00CD214E"/>
    <w:rsid w:val="00CD2891"/>
    <w:rsid w:val="00CD2FA1"/>
    <w:rsid w:val="00CD30CF"/>
    <w:rsid w:val="00CD3763"/>
    <w:rsid w:val="00CD3876"/>
    <w:rsid w:val="00CD4C4B"/>
    <w:rsid w:val="00CD4DAA"/>
    <w:rsid w:val="00CD571E"/>
    <w:rsid w:val="00CD5DF2"/>
    <w:rsid w:val="00CD5E3B"/>
    <w:rsid w:val="00CD6035"/>
    <w:rsid w:val="00CD690A"/>
    <w:rsid w:val="00CD6FEE"/>
    <w:rsid w:val="00CD7492"/>
    <w:rsid w:val="00CD787E"/>
    <w:rsid w:val="00CD7B5B"/>
    <w:rsid w:val="00CE0315"/>
    <w:rsid w:val="00CE033F"/>
    <w:rsid w:val="00CE12BB"/>
    <w:rsid w:val="00CE1CDC"/>
    <w:rsid w:val="00CE1EA1"/>
    <w:rsid w:val="00CE3234"/>
    <w:rsid w:val="00CE3823"/>
    <w:rsid w:val="00CE3ADF"/>
    <w:rsid w:val="00CE45DF"/>
    <w:rsid w:val="00CE4911"/>
    <w:rsid w:val="00CE4AEF"/>
    <w:rsid w:val="00CE4C54"/>
    <w:rsid w:val="00CE4DC7"/>
    <w:rsid w:val="00CE5F2F"/>
    <w:rsid w:val="00CE668E"/>
    <w:rsid w:val="00CE7A75"/>
    <w:rsid w:val="00CE7BBC"/>
    <w:rsid w:val="00CE7F81"/>
    <w:rsid w:val="00CF027C"/>
    <w:rsid w:val="00CF04C6"/>
    <w:rsid w:val="00CF05A3"/>
    <w:rsid w:val="00CF069D"/>
    <w:rsid w:val="00CF06FC"/>
    <w:rsid w:val="00CF090A"/>
    <w:rsid w:val="00CF0B1B"/>
    <w:rsid w:val="00CF0CA3"/>
    <w:rsid w:val="00CF111F"/>
    <w:rsid w:val="00CF192F"/>
    <w:rsid w:val="00CF1C55"/>
    <w:rsid w:val="00CF3A39"/>
    <w:rsid w:val="00CF4F6A"/>
    <w:rsid w:val="00CF4FEB"/>
    <w:rsid w:val="00CF5479"/>
    <w:rsid w:val="00CF60C6"/>
    <w:rsid w:val="00CF62A0"/>
    <w:rsid w:val="00CF71F3"/>
    <w:rsid w:val="00CF73A1"/>
    <w:rsid w:val="00CF767D"/>
    <w:rsid w:val="00CF788E"/>
    <w:rsid w:val="00D003F0"/>
    <w:rsid w:val="00D0040E"/>
    <w:rsid w:val="00D01000"/>
    <w:rsid w:val="00D01650"/>
    <w:rsid w:val="00D01673"/>
    <w:rsid w:val="00D01903"/>
    <w:rsid w:val="00D01EF3"/>
    <w:rsid w:val="00D028E9"/>
    <w:rsid w:val="00D032E7"/>
    <w:rsid w:val="00D0374F"/>
    <w:rsid w:val="00D040B8"/>
    <w:rsid w:val="00D0451F"/>
    <w:rsid w:val="00D06593"/>
    <w:rsid w:val="00D07397"/>
    <w:rsid w:val="00D07A5B"/>
    <w:rsid w:val="00D101C6"/>
    <w:rsid w:val="00D10378"/>
    <w:rsid w:val="00D106F0"/>
    <w:rsid w:val="00D10D23"/>
    <w:rsid w:val="00D111DF"/>
    <w:rsid w:val="00D113B2"/>
    <w:rsid w:val="00D11B01"/>
    <w:rsid w:val="00D1369E"/>
    <w:rsid w:val="00D137DA"/>
    <w:rsid w:val="00D140AC"/>
    <w:rsid w:val="00D145AC"/>
    <w:rsid w:val="00D1480A"/>
    <w:rsid w:val="00D14B4C"/>
    <w:rsid w:val="00D14F6B"/>
    <w:rsid w:val="00D1540A"/>
    <w:rsid w:val="00D15953"/>
    <w:rsid w:val="00D15F6B"/>
    <w:rsid w:val="00D15F90"/>
    <w:rsid w:val="00D162C6"/>
    <w:rsid w:val="00D16436"/>
    <w:rsid w:val="00D165A4"/>
    <w:rsid w:val="00D16A13"/>
    <w:rsid w:val="00D17395"/>
    <w:rsid w:val="00D17469"/>
    <w:rsid w:val="00D17750"/>
    <w:rsid w:val="00D1782C"/>
    <w:rsid w:val="00D20041"/>
    <w:rsid w:val="00D201A2"/>
    <w:rsid w:val="00D2042D"/>
    <w:rsid w:val="00D204FE"/>
    <w:rsid w:val="00D21CD4"/>
    <w:rsid w:val="00D21D9B"/>
    <w:rsid w:val="00D22194"/>
    <w:rsid w:val="00D22AD8"/>
    <w:rsid w:val="00D23ADA"/>
    <w:rsid w:val="00D23C70"/>
    <w:rsid w:val="00D23E77"/>
    <w:rsid w:val="00D24BA8"/>
    <w:rsid w:val="00D24BA9"/>
    <w:rsid w:val="00D24C5B"/>
    <w:rsid w:val="00D24EE8"/>
    <w:rsid w:val="00D25C64"/>
    <w:rsid w:val="00D26538"/>
    <w:rsid w:val="00D26685"/>
    <w:rsid w:val="00D26943"/>
    <w:rsid w:val="00D27E1F"/>
    <w:rsid w:val="00D310EB"/>
    <w:rsid w:val="00D315B4"/>
    <w:rsid w:val="00D319A4"/>
    <w:rsid w:val="00D319C5"/>
    <w:rsid w:val="00D31CFF"/>
    <w:rsid w:val="00D3293A"/>
    <w:rsid w:val="00D3299A"/>
    <w:rsid w:val="00D32EE0"/>
    <w:rsid w:val="00D33026"/>
    <w:rsid w:val="00D33589"/>
    <w:rsid w:val="00D3375A"/>
    <w:rsid w:val="00D33C27"/>
    <w:rsid w:val="00D33CB3"/>
    <w:rsid w:val="00D33EAA"/>
    <w:rsid w:val="00D33FCE"/>
    <w:rsid w:val="00D346EC"/>
    <w:rsid w:val="00D351B7"/>
    <w:rsid w:val="00D35848"/>
    <w:rsid w:val="00D35D6F"/>
    <w:rsid w:val="00D364C9"/>
    <w:rsid w:val="00D36B9D"/>
    <w:rsid w:val="00D41B65"/>
    <w:rsid w:val="00D4203E"/>
    <w:rsid w:val="00D421A0"/>
    <w:rsid w:val="00D42482"/>
    <w:rsid w:val="00D429B4"/>
    <w:rsid w:val="00D42B7E"/>
    <w:rsid w:val="00D43228"/>
    <w:rsid w:val="00D435B8"/>
    <w:rsid w:val="00D43AA5"/>
    <w:rsid w:val="00D43B3B"/>
    <w:rsid w:val="00D43EC0"/>
    <w:rsid w:val="00D44531"/>
    <w:rsid w:val="00D446CE"/>
    <w:rsid w:val="00D451DB"/>
    <w:rsid w:val="00D45C8A"/>
    <w:rsid w:val="00D46303"/>
    <w:rsid w:val="00D4678B"/>
    <w:rsid w:val="00D479A1"/>
    <w:rsid w:val="00D47E39"/>
    <w:rsid w:val="00D50355"/>
    <w:rsid w:val="00D510C1"/>
    <w:rsid w:val="00D511F8"/>
    <w:rsid w:val="00D5129F"/>
    <w:rsid w:val="00D516CA"/>
    <w:rsid w:val="00D516CF"/>
    <w:rsid w:val="00D52074"/>
    <w:rsid w:val="00D52295"/>
    <w:rsid w:val="00D528ED"/>
    <w:rsid w:val="00D52BE6"/>
    <w:rsid w:val="00D55C87"/>
    <w:rsid w:val="00D57E17"/>
    <w:rsid w:val="00D60037"/>
    <w:rsid w:val="00D600CE"/>
    <w:rsid w:val="00D609FF"/>
    <w:rsid w:val="00D610EC"/>
    <w:rsid w:val="00D6234A"/>
    <w:rsid w:val="00D6241C"/>
    <w:rsid w:val="00D62C18"/>
    <w:rsid w:val="00D6329D"/>
    <w:rsid w:val="00D6477C"/>
    <w:rsid w:val="00D65258"/>
    <w:rsid w:val="00D658A3"/>
    <w:rsid w:val="00D66377"/>
    <w:rsid w:val="00D6638E"/>
    <w:rsid w:val="00D6663B"/>
    <w:rsid w:val="00D667E5"/>
    <w:rsid w:val="00D66FDE"/>
    <w:rsid w:val="00D67146"/>
    <w:rsid w:val="00D672D4"/>
    <w:rsid w:val="00D675B0"/>
    <w:rsid w:val="00D677A0"/>
    <w:rsid w:val="00D677B2"/>
    <w:rsid w:val="00D677D3"/>
    <w:rsid w:val="00D70146"/>
    <w:rsid w:val="00D70CDE"/>
    <w:rsid w:val="00D7187B"/>
    <w:rsid w:val="00D720FF"/>
    <w:rsid w:val="00D729EC"/>
    <w:rsid w:val="00D72B2E"/>
    <w:rsid w:val="00D72EBA"/>
    <w:rsid w:val="00D72EF8"/>
    <w:rsid w:val="00D7332E"/>
    <w:rsid w:val="00D73543"/>
    <w:rsid w:val="00D73B9B"/>
    <w:rsid w:val="00D73CDE"/>
    <w:rsid w:val="00D73E54"/>
    <w:rsid w:val="00D74BFE"/>
    <w:rsid w:val="00D750F8"/>
    <w:rsid w:val="00D7518F"/>
    <w:rsid w:val="00D75507"/>
    <w:rsid w:val="00D7596C"/>
    <w:rsid w:val="00D75BC0"/>
    <w:rsid w:val="00D75C7C"/>
    <w:rsid w:val="00D762BF"/>
    <w:rsid w:val="00D762FB"/>
    <w:rsid w:val="00D7697E"/>
    <w:rsid w:val="00D76D83"/>
    <w:rsid w:val="00D76E58"/>
    <w:rsid w:val="00D76F4A"/>
    <w:rsid w:val="00D77152"/>
    <w:rsid w:val="00D77436"/>
    <w:rsid w:val="00D77473"/>
    <w:rsid w:val="00D80533"/>
    <w:rsid w:val="00D81735"/>
    <w:rsid w:val="00D821EC"/>
    <w:rsid w:val="00D82487"/>
    <w:rsid w:val="00D82A0B"/>
    <w:rsid w:val="00D82DD1"/>
    <w:rsid w:val="00D8377C"/>
    <w:rsid w:val="00D838C3"/>
    <w:rsid w:val="00D83F8F"/>
    <w:rsid w:val="00D84122"/>
    <w:rsid w:val="00D84344"/>
    <w:rsid w:val="00D8444B"/>
    <w:rsid w:val="00D84B07"/>
    <w:rsid w:val="00D85A03"/>
    <w:rsid w:val="00D865D4"/>
    <w:rsid w:val="00D87433"/>
    <w:rsid w:val="00D87C6E"/>
    <w:rsid w:val="00D87CF8"/>
    <w:rsid w:val="00D87D14"/>
    <w:rsid w:val="00D87D1B"/>
    <w:rsid w:val="00D90909"/>
    <w:rsid w:val="00D90FE1"/>
    <w:rsid w:val="00D91753"/>
    <w:rsid w:val="00D917ED"/>
    <w:rsid w:val="00D91C66"/>
    <w:rsid w:val="00D91F27"/>
    <w:rsid w:val="00D92F7E"/>
    <w:rsid w:val="00D9380D"/>
    <w:rsid w:val="00D93B3E"/>
    <w:rsid w:val="00D945A0"/>
    <w:rsid w:val="00D945D6"/>
    <w:rsid w:val="00D94669"/>
    <w:rsid w:val="00D949AB"/>
    <w:rsid w:val="00D94BB5"/>
    <w:rsid w:val="00D95C2A"/>
    <w:rsid w:val="00D95FAD"/>
    <w:rsid w:val="00D96669"/>
    <w:rsid w:val="00D96E40"/>
    <w:rsid w:val="00D96E5B"/>
    <w:rsid w:val="00D96FDF"/>
    <w:rsid w:val="00D9771A"/>
    <w:rsid w:val="00D97742"/>
    <w:rsid w:val="00D97CF5"/>
    <w:rsid w:val="00D97EA2"/>
    <w:rsid w:val="00DA0402"/>
    <w:rsid w:val="00DA05D2"/>
    <w:rsid w:val="00DA0944"/>
    <w:rsid w:val="00DA0FE3"/>
    <w:rsid w:val="00DA1016"/>
    <w:rsid w:val="00DA108F"/>
    <w:rsid w:val="00DA24A4"/>
    <w:rsid w:val="00DA307F"/>
    <w:rsid w:val="00DA3451"/>
    <w:rsid w:val="00DA34DD"/>
    <w:rsid w:val="00DA3692"/>
    <w:rsid w:val="00DA4960"/>
    <w:rsid w:val="00DA49D5"/>
    <w:rsid w:val="00DA49DF"/>
    <w:rsid w:val="00DA4CD2"/>
    <w:rsid w:val="00DA4EA7"/>
    <w:rsid w:val="00DA511B"/>
    <w:rsid w:val="00DA5510"/>
    <w:rsid w:val="00DA5F5E"/>
    <w:rsid w:val="00DA7252"/>
    <w:rsid w:val="00DA7611"/>
    <w:rsid w:val="00DA7D64"/>
    <w:rsid w:val="00DB05DB"/>
    <w:rsid w:val="00DB0BEB"/>
    <w:rsid w:val="00DB0CE1"/>
    <w:rsid w:val="00DB0D35"/>
    <w:rsid w:val="00DB0D5B"/>
    <w:rsid w:val="00DB0D6F"/>
    <w:rsid w:val="00DB10DF"/>
    <w:rsid w:val="00DB122B"/>
    <w:rsid w:val="00DB1A3A"/>
    <w:rsid w:val="00DB1A5A"/>
    <w:rsid w:val="00DB1AE8"/>
    <w:rsid w:val="00DB2465"/>
    <w:rsid w:val="00DB2F94"/>
    <w:rsid w:val="00DB3ADB"/>
    <w:rsid w:val="00DB41BA"/>
    <w:rsid w:val="00DB6674"/>
    <w:rsid w:val="00DB76D1"/>
    <w:rsid w:val="00DB7770"/>
    <w:rsid w:val="00DB7835"/>
    <w:rsid w:val="00DB7FE6"/>
    <w:rsid w:val="00DC0E8E"/>
    <w:rsid w:val="00DC2473"/>
    <w:rsid w:val="00DC25F0"/>
    <w:rsid w:val="00DC29AA"/>
    <w:rsid w:val="00DC29AD"/>
    <w:rsid w:val="00DC2F96"/>
    <w:rsid w:val="00DC3A76"/>
    <w:rsid w:val="00DC461A"/>
    <w:rsid w:val="00DC4F72"/>
    <w:rsid w:val="00DC4FC2"/>
    <w:rsid w:val="00DC52DB"/>
    <w:rsid w:val="00DC5435"/>
    <w:rsid w:val="00DC580E"/>
    <w:rsid w:val="00DC5B22"/>
    <w:rsid w:val="00DC5F1B"/>
    <w:rsid w:val="00DC6505"/>
    <w:rsid w:val="00DC65B9"/>
    <w:rsid w:val="00DC6636"/>
    <w:rsid w:val="00DC6798"/>
    <w:rsid w:val="00DC6854"/>
    <w:rsid w:val="00DC68C2"/>
    <w:rsid w:val="00DC7415"/>
    <w:rsid w:val="00DC7BF8"/>
    <w:rsid w:val="00DD0B2E"/>
    <w:rsid w:val="00DD0E8E"/>
    <w:rsid w:val="00DD10F4"/>
    <w:rsid w:val="00DD1727"/>
    <w:rsid w:val="00DD188B"/>
    <w:rsid w:val="00DD1AD1"/>
    <w:rsid w:val="00DD1F85"/>
    <w:rsid w:val="00DD278F"/>
    <w:rsid w:val="00DD33F9"/>
    <w:rsid w:val="00DD40BF"/>
    <w:rsid w:val="00DD4AB7"/>
    <w:rsid w:val="00DD4F34"/>
    <w:rsid w:val="00DD4FA0"/>
    <w:rsid w:val="00DD5220"/>
    <w:rsid w:val="00DD555C"/>
    <w:rsid w:val="00DD572B"/>
    <w:rsid w:val="00DD72AC"/>
    <w:rsid w:val="00DD740A"/>
    <w:rsid w:val="00DD74BD"/>
    <w:rsid w:val="00DD75B8"/>
    <w:rsid w:val="00DD7B9D"/>
    <w:rsid w:val="00DE0298"/>
    <w:rsid w:val="00DE0352"/>
    <w:rsid w:val="00DE17E3"/>
    <w:rsid w:val="00DE1B72"/>
    <w:rsid w:val="00DE1C50"/>
    <w:rsid w:val="00DE312B"/>
    <w:rsid w:val="00DE4066"/>
    <w:rsid w:val="00DE4DDD"/>
    <w:rsid w:val="00DE5913"/>
    <w:rsid w:val="00DE5BB1"/>
    <w:rsid w:val="00DE5E08"/>
    <w:rsid w:val="00DE667E"/>
    <w:rsid w:val="00DE6B27"/>
    <w:rsid w:val="00DE6D09"/>
    <w:rsid w:val="00DE7D62"/>
    <w:rsid w:val="00DF007E"/>
    <w:rsid w:val="00DF0EDE"/>
    <w:rsid w:val="00DF1300"/>
    <w:rsid w:val="00DF1F1A"/>
    <w:rsid w:val="00DF215B"/>
    <w:rsid w:val="00DF2749"/>
    <w:rsid w:val="00DF3624"/>
    <w:rsid w:val="00DF392E"/>
    <w:rsid w:val="00DF3A4B"/>
    <w:rsid w:val="00DF3C86"/>
    <w:rsid w:val="00DF4810"/>
    <w:rsid w:val="00DF4F21"/>
    <w:rsid w:val="00DF4F2A"/>
    <w:rsid w:val="00DF55A5"/>
    <w:rsid w:val="00DF5BA5"/>
    <w:rsid w:val="00DF6023"/>
    <w:rsid w:val="00DF6388"/>
    <w:rsid w:val="00DF6815"/>
    <w:rsid w:val="00DF6BCA"/>
    <w:rsid w:val="00DF7944"/>
    <w:rsid w:val="00DF7EE8"/>
    <w:rsid w:val="00E00F9F"/>
    <w:rsid w:val="00E019F2"/>
    <w:rsid w:val="00E019FB"/>
    <w:rsid w:val="00E02424"/>
    <w:rsid w:val="00E03532"/>
    <w:rsid w:val="00E03B1D"/>
    <w:rsid w:val="00E04681"/>
    <w:rsid w:val="00E04706"/>
    <w:rsid w:val="00E05123"/>
    <w:rsid w:val="00E06139"/>
    <w:rsid w:val="00E064A5"/>
    <w:rsid w:val="00E069D3"/>
    <w:rsid w:val="00E06ABF"/>
    <w:rsid w:val="00E07002"/>
    <w:rsid w:val="00E07024"/>
    <w:rsid w:val="00E07558"/>
    <w:rsid w:val="00E077E6"/>
    <w:rsid w:val="00E07B1A"/>
    <w:rsid w:val="00E07E48"/>
    <w:rsid w:val="00E10168"/>
    <w:rsid w:val="00E103F4"/>
    <w:rsid w:val="00E106D8"/>
    <w:rsid w:val="00E12C1C"/>
    <w:rsid w:val="00E135DC"/>
    <w:rsid w:val="00E13749"/>
    <w:rsid w:val="00E137FA"/>
    <w:rsid w:val="00E13858"/>
    <w:rsid w:val="00E13F0D"/>
    <w:rsid w:val="00E1584C"/>
    <w:rsid w:val="00E1589B"/>
    <w:rsid w:val="00E15938"/>
    <w:rsid w:val="00E159B6"/>
    <w:rsid w:val="00E15A06"/>
    <w:rsid w:val="00E15CF4"/>
    <w:rsid w:val="00E162EC"/>
    <w:rsid w:val="00E1677E"/>
    <w:rsid w:val="00E16DB5"/>
    <w:rsid w:val="00E174C2"/>
    <w:rsid w:val="00E17716"/>
    <w:rsid w:val="00E177D4"/>
    <w:rsid w:val="00E17B9C"/>
    <w:rsid w:val="00E20160"/>
    <w:rsid w:val="00E20B60"/>
    <w:rsid w:val="00E226D4"/>
    <w:rsid w:val="00E22855"/>
    <w:rsid w:val="00E228CB"/>
    <w:rsid w:val="00E228E7"/>
    <w:rsid w:val="00E2301B"/>
    <w:rsid w:val="00E24C2A"/>
    <w:rsid w:val="00E2528A"/>
    <w:rsid w:val="00E25BFF"/>
    <w:rsid w:val="00E273FA"/>
    <w:rsid w:val="00E30731"/>
    <w:rsid w:val="00E31F85"/>
    <w:rsid w:val="00E32A9B"/>
    <w:rsid w:val="00E32C72"/>
    <w:rsid w:val="00E32C97"/>
    <w:rsid w:val="00E33156"/>
    <w:rsid w:val="00E332B6"/>
    <w:rsid w:val="00E3388F"/>
    <w:rsid w:val="00E33BBC"/>
    <w:rsid w:val="00E347D8"/>
    <w:rsid w:val="00E353A2"/>
    <w:rsid w:val="00E355C9"/>
    <w:rsid w:val="00E35938"/>
    <w:rsid w:val="00E366F3"/>
    <w:rsid w:val="00E36CEF"/>
    <w:rsid w:val="00E370C8"/>
    <w:rsid w:val="00E371C4"/>
    <w:rsid w:val="00E372B0"/>
    <w:rsid w:val="00E376CD"/>
    <w:rsid w:val="00E37D77"/>
    <w:rsid w:val="00E37F80"/>
    <w:rsid w:val="00E42156"/>
    <w:rsid w:val="00E42874"/>
    <w:rsid w:val="00E42C28"/>
    <w:rsid w:val="00E42C7F"/>
    <w:rsid w:val="00E43056"/>
    <w:rsid w:val="00E43715"/>
    <w:rsid w:val="00E43D7D"/>
    <w:rsid w:val="00E43E04"/>
    <w:rsid w:val="00E441D1"/>
    <w:rsid w:val="00E4460F"/>
    <w:rsid w:val="00E44F09"/>
    <w:rsid w:val="00E452B0"/>
    <w:rsid w:val="00E457AF"/>
    <w:rsid w:val="00E46EEF"/>
    <w:rsid w:val="00E46FB0"/>
    <w:rsid w:val="00E500EE"/>
    <w:rsid w:val="00E504C0"/>
    <w:rsid w:val="00E51701"/>
    <w:rsid w:val="00E518E3"/>
    <w:rsid w:val="00E521CD"/>
    <w:rsid w:val="00E52CF0"/>
    <w:rsid w:val="00E5350F"/>
    <w:rsid w:val="00E54210"/>
    <w:rsid w:val="00E5434A"/>
    <w:rsid w:val="00E5443C"/>
    <w:rsid w:val="00E55245"/>
    <w:rsid w:val="00E552D2"/>
    <w:rsid w:val="00E55B33"/>
    <w:rsid w:val="00E55B87"/>
    <w:rsid w:val="00E5667B"/>
    <w:rsid w:val="00E57698"/>
    <w:rsid w:val="00E576AC"/>
    <w:rsid w:val="00E57A8E"/>
    <w:rsid w:val="00E6013D"/>
    <w:rsid w:val="00E6024E"/>
    <w:rsid w:val="00E6029C"/>
    <w:rsid w:val="00E604DC"/>
    <w:rsid w:val="00E606CE"/>
    <w:rsid w:val="00E60708"/>
    <w:rsid w:val="00E6138F"/>
    <w:rsid w:val="00E61900"/>
    <w:rsid w:val="00E62844"/>
    <w:rsid w:val="00E629FD"/>
    <w:rsid w:val="00E62E7F"/>
    <w:rsid w:val="00E62EA8"/>
    <w:rsid w:val="00E63498"/>
    <w:rsid w:val="00E64464"/>
    <w:rsid w:val="00E64CC3"/>
    <w:rsid w:val="00E64F27"/>
    <w:rsid w:val="00E65569"/>
    <w:rsid w:val="00E65773"/>
    <w:rsid w:val="00E657DE"/>
    <w:rsid w:val="00E66BBA"/>
    <w:rsid w:val="00E66FBC"/>
    <w:rsid w:val="00E67793"/>
    <w:rsid w:val="00E67920"/>
    <w:rsid w:val="00E67C31"/>
    <w:rsid w:val="00E70454"/>
    <w:rsid w:val="00E705EA"/>
    <w:rsid w:val="00E70AD5"/>
    <w:rsid w:val="00E7177B"/>
    <w:rsid w:val="00E718ED"/>
    <w:rsid w:val="00E720B8"/>
    <w:rsid w:val="00E7220E"/>
    <w:rsid w:val="00E72676"/>
    <w:rsid w:val="00E72D92"/>
    <w:rsid w:val="00E73930"/>
    <w:rsid w:val="00E73DAA"/>
    <w:rsid w:val="00E73EAB"/>
    <w:rsid w:val="00E74695"/>
    <w:rsid w:val="00E7473B"/>
    <w:rsid w:val="00E74A06"/>
    <w:rsid w:val="00E75314"/>
    <w:rsid w:val="00E755E8"/>
    <w:rsid w:val="00E75A17"/>
    <w:rsid w:val="00E75ABF"/>
    <w:rsid w:val="00E76843"/>
    <w:rsid w:val="00E77880"/>
    <w:rsid w:val="00E80787"/>
    <w:rsid w:val="00E80BD5"/>
    <w:rsid w:val="00E80E65"/>
    <w:rsid w:val="00E81BC3"/>
    <w:rsid w:val="00E81BF1"/>
    <w:rsid w:val="00E81D2B"/>
    <w:rsid w:val="00E81EEA"/>
    <w:rsid w:val="00E823EF"/>
    <w:rsid w:val="00E82D9E"/>
    <w:rsid w:val="00E83015"/>
    <w:rsid w:val="00E832C6"/>
    <w:rsid w:val="00E83C3E"/>
    <w:rsid w:val="00E849F5"/>
    <w:rsid w:val="00E85237"/>
    <w:rsid w:val="00E8530C"/>
    <w:rsid w:val="00E85953"/>
    <w:rsid w:val="00E85C44"/>
    <w:rsid w:val="00E85CEF"/>
    <w:rsid w:val="00E85D41"/>
    <w:rsid w:val="00E86264"/>
    <w:rsid w:val="00E86368"/>
    <w:rsid w:val="00E86BD1"/>
    <w:rsid w:val="00E87186"/>
    <w:rsid w:val="00E87194"/>
    <w:rsid w:val="00E8744D"/>
    <w:rsid w:val="00E87564"/>
    <w:rsid w:val="00E8765A"/>
    <w:rsid w:val="00E87C85"/>
    <w:rsid w:val="00E901DC"/>
    <w:rsid w:val="00E9023F"/>
    <w:rsid w:val="00E9131C"/>
    <w:rsid w:val="00E9202B"/>
    <w:rsid w:val="00E93A47"/>
    <w:rsid w:val="00E93CF7"/>
    <w:rsid w:val="00E93D0C"/>
    <w:rsid w:val="00E941B5"/>
    <w:rsid w:val="00E94991"/>
    <w:rsid w:val="00E95F4B"/>
    <w:rsid w:val="00E96734"/>
    <w:rsid w:val="00EA0CB4"/>
    <w:rsid w:val="00EA18E7"/>
    <w:rsid w:val="00EA19E6"/>
    <w:rsid w:val="00EA1D3E"/>
    <w:rsid w:val="00EA2234"/>
    <w:rsid w:val="00EA294F"/>
    <w:rsid w:val="00EA2B0F"/>
    <w:rsid w:val="00EA3503"/>
    <w:rsid w:val="00EA4300"/>
    <w:rsid w:val="00EA4AEC"/>
    <w:rsid w:val="00EA4E07"/>
    <w:rsid w:val="00EA5409"/>
    <w:rsid w:val="00EA57CD"/>
    <w:rsid w:val="00EA5FD9"/>
    <w:rsid w:val="00EA640D"/>
    <w:rsid w:val="00EA66F9"/>
    <w:rsid w:val="00EA722C"/>
    <w:rsid w:val="00EA75DB"/>
    <w:rsid w:val="00EA775F"/>
    <w:rsid w:val="00EA7B91"/>
    <w:rsid w:val="00EA7D01"/>
    <w:rsid w:val="00EB0792"/>
    <w:rsid w:val="00EB0C0C"/>
    <w:rsid w:val="00EB17E6"/>
    <w:rsid w:val="00EB1D2F"/>
    <w:rsid w:val="00EB1F28"/>
    <w:rsid w:val="00EB1FE1"/>
    <w:rsid w:val="00EB24F1"/>
    <w:rsid w:val="00EB282E"/>
    <w:rsid w:val="00EB2887"/>
    <w:rsid w:val="00EB2914"/>
    <w:rsid w:val="00EB2BA2"/>
    <w:rsid w:val="00EB387A"/>
    <w:rsid w:val="00EB416A"/>
    <w:rsid w:val="00EB436B"/>
    <w:rsid w:val="00EB43FF"/>
    <w:rsid w:val="00EB48D5"/>
    <w:rsid w:val="00EB4BF9"/>
    <w:rsid w:val="00EB564D"/>
    <w:rsid w:val="00EB57A7"/>
    <w:rsid w:val="00EB6C2F"/>
    <w:rsid w:val="00EB72A6"/>
    <w:rsid w:val="00EB78D9"/>
    <w:rsid w:val="00EC01E7"/>
    <w:rsid w:val="00EC131E"/>
    <w:rsid w:val="00EC27C5"/>
    <w:rsid w:val="00EC2996"/>
    <w:rsid w:val="00EC2D81"/>
    <w:rsid w:val="00EC38D2"/>
    <w:rsid w:val="00EC3E48"/>
    <w:rsid w:val="00EC40BD"/>
    <w:rsid w:val="00EC4333"/>
    <w:rsid w:val="00EC58B9"/>
    <w:rsid w:val="00EC594E"/>
    <w:rsid w:val="00EC5BF7"/>
    <w:rsid w:val="00EC5DF2"/>
    <w:rsid w:val="00EC5E7B"/>
    <w:rsid w:val="00EC636A"/>
    <w:rsid w:val="00EC6ACC"/>
    <w:rsid w:val="00EC6E9C"/>
    <w:rsid w:val="00EC7A4E"/>
    <w:rsid w:val="00EC7B8F"/>
    <w:rsid w:val="00EC7F53"/>
    <w:rsid w:val="00ED0576"/>
    <w:rsid w:val="00ED0B77"/>
    <w:rsid w:val="00ED0DDF"/>
    <w:rsid w:val="00ED121D"/>
    <w:rsid w:val="00ED1848"/>
    <w:rsid w:val="00ED1E94"/>
    <w:rsid w:val="00ED2338"/>
    <w:rsid w:val="00ED2BAA"/>
    <w:rsid w:val="00ED2C74"/>
    <w:rsid w:val="00ED2CE6"/>
    <w:rsid w:val="00ED2D07"/>
    <w:rsid w:val="00ED2FEE"/>
    <w:rsid w:val="00ED377F"/>
    <w:rsid w:val="00ED39FF"/>
    <w:rsid w:val="00ED3DB4"/>
    <w:rsid w:val="00ED3E39"/>
    <w:rsid w:val="00ED459E"/>
    <w:rsid w:val="00ED5A57"/>
    <w:rsid w:val="00ED5DEF"/>
    <w:rsid w:val="00ED5EC0"/>
    <w:rsid w:val="00ED642E"/>
    <w:rsid w:val="00ED6C78"/>
    <w:rsid w:val="00ED6C91"/>
    <w:rsid w:val="00ED7A07"/>
    <w:rsid w:val="00ED7C8A"/>
    <w:rsid w:val="00ED7EF8"/>
    <w:rsid w:val="00EE052C"/>
    <w:rsid w:val="00EE0B59"/>
    <w:rsid w:val="00EE1138"/>
    <w:rsid w:val="00EE19E6"/>
    <w:rsid w:val="00EE19E9"/>
    <w:rsid w:val="00EE1A02"/>
    <w:rsid w:val="00EE1EF8"/>
    <w:rsid w:val="00EE204B"/>
    <w:rsid w:val="00EE24E9"/>
    <w:rsid w:val="00EE24FF"/>
    <w:rsid w:val="00EE2927"/>
    <w:rsid w:val="00EE29E6"/>
    <w:rsid w:val="00EE2BCC"/>
    <w:rsid w:val="00EE2C67"/>
    <w:rsid w:val="00EE3F34"/>
    <w:rsid w:val="00EE40DB"/>
    <w:rsid w:val="00EE4691"/>
    <w:rsid w:val="00EE4735"/>
    <w:rsid w:val="00EE4801"/>
    <w:rsid w:val="00EE48AE"/>
    <w:rsid w:val="00EE498A"/>
    <w:rsid w:val="00EE4DD2"/>
    <w:rsid w:val="00EE4F84"/>
    <w:rsid w:val="00EE4F9C"/>
    <w:rsid w:val="00EE55B8"/>
    <w:rsid w:val="00EE582F"/>
    <w:rsid w:val="00EE5AC3"/>
    <w:rsid w:val="00EE661D"/>
    <w:rsid w:val="00EE68BC"/>
    <w:rsid w:val="00EE7DCA"/>
    <w:rsid w:val="00EF059E"/>
    <w:rsid w:val="00EF07A8"/>
    <w:rsid w:val="00EF0C2C"/>
    <w:rsid w:val="00EF0DD8"/>
    <w:rsid w:val="00EF1461"/>
    <w:rsid w:val="00EF14E1"/>
    <w:rsid w:val="00EF15D2"/>
    <w:rsid w:val="00EF1EFF"/>
    <w:rsid w:val="00EF22AA"/>
    <w:rsid w:val="00EF2730"/>
    <w:rsid w:val="00EF2C91"/>
    <w:rsid w:val="00EF3526"/>
    <w:rsid w:val="00EF3EC1"/>
    <w:rsid w:val="00EF4183"/>
    <w:rsid w:val="00EF46E3"/>
    <w:rsid w:val="00EF50D5"/>
    <w:rsid w:val="00EF510A"/>
    <w:rsid w:val="00EF54B1"/>
    <w:rsid w:val="00EF687D"/>
    <w:rsid w:val="00EF6E4D"/>
    <w:rsid w:val="00EF7003"/>
    <w:rsid w:val="00EF7420"/>
    <w:rsid w:val="00EF78C3"/>
    <w:rsid w:val="00EF7B62"/>
    <w:rsid w:val="00EF7EE9"/>
    <w:rsid w:val="00EF7F89"/>
    <w:rsid w:val="00F001B4"/>
    <w:rsid w:val="00F013C7"/>
    <w:rsid w:val="00F01A7B"/>
    <w:rsid w:val="00F02767"/>
    <w:rsid w:val="00F02BFA"/>
    <w:rsid w:val="00F0365A"/>
    <w:rsid w:val="00F03AF4"/>
    <w:rsid w:val="00F03EA5"/>
    <w:rsid w:val="00F041CA"/>
    <w:rsid w:val="00F05119"/>
    <w:rsid w:val="00F0575A"/>
    <w:rsid w:val="00F05AA5"/>
    <w:rsid w:val="00F0673D"/>
    <w:rsid w:val="00F070F9"/>
    <w:rsid w:val="00F07110"/>
    <w:rsid w:val="00F07152"/>
    <w:rsid w:val="00F07B2B"/>
    <w:rsid w:val="00F07FA1"/>
    <w:rsid w:val="00F10D66"/>
    <w:rsid w:val="00F10DC4"/>
    <w:rsid w:val="00F11946"/>
    <w:rsid w:val="00F1206B"/>
    <w:rsid w:val="00F1226A"/>
    <w:rsid w:val="00F12835"/>
    <w:rsid w:val="00F12AD6"/>
    <w:rsid w:val="00F143A6"/>
    <w:rsid w:val="00F144E8"/>
    <w:rsid w:val="00F14EFC"/>
    <w:rsid w:val="00F15774"/>
    <w:rsid w:val="00F15EDA"/>
    <w:rsid w:val="00F1729C"/>
    <w:rsid w:val="00F175F4"/>
    <w:rsid w:val="00F177A2"/>
    <w:rsid w:val="00F17930"/>
    <w:rsid w:val="00F204CB"/>
    <w:rsid w:val="00F205C6"/>
    <w:rsid w:val="00F2118F"/>
    <w:rsid w:val="00F2141D"/>
    <w:rsid w:val="00F217D9"/>
    <w:rsid w:val="00F21FEC"/>
    <w:rsid w:val="00F22034"/>
    <w:rsid w:val="00F22120"/>
    <w:rsid w:val="00F22596"/>
    <w:rsid w:val="00F2286C"/>
    <w:rsid w:val="00F22A30"/>
    <w:rsid w:val="00F22B0D"/>
    <w:rsid w:val="00F2341C"/>
    <w:rsid w:val="00F23701"/>
    <w:rsid w:val="00F23AF6"/>
    <w:rsid w:val="00F246B7"/>
    <w:rsid w:val="00F249AD"/>
    <w:rsid w:val="00F25239"/>
    <w:rsid w:val="00F2541B"/>
    <w:rsid w:val="00F2586E"/>
    <w:rsid w:val="00F2610A"/>
    <w:rsid w:val="00F2624B"/>
    <w:rsid w:val="00F26C17"/>
    <w:rsid w:val="00F27A7E"/>
    <w:rsid w:val="00F30A4E"/>
    <w:rsid w:val="00F30EBB"/>
    <w:rsid w:val="00F31338"/>
    <w:rsid w:val="00F31C9E"/>
    <w:rsid w:val="00F31E7C"/>
    <w:rsid w:val="00F31F90"/>
    <w:rsid w:val="00F322F3"/>
    <w:rsid w:val="00F328BD"/>
    <w:rsid w:val="00F3355D"/>
    <w:rsid w:val="00F33B7A"/>
    <w:rsid w:val="00F3436E"/>
    <w:rsid w:val="00F349E5"/>
    <w:rsid w:val="00F34ACB"/>
    <w:rsid w:val="00F34D27"/>
    <w:rsid w:val="00F3530F"/>
    <w:rsid w:val="00F359D9"/>
    <w:rsid w:val="00F36D3B"/>
    <w:rsid w:val="00F36EAA"/>
    <w:rsid w:val="00F37C8B"/>
    <w:rsid w:val="00F40910"/>
    <w:rsid w:val="00F409C1"/>
    <w:rsid w:val="00F40E9F"/>
    <w:rsid w:val="00F420BE"/>
    <w:rsid w:val="00F429A1"/>
    <w:rsid w:val="00F43374"/>
    <w:rsid w:val="00F4356D"/>
    <w:rsid w:val="00F43C17"/>
    <w:rsid w:val="00F44232"/>
    <w:rsid w:val="00F44DB9"/>
    <w:rsid w:val="00F4509E"/>
    <w:rsid w:val="00F455DC"/>
    <w:rsid w:val="00F4581B"/>
    <w:rsid w:val="00F45C0E"/>
    <w:rsid w:val="00F45E36"/>
    <w:rsid w:val="00F46730"/>
    <w:rsid w:val="00F47A24"/>
    <w:rsid w:val="00F47BDA"/>
    <w:rsid w:val="00F50016"/>
    <w:rsid w:val="00F50704"/>
    <w:rsid w:val="00F5131B"/>
    <w:rsid w:val="00F51914"/>
    <w:rsid w:val="00F51A6A"/>
    <w:rsid w:val="00F51E34"/>
    <w:rsid w:val="00F52405"/>
    <w:rsid w:val="00F525E2"/>
    <w:rsid w:val="00F52C48"/>
    <w:rsid w:val="00F52EEE"/>
    <w:rsid w:val="00F53BD2"/>
    <w:rsid w:val="00F53FAE"/>
    <w:rsid w:val="00F54000"/>
    <w:rsid w:val="00F548F9"/>
    <w:rsid w:val="00F54EDF"/>
    <w:rsid w:val="00F55491"/>
    <w:rsid w:val="00F55B31"/>
    <w:rsid w:val="00F55CBF"/>
    <w:rsid w:val="00F56381"/>
    <w:rsid w:val="00F569DA"/>
    <w:rsid w:val="00F57821"/>
    <w:rsid w:val="00F57917"/>
    <w:rsid w:val="00F57A2B"/>
    <w:rsid w:val="00F57FF0"/>
    <w:rsid w:val="00F6004E"/>
    <w:rsid w:val="00F60110"/>
    <w:rsid w:val="00F60A18"/>
    <w:rsid w:val="00F60CF3"/>
    <w:rsid w:val="00F60D5B"/>
    <w:rsid w:val="00F61003"/>
    <w:rsid w:val="00F61B3C"/>
    <w:rsid w:val="00F61CFA"/>
    <w:rsid w:val="00F6227E"/>
    <w:rsid w:val="00F62C74"/>
    <w:rsid w:val="00F62CCD"/>
    <w:rsid w:val="00F6308F"/>
    <w:rsid w:val="00F63AA6"/>
    <w:rsid w:val="00F63FC9"/>
    <w:rsid w:val="00F65733"/>
    <w:rsid w:val="00F65E1C"/>
    <w:rsid w:val="00F66906"/>
    <w:rsid w:val="00F66C5D"/>
    <w:rsid w:val="00F702DE"/>
    <w:rsid w:val="00F70512"/>
    <w:rsid w:val="00F70D93"/>
    <w:rsid w:val="00F70E74"/>
    <w:rsid w:val="00F70EEA"/>
    <w:rsid w:val="00F7248F"/>
    <w:rsid w:val="00F73704"/>
    <w:rsid w:val="00F738D4"/>
    <w:rsid w:val="00F73920"/>
    <w:rsid w:val="00F74B17"/>
    <w:rsid w:val="00F74CB8"/>
    <w:rsid w:val="00F75B3A"/>
    <w:rsid w:val="00F75DD0"/>
    <w:rsid w:val="00F75E58"/>
    <w:rsid w:val="00F7613E"/>
    <w:rsid w:val="00F76282"/>
    <w:rsid w:val="00F76EFF"/>
    <w:rsid w:val="00F77E6E"/>
    <w:rsid w:val="00F8087E"/>
    <w:rsid w:val="00F80F8A"/>
    <w:rsid w:val="00F814BF"/>
    <w:rsid w:val="00F822EA"/>
    <w:rsid w:val="00F82407"/>
    <w:rsid w:val="00F82433"/>
    <w:rsid w:val="00F82624"/>
    <w:rsid w:val="00F83A5F"/>
    <w:rsid w:val="00F83BFE"/>
    <w:rsid w:val="00F84CA3"/>
    <w:rsid w:val="00F85BD1"/>
    <w:rsid w:val="00F85C4A"/>
    <w:rsid w:val="00F85CEF"/>
    <w:rsid w:val="00F85EFC"/>
    <w:rsid w:val="00F85F9C"/>
    <w:rsid w:val="00F86DD3"/>
    <w:rsid w:val="00F8704A"/>
    <w:rsid w:val="00F87596"/>
    <w:rsid w:val="00F879D4"/>
    <w:rsid w:val="00F87B82"/>
    <w:rsid w:val="00F87F1F"/>
    <w:rsid w:val="00F9000C"/>
    <w:rsid w:val="00F903E0"/>
    <w:rsid w:val="00F907AA"/>
    <w:rsid w:val="00F90BB8"/>
    <w:rsid w:val="00F90DA1"/>
    <w:rsid w:val="00F91040"/>
    <w:rsid w:val="00F91218"/>
    <w:rsid w:val="00F92963"/>
    <w:rsid w:val="00F93894"/>
    <w:rsid w:val="00F93EFD"/>
    <w:rsid w:val="00F94A1F"/>
    <w:rsid w:val="00F94DD5"/>
    <w:rsid w:val="00F95435"/>
    <w:rsid w:val="00F95926"/>
    <w:rsid w:val="00F95CC6"/>
    <w:rsid w:val="00FA0128"/>
    <w:rsid w:val="00FA01F7"/>
    <w:rsid w:val="00FA0795"/>
    <w:rsid w:val="00FA13B5"/>
    <w:rsid w:val="00FA168F"/>
    <w:rsid w:val="00FA1698"/>
    <w:rsid w:val="00FA1839"/>
    <w:rsid w:val="00FA1D6C"/>
    <w:rsid w:val="00FA1EBC"/>
    <w:rsid w:val="00FA2387"/>
    <w:rsid w:val="00FA297D"/>
    <w:rsid w:val="00FA29DD"/>
    <w:rsid w:val="00FA31B7"/>
    <w:rsid w:val="00FA36E2"/>
    <w:rsid w:val="00FA485B"/>
    <w:rsid w:val="00FA4C25"/>
    <w:rsid w:val="00FA56D5"/>
    <w:rsid w:val="00FA5A1B"/>
    <w:rsid w:val="00FA5C5A"/>
    <w:rsid w:val="00FA5D6B"/>
    <w:rsid w:val="00FA6252"/>
    <w:rsid w:val="00FA6D31"/>
    <w:rsid w:val="00FA6EE7"/>
    <w:rsid w:val="00FB0B82"/>
    <w:rsid w:val="00FB0DE1"/>
    <w:rsid w:val="00FB11CE"/>
    <w:rsid w:val="00FB1630"/>
    <w:rsid w:val="00FB18D5"/>
    <w:rsid w:val="00FB1FF3"/>
    <w:rsid w:val="00FB20F7"/>
    <w:rsid w:val="00FB2477"/>
    <w:rsid w:val="00FB3545"/>
    <w:rsid w:val="00FB5540"/>
    <w:rsid w:val="00FB57AA"/>
    <w:rsid w:val="00FB5C70"/>
    <w:rsid w:val="00FB5DD9"/>
    <w:rsid w:val="00FB676B"/>
    <w:rsid w:val="00FB6956"/>
    <w:rsid w:val="00FB6FF0"/>
    <w:rsid w:val="00FB7E4D"/>
    <w:rsid w:val="00FC11AA"/>
    <w:rsid w:val="00FC1238"/>
    <w:rsid w:val="00FC184D"/>
    <w:rsid w:val="00FC2824"/>
    <w:rsid w:val="00FC2980"/>
    <w:rsid w:val="00FC29EF"/>
    <w:rsid w:val="00FC33DB"/>
    <w:rsid w:val="00FC345A"/>
    <w:rsid w:val="00FC3891"/>
    <w:rsid w:val="00FC4132"/>
    <w:rsid w:val="00FC5095"/>
    <w:rsid w:val="00FC5118"/>
    <w:rsid w:val="00FC5490"/>
    <w:rsid w:val="00FC5EEA"/>
    <w:rsid w:val="00FC699A"/>
    <w:rsid w:val="00FC6F1B"/>
    <w:rsid w:val="00FC723F"/>
    <w:rsid w:val="00FD00F9"/>
    <w:rsid w:val="00FD0ABF"/>
    <w:rsid w:val="00FD0B79"/>
    <w:rsid w:val="00FD0F02"/>
    <w:rsid w:val="00FD14FF"/>
    <w:rsid w:val="00FD16E7"/>
    <w:rsid w:val="00FD1829"/>
    <w:rsid w:val="00FD1CAB"/>
    <w:rsid w:val="00FD29F6"/>
    <w:rsid w:val="00FD2E02"/>
    <w:rsid w:val="00FD3210"/>
    <w:rsid w:val="00FD3981"/>
    <w:rsid w:val="00FD3C88"/>
    <w:rsid w:val="00FD3E52"/>
    <w:rsid w:val="00FD4AC1"/>
    <w:rsid w:val="00FD4F4F"/>
    <w:rsid w:val="00FD5043"/>
    <w:rsid w:val="00FD586D"/>
    <w:rsid w:val="00FD5F7D"/>
    <w:rsid w:val="00FD6007"/>
    <w:rsid w:val="00FD6385"/>
    <w:rsid w:val="00FD65E7"/>
    <w:rsid w:val="00FD752D"/>
    <w:rsid w:val="00FD760D"/>
    <w:rsid w:val="00FD77A6"/>
    <w:rsid w:val="00FE0288"/>
    <w:rsid w:val="00FE06D4"/>
    <w:rsid w:val="00FE0F4F"/>
    <w:rsid w:val="00FE1042"/>
    <w:rsid w:val="00FE14BF"/>
    <w:rsid w:val="00FE1BD6"/>
    <w:rsid w:val="00FE1DF3"/>
    <w:rsid w:val="00FE202F"/>
    <w:rsid w:val="00FE29BF"/>
    <w:rsid w:val="00FE2AFB"/>
    <w:rsid w:val="00FE34F5"/>
    <w:rsid w:val="00FE36A2"/>
    <w:rsid w:val="00FE3A08"/>
    <w:rsid w:val="00FE4A3F"/>
    <w:rsid w:val="00FE4B9B"/>
    <w:rsid w:val="00FE5A5A"/>
    <w:rsid w:val="00FE5AAC"/>
    <w:rsid w:val="00FF06AC"/>
    <w:rsid w:val="00FF14BB"/>
    <w:rsid w:val="00FF2787"/>
    <w:rsid w:val="00FF2AC4"/>
    <w:rsid w:val="00FF2C13"/>
    <w:rsid w:val="00FF3A8E"/>
    <w:rsid w:val="00FF4F65"/>
    <w:rsid w:val="00FF576E"/>
    <w:rsid w:val="00FF61DA"/>
    <w:rsid w:val="00FF6A64"/>
    <w:rsid w:val="00FF6B7C"/>
    <w:rsid w:val="00FF7F7F"/>
    <w:rsid w:val="010E60C9"/>
    <w:rsid w:val="012A8E28"/>
    <w:rsid w:val="01DBE1C4"/>
    <w:rsid w:val="01E67875"/>
    <w:rsid w:val="01EEA80D"/>
    <w:rsid w:val="02FD6E58"/>
    <w:rsid w:val="040B01BD"/>
    <w:rsid w:val="048BA795"/>
    <w:rsid w:val="048E0E3E"/>
    <w:rsid w:val="04DF7D40"/>
    <w:rsid w:val="0501683C"/>
    <w:rsid w:val="052A0235"/>
    <w:rsid w:val="055473B0"/>
    <w:rsid w:val="058A451E"/>
    <w:rsid w:val="05AEDA8B"/>
    <w:rsid w:val="05C64B0E"/>
    <w:rsid w:val="05DD64FF"/>
    <w:rsid w:val="05E6284A"/>
    <w:rsid w:val="05FE19B4"/>
    <w:rsid w:val="0649B44D"/>
    <w:rsid w:val="06547269"/>
    <w:rsid w:val="0655EB77"/>
    <w:rsid w:val="065BE357"/>
    <w:rsid w:val="06625AB4"/>
    <w:rsid w:val="072F52A2"/>
    <w:rsid w:val="07312D2B"/>
    <w:rsid w:val="07DBF7A0"/>
    <w:rsid w:val="084ED688"/>
    <w:rsid w:val="087B49C3"/>
    <w:rsid w:val="094BAC65"/>
    <w:rsid w:val="099801F0"/>
    <w:rsid w:val="0A1716E2"/>
    <w:rsid w:val="0A7788D5"/>
    <w:rsid w:val="0A836ECA"/>
    <w:rsid w:val="0A9C623B"/>
    <w:rsid w:val="0B0DCDE3"/>
    <w:rsid w:val="0B415BF4"/>
    <w:rsid w:val="0B6FA6FD"/>
    <w:rsid w:val="0B82AD89"/>
    <w:rsid w:val="0BD96FBA"/>
    <w:rsid w:val="0BDE1C05"/>
    <w:rsid w:val="0BE7105E"/>
    <w:rsid w:val="0BFD8118"/>
    <w:rsid w:val="0C18ADFD"/>
    <w:rsid w:val="0C25FFA5"/>
    <w:rsid w:val="0C2A8212"/>
    <w:rsid w:val="0C5A2C63"/>
    <w:rsid w:val="0CFFC59C"/>
    <w:rsid w:val="0D35C508"/>
    <w:rsid w:val="0D4B4AAC"/>
    <w:rsid w:val="0D6EE99A"/>
    <w:rsid w:val="0DB74E29"/>
    <w:rsid w:val="0DD9588B"/>
    <w:rsid w:val="0E5DE12A"/>
    <w:rsid w:val="0F8CC308"/>
    <w:rsid w:val="0F947550"/>
    <w:rsid w:val="0FB031C3"/>
    <w:rsid w:val="0FCD263B"/>
    <w:rsid w:val="100F3674"/>
    <w:rsid w:val="10100E12"/>
    <w:rsid w:val="10166350"/>
    <w:rsid w:val="10680DBC"/>
    <w:rsid w:val="10D6E8FC"/>
    <w:rsid w:val="11066DAD"/>
    <w:rsid w:val="110DA01A"/>
    <w:rsid w:val="111024AD"/>
    <w:rsid w:val="111123A4"/>
    <w:rsid w:val="114BD9B5"/>
    <w:rsid w:val="11CBB1F3"/>
    <w:rsid w:val="11FE1D49"/>
    <w:rsid w:val="120F2D35"/>
    <w:rsid w:val="12308DB3"/>
    <w:rsid w:val="126E76E9"/>
    <w:rsid w:val="12710019"/>
    <w:rsid w:val="12DC2F8C"/>
    <w:rsid w:val="130BCFCE"/>
    <w:rsid w:val="13172587"/>
    <w:rsid w:val="134D036D"/>
    <w:rsid w:val="138FD837"/>
    <w:rsid w:val="13C13FB1"/>
    <w:rsid w:val="13DC1564"/>
    <w:rsid w:val="14262D4E"/>
    <w:rsid w:val="148D4237"/>
    <w:rsid w:val="14B62ADA"/>
    <w:rsid w:val="14EEC176"/>
    <w:rsid w:val="150C7256"/>
    <w:rsid w:val="153868B9"/>
    <w:rsid w:val="155B1A36"/>
    <w:rsid w:val="156DDFC6"/>
    <w:rsid w:val="158B3516"/>
    <w:rsid w:val="165B9D6E"/>
    <w:rsid w:val="1663DB3F"/>
    <w:rsid w:val="1675883D"/>
    <w:rsid w:val="169A7B40"/>
    <w:rsid w:val="16A4DD4A"/>
    <w:rsid w:val="16D726D8"/>
    <w:rsid w:val="17240E6D"/>
    <w:rsid w:val="174AF3DA"/>
    <w:rsid w:val="1775B627"/>
    <w:rsid w:val="1783586F"/>
    <w:rsid w:val="178D5268"/>
    <w:rsid w:val="179530A6"/>
    <w:rsid w:val="17CE0DFA"/>
    <w:rsid w:val="18233C49"/>
    <w:rsid w:val="18AAA72A"/>
    <w:rsid w:val="18BB6F53"/>
    <w:rsid w:val="18E02B65"/>
    <w:rsid w:val="1969055F"/>
    <w:rsid w:val="1991C686"/>
    <w:rsid w:val="19A4949F"/>
    <w:rsid w:val="19C59461"/>
    <w:rsid w:val="19E754DA"/>
    <w:rsid w:val="19EB7D69"/>
    <w:rsid w:val="19EFEB63"/>
    <w:rsid w:val="1A0E3E68"/>
    <w:rsid w:val="1A10FBBA"/>
    <w:rsid w:val="1A2F372D"/>
    <w:rsid w:val="1A501A4C"/>
    <w:rsid w:val="1A56E76C"/>
    <w:rsid w:val="1A7B995A"/>
    <w:rsid w:val="1ACFCDD4"/>
    <w:rsid w:val="1ADB669D"/>
    <w:rsid w:val="1AE7EBB2"/>
    <w:rsid w:val="1AEBD8A9"/>
    <w:rsid w:val="1BB75CB3"/>
    <w:rsid w:val="1BCDD1FA"/>
    <w:rsid w:val="1C11265A"/>
    <w:rsid w:val="1C1D3500"/>
    <w:rsid w:val="1C3D3012"/>
    <w:rsid w:val="1CC692DE"/>
    <w:rsid w:val="1CCD7CD0"/>
    <w:rsid w:val="1CD2C8AE"/>
    <w:rsid w:val="1D13FC18"/>
    <w:rsid w:val="1D215B07"/>
    <w:rsid w:val="1D288C08"/>
    <w:rsid w:val="1D3D6FF6"/>
    <w:rsid w:val="1D791A74"/>
    <w:rsid w:val="1D979D1A"/>
    <w:rsid w:val="1DF84DF0"/>
    <w:rsid w:val="1E29D7B5"/>
    <w:rsid w:val="1E7CCC0A"/>
    <w:rsid w:val="1E9BBBF6"/>
    <w:rsid w:val="1EB5DEC4"/>
    <w:rsid w:val="1EC8EF9C"/>
    <w:rsid w:val="1F1F4E24"/>
    <w:rsid w:val="1F7F12A6"/>
    <w:rsid w:val="1FE1D848"/>
    <w:rsid w:val="1FEF2F02"/>
    <w:rsid w:val="202AE2BD"/>
    <w:rsid w:val="2093A0D1"/>
    <w:rsid w:val="20FAD79F"/>
    <w:rsid w:val="2108CF5F"/>
    <w:rsid w:val="212D75FC"/>
    <w:rsid w:val="21787F3F"/>
    <w:rsid w:val="21946E6D"/>
    <w:rsid w:val="2203798D"/>
    <w:rsid w:val="22665853"/>
    <w:rsid w:val="22C80732"/>
    <w:rsid w:val="22E47FCE"/>
    <w:rsid w:val="232994AC"/>
    <w:rsid w:val="232B217C"/>
    <w:rsid w:val="23FF6920"/>
    <w:rsid w:val="243386C7"/>
    <w:rsid w:val="2441F471"/>
    <w:rsid w:val="245077A9"/>
    <w:rsid w:val="245C5CA7"/>
    <w:rsid w:val="248F95E8"/>
    <w:rsid w:val="24C23457"/>
    <w:rsid w:val="250D345A"/>
    <w:rsid w:val="258D4968"/>
    <w:rsid w:val="25F5BA33"/>
    <w:rsid w:val="267DB314"/>
    <w:rsid w:val="2686CCC0"/>
    <w:rsid w:val="26BD1BC5"/>
    <w:rsid w:val="26F368E0"/>
    <w:rsid w:val="26FCA148"/>
    <w:rsid w:val="273E185D"/>
    <w:rsid w:val="27B9E883"/>
    <w:rsid w:val="27C9CF09"/>
    <w:rsid w:val="27CEDFD6"/>
    <w:rsid w:val="2830C5A6"/>
    <w:rsid w:val="2855FC71"/>
    <w:rsid w:val="28D9B5F5"/>
    <w:rsid w:val="290875A6"/>
    <w:rsid w:val="29BC1C23"/>
    <w:rsid w:val="29CC661E"/>
    <w:rsid w:val="2A087752"/>
    <w:rsid w:val="2A9BBE87"/>
    <w:rsid w:val="2B029381"/>
    <w:rsid w:val="2B102EBE"/>
    <w:rsid w:val="2B459CFA"/>
    <w:rsid w:val="2B6E321A"/>
    <w:rsid w:val="2B72ED91"/>
    <w:rsid w:val="2B7BACDB"/>
    <w:rsid w:val="2BF10B81"/>
    <w:rsid w:val="2CBBF5AD"/>
    <w:rsid w:val="2D098357"/>
    <w:rsid w:val="2D30CC2E"/>
    <w:rsid w:val="2D4C0B9A"/>
    <w:rsid w:val="2DD0767E"/>
    <w:rsid w:val="2DD1257F"/>
    <w:rsid w:val="2DE61376"/>
    <w:rsid w:val="2DE76FF7"/>
    <w:rsid w:val="2E0A8493"/>
    <w:rsid w:val="2E7B4D82"/>
    <w:rsid w:val="2EB93B62"/>
    <w:rsid w:val="2ECF7E49"/>
    <w:rsid w:val="2EDAD9EE"/>
    <w:rsid w:val="2EEF9250"/>
    <w:rsid w:val="2F2B61BE"/>
    <w:rsid w:val="2F649312"/>
    <w:rsid w:val="2FB7CED4"/>
    <w:rsid w:val="2FE415E8"/>
    <w:rsid w:val="3038D63B"/>
    <w:rsid w:val="303BA897"/>
    <w:rsid w:val="30B2D173"/>
    <w:rsid w:val="30B58AB6"/>
    <w:rsid w:val="310DEA62"/>
    <w:rsid w:val="314360FD"/>
    <w:rsid w:val="3145F737"/>
    <w:rsid w:val="319175BD"/>
    <w:rsid w:val="31BD9D91"/>
    <w:rsid w:val="31C85880"/>
    <w:rsid w:val="31F23C0E"/>
    <w:rsid w:val="3271F371"/>
    <w:rsid w:val="32C6DC87"/>
    <w:rsid w:val="32E09653"/>
    <w:rsid w:val="33441291"/>
    <w:rsid w:val="33716589"/>
    <w:rsid w:val="33F7C771"/>
    <w:rsid w:val="348B0462"/>
    <w:rsid w:val="349E687B"/>
    <w:rsid w:val="34A40190"/>
    <w:rsid w:val="34F3467C"/>
    <w:rsid w:val="3510DE13"/>
    <w:rsid w:val="3518F5E1"/>
    <w:rsid w:val="351AFD09"/>
    <w:rsid w:val="35531A64"/>
    <w:rsid w:val="3559FF04"/>
    <w:rsid w:val="35B44316"/>
    <w:rsid w:val="35C1CBB2"/>
    <w:rsid w:val="35CBC36A"/>
    <w:rsid w:val="361AFBAE"/>
    <w:rsid w:val="362C0071"/>
    <w:rsid w:val="3675D913"/>
    <w:rsid w:val="369062ED"/>
    <w:rsid w:val="36C25828"/>
    <w:rsid w:val="36D03FDD"/>
    <w:rsid w:val="36D8B9D0"/>
    <w:rsid w:val="37471463"/>
    <w:rsid w:val="375F4778"/>
    <w:rsid w:val="376B6884"/>
    <w:rsid w:val="3810CC1E"/>
    <w:rsid w:val="381A6DFD"/>
    <w:rsid w:val="383BBA2D"/>
    <w:rsid w:val="388F52FA"/>
    <w:rsid w:val="388FEA94"/>
    <w:rsid w:val="38E2469B"/>
    <w:rsid w:val="38ED8929"/>
    <w:rsid w:val="38FDE6A4"/>
    <w:rsid w:val="3930BB51"/>
    <w:rsid w:val="396B5144"/>
    <w:rsid w:val="39A584B0"/>
    <w:rsid w:val="3A4AB80E"/>
    <w:rsid w:val="3A8D7FBF"/>
    <w:rsid w:val="3AD909CE"/>
    <w:rsid w:val="3AE12A6E"/>
    <w:rsid w:val="3B30CA88"/>
    <w:rsid w:val="3B322AED"/>
    <w:rsid w:val="3B39D72D"/>
    <w:rsid w:val="3B4DCC85"/>
    <w:rsid w:val="3B5B417D"/>
    <w:rsid w:val="3B867221"/>
    <w:rsid w:val="3C341BA5"/>
    <w:rsid w:val="3C37C95F"/>
    <w:rsid w:val="3C7A5A1B"/>
    <w:rsid w:val="3D197B48"/>
    <w:rsid w:val="3D1FDB7D"/>
    <w:rsid w:val="3D290011"/>
    <w:rsid w:val="3D617AC1"/>
    <w:rsid w:val="3DD2B3F2"/>
    <w:rsid w:val="3E1774FE"/>
    <w:rsid w:val="3E41D12C"/>
    <w:rsid w:val="3E53CBCD"/>
    <w:rsid w:val="3E780CA3"/>
    <w:rsid w:val="3F2ADA7F"/>
    <w:rsid w:val="3F5F9EE8"/>
    <w:rsid w:val="3F7189A4"/>
    <w:rsid w:val="3FADD6DC"/>
    <w:rsid w:val="3FAE5C20"/>
    <w:rsid w:val="3FBACFD4"/>
    <w:rsid w:val="3FCCBB43"/>
    <w:rsid w:val="3FE3DFBD"/>
    <w:rsid w:val="400C5833"/>
    <w:rsid w:val="40306BD7"/>
    <w:rsid w:val="408E7B95"/>
    <w:rsid w:val="40AD6F9A"/>
    <w:rsid w:val="40C0CDEC"/>
    <w:rsid w:val="417CC9CF"/>
    <w:rsid w:val="417ED229"/>
    <w:rsid w:val="419F9CA0"/>
    <w:rsid w:val="41D7ACB7"/>
    <w:rsid w:val="4212BD4C"/>
    <w:rsid w:val="4217375C"/>
    <w:rsid w:val="42682BD1"/>
    <w:rsid w:val="42E5782F"/>
    <w:rsid w:val="42F9B398"/>
    <w:rsid w:val="430296C4"/>
    <w:rsid w:val="4332C181"/>
    <w:rsid w:val="43443CAA"/>
    <w:rsid w:val="434561EE"/>
    <w:rsid w:val="437DABF0"/>
    <w:rsid w:val="43A9B8B2"/>
    <w:rsid w:val="43C5D041"/>
    <w:rsid w:val="43FC5047"/>
    <w:rsid w:val="4412A616"/>
    <w:rsid w:val="444734A7"/>
    <w:rsid w:val="4490FA54"/>
    <w:rsid w:val="44A28DB9"/>
    <w:rsid w:val="44A85849"/>
    <w:rsid w:val="44AAE65F"/>
    <w:rsid w:val="45389E54"/>
    <w:rsid w:val="45969A6E"/>
    <w:rsid w:val="459E1D03"/>
    <w:rsid w:val="45D51E49"/>
    <w:rsid w:val="46059BEC"/>
    <w:rsid w:val="4614F3DB"/>
    <w:rsid w:val="4677AE94"/>
    <w:rsid w:val="46A9A496"/>
    <w:rsid w:val="46BB2A38"/>
    <w:rsid w:val="46C79BDB"/>
    <w:rsid w:val="46D426E7"/>
    <w:rsid w:val="470D041B"/>
    <w:rsid w:val="4716BA8A"/>
    <w:rsid w:val="473867F1"/>
    <w:rsid w:val="47A3184B"/>
    <w:rsid w:val="47BAF832"/>
    <w:rsid w:val="47C7622C"/>
    <w:rsid w:val="47C9A225"/>
    <w:rsid w:val="47ECF957"/>
    <w:rsid w:val="480AE3CA"/>
    <w:rsid w:val="4824DE51"/>
    <w:rsid w:val="4862357B"/>
    <w:rsid w:val="488B9DE0"/>
    <w:rsid w:val="48D0607F"/>
    <w:rsid w:val="48F6B139"/>
    <w:rsid w:val="491122CB"/>
    <w:rsid w:val="49579509"/>
    <w:rsid w:val="49639F8B"/>
    <w:rsid w:val="49719856"/>
    <w:rsid w:val="49796369"/>
    <w:rsid w:val="49907213"/>
    <w:rsid w:val="4993DA1C"/>
    <w:rsid w:val="49A80DD4"/>
    <w:rsid w:val="49B76002"/>
    <w:rsid w:val="4A4FB797"/>
    <w:rsid w:val="4A9758C4"/>
    <w:rsid w:val="4AAD9F2E"/>
    <w:rsid w:val="4B15EA33"/>
    <w:rsid w:val="4B2842BF"/>
    <w:rsid w:val="4B556EE1"/>
    <w:rsid w:val="4B5DEADC"/>
    <w:rsid w:val="4C05A858"/>
    <w:rsid w:val="4C849EFA"/>
    <w:rsid w:val="4CADB65A"/>
    <w:rsid w:val="4CFDBC60"/>
    <w:rsid w:val="4D0E1677"/>
    <w:rsid w:val="4D29BF49"/>
    <w:rsid w:val="4D6CE979"/>
    <w:rsid w:val="4DACDF09"/>
    <w:rsid w:val="4DDFA1D1"/>
    <w:rsid w:val="4DEC4FB7"/>
    <w:rsid w:val="4E43D10B"/>
    <w:rsid w:val="4E9CB90E"/>
    <w:rsid w:val="4EE17024"/>
    <w:rsid w:val="4EE4C61E"/>
    <w:rsid w:val="4F19CF08"/>
    <w:rsid w:val="4F41B424"/>
    <w:rsid w:val="4F488F51"/>
    <w:rsid w:val="4F5B85B0"/>
    <w:rsid w:val="4FBC3524"/>
    <w:rsid w:val="4FD77840"/>
    <w:rsid w:val="4FEF4B55"/>
    <w:rsid w:val="5040BCE7"/>
    <w:rsid w:val="504908FA"/>
    <w:rsid w:val="50623333"/>
    <w:rsid w:val="508946D0"/>
    <w:rsid w:val="508EADDE"/>
    <w:rsid w:val="50DE67C7"/>
    <w:rsid w:val="50E53B68"/>
    <w:rsid w:val="51294B7A"/>
    <w:rsid w:val="51449278"/>
    <w:rsid w:val="5172A349"/>
    <w:rsid w:val="51ACF1CB"/>
    <w:rsid w:val="51E1FA59"/>
    <w:rsid w:val="5224D66B"/>
    <w:rsid w:val="52295CC8"/>
    <w:rsid w:val="52DD7CAB"/>
    <w:rsid w:val="52E16E4D"/>
    <w:rsid w:val="5375211E"/>
    <w:rsid w:val="53813A75"/>
    <w:rsid w:val="53FFCE8D"/>
    <w:rsid w:val="543D2360"/>
    <w:rsid w:val="5464BE6A"/>
    <w:rsid w:val="547866D4"/>
    <w:rsid w:val="54B35443"/>
    <w:rsid w:val="54FCC056"/>
    <w:rsid w:val="55006E46"/>
    <w:rsid w:val="55008EFC"/>
    <w:rsid w:val="552310E5"/>
    <w:rsid w:val="559C7780"/>
    <w:rsid w:val="55D7BF1F"/>
    <w:rsid w:val="564F6522"/>
    <w:rsid w:val="565F0643"/>
    <w:rsid w:val="5685EABD"/>
    <w:rsid w:val="56E4E4A4"/>
    <w:rsid w:val="56F7B55C"/>
    <w:rsid w:val="5724AC2C"/>
    <w:rsid w:val="57684639"/>
    <w:rsid w:val="57BBB6F5"/>
    <w:rsid w:val="57C026E5"/>
    <w:rsid w:val="57DB3AEF"/>
    <w:rsid w:val="580171D7"/>
    <w:rsid w:val="58540087"/>
    <w:rsid w:val="587A6390"/>
    <w:rsid w:val="587E3E0F"/>
    <w:rsid w:val="58D8F7C2"/>
    <w:rsid w:val="599C6C1D"/>
    <w:rsid w:val="59CEBC20"/>
    <w:rsid w:val="59F76F98"/>
    <w:rsid w:val="5A270346"/>
    <w:rsid w:val="5AAA11B2"/>
    <w:rsid w:val="5ADA7DEB"/>
    <w:rsid w:val="5B62D002"/>
    <w:rsid w:val="5C591821"/>
    <w:rsid w:val="5C734661"/>
    <w:rsid w:val="5CB6F047"/>
    <w:rsid w:val="5CE531A3"/>
    <w:rsid w:val="5D2D0EB4"/>
    <w:rsid w:val="5D3449AB"/>
    <w:rsid w:val="5D3AB4A8"/>
    <w:rsid w:val="5D58AF85"/>
    <w:rsid w:val="5DECDBC1"/>
    <w:rsid w:val="5E1E1CAA"/>
    <w:rsid w:val="5E4C835D"/>
    <w:rsid w:val="5E5566AD"/>
    <w:rsid w:val="5E5D81F3"/>
    <w:rsid w:val="5E6A0354"/>
    <w:rsid w:val="5EDE07FE"/>
    <w:rsid w:val="5F088B48"/>
    <w:rsid w:val="5F293736"/>
    <w:rsid w:val="5F7ED377"/>
    <w:rsid w:val="5F9CFB16"/>
    <w:rsid w:val="5FE2431D"/>
    <w:rsid w:val="5FE25ED9"/>
    <w:rsid w:val="60065AF9"/>
    <w:rsid w:val="600901FD"/>
    <w:rsid w:val="6015CED1"/>
    <w:rsid w:val="6028FCA1"/>
    <w:rsid w:val="60A96D89"/>
    <w:rsid w:val="60AF5A4D"/>
    <w:rsid w:val="60C30915"/>
    <w:rsid w:val="60F8055C"/>
    <w:rsid w:val="612DDBC4"/>
    <w:rsid w:val="61425C7F"/>
    <w:rsid w:val="61912E7A"/>
    <w:rsid w:val="61B806EA"/>
    <w:rsid w:val="61EBA935"/>
    <w:rsid w:val="61F69C07"/>
    <w:rsid w:val="62381209"/>
    <w:rsid w:val="62996883"/>
    <w:rsid w:val="6313A2AF"/>
    <w:rsid w:val="631CF751"/>
    <w:rsid w:val="64262A8A"/>
    <w:rsid w:val="6472357D"/>
    <w:rsid w:val="6481F845"/>
    <w:rsid w:val="64AC5135"/>
    <w:rsid w:val="64B3ABBC"/>
    <w:rsid w:val="64C080EE"/>
    <w:rsid w:val="64DB426D"/>
    <w:rsid w:val="64E5FC83"/>
    <w:rsid w:val="64FEE19C"/>
    <w:rsid w:val="657E6D4B"/>
    <w:rsid w:val="65E5A677"/>
    <w:rsid w:val="661977FD"/>
    <w:rsid w:val="662D8911"/>
    <w:rsid w:val="6672B569"/>
    <w:rsid w:val="66E569D8"/>
    <w:rsid w:val="6701427B"/>
    <w:rsid w:val="6713DB6A"/>
    <w:rsid w:val="679C0A39"/>
    <w:rsid w:val="67B44CA3"/>
    <w:rsid w:val="67BFB635"/>
    <w:rsid w:val="684E512C"/>
    <w:rsid w:val="6856C7AB"/>
    <w:rsid w:val="68679416"/>
    <w:rsid w:val="687E322E"/>
    <w:rsid w:val="688933EB"/>
    <w:rsid w:val="68A9023D"/>
    <w:rsid w:val="68B5126C"/>
    <w:rsid w:val="68E1E572"/>
    <w:rsid w:val="68ED136C"/>
    <w:rsid w:val="69090A7C"/>
    <w:rsid w:val="69561D90"/>
    <w:rsid w:val="699E23CC"/>
    <w:rsid w:val="69A073EA"/>
    <w:rsid w:val="69CCEC84"/>
    <w:rsid w:val="69F61D8F"/>
    <w:rsid w:val="69FC6E01"/>
    <w:rsid w:val="6A0370DF"/>
    <w:rsid w:val="6A2FF31D"/>
    <w:rsid w:val="6A4C2248"/>
    <w:rsid w:val="6A74E5E2"/>
    <w:rsid w:val="6A8BAE2F"/>
    <w:rsid w:val="6AC7B120"/>
    <w:rsid w:val="6AD2C14B"/>
    <w:rsid w:val="6B08171F"/>
    <w:rsid w:val="6B33356D"/>
    <w:rsid w:val="6B5445BB"/>
    <w:rsid w:val="6B5F04D0"/>
    <w:rsid w:val="6BB99713"/>
    <w:rsid w:val="6BF030F4"/>
    <w:rsid w:val="6CB9D1F0"/>
    <w:rsid w:val="6CC1E501"/>
    <w:rsid w:val="6CEB46D4"/>
    <w:rsid w:val="6D3823DE"/>
    <w:rsid w:val="6D570186"/>
    <w:rsid w:val="6DB1EE47"/>
    <w:rsid w:val="6DD3F605"/>
    <w:rsid w:val="6DE6F5FC"/>
    <w:rsid w:val="6E223C49"/>
    <w:rsid w:val="6E272728"/>
    <w:rsid w:val="6EAC0A98"/>
    <w:rsid w:val="6F06DF38"/>
    <w:rsid w:val="6F071492"/>
    <w:rsid w:val="6F11A2F3"/>
    <w:rsid w:val="6F1C9F23"/>
    <w:rsid w:val="6F3751CC"/>
    <w:rsid w:val="6F3EB307"/>
    <w:rsid w:val="6F4AC7B4"/>
    <w:rsid w:val="6F7C23D5"/>
    <w:rsid w:val="6FFC05FB"/>
    <w:rsid w:val="70199422"/>
    <w:rsid w:val="704A0BA3"/>
    <w:rsid w:val="709F6302"/>
    <w:rsid w:val="70CC6E10"/>
    <w:rsid w:val="70D2ACD6"/>
    <w:rsid w:val="7187C9AE"/>
    <w:rsid w:val="719B928E"/>
    <w:rsid w:val="71C3BDF6"/>
    <w:rsid w:val="720AEFF8"/>
    <w:rsid w:val="726B1B34"/>
    <w:rsid w:val="7296272A"/>
    <w:rsid w:val="72FD1BD0"/>
    <w:rsid w:val="730D7BB2"/>
    <w:rsid w:val="733AD9E4"/>
    <w:rsid w:val="73AC6865"/>
    <w:rsid w:val="73E0636B"/>
    <w:rsid w:val="73EB2C10"/>
    <w:rsid w:val="740C9CE3"/>
    <w:rsid w:val="742D7C68"/>
    <w:rsid w:val="7458B980"/>
    <w:rsid w:val="74738342"/>
    <w:rsid w:val="74C3812B"/>
    <w:rsid w:val="74CD50F0"/>
    <w:rsid w:val="74F32395"/>
    <w:rsid w:val="75400962"/>
    <w:rsid w:val="75479EAD"/>
    <w:rsid w:val="75797554"/>
    <w:rsid w:val="757C8E2C"/>
    <w:rsid w:val="7603C990"/>
    <w:rsid w:val="76054017"/>
    <w:rsid w:val="76E2AFA4"/>
    <w:rsid w:val="77195E6F"/>
    <w:rsid w:val="773956CE"/>
    <w:rsid w:val="778E0144"/>
    <w:rsid w:val="77B3B574"/>
    <w:rsid w:val="77E8935A"/>
    <w:rsid w:val="780106B4"/>
    <w:rsid w:val="78127B11"/>
    <w:rsid w:val="78F574C5"/>
    <w:rsid w:val="790AF2D4"/>
    <w:rsid w:val="793B0859"/>
    <w:rsid w:val="79701108"/>
    <w:rsid w:val="79ADBC93"/>
    <w:rsid w:val="79B75DB0"/>
    <w:rsid w:val="79CC33C1"/>
    <w:rsid w:val="79EC2259"/>
    <w:rsid w:val="79FBA7BC"/>
    <w:rsid w:val="7A560311"/>
    <w:rsid w:val="7A7D959C"/>
    <w:rsid w:val="7B2DE914"/>
    <w:rsid w:val="7B559A45"/>
    <w:rsid w:val="7BD17BCB"/>
    <w:rsid w:val="7BE859D4"/>
    <w:rsid w:val="7C087B02"/>
    <w:rsid w:val="7C54D370"/>
    <w:rsid w:val="7C8D57E7"/>
    <w:rsid w:val="7CB9EA34"/>
    <w:rsid w:val="7CBEAD4A"/>
    <w:rsid w:val="7CD3DB26"/>
    <w:rsid w:val="7CE43E9E"/>
    <w:rsid w:val="7DA20EC3"/>
    <w:rsid w:val="7DB2FD09"/>
    <w:rsid w:val="7E1A8432"/>
    <w:rsid w:val="7E900CF1"/>
    <w:rsid w:val="7EDBF017"/>
    <w:rsid w:val="7F9E2AF0"/>
    <w:rsid w:val="7FAE61C2"/>
    <w:rsid w:val="7FD8C50A"/>
    <w:rsid w:val="7FE17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DC79F"/>
  <w15:chartTrackingRefBased/>
  <w15:docId w15:val="{ACEA17D6-0534-450F-A138-03D9692B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81C"/>
    <w:rPr>
      <w:rFonts w:ascii="Arial" w:hAnsi="Arial"/>
      <w:sz w:val="24"/>
      <w:lang w:eastAsia="en-US"/>
    </w:rPr>
  </w:style>
  <w:style w:type="paragraph" w:styleId="Heading1">
    <w:name w:val="heading 1"/>
    <w:basedOn w:val="Normal"/>
    <w:next w:val="Normal"/>
    <w:link w:val="Heading1Char"/>
    <w:qFormat/>
    <w:rsid w:val="000A1753"/>
    <w:pPr>
      <w:keepNext/>
      <w:outlineLvl w:val="0"/>
    </w:pPr>
    <w:rPr>
      <w:b/>
      <w:bCs/>
    </w:rPr>
  </w:style>
  <w:style w:type="paragraph" w:styleId="Heading2">
    <w:name w:val="heading 2"/>
    <w:basedOn w:val="Normal"/>
    <w:next w:val="Normal"/>
    <w:link w:val="Heading2Char"/>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uiPriority w:val="99"/>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customStyle="1" w:styleId="normaltextrun">
    <w:name w:val="normaltextrun"/>
    <w:basedOn w:val="DefaultParagraphFont"/>
    <w:rsid w:val="00DF7EE8"/>
  </w:style>
  <w:style w:type="character" w:styleId="UnresolvedMention">
    <w:name w:val="Unresolved Mention"/>
    <w:uiPriority w:val="99"/>
    <w:semiHidden/>
    <w:unhideWhenUsed/>
    <w:rsid w:val="00C31777"/>
    <w:rPr>
      <w:color w:val="605E5C"/>
      <w:shd w:val="clear" w:color="auto" w:fill="E1DFDD"/>
    </w:rPr>
  </w:style>
  <w:style w:type="table" w:styleId="TableGrid">
    <w:name w:val="Table Grid"/>
    <w:basedOn w:val="TableNormal"/>
    <w:rsid w:val="00CC3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F55B7"/>
    <w:pPr>
      <w:spacing w:before="100" w:beforeAutospacing="1" w:after="100" w:afterAutospacing="1"/>
    </w:pPr>
    <w:rPr>
      <w:rFonts w:ascii="Times New Roman" w:hAnsi="Times New Roman"/>
      <w:szCs w:val="24"/>
      <w:lang w:eastAsia="en-GB"/>
    </w:rPr>
  </w:style>
  <w:style w:type="paragraph" w:styleId="NormalWeb">
    <w:name w:val="Normal (Web)"/>
    <w:basedOn w:val="Normal"/>
    <w:uiPriority w:val="99"/>
    <w:unhideWhenUsed/>
    <w:rsid w:val="00EC7B8F"/>
    <w:pPr>
      <w:spacing w:before="100" w:beforeAutospacing="1" w:after="100" w:afterAutospacing="1"/>
    </w:pPr>
    <w:rPr>
      <w:rFonts w:ascii="Times New Roman" w:hAnsi="Times New Roman"/>
      <w:szCs w:val="24"/>
      <w:lang w:eastAsia="en-GB"/>
    </w:rPr>
  </w:style>
  <w:style w:type="paragraph" w:customStyle="1" w:styleId="legclearfix">
    <w:name w:val="legclearfix"/>
    <w:basedOn w:val="Normal"/>
    <w:rsid w:val="00235FC1"/>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243EC3"/>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243EC3"/>
  </w:style>
  <w:style w:type="character" w:styleId="FollowedHyperlink">
    <w:name w:val="FollowedHyperlink"/>
    <w:basedOn w:val="DefaultParagraphFont"/>
    <w:rsid w:val="00387AA9"/>
    <w:rPr>
      <w:color w:val="954F72" w:themeColor="followedHyperlink"/>
      <w:u w:val="single"/>
    </w:rPr>
  </w:style>
  <w:style w:type="character" w:customStyle="1" w:styleId="casenumber">
    <w:name w:val="casenumber"/>
    <w:basedOn w:val="DefaultParagraphFont"/>
    <w:rsid w:val="004A792C"/>
  </w:style>
  <w:style w:type="character" w:customStyle="1" w:styleId="divider1">
    <w:name w:val="divider1"/>
    <w:basedOn w:val="DefaultParagraphFont"/>
    <w:rsid w:val="004A792C"/>
  </w:style>
  <w:style w:type="character" w:customStyle="1" w:styleId="description">
    <w:name w:val="description"/>
    <w:basedOn w:val="DefaultParagraphFont"/>
    <w:rsid w:val="004A792C"/>
  </w:style>
  <w:style w:type="character" w:customStyle="1" w:styleId="divider2">
    <w:name w:val="divider2"/>
    <w:basedOn w:val="DefaultParagraphFont"/>
    <w:rsid w:val="00D76D83"/>
  </w:style>
  <w:style w:type="character" w:customStyle="1" w:styleId="address">
    <w:name w:val="address"/>
    <w:basedOn w:val="DefaultParagraphFont"/>
    <w:rsid w:val="00D76D83"/>
  </w:style>
  <w:style w:type="character" w:customStyle="1" w:styleId="t286pc">
    <w:name w:val="t286pc"/>
    <w:basedOn w:val="DefaultParagraphFont"/>
    <w:rsid w:val="00C50963"/>
  </w:style>
  <w:style w:type="character" w:customStyle="1" w:styleId="jdfsz">
    <w:name w:val="jdfsz"/>
    <w:basedOn w:val="DefaultParagraphFont"/>
    <w:rsid w:val="00BC7750"/>
  </w:style>
  <w:style w:type="character" w:customStyle="1" w:styleId="HeaderChar">
    <w:name w:val="Header Char"/>
    <w:basedOn w:val="DefaultParagraphFont"/>
    <w:link w:val="Header"/>
    <w:rsid w:val="007D267C"/>
    <w:rPr>
      <w:rFonts w:ascii="Arial" w:hAnsi="Arial"/>
      <w:sz w:val="24"/>
      <w:lang w:eastAsia="en-US"/>
    </w:rPr>
  </w:style>
  <w:style w:type="character" w:customStyle="1" w:styleId="Heading1Char">
    <w:name w:val="Heading 1 Char"/>
    <w:basedOn w:val="DefaultParagraphFont"/>
    <w:link w:val="Heading1"/>
    <w:rsid w:val="00285C7E"/>
    <w:rPr>
      <w:rFonts w:ascii="Arial" w:hAnsi="Arial"/>
      <w:b/>
      <w:bCs/>
      <w:sz w:val="24"/>
      <w:lang w:eastAsia="en-US"/>
    </w:rPr>
  </w:style>
  <w:style w:type="character" w:customStyle="1" w:styleId="Heading2Char">
    <w:name w:val="Heading 2 Char"/>
    <w:basedOn w:val="DefaultParagraphFont"/>
    <w:link w:val="Heading2"/>
    <w:rsid w:val="00285C7E"/>
    <w:rPr>
      <w:rFonts w:ascii="Arial" w:hAnsi="Arial"/>
      <w:b/>
      <w:bCs/>
      <w:spacing w:val="176"/>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7040">
      <w:bodyDiv w:val="1"/>
      <w:marLeft w:val="0"/>
      <w:marRight w:val="0"/>
      <w:marTop w:val="0"/>
      <w:marBottom w:val="0"/>
      <w:divBdr>
        <w:top w:val="none" w:sz="0" w:space="0" w:color="auto"/>
        <w:left w:val="none" w:sz="0" w:space="0" w:color="auto"/>
        <w:bottom w:val="none" w:sz="0" w:space="0" w:color="auto"/>
        <w:right w:val="none" w:sz="0" w:space="0" w:color="auto"/>
      </w:divBdr>
      <w:divsChild>
        <w:div w:id="768813669">
          <w:marLeft w:val="0"/>
          <w:marRight w:val="0"/>
          <w:marTop w:val="0"/>
          <w:marBottom w:val="0"/>
          <w:divBdr>
            <w:top w:val="none" w:sz="0" w:space="0" w:color="auto"/>
            <w:left w:val="none" w:sz="0" w:space="0" w:color="auto"/>
            <w:bottom w:val="none" w:sz="0" w:space="0" w:color="auto"/>
            <w:right w:val="none" w:sz="0" w:space="0" w:color="auto"/>
          </w:divBdr>
        </w:div>
        <w:div w:id="1837262041">
          <w:marLeft w:val="0"/>
          <w:marRight w:val="0"/>
          <w:marTop w:val="0"/>
          <w:marBottom w:val="0"/>
          <w:divBdr>
            <w:top w:val="none" w:sz="0" w:space="0" w:color="auto"/>
            <w:left w:val="none" w:sz="0" w:space="0" w:color="auto"/>
            <w:bottom w:val="none" w:sz="0" w:space="0" w:color="auto"/>
            <w:right w:val="none" w:sz="0" w:space="0" w:color="auto"/>
          </w:divBdr>
        </w:div>
        <w:div w:id="2121755113">
          <w:marLeft w:val="0"/>
          <w:marRight w:val="0"/>
          <w:marTop w:val="0"/>
          <w:marBottom w:val="0"/>
          <w:divBdr>
            <w:top w:val="none" w:sz="0" w:space="0" w:color="auto"/>
            <w:left w:val="none" w:sz="0" w:space="0" w:color="auto"/>
            <w:bottom w:val="none" w:sz="0" w:space="0" w:color="auto"/>
            <w:right w:val="none" w:sz="0" w:space="0" w:color="auto"/>
          </w:divBdr>
        </w:div>
      </w:divsChild>
    </w:div>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89090068">
      <w:bodyDiv w:val="1"/>
      <w:marLeft w:val="0"/>
      <w:marRight w:val="0"/>
      <w:marTop w:val="0"/>
      <w:marBottom w:val="0"/>
      <w:divBdr>
        <w:top w:val="none" w:sz="0" w:space="0" w:color="auto"/>
        <w:left w:val="none" w:sz="0" w:space="0" w:color="auto"/>
        <w:bottom w:val="none" w:sz="0" w:space="0" w:color="auto"/>
        <w:right w:val="none" w:sz="0" w:space="0" w:color="auto"/>
      </w:divBdr>
    </w:div>
    <w:div w:id="111363452">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64635703">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319575100">
      <w:bodyDiv w:val="1"/>
      <w:marLeft w:val="0"/>
      <w:marRight w:val="0"/>
      <w:marTop w:val="0"/>
      <w:marBottom w:val="0"/>
      <w:divBdr>
        <w:top w:val="none" w:sz="0" w:space="0" w:color="auto"/>
        <w:left w:val="none" w:sz="0" w:space="0" w:color="auto"/>
        <w:bottom w:val="none" w:sz="0" w:space="0" w:color="auto"/>
        <w:right w:val="none" w:sz="0" w:space="0" w:color="auto"/>
      </w:divBdr>
      <w:divsChild>
        <w:div w:id="126898924">
          <w:marLeft w:val="0"/>
          <w:marRight w:val="0"/>
          <w:marTop w:val="0"/>
          <w:marBottom w:val="0"/>
          <w:divBdr>
            <w:top w:val="none" w:sz="0" w:space="0" w:color="auto"/>
            <w:left w:val="none" w:sz="0" w:space="0" w:color="auto"/>
            <w:bottom w:val="none" w:sz="0" w:space="0" w:color="auto"/>
            <w:right w:val="none" w:sz="0" w:space="0" w:color="auto"/>
          </w:divBdr>
        </w:div>
        <w:div w:id="294331830">
          <w:marLeft w:val="0"/>
          <w:marRight w:val="0"/>
          <w:marTop w:val="0"/>
          <w:marBottom w:val="0"/>
          <w:divBdr>
            <w:top w:val="none" w:sz="0" w:space="0" w:color="auto"/>
            <w:left w:val="none" w:sz="0" w:space="0" w:color="auto"/>
            <w:bottom w:val="none" w:sz="0" w:space="0" w:color="auto"/>
            <w:right w:val="none" w:sz="0" w:space="0" w:color="auto"/>
          </w:divBdr>
        </w:div>
        <w:div w:id="734353523">
          <w:marLeft w:val="0"/>
          <w:marRight w:val="0"/>
          <w:marTop w:val="0"/>
          <w:marBottom w:val="0"/>
          <w:divBdr>
            <w:top w:val="none" w:sz="0" w:space="0" w:color="auto"/>
            <w:left w:val="none" w:sz="0" w:space="0" w:color="auto"/>
            <w:bottom w:val="none" w:sz="0" w:space="0" w:color="auto"/>
            <w:right w:val="none" w:sz="0" w:space="0" w:color="auto"/>
          </w:divBdr>
        </w:div>
        <w:div w:id="899099857">
          <w:marLeft w:val="0"/>
          <w:marRight w:val="0"/>
          <w:marTop w:val="0"/>
          <w:marBottom w:val="0"/>
          <w:divBdr>
            <w:top w:val="none" w:sz="0" w:space="0" w:color="auto"/>
            <w:left w:val="none" w:sz="0" w:space="0" w:color="auto"/>
            <w:bottom w:val="none" w:sz="0" w:space="0" w:color="auto"/>
            <w:right w:val="none" w:sz="0" w:space="0" w:color="auto"/>
          </w:divBdr>
        </w:div>
        <w:div w:id="1026979420">
          <w:marLeft w:val="0"/>
          <w:marRight w:val="0"/>
          <w:marTop w:val="0"/>
          <w:marBottom w:val="0"/>
          <w:divBdr>
            <w:top w:val="none" w:sz="0" w:space="0" w:color="auto"/>
            <w:left w:val="none" w:sz="0" w:space="0" w:color="auto"/>
            <w:bottom w:val="none" w:sz="0" w:space="0" w:color="auto"/>
            <w:right w:val="none" w:sz="0" w:space="0" w:color="auto"/>
          </w:divBdr>
        </w:div>
        <w:div w:id="1355426233">
          <w:marLeft w:val="0"/>
          <w:marRight w:val="0"/>
          <w:marTop w:val="0"/>
          <w:marBottom w:val="0"/>
          <w:divBdr>
            <w:top w:val="none" w:sz="0" w:space="0" w:color="auto"/>
            <w:left w:val="none" w:sz="0" w:space="0" w:color="auto"/>
            <w:bottom w:val="none" w:sz="0" w:space="0" w:color="auto"/>
            <w:right w:val="none" w:sz="0" w:space="0" w:color="auto"/>
          </w:divBdr>
        </w:div>
        <w:div w:id="1465002220">
          <w:marLeft w:val="0"/>
          <w:marRight w:val="0"/>
          <w:marTop w:val="0"/>
          <w:marBottom w:val="0"/>
          <w:divBdr>
            <w:top w:val="none" w:sz="0" w:space="0" w:color="auto"/>
            <w:left w:val="none" w:sz="0" w:space="0" w:color="auto"/>
            <w:bottom w:val="none" w:sz="0" w:space="0" w:color="auto"/>
            <w:right w:val="none" w:sz="0" w:space="0" w:color="auto"/>
          </w:divBdr>
        </w:div>
        <w:div w:id="1552500522">
          <w:marLeft w:val="0"/>
          <w:marRight w:val="0"/>
          <w:marTop w:val="0"/>
          <w:marBottom w:val="0"/>
          <w:divBdr>
            <w:top w:val="none" w:sz="0" w:space="0" w:color="auto"/>
            <w:left w:val="none" w:sz="0" w:space="0" w:color="auto"/>
            <w:bottom w:val="none" w:sz="0" w:space="0" w:color="auto"/>
            <w:right w:val="none" w:sz="0" w:space="0" w:color="auto"/>
          </w:divBdr>
        </w:div>
        <w:div w:id="1632713159">
          <w:marLeft w:val="0"/>
          <w:marRight w:val="0"/>
          <w:marTop w:val="0"/>
          <w:marBottom w:val="0"/>
          <w:divBdr>
            <w:top w:val="none" w:sz="0" w:space="0" w:color="auto"/>
            <w:left w:val="none" w:sz="0" w:space="0" w:color="auto"/>
            <w:bottom w:val="none" w:sz="0" w:space="0" w:color="auto"/>
            <w:right w:val="none" w:sz="0" w:space="0" w:color="auto"/>
          </w:divBdr>
        </w:div>
      </w:divsChild>
    </w:div>
    <w:div w:id="352612612">
      <w:bodyDiv w:val="1"/>
      <w:marLeft w:val="0"/>
      <w:marRight w:val="0"/>
      <w:marTop w:val="0"/>
      <w:marBottom w:val="0"/>
      <w:divBdr>
        <w:top w:val="none" w:sz="0" w:space="0" w:color="auto"/>
        <w:left w:val="none" w:sz="0" w:space="0" w:color="auto"/>
        <w:bottom w:val="none" w:sz="0" w:space="0" w:color="auto"/>
        <w:right w:val="none" w:sz="0" w:space="0" w:color="auto"/>
      </w:divBdr>
    </w:div>
    <w:div w:id="352847341">
      <w:bodyDiv w:val="1"/>
      <w:marLeft w:val="0"/>
      <w:marRight w:val="0"/>
      <w:marTop w:val="0"/>
      <w:marBottom w:val="0"/>
      <w:divBdr>
        <w:top w:val="none" w:sz="0" w:space="0" w:color="auto"/>
        <w:left w:val="none" w:sz="0" w:space="0" w:color="auto"/>
        <w:bottom w:val="none" w:sz="0" w:space="0" w:color="auto"/>
        <w:right w:val="none" w:sz="0" w:space="0" w:color="auto"/>
      </w:divBdr>
    </w:div>
    <w:div w:id="479614812">
      <w:bodyDiv w:val="1"/>
      <w:marLeft w:val="0"/>
      <w:marRight w:val="0"/>
      <w:marTop w:val="0"/>
      <w:marBottom w:val="0"/>
      <w:divBdr>
        <w:top w:val="none" w:sz="0" w:space="0" w:color="auto"/>
        <w:left w:val="none" w:sz="0" w:space="0" w:color="auto"/>
        <w:bottom w:val="none" w:sz="0" w:space="0" w:color="auto"/>
        <w:right w:val="none" w:sz="0" w:space="0" w:color="auto"/>
      </w:divBdr>
      <w:divsChild>
        <w:div w:id="502860353">
          <w:marLeft w:val="0"/>
          <w:marRight w:val="0"/>
          <w:marTop w:val="0"/>
          <w:marBottom w:val="0"/>
          <w:divBdr>
            <w:top w:val="none" w:sz="0" w:space="0" w:color="auto"/>
            <w:left w:val="none" w:sz="0" w:space="0" w:color="auto"/>
            <w:bottom w:val="none" w:sz="0" w:space="0" w:color="auto"/>
            <w:right w:val="none" w:sz="0" w:space="0" w:color="auto"/>
          </w:divBdr>
        </w:div>
        <w:div w:id="827744814">
          <w:marLeft w:val="0"/>
          <w:marRight w:val="0"/>
          <w:marTop w:val="0"/>
          <w:marBottom w:val="0"/>
          <w:divBdr>
            <w:top w:val="none" w:sz="0" w:space="0" w:color="auto"/>
            <w:left w:val="none" w:sz="0" w:space="0" w:color="auto"/>
            <w:bottom w:val="none" w:sz="0" w:space="0" w:color="auto"/>
            <w:right w:val="none" w:sz="0" w:space="0" w:color="auto"/>
          </w:divBdr>
        </w:div>
        <w:div w:id="921337272">
          <w:marLeft w:val="0"/>
          <w:marRight w:val="0"/>
          <w:marTop w:val="0"/>
          <w:marBottom w:val="0"/>
          <w:divBdr>
            <w:top w:val="none" w:sz="0" w:space="0" w:color="auto"/>
            <w:left w:val="none" w:sz="0" w:space="0" w:color="auto"/>
            <w:bottom w:val="none" w:sz="0" w:space="0" w:color="auto"/>
            <w:right w:val="none" w:sz="0" w:space="0" w:color="auto"/>
          </w:divBdr>
        </w:div>
        <w:div w:id="2060545690">
          <w:marLeft w:val="0"/>
          <w:marRight w:val="0"/>
          <w:marTop w:val="0"/>
          <w:marBottom w:val="0"/>
          <w:divBdr>
            <w:top w:val="none" w:sz="0" w:space="0" w:color="auto"/>
            <w:left w:val="none" w:sz="0" w:space="0" w:color="auto"/>
            <w:bottom w:val="none" w:sz="0" w:space="0" w:color="auto"/>
            <w:right w:val="none" w:sz="0" w:space="0" w:color="auto"/>
          </w:divBdr>
        </w:div>
      </w:divsChild>
    </w:div>
    <w:div w:id="497889091">
      <w:bodyDiv w:val="1"/>
      <w:marLeft w:val="0"/>
      <w:marRight w:val="0"/>
      <w:marTop w:val="0"/>
      <w:marBottom w:val="0"/>
      <w:divBdr>
        <w:top w:val="none" w:sz="0" w:space="0" w:color="auto"/>
        <w:left w:val="none" w:sz="0" w:space="0" w:color="auto"/>
        <w:bottom w:val="none" w:sz="0" w:space="0" w:color="auto"/>
        <w:right w:val="none" w:sz="0" w:space="0" w:color="auto"/>
      </w:divBdr>
      <w:divsChild>
        <w:div w:id="189029564">
          <w:marLeft w:val="0"/>
          <w:marRight w:val="0"/>
          <w:marTop w:val="0"/>
          <w:marBottom w:val="0"/>
          <w:divBdr>
            <w:top w:val="none" w:sz="0" w:space="0" w:color="auto"/>
            <w:left w:val="none" w:sz="0" w:space="0" w:color="auto"/>
            <w:bottom w:val="none" w:sz="0" w:space="0" w:color="auto"/>
            <w:right w:val="none" w:sz="0" w:space="0" w:color="auto"/>
          </w:divBdr>
        </w:div>
        <w:div w:id="436099139">
          <w:marLeft w:val="0"/>
          <w:marRight w:val="0"/>
          <w:marTop w:val="0"/>
          <w:marBottom w:val="0"/>
          <w:divBdr>
            <w:top w:val="none" w:sz="0" w:space="0" w:color="auto"/>
            <w:left w:val="none" w:sz="0" w:space="0" w:color="auto"/>
            <w:bottom w:val="none" w:sz="0" w:space="0" w:color="auto"/>
            <w:right w:val="none" w:sz="0" w:space="0" w:color="auto"/>
          </w:divBdr>
        </w:div>
        <w:div w:id="690835205">
          <w:marLeft w:val="0"/>
          <w:marRight w:val="0"/>
          <w:marTop w:val="0"/>
          <w:marBottom w:val="0"/>
          <w:divBdr>
            <w:top w:val="none" w:sz="0" w:space="0" w:color="auto"/>
            <w:left w:val="none" w:sz="0" w:space="0" w:color="auto"/>
            <w:bottom w:val="none" w:sz="0" w:space="0" w:color="auto"/>
            <w:right w:val="none" w:sz="0" w:space="0" w:color="auto"/>
          </w:divBdr>
        </w:div>
        <w:div w:id="1105807151">
          <w:marLeft w:val="0"/>
          <w:marRight w:val="0"/>
          <w:marTop w:val="0"/>
          <w:marBottom w:val="0"/>
          <w:divBdr>
            <w:top w:val="none" w:sz="0" w:space="0" w:color="auto"/>
            <w:left w:val="none" w:sz="0" w:space="0" w:color="auto"/>
            <w:bottom w:val="none" w:sz="0" w:space="0" w:color="auto"/>
            <w:right w:val="none" w:sz="0" w:space="0" w:color="auto"/>
          </w:divBdr>
        </w:div>
        <w:div w:id="1239290736">
          <w:marLeft w:val="0"/>
          <w:marRight w:val="0"/>
          <w:marTop w:val="0"/>
          <w:marBottom w:val="0"/>
          <w:divBdr>
            <w:top w:val="none" w:sz="0" w:space="0" w:color="auto"/>
            <w:left w:val="none" w:sz="0" w:space="0" w:color="auto"/>
            <w:bottom w:val="none" w:sz="0" w:space="0" w:color="auto"/>
            <w:right w:val="none" w:sz="0" w:space="0" w:color="auto"/>
          </w:divBdr>
        </w:div>
        <w:div w:id="1303658520">
          <w:marLeft w:val="0"/>
          <w:marRight w:val="0"/>
          <w:marTop w:val="0"/>
          <w:marBottom w:val="0"/>
          <w:divBdr>
            <w:top w:val="none" w:sz="0" w:space="0" w:color="auto"/>
            <w:left w:val="none" w:sz="0" w:space="0" w:color="auto"/>
            <w:bottom w:val="none" w:sz="0" w:space="0" w:color="auto"/>
            <w:right w:val="none" w:sz="0" w:space="0" w:color="auto"/>
          </w:divBdr>
        </w:div>
        <w:div w:id="1306079306">
          <w:marLeft w:val="0"/>
          <w:marRight w:val="0"/>
          <w:marTop w:val="0"/>
          <w:marBottom w:val="0"/>
          <w:divBdr>
            <w:top w:val="none" w:sz="0" w:space="0" w:color="auto"/>
            <w:left w:val="none" w:sz="0" w:space="0" w:color="auto"/>
            <w:bottom w:val="none" w:sz="0" w:space="0" w:color="auto"/>
            <w:right w:val="none" w:sz="0" w:space="0" w:color="auto"/>
          </w:divBdr>
        </w:div>
        <w:div w:id="1618640418">
          <w:marLeft w:val="0"/>
          <w:marRight w:val="0"/>
          <w:marTop w:val="0"/>
          <w:marBottom w:val="0"/>
          <w:divBdr>
            <w:top w:val="none" w:sz="0" w:space="0" w:color="auto"/>
            <w:left w:val="none" w:sz="0" w:space="0" w:color="auto"/>
            <w:bottom w:val="none" w:sz="0" w:space="0" w:color="auto"/>
            <w:right w:val="none" w:sz="0" w:space="0" w:color="auto"/>
          </w:divBdr>
        </w:div>
        <w:div w:id="1792161504">
          <w:marLeft w:val="0"/>
          <w:marRight w:val="0"/>
          <w:marTop w:val="0"/>
          <w:marBottom w:val="0"/>
          <w:divBdr>
            <w:top w:val="none" w:sz="0" w:space="0" w:color="auto"/>
            <w:left w:val="none" w:sz="0" w:space="0" w:color="auto"/>
            <w:bottom w:val="none" w:sz="0" w:space="0" w:color="auto"/>
            <w:right w:val="none" w:sz="0" w:space="0" w:color="auto"/>
          </w:divBdr>
        </w:div>
        <w:div w:id="1815828612">
          <w:marLeft w:val="0"/>
          <w:marRight w:val="0"/>
          <w:marTop w:val="0"/>
          <w:marBottom w:val="0"/>
          <w:divBdr>
            <w:top w:val="none" w:sz="0" w:space="0" w:color="auto"/>
            <w:left w:val="none" w:sz="0" w:space="0" w:color="auto"/>
            <w:bottom w:val="none" w:sz="0" w:space="0" w:color="auto"/>
            <w:right w:val="none" w:sz="0" w:space="0" w:color="auto"/>
          </w:divBdr>
        </w:div>
      </w:divsChild>
    </w:div>
    <w:div w:id="530537858">
      <w:bodyDiv w:val="1"/>
      <w:marLeft w:val="0"/>
      <w:marRight w:val="0"/>
      <w:marTop w:val="0"/>
      <w:marBottom w:val="0"/>
      <w:divBdr>
        <w:top w:val="none" w:sz="0" w:space="0" w:color="auto"/>
        <w:left w:val="none" w:sz="0" w:space="0" w:color="auto"/>
        <w:bottom w:val="none" w:sz="0" w:space="0" w:color="auto"/>
        <w:right w:val="none" w:sz="0" w:space="0" w:color="auto"/>
      </w:divBdr>
    </w:div>
    <w:div w:id="536771075">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40512511">
      <w:bodyDiv w:val="1"/>
      <w:marLeft w:val="0"/>
      <w:marRight w:val="0"/>
      <w:marTop w:val="0"/>
      <w:marBottom w:val="0"/>
      <w:divBdr>
        <w:top w:val="none" w:sz="0" w:space="0" w:color="auto"/>
        <w:left w:val="none" w:sz="0" w:space="0" w:color="auto"/>
        <w:bottom w:val="none" w:sz="0" w:space="0" w:color="auto"/>
        <w:right w:val="none" w:sz="0" w:space="0" w:color="auto"/>
      </w:divBdr>
    </w:div>
    <w:div w:id="879899868">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949429888">
      <w:bodyDiv w:val="1"/>
      <w:marLeft w:val="0"/>
      <w:marRight w:val="0"/>
      <w:marTop w:val="0"/>
      <w:marBottom w:val="0"/>
      <w:divBdr>
        <w:top w:val="none" w:sz="0" w:space="0" w:color="auto"/>
        <w:left w:val="none" w:sz="0" w:space="0" w:color="auto"/>
        <w:bottom w:val="none" w:sz="0" w:space="0" w:color="auto"/>
        <w:right w:val="none" w:sz="0" w:space="0" w:color="auto"/>
      </w:divBdr>
    </w:div>
    <w:div w:id="977149123">
      <w:bodyDiv w:val="1"/>
      <w:marLeft w:val="0"/>
      <w:marRight w:val="0"/>
      <w:marTop w:val="0"/>
      <w:marBottom w:val="0"/>
      <w:divBdr>
        <w:top w:val="none" w:sz="0" w:space="0" w:color="auto"/>
        <w:left w:val="none" w:sz="0" w:space="0" w:color="auto"/>
        <w:bottom w:val="none" w:sz="0" w:space="0" w:color="auto"/>
        <w:right w:val="none" w:sz="0" w:space="0" w:color="auto"/>
      </w:divBdr>
    </w:div>
    <w:div w:id="1017121247">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150487485">
      <w:bodyDiv w:val="1"/>
      <w:marLeft w:val="0"/>
      <w:marRight w:val="0"/>
      <w:marTop w:val="0"/>
      <w:marBottom w:val="0"/>
      <w:divBdr>
        <w:top w:val="none" w:sz="0" w:space="0" w:color="auto"/>
        <w:left w:val="none" w:sz="0" w:space="0" w:color="auto"/>
        <w:bottom w:val="none" w:sz="0" w:space="0" w:color="auto"/>
        <w:right w:val="none" w:sz="0" w:space="0" w:color="auto"/>
      </w:divBdr>
    </w:div>
    <w:div w:id="1175461279">
      <w:bodyDiv w:val="1"/>
      <w:marLeft w:val="0"/>
      <w:marRight w:val="0"/>
      <w:marTop w:val="0"/>
      <w:marBottom w:val="0"/>
      <w:divBdr>
        <w:top w:val="none" w:sz="0" w:space="0" w:color="auto"/>
        <w:left w:val="none" w:sz="0" w:space="0" w:color="auto"/>
        <w:bottom w:val="none" w:sz="0" w:space="0" w:color="auto"/>
        <w:right w:val="none" w:sz="0" w:space="0" w:color="auto"/>
      </w:divBdr>
    </w:div>
    <w:div w:id="1188789716">
      <w:bodyDiv w:val="1"/>
      <w:marLeft w:val="0"/>
      <w:marRight w:val="0"/>
      <w:marTop w:val="0"/>
      <w:marBottom w:val="0"/>
      <w:divBdr>
        <w:top w:val="none" w:sz="0" w:space="0" w:color="auto"/>
        <w:left w:val="none" w:sz="0" w:space="0" w:color="auto"/>
        <w:bottom w:val="none" w:sz="0" w:space="0" w:color="auto"/>
        <w:right w:val="none" w:sz="0" w:space="0" w:color="auto"/>
      </w:divBdr>
    </w:div>
    <w:div w:id="1217740661">
      <w:bodyDiv w:val="1"/>
      <w:marLeft w:val="0"/>
      <w:marRight w:val="0"/>
      <w:marTop w:val="0"/>
      <w:marBottom w:val="0"/>
      <w:divBdr>
        <w:top w:val="none" w:sz="0" w:space="0" w:color="auto"/>
        <w:left w:val="none" w:sz="0" w:space="0" w:color="auto"/>
        <w:bottom w:val="none" w:sz="0" w:space="0" w:color="auto"/>
        <w:right w:val="none" w:sz="0" w:space="0" w:color="auto"/>
      </w:divBdr>
    </w:div>
    <w:div w:id="1351837960">
      <w:bodyDiv w:val="1"/>
      <w:marLeft w:val="0"/>
      <w:marRight w:val="0"/>
      <w:marTop w:val="0"/>
      <w:marBottom w:val="0"/>
      <w:divBdr>
        <w:top w:val="none" w:sz="0" w:space="0" w:color="auto"/>
        <w:left w:val="none" w:sz="0" w:space="0" w:color="auto"/>
        <w:bottom w:val="none" w:sz="0" w:space="0" w:color="auto"/>
        <w:right w:val="none" w:sz="0" w:space="0" w:color="auto"/>
      </w:divBdr>
    </w:div>
    <w:div w:id="1528526124">
      <w:bodyDiv w:val="1"/>
      <w:marLeft w:val="0"/>
      <w:marRight w:val="0"/>
      <w:marTop w:val="0"/>
      <w:marBottom w:val="0"/>
      <w:divBdr>
        <w:top w:val="none" w:sz="0" w:space="0" w:color="auto"/>
        <w:left w:val="none" w:sz="0" w:space="0" w:color="auto"/>
        <w:bottom w:val="none" w:sz="0" w:space="0" w:color="auto"/>
        <w:right w:val="none" w:sz="0" w:space="0" w:color="auto"/>
      </w:divBdr>
    </w:div>
    <w:div w:id="1636595552">
      <w:bodyDiv w:val="1"/>
      <w:marLeft w:val="0"/>
      <w:marRight w:val="0"/>
      <w:marTop w:val="0"/>
      <w:marBottom w:val="0"/>
      <w:divBdr>
        <w:top w:val="none" w:sz="0" w:space="0" w:color="auto"/>
        <w:left w:val="none" w:sz="0" w:space="0" w:color="auto"/>
        <w:bottom w:val="none" w:sz="0" w:space="0" w:color="auto"/>
        <w:right w:val="none" w:sz="0" w:space="0" w:color="auto"/>
      </w:divBdr>
      <w:divsChild>
        <w:div w:id="448164211">
          <w:marLeft w:val="0"/>
          <w:marRight w:val="0"/>
          <w:marTop w:val="0"/>
          <w:marBottom w:val="0"/>
          <w:divBdr>
            <w:top w:val="none" w:sz="0" w:space="0" w:color="auto"/>
            <w:left w:val="none" w:sz="0" w:space="0" w:color="auto"/>
            <w:bottom w:val="none" w:sz="0" w:space="0" w:color="auto"/>
            <w:right w:val="none" w:sz="0" w:space="0" w:color="auto"/>
          </w:divBdr>
        </w:div>
        <w:div w:id="803044128">
          <w:marLeft w:val="0"/>
          <w:marRight w:val="0"/>
          <w:marTop w:val="0"/>
          <w:marBottom w:val="0"/>
          <w:divBdr>
            <w:top w:val="none" w:sz="0" w:space="0" w:color="auto"/>
            <w:left w:val="none" w:sz="0" w:space="0" w:color="auto"/>
            <w:bottom w:val="none" w:sz="0" w:space="0" w:color="auto"/>
            <w:right w:val="none" w:sz="0" w:space="0" w:color="auto"/>
          </w:divBdr>
        </w:div>
        <w:div w:id="1466968538">
          <w:marLeft w:val="0"/>
          <w:marRight w:val="0"/>
          <w:marTop w:val="0"/>
          <w:marBottom w:val="0"/>
          <w:divBdr>
            <w:top w:val="none" w:sz="0" w:space="0" w:color="auto"/>
            <w:left w:val="none" w:sz="0" w:space="0" w:color="auto"/>
            <w:bottom w:val="none" w:sz="0" w:space="0" w:color="auto"/>
            <w:right w:val="none" w:sz="0" w:space="0" w:color="auto"/>
          </w:divBdr>
        </w:div>
        <w:div w:id="1638022511">
          <w:marLeft w:val="0"/>
          <w:marRight w:val="0"/>
          <w:marTop w:val="0"/>
          <w:marBottom w:val="0"/>
          <w:divBdr>
            <w:top w:val="none" w:sz="0" w:space="0" w:color="auto"/>
            <w:left w:val="none" w:sz="0" w:space="0" w:color="auto"/>
            <w:bottom w:val="none" w:sz="0" w:space="0" w:color="auto"/>
            <w:right w:val="none" w:sz="0" w:space="0" w:color="auto"/>
          </w:divBdr>
        </w:div>
      </w:divsChild>
    </w:div>
    <w:div w:id="1652516948">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78140016">
      <w:bodyDiv w:val="1"/>
      <w:marLeft w:val="0"/>
      <w:marRight w:val="0"/>
      <w:marTop w:val="0"/>
      <w:marBottom w:val="0"/>
      <w:divBdr>
        <w:top w:val="none" w:sz="0" w:space="0" w:color="auto"/>
        <w:left w:val="none" w:sz="0" w:space="0" w:color="auto"/>
        <w:bottom w:val="none" w:sz="0" w:space="0" w:color="auto"/>
        <w:right w:val="none" w:sz="0" w:space="0" w:color="auto"/>
      </w:divBdr>
    </w:div>
    <w:div w:id="1804039715">
      <w:bodyDiv w:val="1"/>
      <w:marLeft w:val="0"/>
      <w:marRight w:val="0"/>
      <w:marTop w:val="0"/>
      <w:marBottom w:val="0"/>
      <w:divBdr>
        <w:top w:val="none" w:sz="0" w:space="0" w:color="auto"/>
        <w:left w:val="none" w:sz="0" w:space="0" w:color="auto"/>
        <w:bottom w:val="none" w:sz="0" w:space="0" w:color="auto"/>
        <w:right w:val="none" w:sz="0" w:space="0" w:color="auto"/>
      </w:divBdr>
    </w:div>
    <w:div w:id="1857501223">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888255223">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05161531">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093618751">
      <w:bodyDiv w:val="1"/>
      <w:marLeft w:val="0"/>
      <w:marRight w:val="0"/>
      <w:marTop w:val="0"/>
      <w:marBottom w:val="0"/>
      <w:divBdr>
        <w:top w:val="none" w:sz="0" w:space="0" w:color="auto"/>
        <w:left w:val="none" w:sz="0" w:space="0" w:color="auto"/>
        <w:bottom w:val="none" w:sz="0" w:space="0" w:color="auto"/>
        <w:right w:val="none" w:sz="0" w:space="0" w:color="auto"/>
      </w:divBdr>
      <w:divsChild>
        <w:div w:id="1258127219">
          <w:marLeft w:val="0"/>
          <w:marRight w:val="0"/>
          <w:marTop w:val="0"/>
          <w:marBottom w:val="0"/>
          <w:divBdr>
            <w:top w:val="none" w:sz="0" w:space="0" w:color="auto"/>
            <w:left w:val="none" w:sz="0" w:space="0" w:color="auto"/>
            <w:bottom w:val="none" w:sz="0" w:space="0" w:color="auto"/>
            <w:right w:val="none" w:sz="0" w:space="0" w:color="auto"/>
          </w:divBdr>
        </w:div>
        <w:div w:id="1440679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erk@crigglestonepc.org" TargetMode="External"/><Relationship Id="rId18" Type="http://schemas.openxmlformats.org/officeDocument/2006/relationships/hyperlink" Target="https://planning.wakefield.gov.uk/online-applications/applicationDetails.do?keyVal=TJNCZTQQ04200&amp;activeTab=summar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crigglestonepc.org" TargetMode="External"/><Relationship Id="rId17" Type="http://schemas.openxmlformats.org/officeDocument/2006/relationships/hyperlink" Target="https://planning.wakefield.gov.uk/online-applications/applicationDetails.do?keyVal=TJ3BEBQQFZX00&amp;activeTab=summar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lanning.wakefield.gov.uk/online-applications/applicationDetails.do?keyVal=TJ5GJ3QQG1U00&amp;activeTab=summary" TargetMode="External"/><Relationship Id="rId20" Type="http://schemas.openxmlformats.org/officeDocument/2006/relationships/hyperlink" Target="https://planning.wakefield.gov.uk/online-applications/applicationDetails.do?keyVal=TJC863QQ04200&amp;activeTab=summa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outlook.cloud.microsoft/mail/inbox/id/AAkALgAAAAAAHYQDEapmEc2byACqAC%2FEWg0AUZzqo3lELk6FOE0uYdaktgAHDnSWbQAA"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planning.wakefield.gov.uk/online-applications/applicationDetails.do?keyVal=TJNFY8QQ01T00&amp;activeTab=summ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3D8B06B3D6F4CBCCDBDF155B3D412" ma:contentTypeVersion="18" ma:contentTypeDescription="Create a new document." ma:contentTypeScope="" ma:versionID="7aa8601e3f3065470f1b172a4d09fc77">
  <xsd:schema xmlns:xsd="http://www.w3.org/2001/XMLSchema" xmlns:xs="http://www.w3.org/2001/XMLSchema" xmlns:p="http://schemas.microsoft.com/office/2006/metadata/properties" xmlns:ns3="0a883752-423a-4a8f-93d5-f0f1e66d3384" xmlns:ns4="a56bcda3-051c-4f00-bdfa-42e706a5498c" targetNamespace="http://schemas.microsoft.com/office/2006/metadata/properties" ma:root="true" ma:fieldsID="38a0e3fb25db711f1de07a06673f45d5" ns3:_="" ns4:_="">
    <xsd:import namespace="0a883752-423a-4a8f-93d5-f0f1e66d3384"/>
    <xsd:import namespace="a56bcda3-051c-4f00-bdfa-42e706a549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83752-423a-4a8f-93d5-f0f1e66d3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bcda3-051c-4f00-bdfa-42e706a5498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a883752-423a-4a8f-93d5-f0f1e66d3384" xsi:nil="true"/>
  </documentManagement>
</p:properties>
</file>

<file path=customXml/itemProps1.xml><?xml version="1.0" encoding="utf-8"?>
<ds:datastoreItem xmlns:ds="http://schemas.openxmlformats.org/officeDocument/2006/customXml" ds:itemID="{7225E152-8BD8-498C-810D-9A90C25B0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83752-423a-4a8f-93d5-f0f1e66d3384"/>
    <ds:schemaRef ds:uri="a56bcda3-051c-4f00-bdfa-42e706a54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FACF4B-E56D-4471-B649-9D8184EE1FD7}">
  <ds:schemaRefs>
    <ds:schemaRef ds:uri="http://schemas.openxmlformats.org/officeDocument/2006/bibliography"/>
  </ds:schemaRefs>
</ds:datastoreItem>
</file>

<file path=customXml/itemProps3.xml><?xml version="1.0" encoding="utf-8"?>
<ds:datastoreItem xmlns:ds="http://schemas.openxmlformats.org/officeDocument/2006/customXml" ds:itemID="{9BBF61E0-D41B-4239-9D3B-D5D437873104}">
  <ds:schemaRefs>
    <ds:schemaRef ds:uri="http://schemas.microsoft.com/sharepoint/v3/contenttype/forms"/>
  </ds:schemaRefs>
</ds:datastoreItem>
</file>

<file path=customXml/itemProps4.xml><?xml version="1.0" encoding="utf-8"?>
<ds:datastoreItem xmlns:ds="http://schemas.openxmlformats.org/officeDocument/2006/customXml" ds:itemID="{8FDA7016-F378-4499-97AC-96CD9C3A81BB}">
  <ds:schemaRefs>
    <ds:schemaRef ds:uri="http://schemas.microsoft.com/office/2006/metadata/properties"/>
    <ds:schemaRef ds:uri="http://schemas.microsoft.com/office/infopath/2007/PartnerControls"/>
    <ds:schemaRef ds:uri="0a883752-423a-4a8f-93d5-f0f1e66d3384"/>
  </ds:schemaRefs>
</ds:datastoreItem>
</file>

<file path=docProps/app.xml><?xml version="1.0" encoding="utf-8"?>
<Properties xmlns="http://schemas.openxmlformats.org/officeDocument/2006/extended-properties" xmlns:vt="http://schemas.openxmlformats.org/officeDocument/2006/docPropsVTypes">
  <Template>Crigg Letter template.dot</Template>
  <TotalTime>6</TotalTime>
  <Pages>4</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Sarah Knowles</dc:creator>
  <cp:keywords/>
  <dc:description/>
  <cp:lastModifiedBy>Sarah Knowles</cp:lastModifiedBy>
  <cp:revision>6</cp:revision>
  <cp:lastPrinted>2026-04-13T12:37:00Z</cp:lastPrinted>
  <dcterms:created xsi:type="dcterms:W3CDTF">2026-08-20T14:44:00Z</dcterms:created>
  <dcterms:modified xsi:type="dcterms:W3CDTF">2026-08-25T07:57:00Z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0x010100B753D8B06B3D6F4CBCCDBDF155B3D412</vt:lpwstr>
  </property>
  <property fmtid="{D5CDD505-2E9C-101B-9397-08002B2CF9AE}" pid="3" name="_activity">
    <vt:lpwstr/>
  </property>
  <property fmtid="{D5CDD505-2E9C-101B-9397-08002B2CF9AE}" pid="4" name="MediaServiceImageTags">
    <vt:lpwstr/>
  </property>
</Properties>
</file>