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AD048A" w14:textId="1DFCE419" w:rsidR="00A63833" w:rsidRPr="00A63833" w:rsidRDefault="00F4581B" w:rsidP="00A63833">
      <w:pPr>
        <w:pStyle w:val="Heading1"/>
        <w:jc w:val="center"/>
        <w:rPr>
          <w:rFonts w:ascii="Segoe UI" w:hAnsi="Segoe UI" w:cs="Segoe UI"/>
          <w:sz w:val="18"/>
          <w:szCs w:val="18"/>
        </w:rPr>
      </w:pPr>
      <w:r>
        <w:rPr>
          <w:sz w:val="32"/>
          <w:szCs w:val="32"/>
        </w:rPr>
        <w:t xml:space="preserve">  </w:t>
      </w:r>
      <w:r w:rsidR="00A63833" w:rsidRPr="00A63833">
        <w:rPr>
          <w:rFonts w:ascii="Calibri" w:hAnsi="Calibri" w:cs="Calibri"/>
          <w:color w:val="156082"/>
          <w:sz w:val="36"/>
          <w:szCs w:val="36"/>
        </w:rPr>
        <w:t>CRIGGLESTONE PARISH COUNCIL  </w:t>
      </w:r>
    </w:p>
    <w:p w14:paraId="1F93E798" w14:textId="7377EA3A" w:rsidR="00A63833" w:rsidRPr="00A63833" w:rsidRDefault="00A63833" w:rsidP="00A63833">
      <w:pPr>
        <w:jc w:val="center"/>
        <w:textAlignment w:val="baseline"/>
        <w:rPr>
          <w:rFonts w:ascii="Calibri" w:hAnsi="Calibri" w:cs="Calibri"/>
          <w:b/>
          <w:bCs/>
          <w:color w:val="000000"/>
          <w:sz w:val="28"/>
          <w:szCs w:val="28"/>
          <w:lang w:eastAsia="en-GB"/>
        </w:rPr>
      </w:pPr>
      <w:r w:rsidRPr="00A63833">
        <w:rPr>
          <w:rFonts w:ascii="Calibri" w:hAnsi="Calibri" w:cs="Calibri"/>
          <w:b/>
          <w:bCs/>
          <w:color w:val="000000"/>
          <w:sz w:val="28"/>
          <w:szCs w:val="28"/>
          <w:lang w:eastAsia="en-GB"/>
        </w:rPr>
        <w:t xml:space="preserve">Minutes of the Parish Council meeting held on Tuesday </w:t>
      </w:r>
      <w:r>
        <w:rPr>
          <w:rFonts w:ascii="Calibri" w:hAnsi="Calibri" w:cs="Calibri"/>
          <w:b/>
          <w:bCs/>
          <w:color w:val="000000"/>
          <w:sz w:val="28"/>
          <w:szCs w:val="28"/>
          <w:lang w:eastAsia="en-GB"/>
        </w:rPr>
        <w:t>2</w:t>
      </w:r>
      <w:r w:rsidRPr="00A63833">
        <w:rPr>
          <w:rFonts w:ascii="Calibri" w:hAnsi="Calibri" w:cs="Calibri"/>
          <w:b/>
          <w:bCs/>
          <w:color w:val="000000"/>
          <w:sz w:val="28"/>
          <w:szCs w:val="28"/>
          <w:vertAlign w:val="superscript"/>
          <w:lang w:eastAsia="en-GB"/>
        </w:rPr>
        <w:t>nd</w:t>
      </w:r>
      <w:r>
        <w:rPr>
          <w:rFonts w:ascii="Calibri" w:hAnsi="Calibri" w:cs="Calibri"/>
          <w:b/>
          <w:bCs/>
          <w:color w:val="000000"/>
          <w:sz w:val="28"/>
          <w:szCs w:val="28"/>
          <w:lang w:eastAsia="en-GB"/>
        </w:rPr>
        <w:t xml:space="preserve"> June</w:t>
      </w:r>
      <w:r w:rsidRPr="00A63833">
        <w:rPr>
          <w:rFonts w:ascii="Calibri" w:hAnsi="Calibri" w:cs="Calibri"/>
          <w:b/>
          <w:bCs/>
          <w:color w:val="000000"/>
          <w:sz w:val="28"/>
          <w:szCs w:val="28"/>
          <w:lang w:eastAsia="en-GB"/>
        </w:rPr>
        <w:t xml:space="preserve"> 2026 6pm in </w:t>
      </w:r>
    </w:p>
    <w:p w14:paraId="0828744F" w14:textId="77777777" w:rsidR="00A63833" w:rsidRPr="00A63833" w:rsidRDefault="00A63833" w:rsidP="00A63833">
      <w:pPr>
        <w:jc w:val="center"/>
        <w:textAlignment w:val="baseline"/>
        <w:rPr>
          <w:rFonts w:ascii="Segoe UI" w:hAnsi="Segoe UI" w:cs="Segoe UI"/>
          <w:sz w:val="18"/>
          <w:szCs w:val="18"/>
          <w:lang w:eastAsia="en-GB"/>
        </w:rPr>
      </w:pPr>
      <w:r w:rsidRPr="00A63833">
        <w:rPr>
          <w:rFonts w:ascii="Calibri" w:hAnsi="Calibri" w:cs="Calibri"/>
          <w:b/>
          <w:bCs/>
          <w:color w:val="000000"/>
          <w:sz w:val="28"/>
          <w:szCs w:val="28"/>
          <w:lang w:eastAsia="en-GB"/>
        </w:rPr>
        <w:t>The Village Institute, High Street, Crigglestone, WF4 3EB</w:t>
      </w:r>
      <w:r w:rsidRPr="00A63833">
        <w:rPr>
          <w:rFonts w:ascii="Calibri" w:hAnsi="Calibri" w:cs="Calibri"/>
          <w:color w:val="000000"/>
          <w:sz w:val="28"/>
          <w:szCs w:val="28"/>
          <w:lang w:eastAsia="en-GB"/>
        </w:rPr>
        <w:t>  </w:t>
      </w:r>
    </w:p>
    <w:p w14:paraId="1302B61F" w14:textId="77777777" w:rsidR="00A63833" w:rsidRPr="00A63833" w:rsidRDefault="00A63833" w:rsidP="00A63833">
      <w:pPr>
        <w:jc w:val="both"/>
        <w:textAlignment w:val="baseline"/>
        <w:rPr>
          <w:rFonts w:ascii="Segoe UI" w:hAnsi="Segoe UI" w:cs="Segoe UI"/>
          <w:sz w:val="18"/>
          <w:szCs w:val="18"/>
          <w:lang w:eastAsia="en-GB"/>
        </w:rPr>
      </w:pPr>
      <w:r w:rsidRPr="00A63833">
        <w:rPr>
          <w:rFonts w:ascii="Calibri" w:hAnsi="Calibri" w:cs="Calibri"/>
          <w:color w:val="000000"/>
          <w:sz w:val="28"/>
          <w:szCs w:val="28"/>
          <w:lang w:eastAsia="en-GB"/>
        </w:rPr>
        <w:t>   </w:t>
      </w:r>
    </w:p>
    <w:p w14:paraId="3B415F9E" w14:textId="6B563D25" w:rsidR="00A63833" w:rsidRPr="00A63833" w:rsidRDefault="00A63833" w:rsidP="00A63833">
      <w:pPr>
        <w:jc w:val="both"/>
        <w:textAlignment w:val="baseline"/>
        <w:rPr>
          <w:rFonts w:ascii="Calibri" w:hAnsi="Calibri" w:cs="Calibri"/>
          <w:szCs w:val="24"/>
          <w:lang w:eastAsia="en-GB"/>
        </w:rPr>
      </w:pPr>
      <w:r w:rsidRPr="00A63833">
        <w:rPr>
          <w:rFonts w:ascii="Calibri" w:hAnsi="Calibri" w:cs="Calibri"/>
          <w:b/>
          <w:bCs/>
          <w:szCs w:val="24"/>
          <w:lang w:eastAsia="en-GB"/>
        </w:rPr>
        <w:t xml:space="preserve">Present: </w:t>
      </w:r>
      <w:r w:rsidRPr="00A63833">
        <w:rPr>
          <w:rFonts w:ascii="Calibri" w:hAnsi="Calibri" w:cs="Calibri"/>
          <w:szCs w:val="24"/>
          <w:lang w:eastAsia="en-GB"/>
        </w:rPr>
        <w:t>Cllrs: P Crompton, P Daniels, P Denton (in the chair), J Ellis, M Oxspring, N Clews, J Craven</w:t>
      </w:r>
      <w:r w:rsidR="00DB7A0F">
        <w:rPr>
          <w:rFonts w:ascii="Calibri" w:hAnsi="Calibri" w:cs="Calibri"/>
          <w:szCs w:val="24"/>
          <w:lang w:eastAsia="en-GB"/>
        </w:rPr>
        <w:t>.</w:t>
      </w:r>
    </w:p>
    <w:p w14:paraId="55FDFFF9" w14:textId="77777777" w:rsidR="00A63833" w:rsidRPr="00A63833" w:rsidRDefault="00A63833" w:rsidP="00A63833">
      <w:pPr>
        <w:ind w:left="-284" w:firstLine="284"/>
        <w:jc w:val="both"/>
        <w:textAlignment w:val="baseline"/>
        <w:rPr>
          <w:rFonts w:ascii="Segoe UI" w:hAnsi="Segoe UI" w:cs="Segoe UI"/>
          <w:sz w:val="18"/>
          <w:szCs w:val="18"/>
          <w:lang w:eastAsia="en-GB"/>
        </w:rPr>
      </w:pPr>
      <w:r w:rsidRPr="00A63833">
        <w:rPr>
          <w:rFonts w:ascii="Calibri" w:hAnsi="Calibri" w:cs="Calibri"/>
          <w:b/>
          <w:bCs/>
          <w:szCs w:val="24"/>
          <w:lang w:eastAsia="en-GB"/>
        </w:rPr>
        <w:t>Attendees:</w:t>
      </w:r>
      <w:r w:rsidRPr="00A63833">
        <w:rPr>
          <w:rFonts w:ascii="Calibri" w:hAnsi="Calibri" w:cs="Calibri"/>
          <w:szCs w:val="24"/>
          <w:lang w:eastAsia="en-GB"/>
        </w:rPr>
        <w:t>  Sarah Knowles – Clerk/RFO   </w:t>
      </w:r>
    </w:p>
    <w:p w14:paraId="0C51C98E" w14:textId="578DB02C" w:rsidR="00A63833" w:rsidRPr="00A63833" w:rsidRDefault="00A63833" w:rsidP="00A63833">
      <w:r w:rsidRPr="00A63833">
        <w:rPr>
          <w:rFonts w:ascii="Calibri" w:hAnsi="Calibri" w:cs="Calibri"/>
          <w:b/>
          <w:bCs/>
        </w:rPr>
        <w:t xml:space="preserve">Members of the public: </w:t>
      </w:r>
      <w:r w:rsidRPr="00A63833">
        <w:rPr>
          <w:rFonts w:ascii="Calibri" w:hAnsi="Calibri" w:cs="Calibri"/>
        </w:rPr>
        <w:t xml:space="preserve"> </w:t>
      </w:r>
      <w:r w:rsidR="00DB7A0F">
        <w:rPr>
          <w:rFonts w:ascii="Calibri" w:hAnsi="Calibri" w:cs="Calibri"/>
        </w:rPr>
        <w:t xml:space="preserve">1 </w:t>
      </w:r>
      <w:r w:rsidRPr="00A63833">
        <w:rPr>
          <w:rFonts w:ascii="Calibri" w:hAnsi="Calibri" w:cs="Calibri"/>
        </w:rPr>
        <w:t>member of public.</w:t>
      </w:r>
    </w:p>
    <w:p w14:paraId="31849AAA" w14:textId="38ADF4C0" w:rsidR="00A71942" w:rsidRPr="00F175F4" w:rsidRDefault="00A71942" w:rsidP="00EE4F9C">
      <w:pPr>
        <w:pStyle w:val="paragraph"/>
        <w:spacing w:before="0" w:beforeAutospacing="0" w:after="0" w:afterAutospacing="0"/>
        <w:ind w:left="-284"/>
        <w:jc w:val="both"/>
        <w:textAlignment w:val="baseline"/>
        <w:rPr>
          <w:rStyle w:val="eop"/>
          <w:rFonts w:asciiTheme="minorHAnsi" w:hAnsiTheme="minorHAnsi" w:cstheme="minorHAnsi"/>
        </w:rPr>
      </w:pPr>
    </w:p>
    <w:p w14:paraId="2A9DE402" w14:textId="0CD41BE2" w:rsidR="00D865D4" w:rsidRPr="00360BDC" w:rsidRDefault="00D87433" w:rsidP="00A342B6">
      <w:pPr>
        <w:numPr>
          <w:ilvl w:val="0"/>
          <w:numId w:val="1"/>
        </w:numPr>
        <w:ind w:left="426" w:hanging="426"/>
        <w:jc w:val="both"/>
        <w:rPr>
          <w:rFonts w:ascii="Calibri" w:hAnsi="Calibri" w:cs="Calibri"/>
          <w:b/>
          <w:color w:val="FF0000"/>
          <w:szCs w:val="24"/>
        </w:rPr>
      </w:pPr>
      <w:r w:rsidRPr="00022CE6">
        <w:rPr>
          <w:rFonts w:ascii="Calibri" w:hAnsi="Calibri" w:cs="Calibri"/>
          <w:b/>
          <w:szCs w:val="24"/>
        </w:rPr>
        <w:t>MEMBERS OF THE PUBLIC ARE WELCOME TO ATTEND A PUBLIC SESSION AT THE BEGINNING OF THE MEETING FOR A MAXIMUM OF 15 MINUTES</w:t>
      </w:r>
    </w:p>
    <w:p w14:paraId="772DB54D" w14:textId="393C9265" w:rsidR="00360BDC" w:rsidRPr="0010159E" w:rsidRDefault="00DB7A0F" w:rsidP="00A342B6">
      <w:pPr>
        <w:ind w:firstLine="426"/>
        <w:jc w:val="both"/>
        <w:rPr>
          <w:rFonts w:ascii="Calibri" w:hAnsi="Calibri" w:cs="Calibri"/>
          <w:b/>
          <w:szCs w:val="24"/>
        </w:rPr>
      </w:pPr>
      <w:r w:rsidRPr="0010159E">
        <w:rPr>
          <w:rFonts w:ascii="Calibri" w:hAnsi="Calibri" w:cs="Calibri"/>
          <w:b/>
          <w:szCs w:val="24"/>
        </w:rPr>
        <w:t xml:space="preserve">No </w:t>
      </w:r>
      <w:r w:rsidR="00A342B6" w:rsidRPr="0010159E">
        <w:rPr>
          <w:rFonts w:ascii="Calibri" w:hAnsi="Calibri" w:cs="Calibri"/>
          <w:b/>
          <w:szCs w:val="24"/>
        </w:rPr>
        <w:t>issues raised</w:t>
      </w:r>
    </w:p>
    <w:p w14:paraId="0EE4F7BD" w14:textId="77777777" w:rsidR="00D87433" w:rsidRPr="00D87433" w:rsidRDefault="00D87433" w:rsidP="00D87433">
      <w:pPr>
        <w:jc w:val="both"/>
        <w:rPr>
          <w:rFonts w:ascii="Calibri" w:hAnsi="Calibri" w:cs="Calibri"/>
          <w:b/>
          <w:color w:val="FF0000"/>
          <w:szCs w:val="24"/>
        </w:rPr>
      </w:pPr>
    </w:p>
    <w:p w14:paraId="216E78BE" w14:textId="77777777" w:rsidR="00DC2473" w:rsidRPr="00DC2473" w:rsidRDefault="00D87433" w:rsidP="00A342B6">
      <w:pPr>
        <w:numPr>
          <w:ilvl w:val="1"/>
          <w:numId w:val="1"/>
        </w:numPr>
        <w:overflowPunct w:val="0"/>
        <w:autoSpaceDE w:val="0"/>
        <w:autoSpaceDN w:val="0"/>
        <w:adjustRightInd w:val="0"/>
        <w:ind w:left="426" w:hanging="426"/>
        <w:jc w:val="both"/>
        <w:textAlignment w:val="baseline"/>
        <w:rPr>
          <w:rFonts w:ascii="Calibri" w:hAnsi="Calibri" w:cs="Calibri"/>
          <w:b/>
          <w:bCs/>
          <w:lang w:eastAsia="en-GB"/>
        </w:rPr>
      </w:pPr>
      <w:r w:rsidRPr="00DC2473">
        <w:rPr>
          <w:rFonts w:ascii="Calibri" w:hAnsi="Calibri" w:cs="Calibri"/>
          <w:b/>
          <w:szCs w:val="24"/>
          <w:lang w:eastAsia="en-GB"/>
        </w:rPr>
        <w:t>TO RECEIVE APOLOGIES AND ACCEPT REASONS FOR ABSENCE</w:t>
      </w:r>
    </w:p>
    <w:p w14:paraId="72C75D0F" w14:textId="1C7F9A5A" w:rsidR="00360BDC" w:rsidRPr="0010159E" w:rsidRDefault="0010159E" w:rsidP="000C70EA">
      <w:pPr>
        <w:overflowPunct w:val="0"/>
        <w:autoSpaceDE w:val="0"/>
        <w:autoSpaceDN w:val="0"/>
        <w:adjustRightInd w:val="0"/>
        <w:ind w:left="142" w:firstLine="284"/>
        <w:jc w:val="both"/>
        <w:textAlignment w:val="baseline"/>
        <w:rPr>
          <w:rFonts w:ascii="Calibri" w:hAnsi="Calibri" w:cs="Calibri"/>
          <w:b/>
          <w:bCs/>
          <w:lang w:eastAsia="en-GB"/>
        </w:rPr>
      </w:pPr>
      <w:r>
        <w:rPr>
          <w:rFonts w:ascii="Calibri" w:hAnsi="Calibri" w:cs="Calibri"/>
          <w:b/>
          <w:bCs/>
          <w:lang w:eastAsia="en-GB"/>
        </w:rPr>
        <w:t xml:space="preserve">Resolved: </w:t>
      </w:r>
      <w:r w:rsidR="00A342B6" w:rsidRPr="0010159E">
        <w:rPr>
          <w:rFonts w:ascii="Calibri" w:hAnsi="Calibri" w:cs="Calibri"/>
          <w:b/>
          <w:bCs/>
          <w:lang w:eastAsia="en-GB"/>
        </w:rPr>
        <w:t xml:space="preserve">That the apologies </w:t>
      </w:r>
      <w:r w:rsidR="000C70EA" w:rsidRPr="0010159E">
        <w:rPr>
          <w:rFonts w:ascii="Calibri" w:hAnsi="Calibri" w:cs="Calibri"/>
          <w:b/>
          <w:bCs/>
          <w:lang w:eastAsia="en-GB"/>
        </w:rPr>
        <w:t xml:space="preserve">received </w:t>
      </w:r>
      <w:r w:rsidR="00A342B6" w:rsidRPr="0010159E">
        <w:rPr>
          <w:rFonts w:ascii="Calibri" w:hAnsi="Calibri" w:cs="Calibri"/>
          <w:b/>
          <w:bCs/>
          <w:lang w:eastAsia="en-GB"/>
        </w:rPr>
        <w:t>fro</w:t>
      </w:r>
      <w:r w:rsidR="00C46586" w:rsidRPr="0010159E">
        <w:rPr>
          <w:rFonts w:ascii="Calibri" w:hAnsi="Calibri" w:cs="Calibri"/>
          <w:b/>
          <w:bCs/>
          <w:lang w:eastAsia="en-GB"/>
        </w:rPr>
        <w:t xml:space="preserve">m </w:t>
      </w:r>
      <w:r w:rsidR="00A342B6" w:rsidRPr="0010159E">
        <w:rPr>
          <w:rFonts w:ascii="Calibri" w:hAnsi="Calibri" w:cs="Calibri"/>
          <w:b/>
          <w:bCs/>
          <w:lang w:eastAsia="en-GB"/>
        </w:rPr>
        <w:t xml:space="preserve">Cllr </w:t>
      </w:r>
      <w:r w:rsidR="00DD572B" w:rsidRPr="0010159E">
        <w:rPr>
          <w:rFonts w:ascii="Calibri" w:hAnsi="Calibri" w:cs="Calibri"/>
          <w:b/>
          <w:bCs/>
          <w:lang w:eastAsia="en-GB"/>
        </w:rPr>
        <w:t xml:space="preserve">Alan Roe </w:t>
      </w:r>
      <w:r w:rsidR="00A342B6" w:rsidRPr="0010159E">
        <w:rPr>
          <w:rFonts w:ascii="Calibri" w:hAnsi="Calibri" w:cs="Calibri"/>
          <w:b/>
          <w:bCs/>
          <w:lang w:eastAsia="en-GB"/>
        </w:rPr>
        <w:t xml:space="preserve">and </w:t>
      </w:r>
      <w:r w:rsidR="00C46586" w:rsidRPr="0010159E">
        <w:rPr>
          <w:rFonts w:ascii="Calibri" w:hAnsi="Calibri" w:cs="Calibri"/>
          <w:b/>
          <w:bCs/>
          <w:lang w:eastAsia="en-GB"/>
        </w:rPr>
        <w:t xml:space="preserve">Cllr </w:t>
      </w:r>
      <w:r w:rsidR="00A342B6" w:rsidRPr="0010159E">
        <w:rPr>
          <w:rFonts w:ascii="Calibri" w:hAnsi="Calibri" w:cs="Calibri"/>
          <w:b/>
          <w:bCs/>
          <w:lang w:eastAsia="en-GB"/>
        </w:rPr>
        <w:t xml:space="preserve">Cynthia </w:t>
      </w:r>
      <w:r w:rsidR="00C46586" w:rsidRPr="0010159E">
        <w:rPr>
          <w:rFonts w:ascii="Calibri" w:hAnsi="Calibri" w:cs="Calibri"/>
          <w:b/>
          <w:bCs/>
          <w:lang w:eastAsia="en-GB"/>
        </w:rPr>
        <w:t>Binns</w:t>
      </w:r>
      <w:r w:rsidR="00423600" w:rsidRPr="0010159E">
        <w:rPr>
          <w:rFonts w:ascii="Calibri" w:hAnsi="Calibri" w:cs="Calibri"/>
          <w:b/>
          <w:bCs/>
          <w:lang w:eastAsia="en-GB"/>
        </w:rPr>
        <w:t xml:space="preserve"> </w:t>
      </w:r>
      <w:r w:rsidR="000C70EA" w:rsidRPr="0010159E">
        <w:rPr>
          <w:rFonts w:ascii="Calibri" w:hAnsi="Calibri" w:cs="Calibri"/>
          <w:b/>
          <w:bCs/>
          <w:lang w:eastAsia="en-GB"/>
        </w:rPr>
        <w:t>are accepted</w:t>
      </w:r>
    </w:p>
    <w:p w14:paraId="7AEE5E84" w14:textId="77777777" w:rsidR="008D3FC0" w:rsidRPr="008D3FC0" w:rsidRDefault="008D3FC0" w:rsidP="00DC2473">
      <w:pPr>
        <w:overflowPunct w:val="0"/>
        <w:autoSpaceDE w:val="0"/>
        <w:autoSpaceDN w:val="0"/>
        <w:adjustRightInd w:val="0"/>
        <w:ind w:left="142"/>
        <w:jc w:val="both"/>
        <w:textAlignment w:val="baseline"/>
        <w:rPr>
          <w:rFonts w:ascii="Calibri" w:hAnsi="Calibri" w:cs="Calibri"/>
          <w:lang w:eastAsia="en-GB"/>
        </w:rPr>
      </w:pPr>
    </w:p>
    <w:p w14:paraId="67855861" w14:textId="6B788A0E" w:rsidR="005428EE" w:rsidRDefault="005E3273" w:rsidP="0078662B">
      <w:pPr>
        <w:numPr>
          <w:ilvl w:val="1"/>
          <w:numId w:val="1"/>
        </w:numPr>
        <w:overflowPunct w:val="0"/>
        <w:autoSpaceDE w:val="0"/>
        <w:autoSpaceDN w:val="0"/>
        <w:adjustRightInd w:val="0"/>
        <w:ind w:left="426" w:hanging="426"/>
        <w:jc w:val="both"/>
        <w:textAlignment w:val="baseline"/>
        <w:rPr>
          <w:rFonts w:ascii="Calibri" w:hAnsi="Calibri" w:cs="Calibri"/>
          <w:b/>
          <w:bCs/>
          <w:lang w:eastAsia="en-GB"/>
        </w:rPr>
      </w:pPr>
      <w:r>
        <w:rPr>
          <w:rFonts w:ascii="Calibri" w:hAnsi="Calibri" w:cs="Calibri"/>
          <w:b/>
          <w:bCs/>
          <w:lang w:eastAsia="en-GB"/>
        </w:rPr>
        <w:t>TO CONSIDER FOR CO-OPTION THE INTERESTED PARTY FOR THE CURRENT VACANCIES</w:t>
      </w:r>
    </w:p>
    <w:p w14:paraId="578187BD" w14:textId="5BE85860" w:rsidR="00387025" w:rsidRPr="00EF1AA2" w:rsidRDefault="00941935" w:rsidP="00EF1AA2">
      <w:pPr>
        <w:overflowPunct w:val="0"/>
        <w:autoSpaceDE w:val="0"/>
        <w:autoSpaceDN w:val="0"/>
        <w:adjustRightInd w:val="0"/>
        <w:ind w:left="426"/>
        <w:jc w:val="both"/>
        <w:textAlignment w:val="baseline"/>
        <w:rPr>
          <w:rFonts w:ascii="Calibri" w:hAnsi="Calibri" w:cs="Calibri"/>
          <w:b/>
          <w:bCs/>
          <w:color w:val="EE0000"/>
          <w:lang w:eastAsia="en-GB"/>
        </w:rPr>
      </w:pPr>
      <w:r w:rsidRPr="00EF1AA2">
        <w:rPr>
          <w:rFonts w:ascii="Calibri" w:hAnsi="Calibri" w:cs="Calibri"/>
          <w:lang w:eastAsia="en-GB"/>
        </w:rPr>
        <w:t xml:space="preserve">Council considered the application and </w:t>
      </w:r>
      <w:r w:rsidR="00EF1AA2">
        <w:rPr>
          <w:rFonts w:ascii="Calibri" w:hAnsi="Calibri" w:cs="Calibri"/>
          <w:lang w:eastAsia="en-GB"/>
        </w:rPr>
        <w:t xml:space="preserve">moved </w:t>
      </w:r>
      <w:r w:rsidRPr="00EF1AA2">
        <w:rPr>
          <w:rFonts w:ascii="Calibri" w:hAnsi="Calibri" w:cs="Calibri"/>
          <w:lang w:eastAsia="en-GB"/>
        </w:rPr>
        <w:t xml:space="preserve">to vote.  </w:t>
      </w:r>
      <w:r w:rsidRPr="00EF1AA2">
        <w:rPr>
          <w:rFonts w:ascii="Calibri" w:hAnsi="Calibri" w:cs="Calibri"/>
          <w:b/>
          <w:bCs/>
          <w:lang w:eastAsia="en-GB"/>
        </w:rPr>
        <w:t xml:space="preserve">Resolved:  That </w:t>
      </w:r>
      <w:r w:rsidR="00360BDC" w:rsidRPr="00EF1AA2">
        <w:rPr>
          <w:rFonts w:ascii="Calibri" w:hAnsi="Calibri" w:cs="Calibri"/>
          <w:b/>
          <w:bCs/>
          <w:lang w:eastAsia="en-GB"/>
        </w:rPr>
        <w:t>Ly</w:t>
      </w:r>
      <w:r w:rsidR="00387025" w:rsidRPr="00EF1AA2">
        <w:rPr>
          <w:rFonts w:ascii="Calibri" w:hAnsi="Calibri" w:cs="Calibri"/>
          <w:b/>
          <w:bCs/>
          <w:lang w:eastAsia="en-GB"/>
        </w:rPr>
        <w:t>n</w:t>
      </w:r>
      <w:r w:rsidR="00360BDC" w:rsidRPr="00EF1AA2">
        <w:rPr>
          <w:rFonts w:ascii="Calibri" w:hAnsi="Calibri" w:cs="Calibri"/>
          <w:b/>
          <w:bCs/>
          <w:lang w:eastAsia="en-GB"/>
        </w:rPr>
        <w:t xml:space="preserve">ne </w:t>
      </w:r>
      <w:r w:rsidRPr="00EF1AA2">
        <w:rPr>
          <w:rFonts w:ascii="Calibri" w:hAnsi="Calibri" w:cs="Calibri"/>
          <w:b/>
          <w:bCs/>
          <w:lang w:eastAsia="en-GB"/>
        </w:rPr>
        <w:t xml:space="preserve">Johnson is co-opted on to the parish council, </w:t>
      </w:r>
      <w:r w:rsidR="00360BDC" w:rsidRPr="00EF1AA2">
        <w:rPr>
          <w:rFonts w:ascii="Calibri" w:hAnsi="Calibri" w:cs="Calibri"/>
          <w:b/>
          <w:bCs/>
          <w:lang w:eastAsia="en-GB"/>
        </w:rPr>
        <w:t>sign</w:t>
      </w:r>
      <w:r w:rsidR="001C7698">
        <w:rPr>
          <w:rFonts w:ascii="Calibri" w:hAnsi="Calibri" w:cs="Calibri"/>
          <w:b/>
          <w:bCs/>
          <w:lang w:eastAsia="en-GB"/>
        </w:rPr>
        <w:t xml:space="preserve">ing </w:t>
      </w:r>
      <w:r w:rsidRPr="00EF1AA2">
        <w:rPr>
          <w:rFonts w:ascii="Calibri" w:hAnsi="Calibri" w:cs="Calibri"/>
          <w:b/>
          <w:bCs/>
          <w:lang w:eastAsia="en-GB"/>
        </w:rPr>
        <w:t xml:space="preserve">her </w:t>
      </w:r>
      <w:r w:rsidR="00387025" w:rsidRPr="00EF1AA2">
        <w:rPr>
          <w:rFonts w:ascii="Calibri" w:hAnsi="Calibri" w:cs="Calibri"/>
          <w:b/>
          <w:bCs/>
          <w:lang w:eastAsia="en-GB"/>
        </w:rPr>
        <w:t xml:space="preserve">acceptance of office </w:t>
      </w:r>
      <w:r w:rsidR="00EF1AA2" w:rsidRPr="00EF1AA2">
        <w:rPr>
          <w:rFonts w:ascii="Calibri" w:hAnsi="Calibri" w:cs="Calibri"/>
          <w:b/>
          <w:bCs/>
          <w:lang w:eastAsia="en-GB"/>
        </w:rPr>
        <w:t>and join</w:t>
      </w:r>
      <w:r w:rsidR="001C7698">
        <w:rPr>
          <w:rFonts w:ascii="Calibri" w:hAnsi="Calibri" w:cs="Calibri"/>
          <w:b/>
          <w:bCs/>
          <w:lang w:eastAsia="en-GB"/>
        </w:rPr>
        <w:t>ing</w:t>
      </w:r>
      <w:r w:rsidR="00EF1AA2" w:rsidRPr="00EF1AA2">
        <w:rPr>
          <w:rFonts w:ascii="Calibri" w:hAnsi="Calibri" w:cs="Calibri"/>
          <w:b/>
          <w:bCs/>
          <w:lang w:eastAsia="en-GB"/>
        </w:rPr>
        <w:t xml:space="preserve"> the </w:t>
      </w:r>
      <w:r w:rsidR="00387025" w:rsidRPr="00EF1AA2">
        <w:rPr>
          <w:rFonts w:ascii="Calibri" w:hAnsi="Calibri" w:cs="Calibri"/>
          <w:b/>
          <w:bCs/>
          <w:lang w:eastAsia="en-GB"/>
        </w:rPr>
        <w:t>table for the rest of the meeting</w:t>
      </w:r>
    </w:p>
    <w:p w14:paraId="019C6E0A" w14:textId="77777777" w:rsidR="005428EE" w:rsidRDefault="005428EE" w:rsidP="005428EE">
      <w:pPr>
        <w:pStyle w:val="ListParagraph"/>
        <w:rPr>
          <w:b/>
          <w:bCs/>
          <w:lang w:eastAsia="en-GB"/>
        </w:rPr>
      </w:pPr>
    </w:p>
    <w:p w14:paraId="4216DE53" w14:textId="6326EE00" w:rsidR="00EF46E3" w:rsidRPr="00DC2473" w:rsidRDefault="00E94991" w:rsidP="00EF1AA2">
      <w:pPr>
        <w:numPr>
          <w:ilvl w:val="1"/>
          <w:numId w:val="1"/>
        </w:numPr>
        <w:overflowPunct w:val="0"/>
        <w:autoSpaceDE w:val="0"/>
        <w:autoSpaceDN w:val="0"/>
        <w:adjustRightInd w:val="0"/>
        <w:ind w:left="426" w:hanging="426"/>
        <w:jc w:val="both"/>
        <w:textAlignment w:val="baseline"/>
        <w:rPr>
          <w:rFonts w:ascii="Calibri" w:hAnsi="Calibri" w:cs="Calibri"/>
          <w:b/>
          <w:bCs/>
          <w:lang w:eastAsia="en-GB"/>
        </w:rPr>
      </w:pPr>
      <w:r w:rsidRPr="00DC2473">
        <w:rPr>
          <w:rFonts w:ascii="Calibri" w:hAnsi="Calibri" w:cs="Calibri"/>
          <w:b/>
          <w:bCs/>
          <w:lang w:eastAsia="en-GB"/>
        </w:rPr>
        <w:t xml:space="preserve">TO RECEIVE ANY DECLARATIONS OF INTEREST FROM MEMBERS  </w:t>
      </w:r>
    </w:p>
    <w:p w14:paraId="586490F0" w14:textId="77777777" w:rsidR="00727673" w:rsidRDefault="00EF46E3" w:rsidP="00EF1AA2">
      <w:pPr>
        <w:tabs>
          <w:tab w:val="left" w:pos="426"/>
          <w:tab w:val="num" w:pos="567"/>
        </w:tabs>
        <w:overflowPunct w:val="0"/>
        <w:autoSpaceDE w:val="0"/>
        <w:autoSpaceDN w:val="0"/>
        <w:adjustRightInd w:val="0"/>
        <w:ind w:left="426"/>
        <w:jc w:val="both"/>
        <w:textAlignment w:val="baseline"/>
        <w:rPr>
          <w:rFonts w:ascii="Calibri" w:hAnsi="Calibri" w:cs="Calibri"/>
          <w:i/>
          <w:iCs/>
          <w:lang w:eastAsia="en-GB"/>
        </w:rPr>
      </w:pPr>
      <w:r w:rsidRPr="54FCC056">
        <w:rPr>
          <w:rFonts w:ascii="Calibri" w:hAnsi="Calibri" w:cs="Calibri"/>
          <w:i/>
          <w:iCs/>
          <w:lang w:eastAsia="en-GB"/>
        </w:rPr>
        <w:t xml:space="preserve">Members are invited to declare disclosable pecuniary interests and other interests in items on the agenda as required by the Crigglestone Parish Council Code of Conduct for Members and by the Localism Act 2011.  </w:t>
      </w:r>
    </w:p>
    <w:p w14:paraId="00B73145" w14:textId="553F0BD3" w:rsidR="00B03CE1" w:rsidRPr="009760A2" w:rsidRDefault="00EF1AA2" w:rsidP="00EE4F9C">
      <w:pPr>
        <w:tabs>
          <w:tab w:val="left" w:pos="426"/>
          <w:tab w:val="num" w:pos="567"/>
        </w:tabs>
        <w:overflowPunct w:val="0"/>
        <w:autoSpaceDE w:val="0"/>
        <w:autoSpaceDN w:val="0"/>
        <w:adjustRightInd w:val="0"/>
        <w:ind w:left="142"/>
        <w:jc w:val="both"/>
        <w:textAlignment w:val="baseline"/>
        <w:rPr>
          <w:rFonts w:ascii="Calibri" w:hAnsi="Calibri" w:cs="Calibri"/>
          <w:b/>
          <w:bCs/>
          <w:lang w:eastAsia="en-GB"/>
        </w:rPr>
      </w:pPr>
      <w:r>
        <w:rPr>
          <w:rFonts w:ascii="Calibri" w:hAnsi="Calibri" w:cs="Calibri"/>
          <w:i/>
          <w:iCs/>
          <w:lang w:eastAsia="en-GB"/>
        </w:rPr>
        <w:tab/>
      </w:r>
      <w:r w:rsidRPr="009760A2">
        <w:rPr>
          <w:rFonts w:ascii="Calibri" w:hAnsi="Calibri" w:cs="Calibri"/>
          <w:b/>
          <w:bCs/>
          <w:lang w:eastAsia="en-GB"/>
        </w:rPr>
        <w:t xml:space="preserve">Cllr Michael Oxspring for Hall Green Community Centre </w:t>
      </w:r>
    </w:p>
    <w:p w14:paraId="0625050A" w14:textId="77777777" w:rsidR="00EF1AA2" w:rsidRDefault="00EF1AA2" w:rsidP="00EE4F9C">
      <w:pPr>
        <w:tabs>
          <w:tab w:val="left" w:pos="426"/>
          <w:tab w:val="num" w:pos="567"/>
        </w:tabs>
        <w:overflowPunct w:val="0"/>
        <w:autoSpaceDE w:val="0"/>
        <w:autoSpaceDN w:val="0"/>
        <w:adjustRightInd w:val="0"/>
        <w:ind w:left="142"/>
        <w:jc w:val="both"/>
        <w:textAlignment w:val="baseline"/>
        <w:rPr>
          <w:rFonts w:ascii="Calibri" w:hAnsi="Calibri" w:cs="Calibri"/>
          <w:i/>
          <w:iCs/>
          <w:lang w:eastAsia="en-GB"/>
        </w:rPr>
      </w:pPr>
    </w:p>
    <w:p w14:paraId="7057D351" w14:textId="165D9112" w:rsidR="007620CB" w:rsidRPr="00545417" w:rsidRDefault="00E94991" w:rsidP="009760A2">
      <w:pPr>
        <w:numPr>
          <w:ilvl w:val="0"/>
          <w:numId w:val="2"/>
        </w:numPr>
        <w:ind w:left="426" w:hanging="426"/>
        <w:jc w:val="both"/>
        <w:rPr>
          <w:rFonts w:ascii="Aptos" w:hAnsi="Aptos" w:cs="Aptos"/>
          <w:i/>
          <w:iCs/>
          <w:lang w:eastAsia="en-GB"/>
        </w:rPr>
      </w:pPr>
      <w:r w:rsidRPr="001813EE">
        <w:rPr>
          <w:rFonts w:ascii="Calibri" w:hAnsi="Calibri" w:cs="Calibri"/>
          <w:b/>
          <w:bCs/>
          <w:lang w:eastAsia="en-GB"/>
        </w:rPr>
        <w:t xml:space="preserve">TO CONSIDER REQUESTS RECEIVED BY THE CLERK FOR DISPENSATIONS UNDER SECTION 33 OF THE LOCALISM ACT 2011 </w:t>
      </w:r>
      <w:r w:rsidR="00A93A1B" w:rsidRPr="001813EE">
        <w:rPr>
          <w:rFonts w:ascii="Calibri" w:hAnsi="Calibri" w:cs="Calibri"/>
          <w:i/>
          <w:iCs/>
          <w:lang w:eastAsia="en-GB"/>
        </w:rPr>
        <w:t xml:space="preserve">(Here </w:t>
      </w:r>
      <w:r w:rsidR="3B4DCC85" w:rsidRPr="001813EE">
        <w:rPr>
          <w:rFonts w:ascii="Calibri" w:hAnsi="Calibri" w:cs="Calibri"/>
          <w:i/>
          <w:iCs/>
          <w:lang w:eastAsia="en-GB"/>
        </w:rPr>
        <w:t>Cllrs</w:t>
      </w:r>
      <w:r w:rsidR="00A93A1B" w:rsidRPr="001813EE">
        <w:rPr>
          <w:rFonts w:ascii="Calibri" w:hAnsi="Calibri" w:cs="Calibri"/>
          <w:i/>
          <w:iCs/>
          <w:lang w:eastAsia="en-GB"/>
        </w:rPr>
        <w:t xml:space="preserve"> who have declared an ‘interest’ in something on the agenda can request in writing using the prescribed form, that they be allowed to speak, </w:t>
      </w:r>
      <w:r w:rsidR="00B44A56" w:rsidRPr="001813EE">
        <w:rPr>
          <w:rFonts w:ascii="Calibri" w:hAnsi="Calibri" w:cs="Calibri"/>
          <w:i/>
          <w:iCs/>
          <w:lang w:eastAsia="en-GB"/>
        </w:rPr>
        <w:t>remain in</w:t>
      </w:r>
      <w:r w:rsidR="00A93A1B" w:rsidRPr="001813EE">
        <w:rPr>
          <w:rFonts w:ascii="Calibri" w:hAnsi="Calibri" w:cs="Calibri"/>
          <w:i/>
          <w:iCs/>
          <w:lang w:eastAsia="en-GB"/>
        </w:rPr>
        <w:t xml:space="preserve"> the </w:t>
      </w:r>
      <w:r w:rsidR="00D33FCE" w:rsidRPr="001813EE">
        <w:rPr>
          <w:rFonts w:ascii="Calibri" w:hAnsi="Calibri" w:cs="Calibri"/>
          <w:i/>
          <w:iCs/>
          <w:lang w:eastAsia="en-GB"/>
        </w:rPr>
        <w:t>meeting</w:t>
      </w:r>
      <w:r w:rsidR="00A93A1B" w:rsidRPr="001813EE">
        <w:rPr>
          <w:rFonts w:ascii="Calibri" w:hAnsi="Calibri" w:cs="Calibri"/>
          <w:i/>
          <w:iCs/>
          <w:lang w:eastAsia="en-GB"/>
        </w:rPr>
        <w:t xml:space="preserve"> where it is being discussed and potentially vote!  There </w:t>
      </w:r>
      <w:r w:rsidR="00D33FCE" w:rsidRPr="001813EE">
        <w:rPr>
          <w:rFonts w:ascii="Calibri" w:hAnsi="Calibri" w:cs="Calibri"/>
          <w:i/>
          <w:iCs/>
          <w:lang w:eastAsia="en-GB"/>
        </w:rPr>
        <w:t>are</w:t>
      </w:r>
      <w:r w:rsidR="00A93A1B" w:rsidRPr="001813EE">
        <w:rPr>
          <w:rFonts w:ascii="Calibri" w:hAnsi="Calibri" w:cs="Calibri"/>
          <w:i/>
          <w:iCs/>
          <w:lang w:eastAsia="en-GB"/>
        </w:rPr>
        <w:t xml:space="preserve"> strict criteria in place to even consider this, and the </w:t>
      </w:r>
      <w:r w:rsidR="303BA897" w:rsidRPr="001813EE">
        <w:rPr>
          <w:rFonts w:ascii="Calibri" w:hAnsi="Calibri" w:cs="Calibri"/>
          <w:i/>
          <w:iCs/>
          <w:lang w:eastAsia="en-GB"/>
        </w:rPr>
        <w:t>council's</w:t>
      </w:r>
      <w:r w:rsidR="00A93A1B" w:rsidRPr="001813EE">
        <w:rPr>
          <w:rFonts w:ascii="Calibri" w:hAnsi="Calibri" w:cs="Calibri"/>
          <w:i/>
          <w:iCs/>
          <w:lang w:eastAsia="en-GB"/>
        </w:rPr>
        <w:t xml:space="preserve"> decision is final).</w:t>
      </w:r>
    </w:p>
    <w:p w14:paraId="4108BEF6" w14:textId="202D1026" w:rsidR="00545417" w:rsidRPr="004B1404" w:rsidRDefault="006B68F2" w:rsidP="009760A2">
      <w:pPr>
        <w:ind w:firstLine="426"/>
        <w:jc w:val="both"/>
        <w:rPr>
          <w:rFonts w:ascii="Aptos" w:hAnsi="Aptos" w:cs="Aptos"/>
          <w:i/>
          <w:iCs/>
          <w:lang w:eastAsia="en-GB"/>
        </w:rPr>
      </w:pPr>
      <w:r w:rsidRPr="009760A2">
        <w:rPr>
          <w:rFonts w:ascii="Aptos" w:hAnsi="Aptos" w:cs="Aptos"/>
          <w:b/>
          <w:bCs/>
          <w:lang w:eastAsia="en-GB"/>
        </w:rPr>
        <w:t>None received</w:t>
      </w:r>
    </w:p>
    <w:p w14:paraId="09744BF6" w14:textId="77777777" w:rsidR="00727673" w:rsidRPr="001813EE" w:rsidRDefault="00727673" w:rsidP="00EE4F9C">
      <w:pPr>
        <w:jc w:val="both"/>
        <w:rPr>
          <w:rFonts w:ascii="Aptos" w:hAnsi="Aptos" w:cs="Aptos"/>
          <w:i/>
          <w:iCs/>
          <w:lang w:eastAsia="en-GB"/>
        </w:rPr>
      </w:pPr>
    </w:p>
    <w:p w14:paraId="31CDF39B" w14:textId="77777777" w:rsidR="00520683" w:rsidRPr="00520683" w:rsidRDefault="00520683" w:rsidP="009760A2">
      <w:pPr>
        <w:numPr>
          <w:ilvl w:val="0"/>
          <w:numId w:val="2"/>
        </w:numPr>
        <w:ind w:left="426" w:hanging="426"/>
        <w:jc w:val="both"/>
        <w:rPr>
          <w:rFonts w:ascii="Calibri" w:hAnsi="Calibri" w:cs="Calibri"/>
          <w:b/>
          <w:bCs/>
        </w:rPr>
      </w:pPr>
      <w:r w:rsidRPr="00520683">
        <w:rPr>
          <w:rFonts w:ascii="Calibri" w:hAnsi="Calibri" w:cs="Calibri"/>
          <w:b/>
          <w:bCs/>
        </w:rPr>
        <w:t>TO CONSIDER EXCLUDING THE PRESS &amp; PUBLIC FROM LISTED AGENDA ITEMS,</w:t>
      </w:r>
    </w:p>
    <w:p w14:paraId="2320A76D" w14:textId="3B511CD5" w:rsidR="00545417" w:rsidRPr="0077096B" w:rsidRDefault="00520683" w:rsidP="009760A2">
      <w:pPr>
        <w:ind w:left="426"/>
        <w:jc w:val="both"/>
        <w:rPr>
          <w:rFonts w:ascii="Calibri" w:hAnsi="Calibri" w:cs="Calibri"/>
          <w:b/>
          <w:bCs/>
          <w:szCs w:val="24"/>
        </w:rPr>
      </w:pPr>
      <w:r w:rsidRPr="00520683">
        <w:rPr>
          <w:rFonts w:ascii="Calibri" w:hAnsi="Calibri" w:cs="Calibri"/>
          <w:b/>
          <w:bCs/>
        </w:rPr>
        <w:t xml:space="preserve">(Public Bodies, Admission to Meeting Act 1960. That the publicity would be prejudicial to the confidential nature of the business to be transacted).  </w:t>
      </w:r>
      <w:r w:rsidR="0077096B" w:rsidRPr="0077096B">
        <w:rPr>
          <w:rFonts w:ascii="Calibri" w:hAnsi="Calibri" w:cs="Calibri"/>
          <w:b/>
          <w:bCs/>
          <w:szCs w:val="24"/>
        </w:rPr>
        <w:t xml:space="preserve">For the prescribed grounds identified by the council.  </w:t>
      </w:r>
      <w:r w:rsidR="001C5EEE" w:rsidRPr="0077096B">
        <w:rPr>
          <w:rFonts w:ascii="Calibri" w:hAnsi="Calibri" w:cs="Calibri"/>
          <w:b/>
          <w:bCs/>
          <w:szCs w:val="24"/>
        </w:rPr>
        <w:t>None</w:t>
      </w:r>
    </w:p>
    <w:p w14:paraId="52A81A70" w14:textId="77777777" w:rsidR="00520683" w:rsidRDefault="00520683" w:rsidP="00520683">
      <w:pPr>
        <w:pStyle w:val="ListParagraph"/>
        <w:rPr>
          <w:b/>
          <w:bCs/>
          <w:lang w:eastAsia="en-GB"/>
        </w:rPr>
      </w:pPr>
    </w:p>
    <w:p w14:paraId="3FE9503D" w14:textId="292BD406" w:rsidR="580171D7" w:rsidRDefault="00E94991" w:rsidP="009760A2">
      <w:pPr>
        <w:numPr>
          <w:ilvl w:val="0"/>
          <w:numId w:val="2"/>
        </w:numPr>
        <w:ind w:left="426" w:hanging="426"/>
        <w:jc w:val="both"/>
        <w:rPr>
          <w:rFonts w:ascii="Calibri" w:hAnsi="Calibri" w:cs="Calibri"/>
          <w:b/>
          <w:bCs/>
        </w:rPr>
      </w:pPr>
      <w:r w:rsidRPr="001813EE">
        <w:rPr>
          <w:rFonts w:ascii="Calibri" w:hAnsi="Calibri" w:cs="Calibri"/>
          <w:b/>
          <w:bCs/>
          <w:lang w:eastAsia="en-GB"/>
        </w:rPr>
        <w:t>TO RECEIVE SUCH ITEMS THAT THE CHAIR MAY WISH TO LAY BEFORE THE COUNCIL</w:t>
      </w:r>
    </w:p>
    <w:p w14:paraId="641D018C" w14:textId="77777777" w:rsidR="00ED3E39" w:rsidRPr="00ED3E39" w:rsidRDefault="00ED3E39" w:rsidP="009760A2">
      <w:pPr>
        <w:pStyle w:val="ListParagraph"/>
        <w:numPr>
          <w:ilvl w:val="0"/>
          <w:numId w:val="34"/>
        </w:numPr>
        <w:ind w:left="851"/>
        <w:jc w:val="both"/>
        <w:rPr>
          <w:sz w:val="24"/>
          <w:szCs w:val="24"/>
        </w:rPr>
      </w:pPr>
      <w:r w:rsidRPr="00ED3E39">
        <w:rPr>
          <w:sz w:val="24"/>
          <w:szCs w:val="24"/>
        </w:rPr>
        <w:t>To welcome the newly elected District Cllrs for Ward 18 Rural</w:t>
      </w:r>
    </w:p>
    <w:p w14:paraId="47D150F1" w14:textId="36C3BFFD" w:rsidR="00ED3E39" w:rsidRPr="008F3998" w:rsidRDefault="00ED3E39" w:rsidP="009760A2">
      <w:pPr>
        <w:pStyle w:val="ListParagraph"/>
        <w:ind w:left="851"/>
        <w:jc w:val="both"/>
        <w:rPr>
          <w:sz w:val="24"/>
          <w:szCs w:val="24"/>
        </w:rPr>
      </w:pPr>
      <w:r w:rsidRPr="00ED3E39">
        <w:rPr>
          <w:sz w:val="24"/>
          <w:szCs w:val="24"/>
        </w:rPr>
        <w:t>Councillor Dr Ansar Hayat  ahayat@wakefield.gov.uk  07721812010</w:t>
      </w:r>
      <w:r w:rsidR="0019223A">
        <w:rPr>
          <w:sz w:val="24"/>
          <w:szCs w:val="24"/>
        </w:rPr>
        <w:t xml:space="preserve"> – </w:t>
      </w:r>
      <w:r w:rsidR="0019223A" w:rsidRPr="008F3998">
        <w:rPr>
          <w:sz w:val="24"/>
          <w:szCs w:val="24"/>
        </w:rPr>
        <w:t>Apologies working</w:t>
      </w:r>
    </w:p>
    <w:p w14:paraId="7D96F049" w14:textId="2213E099" w:rsidR="00C33877" w:rsidRPr="008F3998" w:rsidRDefault="00ED3E39" w:rsidP="009760A2">
      <w:pPr>
        <w:pStyle w:val="ListParagraph"/>
        <w:ind w:left="851"/>
        <w:jc w:val="both"/>
        <w:rPr>
          <w:sz w:val="24"/>
          <w:szCs w:val="24"/>
        </w:rPr>
      </w:pPr>
      <w:r w:rsidRPr="008F3998">
        <w:rPr>
          <w:sz w:val="24"/>
          <w:szCs w:val="24"/>
        </w:rPr>
        <w:t>Councillor James Johnston  jamesjohnston@wakefield.gov.uk   07721812517</w:t>
      </w:r>
      <w:r w:rsidR="000D3159" w:rsidRPr="008F3998">
        <w:rPr>
          <w:sz w:val="24"/>
          <w:szCs w:val="24"/>
        </w:rPr>
        <w:t xml:space="preserve"> – Apologies, called up for Jury </w:t>
      </w:r>
      <w:r w:rsidR="0077096B">
        <w:rPr>
          <w:sz w:val="24"/>
          <w:szCs w:val="24"/>
        </w:rPr>
        <w:t>S</w:t>
      </w:r>
      <w:r w:rsidR="000D3159" w:rsidRPr="008F3998">
        <w:rPr>
          <w:sz w:val="24"/>
          <w:szCs w:val="24"/>
        </w:rPr>
        <w:t>ervice</w:t>
      </w:r>
      <w:r w:rsidR="008F3998">
        <w:rPr>
          <w:sz w:val="24"/>
          <w:szCs w:val="24"/>
        </w:rPr>
        <w:t xml:space="preserve">.  </w:t>
      </w:r>
      <w:r w:rsidRPr="008F3998">
        <w:rPr>
          <w:sz w:val="24"/>
          <w:szCs w:val="24"/>
        </w:rPr>
        <w:t>Councillor Rebecca Webster  rewebster@wakefield.gov.uk   07721812518</w:t>
      </w:r>
      <w:r w:rsidR="006C4227" w:rsidRPr="008F3998">
        <w:rPr>
          <w:sz w:val="24"/>
          <w:szCs w:val="24"/>
        </w:rPr>
        <w:t xml:space="preserve">  Apologies working</w:t>
      </w:r>
    </w:p>
    <w:p w14:paraId="0DBF0F16" w14:textId="0411C513" w:rsidR="000D3159" w:rsidRDefault="00621F44" w:rsidP="009760A2">
      <w:pPr>
        <w:pStyle w:val="ListParagraph"/>
        <w:numPr>
          <w:ilvl w:val="0"/>
          <w:numId w:val="34"/>
        </w:numPr>
        <w:ind w:left="851"/>
        <w:jc w:val="both"/>
        <w:rPr>
          <w:sz w:val="24"/>
          <w:szCs w:val="24"/>
        </w:rPr>
      </w:pPr>
      <w:r>
        <w:rPr>
          <w:sz w:val="24"/>
          <w:szCs w:val="24"/>
        </w:rPr>
        <w:t xml:space="preserve">For all council </w:t>
      </w:r>
      <w:r w:rsidR="008F3998">
        <w:rPr>
          <w:sz w:val="24"/>
          <w:szCs w:val="24"/>
        </w:rPr>
        <w:t xml:space="preserve">members </w:t>
      </w:r>
      <w:r>
        <w:rPr>
          <w:sz w:val="24"/>
          <w:szCs w:val="24"/>
        </w:rPr>
        <w:t xml:space="preserve">to </w:t>
      </w:r>
      <w:r w:rsidR="000D3159">
        <w:rPr>
          <w:sz w:val="24"/>
          <w:szCs w:val="24"/>
        </w:rPr>
        <w:t xml:space="preserve">sign a sympathy card for </w:t>
      </w:r>
      <w:r w:rsidR="004263DC">
        <w:rPr>
          <w:sz w:val="24"/>
          <w:szCs w:val="24"/>
        </w:rPr>
        <w:t xml:space="preserve">Cllr </w:t>
      </w:r>
      <w:r>
        <w:rPr>
          <w:sz w:val="24"/>
          <w:szCs w:val="24"/>
        </w:rPr>
        <w:t xml:space="preserve">Cynthia </w:t>
      </w:r>
      <w:r w:rsidR="004263DC">
        <w:rPr>
          <w:sz w:val="24"/>
          <w:szCs w:val="24"/>
        </w:rPr>
        <w:t xml:space="preserve">Binns </w:t>
      </w:r>
      <w:r>
        <w:rPr>
          <w:sz w:val="24"/>
          <w:szCs w:val="24"/>
        </w:rPr>
        <w:t xml:space="preserve">and </w:t>
      </w:r>
      <w:r w:rsidR="004263DC">
        <w:rPr>
          <w:sz w:val="24"/>
          <w:szCs w:val="24"/>
        </w:rPr>
        <w:t xml:space="preserve">husband </w:t>
      </w:r>
      <w:r>
        <w:rPr>
          <w:sz w:val="24"/>
          <w:szCs w:val="24"/>
        </w:rPr>
        <w:t>Len Binns</w:t>
      </w:r>
      <w:r w:rsidR="007C4C8E">
        <w:rPr>
          <w:sz w:val="24"/>
          <w:szCs w:val="24"/>
        </w:rPr>
        <w:t xml:space="preserve"> </w:t>
      </w:r>
      <w:r w:rsidR="004263DC">
        <w:rPr>
          <w:sz w:val="24"/>
          <w:szCs w:val="24"/>
        </w:rPr>
        <w:t>following the death of their daughter.</w:t>
      </w:r>
    </w:p>
    <w:p w14:paraId="43A0C00A" w14:textId="77777777" w:rsidR="00545417" w:rsidRDefault="00545417" w:rsidP="00545417">
      <w:pPr>
        <w:jc w:val="both"/>
        <w:rPr>
          <w:szCs w:val="24"/>
        </w:rPr>
      </w:pPr>
    </w:p>
    <w:p w14:paraId="00EE28C6" w14:textId="77777777" w:rsidR="00954312" w:rsidRDefault="00954312" w:rsidP="00545417">
      <w:pPr>
        <w:jc w:val="both"/>
        <w:rPr>
          <w:szCs w:val="24"/>
        </w:rPr>
      </w:pPr>
    </w:p>
    <w:p w14:paraId="08A91287" w14:textId="77777777" w:rsidR="004263DC" w:rsidRPr="00545417" w:rsidRDefault="004263DC" w:rsidP="00545417">
      <w:pPr>
        <w:jc w:val="both"/>
        <w:rPr>
          <w:szCs w:val="24"/>
        </w:rPr>
      </w:pPr>
    </w:p>
    <w:p w14:paraId="7814EAA7" w14:textId="77777777" w:rsidR="00621F44" w:rsidRPr="00ED3E39" w:rsidRDefault="00621F44" w:rsidP="00ED3E39">
      <w:pPr>
        <w:pStyle w:val="ListParagraph"/>
        <w:ind w:left="142"/>
        <w:jc w:val="both"/>
        <w:rPr>
          <w:sz w:val="24"/>
          <w:szCs w:val="24"/>
        </w:rPr>
      </w:pPr>
    </w:p>
    <w:p w14:paraId="4ED9B3AA" w14:textId="055D6180" w:rsidR="007620CB" w:rsidRPr="0031434F" w:rsidRDefault="00CB40D8" w:rsidP="00FB3191">
      <w:pPr>
        <w:numPr>
          <w:ilvl w:val="0"/>
          <w:numId w:val="2"/>
        </w:numPr>
        <w:ind w:left="426" w:hanging="710"/>
        <w:jc w:val="both"/>
        <w:rPr>
          <w:rStyle w:val="normaltextrun"/>
          <w:rFonts w:ascii="Calibri" w:hAnsi="Calibri" w:cs="Calibri"/>
          <w:b/>
          <w:szCs w:val="24"/>
        </w:rPr>
      </w:pPr>
      <w:r w:rsidRPr="5E4C835D">
        <w:rPr>
          <w:rStyle w:val="normaltextrun"/>
          <w:rFonts w:ascii="Calibri" w:hAnsi="Calibri" w:cs="Calibri"/>
          <w:b/>
          <w:bCs/>
        </w:rPr>
        <w:t xml:space="preserve">POLICE SAFE SCHEME </w:t>
      </w:r>
    </w:p>
    <w:p w14:paraId="1F7D4857" w14:textId="6CD9BADE" w:rsidR="00545417" w:rsidRPr="004263DC" w:rsidRDefault="005E25B7" w:rsidP="004263DC">
      <w:pPr>
        <w:pStyle w:val="ListParagraph"/>
        <w:numPr>
          <w:ilvl w:val="0"/>
          <w:numId w:val="5"/>
        </w:numPr>
        <w:ind w:left="425" w:firstLine="1"/>
        <w:jc w:val="both"/>
        <w:rPr>
          <w:rStyle w:val="normaltextrun"/>
          <w:b/>
          <w:color w:val="EE0000"/>
          <w:szCs w:val="24"/>
        </w:rPr>
      </w:pPr>
      <w:r w:rsidRPr="004263DC">
        <w:rPr>
          <w:rStyle w:val="normaltextrun"/>
          <w:sz w:val="24"/>
          <w:szCs w:val="24"/>
        </w:rPr>
        <w:lastRenderedPageBreak/>
        <w:t>To receive the Safe Sch</w:t>
      </w:r>
      <w:r w:rsidR="000D379F" w:rsidRPr="004263DC">
        <w:rPr>
          <w:rStyle w:val="normaltextrun"/>
          <w:sz w:val="24"/>
          <w:szCs w:val="24"/>
        </w:rPr>
        <w:t xml:space="preserve">eme Report for </w:t>
      </w:r>
      <w:r w:rsidR="003263FE" w:rsidRPr="004263DC">
        <w:rPr>
          <w:rStyle w:val="normaltextrun"/>
          <w:sz w:val="24"/>
          <w:szCs w:val="24"/>
        </w:rPr>
        <w:t xml:space="preserve">May </w:t>
      </w:r>
      <w:r w:rsidR="00F55B31" w:rsidRPr="004263DC">
        <w:rPr>
          <w:rStyle w:val="normaltextrun"/>
          <w:sz w:val="24"/>
          <w:szCs w:val="24"/>
        </w:rPr>
        <w:t>2026 (supporting</w:t>
      </w:r>
      <w:r w:rsidR="009C68E8" w:rsidRPr="004263DC">
        <w:rPr>
          <w:rStyle w:val="normaltextrun"/>
          <w:sz w:val="24"/>
          <w:szCs w:val="24"/>
        </w:rPr>
        <w:t xml:space="preserve"> tab</w:t>
      </w:r>
      <w:r w:rsidR="00F55B31" w:rsidRPr="004263DC">
        <w:rPr>
          <w:rStyle w:val="normaltextrun"/>
          <w:sz w:val="24"/>
          <w:szCs w:val="24"/>
        </w:rPr>
        <w:t>)</w:t>
      </w:r>
      <w:r w:rsidR="000D369F" w:rsidRPr="004263DC">
        <w:rPr>
          <w:rStyle w:val="normaltextrun"/>
          <w:sz w:val="24"/>
          <w:szCs w:val="24"/>
        </w:rPr>
        <w:t xml:space="preserve">  </w:t>
      </w:r>
      <w:r w:rsidR="004263DC" w:rsidRPr="004263DC">
        <w:rPr>
          <w:rStyle w:val="normaltextrun"/>
          <w:b/>
          <w:bCs/>
          <w:sz w:val="24"/>
          <w:szCs w:val="24"/>
        </w:rPr>
        <w:t>Received</w:t>
      </w:r>
    </w:p>
    <w:p w14:paraId="007CB08C" w14:textId="0AF68A6E" w:rsidR="00545417" w:rsidRPr="005F6708" w:rsidRDefault="00FC33DB" w:rsidP="00470BBC">
      <w:pPr>
        <w:pStyle w:val="ListParagraph"/>
        <w:numPr>
          <w:ilvl w:val="0"/>
          <w:numId w:val="5"/>
        </w:numPr>
        <w:ind w:left="709" w:hanging="283"/>
        <w:jc w:val="both"/>
        <w:rPr>
          <w:rStyle w:val="normaltextrun"/>
          <w:b/>
          <w:szCs w:val="24"/>
        </w:rPr>
      </w:pPr>
      <w:r w:rsidRPr="00470BBC">
        <w:rPr>
          <w:rStyle w:val="normaltextrun"/>
          <w:sz w:val="24"/>
          <w:szCs w:val="24"/>
        </w:rPr>
        <w:t>P</w:t>
      </w:r>
      <w:r w:rsidR="0031434F" w:rsidRPr="00470BBC">
        <w:rPr>
          <w:rStyle w:val="normaltextrun"/>
          <w:sz w:val="24"/>
          <w:szCs w:val="24"/>
        </w:rPr>
        <w:t>riorities</w:t>
      </w:r>
      <w:r w:rsidR="002F4B71" w:rsidRPr="00470BBC">
        <w:rPr>
          <w:rStyle w:val="normaltextrun"/>
          <w:color w:val="EE0000"/>
          <w:sz w:val="24"/>
          <w:szCs w:val="24"/>
        </w:rPr>
        <w:t xml:space="preserve"> </w:t>
      </w:r>
      <w:r w:rsidR="00EB2826" w:rsidRPr="00470BBC">
        <w:rPr>
          <w:rStyle w:val="normaltextrun"/>
          <w:b/>
          <w:bCs/>
          <w:sz w:val="24"/>
          <w:szCs w:val="24"/>
        </w:rPr>
        <w:t>Resolved:</w:t>
      </w:r>
      <w:r w:rsidR="00EB2826" w:rsidRPr="00470BBC">
        <w:rPr>
          <w:rStyle w:val="normaltextrun"/>
          <w:sz w:val="24"/>
          <w:szCs w:val="24"/>
        </w:rPr>
        <w:t xml:space="preserve"> </w:t>
      </w:r>
      <w:r w:rsidR="006B1031" w:rsidRPr="00470BBC">
        <w:rPr>
          <w:rStyle w:val="normaltextrun"/>
          <w:sz w:val="24"/>
          <w:szCs w:val="24"/>
        </w:rPr>
        <w:t xml:space="preserve">1) </w:t>
      </w:r>
      <w:r w:rsidR="00CE203B" w:rsidRPr="00470BBC">
        <w:rPr>
          <w:rStyle w:val="normaltextrun"/>
          <w:sz w:val="24"/>
          <w:szCs w:val="24"/>
        </w:rPr>
        <w:t>T</w:t>
      </w:r>
      <w:r w:rsidR="00EB2826" w:rsidRPr="00470BBC">
        <w:rPr>
          <w:rStyle w:val="normaltextrun"/>
          <w:sz w:val="24"/>
          <w:szCs w:val="24"/>
        </w:rPr>
        <w:t xml:space="preserve">hat officers </w:t>
      </w:r>
      <w:r w:rsidR="005F123E" w:rsidRPr="00470BBC">
        <w:rPr>
          <w:rStyle w:val="normaltextrun"/>
          <w:bCs/>
          <w:szCs w:val="24"/>
        </w:rPr>
        <w:t>a</w:t>
      </w:r>
      <w:r w:rsidR="000D369F" w:rsidRPr="00470BBC">
        <w:rPr>
          <w:rStyle w:val="normaltextrun"/>
          <w:bCs/>
          <w:szCs w:val="24"/>
        </w:rPr>
        <w:t xml:space="preserve">ttend between 4-6pm </w:t>
      </w:r>
      <w:r w:rsidR="00CE203B" w:rsidRPr="00470BBC">
        <w:rPr>
          <w:rStyle w:val="normaltextrun"/>
          <w:bCs/>
          <w:szCs w:val="24"/>
        </w:rPr>
        <w:t xml:space="preserve">to address the </w:t>
      </w:r>
      <w:r w:rsidR="000D369F" w:rsidRPr="00470BBC">
        <w:rPr>
          <w:rStyle w:val="normaltextrun"/>
          <w:bCs/>
          <w:szCs w:val="24"/>
        </w:rPr>
        <w:t xml:space="preserve">irresponsible parking at </w:t>
      </w:r>
      <w:r w:rsidR="00CE203B" w:rsidRPr="00470BBC">
        <w:rPr>
          <w:rStyle w:val="normaltextrun"/>
          <w:bCs/>
          <w:szCs w:val="24"/>
        </w:rPr>
        <w:t>O</w:t>
      </w:r>
      <w:r w:rsidR="000D369F" w:rsidRPr="00470BBC">
        <w:rPr>
          <w:rStyle w:val="normaltextrun"/>
          <w:bCs/>
          <w:szCs w:val="24"/>
        </w:rPr>
        <w:t xml:space="preserve">ne </w:t>
      </w:r>
      <w:r w:rsidR="00CE203B" w:rsidRPr="00470BBC">
        <w:rPr>
          <w:rStyle w:val="normaltextrun"/>
          <w:bCs/>
          <w:szCs w:val="24"/>
        </w:rPr>
        <w:t>S</w:t>
      </w:r>
      <w:r w:rsidR="000D369F" w:rsidRPr="00470BBC">
        <w:rPr>
          <w:rStyle w:val="normaltextrun"/>
          <w:bCs/>
          <w:szCs w:val="24"/>
        </w:rPr>
        <w:t xml:space="preserve">top </w:t>
      </w:r>
      <w:r w:rsidR="00CE203B" w:rsidRPr="00470BBC">
        <w:rPr>
          <w:rStyle w:val="normaltextrun"/>
          <w:bCs/>
          <w:szCs w:val="24"/>
        </w:rPr>
        <w:t>S</w:t>
      </w:r>
      <w:r w:rsidR="000D369F" w:rsidRPr="00470BBC">
        <w:rPr>
          <w:rStyle w:val="normaltextrun"/>
          <w:bCs/>
          <w:szCs w:val="24"/>
        </w:rPr>
        <w:t>hop on D</w:t>
      </w:r>
      <w:r w:rsidR="00CE203B" w:rsidRPr="00470BBC">
        <w:rPr>
          <w:rStyle w:val="normaltextrun"/>
          <w:bCs/>
          <w:szCs w:val="24"/>
        </w:rPr>
        <w:t xml:space="preserve">enby </w:t>
      </w:r>
      <w:r w:rsidR="000D369F" w:rsidRPr="00470BBC">
        <w:rPr>
          <w:rStyle w:val="normaltextrun"/>
          <w:bCs/>
          <w:szCs w:val="24"/>
        </w:rPr>
        <w:t>D</w:t>
      </w:r>
      <w:r w:rsidR="00CE203B" w:rsidRPr="00470BBC">
        <w:rPr>
          <w:rStyle w:val="normaltextrun"/>
          <w:bCs/>
          <w:szCs w:val="24"/>
        </w:rPr>
        <w:t xml:space="preserve">ale </w:t>
      </w:r>
      <w:r w:rsidR="000D369F" w:rsidRPr="00470BBC">
        <w:rPr>
          <w:rStyle w:val="normaltextrun"/>
          <w:bCs/>
          <w:szCs w:val="24"/>
        </w:rPr>
        <w:t>R</w:t>
      </w:r>
      <w:r w:rsidR="00CE203B" w:rsidRPr="00470BBC">
        <w:rPr>
          <w:rStyle w:val="normaltextrun"/>
          <w:bCs/>
          <w:szCs w:val="24"/>
        </w:rPr>
        <w:t xml:space="preserve">oad </w:t>
      </w:r>
      <w:r w:rsidR="000D369F" w:rsidRPr="00470BBC">
        <w:rPr>
          <w:rStyle w:val="normaltextrun"/>
          <w:bCs/>
          <w:szCs w:val="24"/>
        </w:rPr>
        <w:t>E</w:t>
      </w:r>
      <w:r w:rsidR="00CE203B" w:rsidRPr="00470BBC">
        <w:rPr>
          <w:rStyle w:val="normaltextrun"/>
          <w:bCs/>
          <w:szCs w:val="24"/>
        </w:rPr>
        <w:t>ast</w:t>
      </w:r>
      <w:r w:rsidR="008F10C4" w:rsidRPr="00470BBC">
        <w:rPr>
          <w:rStyle w:val="normaltextrun"/>
          <w:bCs/>
          <w:szCs w:val="24"/>
        </w:rPr>
        <w:t xml:space="preserve">. </w:t>
      </w:r>
      <w:r w:rsidR="006B1031" w:rsidRPr="00470BBC">
        <w:rPr>
          <w:rStyle w:val="normaltextrun"/>
          <w:bCs/>
          <w:szCs w:val="24"/>
        </w:rPr>
        <w:t>2)</w:t>
      </w:r>
      <w:r w:rsidR="008F10C4" w:rsidRPr="00470BBC">
        <w:rPr>
          <w:rStyle w:val="normaltextrun"/>
          <w:bCs/>
          <w:szCs w:val="24"/>
        </w:rPr>
        <w:t xml:space="preserve"> </w:t>
      </w:r>
      <w:r w:rsidR="000D369F" w:rsidRPr="00470BBC">
        <w:rPr>
          <w:rStyle w:val="normaltextrun"/>
          <w:bCs/>
          <w:szCs w:val="24"/>
        </w:rPr>
        <w:t xml:space="preserve"> </w:t>
      </w:r>
      <w:r w:rsidR="008F10C4" w:rsidRPr="00470BBC">
        <w:rPr>
          <w:rStyle w:val="normaltextrun"/>
          <w:bCs/>
          <w:szCs w:val="24"/>
        </w:rPr>
        <w:t>R</w:t>
      </w:r>
      <w:r w:rsidR="000D369F" w:rsidRPr="00470BBC">
        <w:rPr>
          <w:rStyle w:val="normaltextrun"/>
          <w:bCs/>
          <w:szCs w:val="24"/>
        </w:rPr>
        <w:t>eport it into WMDC via District Cllrs</w:t>
      </w:r>
      <w:r w:rsidR="008F10C4" w:rsidRPr="00470BBC">
        <w:rPr>
          <w:rStyle w:val="normaltextrun"/>
          <w:bCs/>
          <w:szCs w:val="24"/>
        </w:rPr>
        <w:t xml:space="preserve"> a</w:t>
      </w:r>
      <w:r w:rsidR="000D369F" w:rsidRPr="00470BBC">
        <w:rPr>
          <w:rStyle w:val="normaltextrun"/>
          <w:bCs/>
          <w:szCs w:val="24"/>
        </w:rPr>
        <w:t xml:space="preserve">nd </w:t>
      </w:r>
      <w:r w:rsidR="008F10C4" w:rsidRPr="00470BBC">
        <w:rPr>
          <w:rStyle w:val="normaltextrun"/>
          <w:bCs/>
          <w:szCs w:val="24"/>
        </w:rPr>
        <w:t>ask for</w:t>
      </w:r>
      <w:r w:rsidR="000D369F" w:rsidRPr="00470BBC">
        <w:rPr>
          <w:rStyle w:val="normaltextrun"/>
          <w:bCs/>
          <w:szCs w:val="24"/>
        </w:rPr>
        <w:t xml:space="preserve"> a meeting </w:t>
      </w:r>
      <w:r w:rsidR="008F10C4" w:rsidRPr="00470BBC">
        <w:rPr>
          <w:rStyle w:val="normaltextrun"/>
          <w:bCs/>
          <w:szCs w:val="24"/>
        </w:rPr>
        <w:t xml:space="preserve">with them to </w:t>
      </w:r>
      <w:r w:rsidR="006B1031" w:rsidRPr="00470BBC">
        <w:rPr>
          <w:rStyle w:val="normaltextrun"/>
          <w:bCs/>
          <w:szCs w:val="24"/>
        </w:rPr>
        <w:t>highlight the importance of it being dealt with properly. 3) That the u</w:t>
      </w:r>
      <w:r w:rsidR="000D369F" w:rsidRPr="00470BBC">
        <w:rPr>
          <w:rStyle w:val="normaltextrun"/>
          <w:bCs/>
          <w:szCs w:val="24"/>
        </w:rPr>
        <w:t xml:space="preserve">sual </w:t>
      </w:r>
      <w:r w:rsidR="006B1031" w:rsidRPr="00470BBC">
        <w:rPr>
          <w:rStyle w:val="normaltextrun"/>
          <w:bCs/>
          <w:szCs w:val="24"/>
        </w:rPr>
        <w:t xml:space="preserve">traffic </w:t>
      </w:r>
      <w:r w:rsidR="00470BBC" w:rsidRPr="00470BBC">
        <w:rPr>
          <w:rStyle w:val="normaltextrun"/>
          <w:bCs/>
          <w:szCs w:val="24"/>
        </w:rPr>
        <w:t>and ASB scooter management continues.</w:t>
      </w:r>
    </w:p>
    <w:p w14:paraId="2FA55553" w14:textId="77777777" w:rsidR="005F6708" w:rsidRDefault="005F6708" w:rsidP="005F6708">
      <w:pPr>
        <w:jc w:val="both"/>
        <w:rPr>
          <w:rStyle w:val="normaltextrun"/>
          <w:b/>
          <w:szCs w:val="24"/>
        </w:rPr>
      </w:pPr>
    </w:p>
    <w:p w14:paraId="073BFE08" w14:textId="32485512" w:rsidR="00B12CBB" w:rsidRPr="005F6708" w:rsidRDefault="00E94991" w:rsidP="00FB3191">
      <w:pPr>
        <w:pStyle w:val="ListParagraph"/>
        <w:numPr>
          <w:ilvl w:val="0"/>
          <w:numId w:val="37"/>
        </w:numPr>
        <w:ind w:left="426" w:hanging="710"/>
        <w:jc w:val="both"/>
        <w:rPr>
          <w:rStyle w:val="normaltextrun"/>
          <w:rFonts w:asciiTheme="minorHAnsi" w:hAnsiTheme="minorHAnsi" w:cstheme="minorHAnsi"/>
          <w:szCs w:val="24"/>
        </w:rPr>
      </w:pPr>
      <w:r w:rsidRPr="005F6708">
        <w:rPr>
          <w:rStyle w:val="normaltextrun"/>
          <w:b/>
          <w:bCs/>
          <w:color w:val="000000"/>
          <w:shd w:val="clear" w:color="auto" w:fill="FFFFFF"/>
        </w:rPr>
        <w:t>TO RECEIVE UPDATES FROM AND SUBMIT ISSUES TO THE WARD DISTRICT COUNCILLORS REGARDING MATTERS IN AND AFFECTING OUR PARISH </w:t>
      </w:r>
    </w:p>
    <w:p w14:paraId="34C96AA1" w14:textId="397C9404" w:rsidR="00545417" w:rsidRPr="00DD471D" w:rsidRDefault="004C6651" w:rsidP="005F6708">
      <w:pPr>
        <w:pStyle w:val="ListParagraph"/>
        <w:numPr>
          <w:ilvl w:val="0"/>
          <w:numId w:val="30"/>
        </w:numPr>
        <w:ind w:left="426" w:firstLine="0"/>
        <w:jc w:val="both"/>
        <w:rPr>
          <w:rStyle w:val="normaltextrun"/>
          <w:rFonts w:asciiTheme="minorHAnsi" w:hAnsiTheme="minorHAnsi" w:cstheme="minorHAnsi"/>
          <w:b/>
          <w:bCs/>
          <w:szCs w:val="24"/>
        </w:rPr>
      </w:pPr>
      <w:r w:rsidRPr="005F6708">
        <w:rPr>
          <w:rStyle w:val="normaltextrun"/>
          <w:rFonts w:asciiTheme="minorHAnsi" w:hAnsiTheme="minorHAnsi" w:cstheme="minorHAnsi"/>
          <w:sz w:val="24"/>
          <w:szCs w:val="24"/>
        </w:rPr>
        <w:t>Cllr Ellis – Fly tipping to land opposite Betty Eastwood Park on Haveroid Lane</w:t>
      </w:r>
      <w:r w:rsidR="005F6708">
        <w:rPr>
          <w:rStyle w:val="normaltextrun"/>
          <w:rFonts w:asciiTheme="minorHAnsi" w:hAnsiTheme="minorHAnsi" w:cstheme="minorHAnsi"/>
          <w:sz w:val="24"/>
          <w:szCs w:val="24"/>
        </w:rPr>
        <w:t xml:space="preserve">. </w:t>
      </w:r>
      <w:r w:rsidR="00DD471D" w:rsidRPr="00DD471D">
        <w:rPr>
          <w:rStyle w:val="normaltextrun"/>
          <w:rFonts w:asciiTheme="minorHAnsi" w:hAnsiTheme="minorHAnsi" w:cstheme="minorHAnsi"/>
          <w:b/>
          <w:bCs/>
          <w:sz w:val="24"/>
          <w:szCs w:val="24"/>
        </w:rPr>
        <w:t>Resolved: Further</w:t>
      </w:r>
      <w:r w:rsidR="005F6708" w:rsidRPr="00DD471D">
        <w:rPr>
          <w:rStyle w:val="normaltextrun"/>
          <w:rFonts w:asciiTheme="minorHAnsi" w:hAnsiTheme="minorHAnsi" w:cstheme="minorHAnsi"/>
          <w:b/>
          <w:bCs/>
          <w:sz w:val="24"/>
          <w:szCs w:val="24"/>
        </w:rPr>
        <w:t xml:space="preserve"> enquiries to be made and passed on to </w:t>
      </w:r>
      <w:proofErr w:type="spellStart"/>
      <w:r w:rsidR="005F6708" w:rsidRPr="00DD471D">
        <w:rPr>
          <w:rStyle w:val="normaltextrun"/>
          <w:rFonts w:asciiTheme="minorHAnsi" w:hAnsiTheme="minorHAnsi" w:cstheme="minorHAnsi"/>
          <w:b/>
          <w:bCs/>
          <w:sz w:val="24"/>
          <w:szCs w:val="24"/>
        </w:rPr>
        <w:t>D.Cllrs</w:t>
      </w:r>
      <w:proofErr w:type="spellEnd"/>
    </w:p>
    <w:p w14:paraId="3CE91A37" w14:textId="77777777" w:rsidR="00545417" w:rsidRPr="00545417" w:rsidRDefault="00545417" w:rsidP="001B4221">
      <w:pPr>
        <w:ind w:firstLine="142"/>
        <w:jc w:val="both"/>
        <w:rPr>
          <w:rStyle w:val="normaltextrun"/>
          <w:rFonts w:asciiTheme="minorHAnsi" w:hAnsiTheme="minorHAnsi" w:cstheme="minorHAnsi"/>
          <w:szCs w:val="24"/>
        </w:rPr>
      </w:pPr>
    </w:p>
    <w:p w14:paraId="6EF73EEF" w14:textId="43BC24CC" w:rsidR="00012D82" w:rsidRPr="00F12835" w:rsidRDefault="00012D82" w:rsidP="005F6708">
      <w:pPr>
        <w:pStyle w:val="ListParagraph"/>
        <w:numPr>
          <w:ilvl w:val="0"/>
          <w:numId w:val="30"/>
        </w:numPr>
        <w:ind w:left="567" w:hanging="141"/>
        <w:jc w:val="both"/>
        <w:rPr>
          <w:rStyle w:val="normaltextrun"/>
          <w:rFonts w:asciiTheme="minorHAnsi" w:hAnsiTheme="minorHAnsi" w:cstheme="minorHAnsi"/>
          <w:sz w:val="24"/>
          <w:szCs w:val="24"/>
        </w:rPr>
      </w:pPr>
      <w:r w:rsidRPr="00F12835">
        <w:rPr>
          <w:rStyle w:val="normaltextrun"/>
          <w:rFonts w:asciiTheme="minorHAnsi" w:hAnsiTheme="minorHAnsi" w:cstheme="minorHAnsi"/>
          <w:sz w:val="24"/>
          <w:szCs w:val="24"/>
        </w:rPr>
        <w:t xml:space="preserve">Cllr Roe – Potholes at </w:t>
      </w:r>
      <w:proofErr w:type="spellStart"/>
      <w:r w:rsidRPr="00F12835">
        <w:rPr>
          <w:rStyle w:val="normaltextrun"/>
          <w:rFonts w:asciiTheme="minorHAnsi" w:hAnsiTheme="minorHAnsi" w:cstheme="minorHAnsi"/>
          <w:sz w:val="24"/>
          <w:szCs w:val="24"/>
        </w:rPr>
        <w:t>Pugneys</w:t>
      </w:r>
      <w:proofErr w:type="spellEnd"/>
      <w:r w:rsidRPr="00F12835">
        <w:rPr>
          <w:rStyle w:val="normaltextrun"/>
          <w:rFonts w:asciiTheme="minorHAnsi" w:hAnsiTheme="minorHAnsi" w:cstheme="minorHAnsi"/>
          <w:sz w:val="24"/>
          <w:szCs w:val="24"/>
        </w:rPr>
        <w:t xml:space="preserve"> car park and footpaths.  It transpired that the potholes had since been filled in.  This leaves the footpath potholes near the play area, and the question as to why can’t WMDC conduct the remedial works properly, once and for all? </w:t>
      </w:r>
    </w:p>
    <w:p w14:paraId="3894FDA4" w14:textId="6C431E71" w:rsidR="00D33589" w:rsidRPr="0081238E" w:rsidRDefault="00012D82" w:rsidP="0065131C">
      <w:pPr>
        <w:ind w:left="567"/>
        <w:jc w:val="both"/>
        <w:rPr>
          <w:rStyle w:val="normaltextrun"/>
          <w:rFonts w:asciiTheme="minorHAnsi" w:hAnsiTheme="minorHAnsi" w:cstheme="minorHAnsi"/>
          <w:b/>
          <w:bCs/>
          <w:szCs w:val="24"/>
        </w:rPr>
      </w:pPr>
      <w:r w:rsidRPr="0081238E">
        <w:rPr>
          <w:rStyle w:val="normaltextrun"/>
          <w:rFonts w:asciiTheme="minorHAnsi" w:hAnsiTheme="minorHAnsi" w:cstheme="minorHAnsi"/>
          <w:b/>
          <w:bCs/>
          <w:szCs w:val="24"/>
        </w:rPr>
        <w:t xml:space="preserve">Resolved:  Refer </w:t>
      </w:r>
      <w:r w:rsidR="0065131C" w:rsidRPr="0081238E">
        <w:rPr>
          <w:rStyle w:val="normaltextrun"/>
          <w:rFonts w:asciiTheme="minorHAnsi" w:hAnsiTheme="minorHAnsi" w:cstheme="minorHAnsi"/>
          <w:b/>
          <w:bCs/>
          <w:szCs w:val="24"/>
        </w:rPr>
        <w:t xml:space="preserve">the matter </w:t>
      </w:r>
      <w:r w:rsidRPr="0081238E">
        <w:rPr>
          <w:rStyle w:val="normaltextrun"/>
          <w:rFonts w:asciiTheme="minorHAnsi" w:hAnsiTheme="minorHAnsi" w:cstheme="minorHAnsi"/>
          <w:b/>
          <w:bCs/>
          <w:szCs w:val="24"/>
        </w:rPr>
        <w:t xml:space="preserve">to D. Cllrs </w:t>
      </w:r>
      <w:r w:rsidR="0065131C" w:rsidRPr="0081238E">
        <w:rPr>
          <w:rStyle w:val="normaltextrun"/>
          <w:rFonts w:asciiTheme="minorHAnsi" w:hAnsiTheme="minorHAnsi" w:cstheme="minorHAnsi"/>
          <w:b/>
          <w:bCs/>
          <w:szCs w:val="24"/>
        </w:rPr>
        <w:t xml:space="preserve">2) </w:t>
      </w:r>
      <w:r w:rsidR="00743618" w:rsidRPr="0081238E">
        <w:rPr>
          <w:rStyle w:val="normaltextrun"/>
          <w:rFonts w:asciiTheme="minorHAnsi" w:hAnsiTheme="minorHAnsi" w:cstheme="minorHAnsi"/>
          <w:b/>
          <w:bCs/>
          <w:szCs w:val="24"/>
        </w:rPr>
        <w:t xml:space="preserve">Write to Wakefield South </w:t>
      </w:r>
      <w:r w:rsidR="0065131C" w:rsidRPr="0081238E">
        <w:rPr>
          <w:rStyle w:val="normaltextrun"/>
          <w:rFonts w:asciiTheme="minorHAnsi" w:hAnsiTheme="minorHAnsi" w:cstheme="minorHAnsi"/>
          <w:b/>
          <w:bCs/>
          <w:szCs w:val="24"/>
        </w:rPr>
        <w:t>C</w:t>
      </w:r>
      <w:r w:rsidR="00743618" w:rsidRPr="0081238E">
        <w:rPr>
          <w:rStyle w:val="normaltextrun"/>
          <w:rFonts w:asciiTheme="minorHAnsi" w:hAnsiTheme="minorHAnsi" w:cstheme="minorHAnsi"/>
          <w:b/>
          <w:bCs/>
          <w:szCs w:val="24"/>
        </w:rPr>
        <w:t xml:space="preserve">llrs to ask them </w:t>
      </w:r>
      <w:r w:rsidR="0065131C" w:rsidRPr="0081238E">
        <w:rPr>
          <w:rStyle w:val="normaltextrun"/>
          <w:rFonts w:asciiTheme="minorHAnsi" w:hAnsiTheme="minorHAnsi" w:cstheme="minorHAnsi"/>
          <w:b/>
          <w:bCs/>
          <w:szCs w:val="24"/>
        </w:rPr>
        <w:t xml:space="preserve">log a </w:t>
      </w:r>
      <w:r w:rsidR="00743618" w:rsidRPr="0081238E">
        <w:rPr>
          <w:rStyle w:val="normaltextrun"/>
          <w:rFonts w:asciiTheme="minorHAnsi" w:hAnsiTheme="minorHAnsi" w:cstheme="minorHAnsi"/>
          <w:b/>
          <w:bCs/>
          <w:szCs w:val="24"/>
        </w:rPr>
        <w:t>complain</w:t>
      </w:r>
      <w:r w:rsidR="0065131C" w:rsidRPr="0081238E">
        <w:rPr>
          <w:rStyle w:val="normaltextrun"/>
          <w:rFonts w:asciiTheme="minorHAnsi" w:hAnsiTheme="minorHAnsi" w:cstheme="minorHAnsi"/>
          <w:b/>
          <w:bCs/>
          <w:szCs w:val="24"/>
        </w:rPr>
        <w:t>t</w:t>
      </w:r>
      <w:r w:rsidR="00743618" w:rsidRPr="0081238E">
        <w:rPr>
          <w:rStyle w:val="normaltextrun"/>
          <w:rFonts w:asciiTheme="minorHAnsi" w:hAnsiTheme="minorHAnsi" w:cstheme="minorHAnsi"/>
          <w:b/>
          <w:bCs/>
          <w:szCs w:val="24"/>
        </w:rPr>
        <w:t xml:space="preserve"> a</w:t>
      </w:r>
      <w:r w:rsidR="009D2CE3" w:rsidRPr="0081238E">
        <w:rPr>
          <w:rStyle w:val="normaltextrun"/>
          <w:rFonts w:asciiTheme="minorHAnsi" w:hAnsiTheme="minorHAnsi" w:cstheme="minorHAnsi"/>
          <w:b/>
          <w:bCs/>
          <w:szCs w:val="24"/>
        </w:rPr>
        <w:t>lso</w:t>
      </w:r>
      <w:r w:rsidR="0081238E" w:rsidRPr="0081238E">
        <w:rPr>
          <w:rStyle w:val="normaltextrun"/>
          <w:rFonts w:asciiTheme="minorHAnsi" w:hAnsiTheme="minorHAnsi" w:cstheme="minorHAnsi"/>
          <w:b/>
          <w:bCs/>
          <w:szCs w:val="24"/>
        </w:rPr>
        <w:t>, as it is in their ward too.</w:t>
      </w:r>
    </w:p>
    <w:p w14:paraId="1D710DAE" w14:textId="77777777" w:rsidR="00545417" w:rsidRPr="00F12835" w:rsidRDefault="00545417" w:rsidP="005F6708">
      <w:pPr>
        <w:pStyle w:val="ListParagraph"/>
        <w:ind w:left="2552" w:hanging="141"/>
        <w:jc w:val="both"/>
        <w:rPr>
          <w:rStyle w:val="normaltextrun"/>
          <w:rFonts w:asciiTheme="minorHAnsi" w:hAnsiTheme="minorHAnsi" w:cstheme="minorHAnsi"/>
          <w:sz w:val="24"/>
          <w:szCs w:val="24"/>
        </w:rPr>
      </w:pPr>
    </w:p>
    <w:p w14:paraId="04E2C7BD" w14:textId="057C8099" w:rsidR="00545417" w:rsidRPr="00453882" w:rsidRDefault="00840B63" w:rsidP="00ED3792">
      <w:pPr>
        <w:pStyle w:val="ListParagraph"/>
        <w:numPr>
          <w:ilvl w:val="0"/>
          <w:numId w:val="30"/>
        </w:numPr>
        <w:ind w:left="567" w:hanging="141"/>
        <w:jc w:val="both"/>
        <w:rPr>
          <w:rStyle w:val="normaltextrun"/>
          <w:rFonts w:asciiTheme="minorHAnsi" w:hAnsiTheme="minorHAnsi" w:cstheme="minorHAnsi"/>
          <w:b/>
          <w:bCs/>
          <w:szCs w:val="24"/>
        </w:rPr>
      </w:pPr>
      <w:r w:rsidRPr="00C82B3D">
        <w:rPr>
          <w:rStyle w:val="normaltextrun"/>
          <w:rFonts w:asciiTheme="minorHAnsi" w:hAnsiTheme="minorHAnsi" w:cstheme="minorHAnsi"/>
          <w:sz w:val="24"/>
          <w:szCs w:val="24"/>
        </w:rPr>
        <w:t xml:space="preserve">Resident - </w:t>
      </w:r>
      <w:r w:rsidR="00C01CA7" w:rsidRPr="00C82B3D">
        <w:rPr>
          <w:rStyle w:val="normaltextrun"/>
          <w:rFonts w:asciiTheme="minorHAnsi" w:hAnsiTheme="minorHAnsi" w:cstheme="minorHAnsi"/>
          <w:sz w:val="24"/>
          <w:szCs w:val="24"/>
        </w:rPr>
        <w:t>Enquiry</w:t>
      </w:r>
      <w:r w:rsidRPr="00C82B3D">
        <w:rPr>
          <w:rStyle w:val="normaltextrun"/>
          <w:rFonts w:asciiTheme="minorHAnsi" w:hAnsiTheme="minorHAnsi" w:cstheme="minorHAnsi"/>
          <w:sz w:val="24"/>
          <w:szCs w:val="24"/>
        </w:rPr>
        <w:t xml:space="preserve"> regarding the activity in the field behind Maybury Avenue </w:t>
      </w:r>
      <w:r w:rsidR="004374B1" w:rsidRPr="00453882">
        <w:rPr>
          <w:rStyle w:val="normaltextrun"/>
          <w:rFonts w:asciiTheme="minorHAnsi" w:hAnsiTheme="minorHAnsi" w:cstheme="minorHAnsi"/>
          <w:b/>
          <w:bCs/>
          <w:sz w:val="24"/>
          <w:szCs w:val="24"/>
        </w:rPr>
        <w:t xml:space="preserve">Resolved: </w:t>
      </w:r>
      <w:r w:rsidRPr="00453882">
        <w:rPr>
          <w:rStyle w:val="normaltextrun"/>
          <w:rFonts w:asciiTheme="minorHAnsi" w:hAnsiTheme="minorHAnsi" w:cstheme="minorHAnsi"/>
          <w:b/>
          <w:bCs/>
          <w:sz w:val="24"/>
          <w:szCs w:val="24"/>
        </w:rPr>
        <w:t xml:space="preserve">Defer to District Cllrs </w:t>
      </w:r>
      <w:r w:rsidR="00C82B3D" w:rsidRPr="00453882">
        <w:rPr>
          <w:rStyle w:val="normaltextrun"/>
          <w:rFonts w:asciiTheme="minorHAnsi" w:hAnsiTheme="minorHAnsi" w:cstheme="minorHAnsi"/>
          <w:b/>
          <w:bCs/>
          <w:sz w:val="24"/>
          <w:szCs w:val="24"/>
        </w:rPr>
        <w:t xml:space="preserve">for them to ask </w:t>
      </w:r>
      <w:r w:rsidRPr="00453882">
        <w:rPr>
          <w:rStyle w:val="normaltextrun"/>
          <w:rFonts w:asciiTheme="minorHAnsi" w:hAnsiTheme="minorHAnsi" w:cstheme="minorHAnsi"/>
          <w:b/>
          <w:bCs/>
          <w:sz w:val="24"/>
          <w:szCs w:val="24"/>
        </w:rPr>
        <w:t xml:space="preserve">what is happening on this land. Consult the Local Development Plan to see if that land is allocated. </w:t>
      </w:r>
    </w:p>
    <w:p w14:paraId="4389085C" w14:textId="77777777" w:rsidR="00453882" w:rsidRPr="00453882" w:rsidRDefault="00453882" w:rsidP="00453882">
      <w:pPr>
        <w:jc w:val="both"/>
        <w:rPr>
          <w:rStyle w:val="normaltextrun"/>
          <w:rFonts w:asciiTheme="minorHAnsi" w:hAnsiTheme="minorHAnsi" w:cstheme="minorHAnsi"/>
          <w:szCs w:val="24"/>
        </w:rPr>
      </w:pPr>
    </w:p>
    <w:p w14:paraId="13468B56" w14:textId="3467A290" w:rsidR="00545417" w:rsidRPr="004E1BF2" w:rsidRDefault="00840B63" w:rsidP="00B33FF0">
      <w:pPr>
        <w:pStyle w:val="ListParagraph"/>
        <w:numPr>
          <w:ilvl w:val="0"/>
          <w:numId w:val="30"/>
        </w:numPr>
        <w:ind w:left="567" w:hanging="141"/>
        <w:jc w:val="both"/>
        <w:rPr>
          <w:rStyle w:val="normaltextrun"/>
          <w:rFonts w:asciiTheme="minorHAnsi" w:hAnsiTheme="minorHAnsi" w:cstheme="minorHAnsi"/>
          <w:sz w:val="24"/>
          <w:szCs w:val="24"/>
        </w:rPr>
      </w:pPr>
      <w:r w:rsidRPr="004E1BF2">
        <w:rPr>
          <w:rStyle w:val="normaltextrun"/>
          <w:rFonts w:asciiTheme="minorHAnsi" w:hAnsiTheme="minorHAnsi" w:cstheme="minorHAnsi"/>
          <w:sz w:val="24"/>
          <w:szCs w:val="24"/>
        </w:rPr>
        <w:t xml:space="preserve">Resident - overflowing bins at </w:t>
      </w:r>
      <w:proofErr w:type="spellStart"/>
      <w:r w:rsidRPr="004E1BF2">
        <w:rPr>
          <w:rStyle w:val="normaltextrun"/>
          <w:rFonts w:asciiTheme="minorHAnsi" w:hAnsiTheme="minorHAnsi" w:cstheme="minorHAnsi"/>
          <w:sz w:val="24"/>
          <w:szCs w:val="24"/>
        </w:rPr>
        <w:t>Pugneys</w:t>
      </w:r>
      <w:proofErr w:type="spellEnd"/>
      <w:r w:rsidRPr="004E1BF2">
        <w:rPr>
          <w:rStyle w:val="normaltextrun"/>
          <w:rFonts w:asciiTheme="minorHAnsi" w:hAnsiTheme="minorHAnsi" w:cstheme="minorHAnsi"/>
          <w:sz w:val="24"/>
          <w:szCs w:val="24"/>
        </w:rPr>
        <w:t xml:space="preserve"> Park.  </w:t>
      </w:r>
      <w:r w:rsidR="00711CBE" w:rsidRPr="00711CBE">
        <w:rPr>
          <w:rStyle w:val="normaltextrun"/>
          <w:rFonts w:asciiTheme="minorHAnsi" w:hAnsiTheme="minorHAnsi" w:cstheme="minorHAnsi"/>
          <w:b/>
          <w:bCs/>
          <w:sz w:val="24"/>
          <w:szCs w:val="24"/>
        </w:rPr>
        <w:t xml:space="preserve">Resolved: </w:t>
      </w:r>
      <w:r w:rsidRPr="00711CBE">
        <w:rPr>
          <w:rStyle w:val="normaltextrun"/>
          <w:rFonts w:asciiTheme="minorHAnsi" w:hAnsiTheme="minorHAnsi" w:cstheme="minorHAnsi"/>
          <w:b/>
          <w:bCs/>
          <w:sz w:val="24"/>
          <w:szCs w:val="24"/>
        </w:rPr>
        <w:t>Defer to D Cllrs</w:t>
      </w:r>
      <w:r w:rsidRPr="004E1BF2">
        <w:rPr>
          <w:rStyle w:val="normaltextrun"/>
          <w:rFonts w:asciiTheme="minorHAnsi" w:hAnsiTheme="minorHAnsi" w:cstheme="minorHAnsi"/>
          <w:sz w:val="24"/>
          <w:szCs w:val="24"/>
        </w:rPr>
        <w:t xml:space="preserve"> </w:t>
      </w:r>
    </w:p>
    <w:p w14:paraId="7EAECEF5" w14:textId="77777777" w:rsidR="00545417" w:rsidRPr="00545417" w:rsidRDefault="00545417" w:rsidP="005F6708">
      <w:pPr>
        <w:ind w:hanging="141"/>
        <w:jc w:val="both"/>
        <w:rPr>
          <w:rStyle w:val="normaltextrun"/>
          <w:rFonts w:asciiTheme="minorHAnsi" w:hAnsiTheme="minorHAnsi" w:cstheme="minorHAnsi"/>
          <w:szCs w:val="24"/>
        </w:rPr>
      </w:pPr>
    </w:p>
    <w:p w14:paraId="59268BD3" w14:textId="4CD1CEFD" w:rsidR="00EB6C2F" w:rsidRPr="00401356" w:rsidRDefault="004E1BF2" w:rsidP="005F6708">
      <w:pPr>
        <w:pStyle w:val="ListParagraph"/>
        <w:numPr>
          <w:ilvl w:val="0"/>
          <w:numId w:val="30"/>
        </w:numPr>
        <w:ind w:left="567" w:hanging="141"/>
        <w:jc w:val="both"/>
        <w:rPr>
          <w:rStyle w:val="normaltextrun"/>
          <w:rFonts w:asciiTheme="minorHAnsi" w:hAnsiTheme="minorHAnsi" w:cstheme="minorHAnsi"/>
          <w:sz w:val="24"/>
          <w:szCs w:val="24"/>
        </w:rPr>
      </w:pPr>
      <w:r w:rsidRPr="00401356">
        <w:rPr>
          <w:rStyle w:val="normaltextrun"/>
          <w:rFonts w:asciiTheme="minorHAnsi" w:hAnsiTheme="minorHAnsi" w:cstheme="minorHAnsi"/>
          <w:sz w:val="24"/>
          <w:szCs w:val="24"/>
        </w:rPr>
        <w:t>Cllr</w:t>
      </w:r>
      <w:r w:rsidR="00711CBE" w:rsidRPr="00401356">
        <w:rPr>
          <w:rStyle w:val="normaltextrun"/>
          <w:rFonts w:asciiTheme="minorHAnsi" w:hAnsiTheme="minorHAnsi" w:cstheme="minorHAnsi"/>
          <w:sz w:val="24"/>
          <w:szCs w:val="24"/>
        </w:rPr>
        <w:t xml:space="preserve">. </w:t>
      </w:r>
      <w:r w:rsidR="00EB6C2F" w:rsidRPr="00401356">
        <w:rPr>
          <w:rStyle w:val="normaltextrun"/>
          <w:rFonts w:asciiTheme="minorHAnsi" w:hAnsiTheme="minorHAnsi" w:cstheme="minorHAnsi"/>
          <w:sz w:val="24"/>
          <w:szCs w:val="24"/>
        </w:rPr>
        <w:t xml:space="preserve">Paul Crompton </w:t>
      </w:r>
      <w:r w:rsidR="00711CBE" w:rsidRPr="00401356">
        <w:rPr>
          <w:rStyle w:val="normaltextrun"/>
          <w:rFonts w:asciiTheme="minorHAnsi" w:hAnsiTheme="minorHAnsi" w:cstheme="minorHAnsi"/>
          <w:sz w:val="24"/>
          <w:szCs w:val="24"/>
        </w:rPr>
        <w:t xml:space="preserve">- </w:t>
      </w:r>
      <w:r w:rsidR="00EB6C2F" w:rsidRPr="00401356">
        <w:rPr>
          <w:rStyle w:val="normaltextrun"/>
          <w:rFonts w:asciiTheme="minorHAnsi" w:hAnsiTheme="minorHAnsi" w:cstheme="minorHAnsi"/>
          <w:sz w:val="24"/>
          <w:szCs w:val="24"/>
        </w:rPr>
        <w:t>request to meet with D Cllrs to discuss Broadcut Farm</w:t>
      </w:r>
      <w:r w:rsidR="009D2CE3" w:rsidRPr="00401356">
        <w:rPr>
          <w:rStyle w:val="normaltextrun"/>
          <w:rFonts w:asciiTheme="minorHAnsi" w:hAnsiTheme="minorHAnsi" w:cstheme="minorHAnsi"/>
          <w:sz w:val="24"/>
          <w:szCs w:val="24"/>
        </w:rPr>
        <w:t>.</w:t>
      </w:r>
    </w:p>
    <w:p w14:paraId="6C312576" w14:textId="730F28D5" w:rsidR="00545417" w:rsidRPr="00401356" w:rsidRDefault="00711CBE" w:rsidP="00401356">
      <w:pPr>
        <w:ind w:left="720"/>
        <w:jc w:val="both"/>
        <w:rPr>
          <w:rStyle w:val="normaltextrun"/>
          <w:rFonts w:asciiTheme="minorHAnsi" w:hAnsiTheme="minorHAnsi" w:cstheme="minorHAnsi"/>
          <w:b/>
          <w:bCs/>
          <w:szCs w:val="24"/>
        </w:rPr>
      </w:pPr>
      <w:r w:rsidRPr="00401356">
        <w:rPr>
          <w:rStyle w:val="normaltextrun"/>
          <w:rFonts w:asciiTheme="minorHAnsi" w:hAnsiTheme="minorHAnsi" w:cstheme="minorHAnsi"/>
          <w:b/>
          <w:bCs/>
          <w:szCs w:val="24"/>
        </w:rPr>
        <w:t xml:space="preserve">Resolved:  </w:t>
      </w:r>
      <w:r w:rsidR="00C43D4E" w:rsidRPr="00401356">
        <w:rPr>
          <w:rStyle w:val="normaltextrun"/>
          <w:rFonts w:asciiTheme="minorHAnsi" w:hAnsiTheme="minorHAnsi" w:cstheme="minorHAnsi"/>
          <w:b/>
          <w:bCs/>
          <w:szCs w:val="24"/>
        </w:rPr>
        <w:t xml:space="preserve">That a meeting is arranged </w:t>
      </w:r>
      <w:r w:rsidR="00401356" w:rsidRPr="00401356">
        <w:rPr>
          <w:rStyle w:val="normaltextrun"/>
          <w:rFonts w:asciiTheme="minorHAnsi" w:hAnsiTheme="minorHAnsi" w:cstheme="minorHAnsi"/>
          <w:b/>
          <w:bCs/>
          <w:szCs w:val="24"/>
        </w:rPr>
        <w:t xml:space="preserve">with </w:t>
      </w:r>
      <w:r w:rsidR="000D7490">
        <w:rPr>
          <w:rStyle w:val="normaltextrun"/>
          <w:rFonts w:asciiTheme="minorHAnsi" w:hAnsiTheme="minorHAnsi" w:cstheme="minorHAnsi"/>
          <w:b/>
          <w:bCs/>
          <w:szCs w:val="24"/>
        </w:rPr>
        <w:t xml:space="preserve">leader of </w:t>
      </w:r>
      <w:r w:rsidR="004D4F32">
        <w:rPr>
          <w:rStyle w:val="normaltextrun"/>
          <w:rFonts w:asciiTheme="minorHAnsi" w:hAnsiTheme="minorHAnsi" w:cstheme="minorHAnsi"/>
          <w:b/>
          <w:bCs/>
          <w:szCs w:val="24"/>
        </w:rPr>
        <w:t xml:space="preserve">WMDC (if available), </w:t>
      </w:r>
      <w:r w:rsidR="00401356" w:rsidRPr="00401356">
        <w:rPr>
          <w:rStyle w:val="normaltextrun"/>
          <w:rFonts w:asciiTheme="minorHAnsi" w:hAnsiTheme="minorHAnsi" w:cstheme="minorHAnsi"/>
          <w:b/>
          <w:bCs/>
          <w:szCs w:val="24"/>
        </w:rPr>
        <w:t>D</w:t>
      </w:r>
      <w:r w:rsidR="004D4F32">
        <w:rPr>
          <w:rStyle w:val="normaltextrun"/>
          <w:rFonts w:asciiTheme="minorHAnsi" w:hAnsiTheme="minorHAnsi" w:cstheme="minorHAnsi"/>
          <w:b/>
          <w:bCs/>
          <w:szCs w:val="24"/>
        </w:rPr>
        <w:t>istrict</w:t>
      </w:r>
      <w:r w:rsidR="00401356" w:rsidRPr="00401356">
        <w:rPr>
          <w:rStyle w:val="normaltextrun"/>
          <w:rFonts w:asciiTheme="minorHAnsi" w:hAnsiTheme="minorHAnsi" w:cstheme="minorHAnsi"/>
          <w:b/>
          <w:bCs/>
          <w:szCs w:val="24"/>
        </w:rPr>
        <w:t xml:space="preserve"> Cllrs, Head of Planning Committee and CPC Planning Committee </w:t>
      </w:r>
      <w:r w:rsidR="00C43D4E" w:rsidRPr="00401356">
        <w:rPr>
          <w:rStyle w:val="normaltextrun"/>
          <w:rFonts w:asciiTheme="minorHAnsi" w:hAnsiTheme="minorHAnsi" w:cstheme="minorHAnsi"/>
          <w:b/>
          <w:bCs/>
          <w:szCs w:val="24"/>
        </w:rPr>
        <w:t xml:space="preserve">to highlight the </w:t>
      </w:r>
      <w:r w:rsidR="00681C10" w:rsidRPr="00401356">
        <w:rPr>
          <w:rStyle w:val="normaltextrun"/>
          <w:rFonts w:asciiTheme="minorHAnsi" w:hAnsiTheme="minorHAnsi" w:cstheme="minorHAnsi"/>
          <w:b/>
          <w:bCs/>
          <w:szCs w:val="24"/>
        </w:rPr>
        <w:t xml:space="preserve">planning issues </w:t>
      </w:r>
      <w:r w:rsidR="00B4448D" w:rsidRPr="00401356">
        <w:rPr>
          <w:rStyle w:val="normaltextrun"/>
          <w:rFonts w:asciiTheme="minorHAnsi" w:hAnsiTheme="minorHAnsi" w:cstheme="minorHAnsi"/>
          <w:b/>
          <w:bCs/>
          <w:szCs w:val="24"/>
        </w:rPr>
        <w:t xml:space="preserve">in general </w:t>
      </w:r>
      <w:r w:rsidR="00401356" w:rsidRPr="00401356">
        <w:rPr>
          <w:rStyle w:val="normaltextrun"/>
          <w:rFonts w:asciiTheme="minorHAnsi" w:hAnsiTheme="minorHAnsi" w:cstheme="minorHAnsi"/>
          <w:b/>
          <w:bCs/>
          <w:szCs w:val="24"/>
        </w:rPr>
        <w:t xml:space="preserve">in the parish, </w:t>
      </w:r>
      <w:r w:rsidR="00B4448D" w:rsidRPr="00401356">
        <w:rPr>
          <w:rStyle w:val="normaltextrun"/>
          <w:rFonts w:asciiTheme="minorHAnsi" w:hAnsiTheme="minorHAnsi" w:cstheme="minorHAnsi"/>
          <w:b/>
          <w:bCs/>
          <w:szCs w:val="24"/>
        </w:rPr>
        <w:t xml:space="preserve">but </w:t>
      </w:r>
      <w:r w:rsidR="00681C10" w:rsidRPr="00401356">
        <w:rPr>
          <w:rStyle w:val="normaltextrun"/>
          <w:rFonts w:asciiTheme="minorHAnsi" w:hAnsiTheme="minorHAnsi" w:cstheme="minorHAnsi"/>
          <w:b/>
          <w:bCs/>
          <w:szCs w:val="24"/>
        </w:rPr>
        <w:t xml:space="preserve">especially around </w:t>
      </w:r>
      <w:r w:rsidR="00B4448D" w:rsidRPr="00401356">
        <w:rPr>
          <w:rStyle w:val="normaltextrun"/>
          <w:rFonts w:asciiTheme="minorHAnsi" w:hAnsiTheme="minorHAnsi" w:cstheme="minorHAnsi"/>
          <w:b/>
          <w:bCs/>
          <w:szCs w:val="24"/>
        </w:rPr>
        <w:t>B</w:t>
      </w:r>
      <w:r w:rsidR="00681C10" w:rsidRPr="00401356">
        <w:rPr>
          <w:rStyle w:val="normaltextrun"/>
          <w:rFonts w:asciiTheme="minorHAnsi" w:hAnsiTheme="minorHAnsi" w:cstheme="minorHAnsi"/>
          <w:b/>
          <w:bCs/>
          <w:szCs w:val="24"/>
        </w:rPr>
        <w:t xml:space="preserve">roadcut </w:t>
      </w:r>
      <w:r w:rsidR="00B4448D" w:rsidRPr="00401356">
        <w:rPr>
          <w:rStyle w:val="normaltextrun"/>
          <w:rFonts w:asciiTheme="minorHAnsi" w:hAnsiTheme="minorHAnsi" w:cstheme="minorHAnsi"/>
          <w:b/>
          <w:bCs/>
          <w:szCs w:val="24"/>
        </w:rPr>
        <w:t>F</w:t>
      </w:r>
      <w:r w:rsidR="00681C10" w:rsidRPr="00401356">
        <w:rPr>
          <w:rStyle w:val="normaltextrun"/>
          <w:rFonts w:asciiTheme="minorHAnsi" w:hAnsiTheme="minorHAnsi" w:cstheme="minorHAnsi"/>
          <w:b/>
          <w:bCs/>
          <w:szCs w:val="24"/>
        </w:rPr>
        <w:t xml:space="preserve">arm and the </w:t>
      </w:r>
      <w:r w:rsidR="00B4448D" w:rsidRPr="00401356">
        <w:rPr>
          <w:rStyle w:val="normaltextrun"/>
          <w:rFonts w:asciiTheme="minorHAnsi" w:hAnsiTheme="minorHAnsi" w:cstheme="minorHAnsi"/>
          <w:b/>
          <w:bCs/>
          <w:szCs w:val="24"/>
        </w:rPr>
        <w:t xml:space="preserve">probable </w:t>
      </w:r>
      <w:r w:rsidR="00681C10" w:rsidRPr="00401356">
        <w:rPr>
          <w:rStyle w:val="normaltextrun"/>
          <w:rFonts w:asciiTheme="minorHAnsi" w:hAnsiTheme="minorHAnsi" w:cstheme="minorHAnsi"/>
          <w:b/>
          <w:bCs/>
          <w:szCs w:val="24"/>
        </w:rPr>
        <w:t>appeal.</w:t>
      </w:r>
    </w:p>
    <w:p w14:paraId="61EAEF49" w14:textId="77777777" w:rsidR="00875200" w:rsidRPr="005B6125" w:rsidRDefault="00875200" w:rsidP="00840B63">
      <w:pPr>
        <w:ind w:left="142"/>
        <w:jc w:val="both"/>
        <w:rPr>
          <w:rStyle w:val="normaltextrun"/>
          <w:rFonts w:asciiTheme="minorHAnsi" w:hAnsiTheme="minorHAnsi" w:cstheme="minorHAnsi"/>
          <w:szCs w:val="24"/>
        </w:rPr>
      </w:pPr>
    </w:p>
    <w:p w14:paraId="7A3699B5" w14:textId="164019A4" w:rsidR="0090469E" w:rsidRPr="003A7401" w:rsidRDefault="00E94991" w:rsidP="00FB3191">
      <w:pPr>
        <w:numPr>
          <w:ilvl w:val="0"/>
          <w:numId w:val="38"/>
        </w:numPr>
        <w:overflowPunct w:val="0"/>
        <w:autoSpaceDE w:val="0"/>
        <w:autoSpaceDN w:val="0"/>
        <w:adjustRightInd w:val="0"/>
        <w:ind w:left="426" w:hanging="568"/>
        <w:jc w:val="both"/>
        <w:textAlignment w:val="baseline"/>
        <w:rPr>
          <w:rFonts w:ascii="Calibri" w:hAnsi="Calibri" w:cs="Calibri"/>
          <w:b/>
          <w:bCs/>
          <w:sz w:val="22"/>
          <w:szCs w:val="18"/>
          <w:lang w:eastAsia="en-GB"/>
        </w:rPr>
      </w:pPr>
      <w:bookmarkStart w:id="0" w:name="_Hlk180405212"/>
      <w:bookmarkStart w:id="1" w:name="_Hlk511915900"/>
      <w:r w:rsidRPr="003A7401">
        <w:rPr>
          <w:rFonts w:ascii="Calibri" w:hAnsi="Calibri" w:cs="Calibri"/>
          <w:b/>
          <w:bCs/>
          <w:lang w:eastAsia="en-GB"/>
        </w:rPr>
        <w:t>TO APPROVE AS AN ACCURATE RECORD THE MINUTES OF THE COUNCIL MEETING HELD ON TUESDAY</w:t>
      </w:r>
      <w:r w:rsidR="00B51B6A" w:rsidRPr="003A7401">
        <w:rPr>
          <w:rFonts w:ascii="Calibri" w:hAnsi="Calibri" w:cs="Calibri"/>
          <w:b/>
          <w:bCs/>
          <w:lang w:eastAsia="en-GB"/>
        </w:rPr>
        <w:t xml:space="preserve"> </w:t>
      </w:r>
      <w:r w:rsidR="00C464BB" w:rsidRPr="003A7401">
        <w:rPr>
          <w:rFonts w:ascii="Calibri" w:hAnsi="Calibri" w:cs="Calibri"/>
          <w:b/>
          <w:bCs/>
          <w:lang w:eastAsia="en-GB"/>
        </w:rPr>
        <w:t>5</w:t>
      </w:r>
      <w:r w:rsidR="00C464BB" w:rsidRPr="003A7401">
        <w:rPr>
          <w:rFonts w:ascii="Calibri" w:hAnsi="Calibri" w:cs="Calibri"/>
          <w:b/>
          <w:bCs/>
          <w:vertAlign w:val="superscript"/>
          <w:lang w:eastAsia="en-GB"/>
        </w:rPr>
        <w:t>th</w:t>
      </w:r>
      <w:r w:rsidR="00C464BB" w:rsidRPr="003A7401">
        <w:rPr>
          <w:rFonts w:ascii="Calibri" w:hAnsi="Calibri" w:cs="Calibri"/>
          <w:b/>
          <w:bCs/>
          <w:lang w:eastAsia="en-GB"/>
        </w:rPr>
        <w:t xml:space="preserve"> May</w:t>
      </w:r>
      <w:r w:rsidR="00F60CF3" w:rsidRPr="003A7401">
        <w:rPr>
          <w:rFonts w:ascii="Calibri" w:hAnsi="Calibri" w:cs="Calibri"/>
          <w:b/>
          <w:bCs/>
          <w:szCs w:val="24"/>
          <w:lang w:eastAsia="en-GB"/>
        </w:rPr>
        <w:t xml:space="preserve"> </w:t>
      </w:r>
      <w:r w:rsidR="00E83C3E" w:rsidRPr="003A7401">
        <w:rPr>
          <w:rFonts w:ascii="Calibri" w:hAnsi="Calibri" w:cs="Calibri"/>
          <w:b/>
          <w:bCs/>
          <w:szCs w:val="24"/>
          <w:lang w:eastAsia="en-GB"/>
        </w:rPr>
        <w:t>2026</w:t>
      </w:r>
      <w:r w:rsidR="00E83C3E" w:rsidRPr="003A7401">
        <w:rPr>
          <w:rFonts w:ascii="Calibri" w:hAnsi="Calibri" w:cs="Calibri"/>
          <w:b/>
          <w:bCs/>
          <w:sz w:val="22"/>
          <w:szCs w:val="18"/>
          <w:lang w:eastAsia="en-GB"/>
        </w:rPr>
        <w:t xml:space="preserve"> </w:t>
      </w:r>
      <w:bookmarkEnd w:id="0"/>
    </w:p>
    <w:p w14:paraId="53E67002" w14:textId="4D1D5DA4" w:rsidR="00F4235F" w:rsidRPr="003A7401" w:rsidRDefault="00F4235F" w:rsidP="00B54444">
      <w:pPr>
        <w:overflowPunct w:val="0"/>
        <w:autoSpaceDE w:val="0"/>
        <w:autoSpaceDN w:val="0"/>
        <w:adjustRightInd w:val="0"/>
        <w:ind w:left="360" w:firstLine="66"/>
        <w:jc w:val="both"/>
        <w:textAlignment w:val="baseline"/>
        <w:rPr>
          <w:rFonts w:ascii="Calibri" w:hAnsi="Calibri" w:cs="Calibri"/>
          <w:b/>
          <w:bCs/>
          <w:sz w:val="22"/>
          <w:szCs w:val="18"/>
          <w:lang w:eastAsia="en-GB"/>
        </w:rPr>
      </w:pPr>
      <w:r w:rsidRPr="003A7401">
        <w:rPr>
          <w:rFonts w:ascii="Calibri" w:hAnsi="Calibri" w:cs="Calibri"/>
          <w:b/>
          <w:bCs/>
          <w:sz w:val="22"/>
          <w:szCs w:val="18"/>
          <w:lang w:eastAsia="en-GB"/>
        </w:rPr>
        <w:t>Resolved: That with the following amendments</w:t>
      </w:r>
      <w:r w:rsidR="00BB31B4">
        <w:rPr>
          <w:rFonts w:ascii="Calibri" w:hAnsi="Calibri" w:cs="Calibri"/>
          <w:b/>
          <w:bCs/>
          <w:sz w:val="22"/>
          <w:szCs w:val="18"/>
          <w:lang w:eastAsia="en-GB"/>
        </w:rPr>
        <w:t>,</w:t>
      </w:r>
      <w:r w:rsidRPr="003A7401">
        <w:rPr>
          <w:rFonts w:ascii="Calibri" w:hAnsi="Calibri" w:cs="Calibri"/>
          <w:b/>
          <w:bCs/>
          <w:sz w:val="22"/>
          <w:szCs w:val="18"/>
          <w:lang w:eastAsia="en-GB"/>
        </w:rPr>
        <w:t xml:space="preserve"> the minutes are approved as an accurate record</w:t>
      </w:r>
    </w:p>
    <w:p w14:paraId="521A9025" w14:textId="35F54F73" w:rsidR="00E83C3E" w:rsidRPr="00BB31B4" w:rsidRDefault="00F4235F" w:rsidP="00BB31B4">
      <w:pPr>
        <w:pStyle w:val="ListParagraph"/>
        <w:numPr>
          <w:ilvl w:val="0"/>
          <w:numId w:val="41"/>
        </w:numPr>
        <w:overflowPunct w:val="0"/>
        <w:autoSpaceDE w:val="0"/>
        <w:autoSpaceDN w:val="0"/>
        <w:adjustRightInd w:val="0"/>
        <w:ind w:hanging="294"/>
        <w:jc w:val="both"/>
        <w:textAlignment w:val="baseline"/>
        <w:rPr>
          <w:b/>
          <w:bCs/>
          <w:szCs w:val="18"/>
          <w:lang w:eastAsia="en-GB"/>
        </w:rPr>
      </w:pPr>
      <w:r w:rsidRPr="00BB31B4">
        <w:rPr>
          <w:b/>
          <w:bCs/>
          <w:szCs w:val="18"/>
          <w:lang w:eastAsia="en-GB"/>
        </w:rPr>
        <w:t>to those listed as present remove Cllr. N Clews</w:t>
      </w:r>
      <w:r w:rsidR="003668CB">
        <w:rPr>
          <w:b/>
          <w:bCs/>
          <w:szCs w:val="18"/>
          <w:lang w:eastAsia="en-GB"/>
        </w:rPr>
        <w:t xml:space="preserve">  b) </w:t>
      </w:r>
      <w:r w:rsidR="00EF7E3D">
        <w:rPr>
          <w:b/>
          <w:bCs/>
          <w:szCs w:val="18"/>
          <w:lang w:eastAsia="en-GB"/>
        </w:rPr>
        <w:t>Minute no. 13.4  to include Cllr Nick Clews</w:t>
      </w:r>
    </w:p>
    <w:p w14:paraId="16A8A890" w14:textId="77777777" w:rsidR="00637B55" w:rsidRPr="00637B55" w:rsidRDefault="00637B55" w:rsidP="00637B55">
      <w:pPr>
        <w:pStyle w:val="ListParagraph"/>
        <w:overflowPunct w:val="0"/>
        <w:autoSpaceDE w:val="0"/>
        <w:autoSpaceDN w:val="0"/>
        <w:adjustRightInd w:val="0"/>
        <w:jc w:val="both"/>
        <w:textAlignment w:val="baseline"/>
        <w:rPr>
          <w:b/>
          <w:bCs/>
          <w:lang w:eastAsia="en-GB"/>
        </w:rPr>
      </w:pPr>
    </w:p>
    <w:p w14:paraId="0B3A41CB" w14:textId="1F1778D3" w:rsidR="002E3583" w:rsidRPr="00250B62" w:rsidRDefault="00E94991" w:rsidP="00FB3191">
      <w:pPr>
        <w:numPr>
          <w:ilvl w:val="0"/>
          <w:numId w:val="38"/>
        </w:numPr>
        <w:ind w:left="426" w:hanging="568"/>
        <w:jc w:val="both"/>
        <w:rPr>
          <w:rFonts w:ascii="Calibri" w:hAnsi="Calibri" w:cs="Calibri"/>
          <w:b/>
          <w:szCs w:val="24"/>
        </w:rPr>
      </w:pPr>
      <w:bookmarkStart w:id="2" w:name="_Hlk187070038"/>
      <w:bookmarkEnd w:id="1"/>
      <w:bookmarkEnd w:id="2"/>
      <w:r w:rsidRPr="00250B62">
        <w:rPr>
          <w:rFonts w:ascii="Calibri" w:hAnsi="Calibri" w:cs="Calibri"/>
          <w:b/>
          <w:szCs w:val="24"/>
        </w:rPr>
        <w:t xml:space="preserve">FINANCIAL MATTERS: </w:t>
      </w:r>
    </w:p>
    <w:p w14:paraId="31881833" w14:textId="31E98CEE" w:rsidR="00DD7B9D" w:rsidRPr="00D73B9B" w:rsidRDefault="19E754DA" w:rsidP="00FB3191">
      <w:pPr>
        <w:pStyle w:val="ListParagraph"/>
        <w:widowControl w:val="0"/>
        <w:numPr>
          <w:ilvl w:val="0"/>
          <w:numId w:val="3"/>
        </w:numPr>
        <w:ind w:left="567" w:hanging="141"/>
        <w:jc w:val="both"/>
        <w:rPr>
          <w:color w:val="000000" w:themeColor="text1"/>
          <w:sz w:val="24"/>
          <w:szCs w:val="24"/>
        </w:rPr>
      </w:pPr>
      <w:r w:rsidRPr="54FCC056">
        <w:rPr>
          <w:sz w:val="24"/>
          <w:szCs w:val="24"/>
        </w:rPr>
        <w:t xml:space="preserve">To receive and approve accounts and budget position up to </w:t>
      </w:r>
      <w:r w:rsidR="00AB4F72">
        <w:rPr>
          <w:sz w:val="24"/>
          <w:szCs w:val="24"/>
        </w:rPr>
        <w:t>30 April</w:t>
      </w:r>
      <w:r w:rsidR="00CB192D">
        <w:rPr>
          <w:sz w:val="24"/>
          <w:szCs w:val="24"/>
        </w:rPr>
        <w:t xml:space="preserve"> 2026</w:t>
      </w:r>
    </w:p>
    <w:p w14:paraId="6F8215AE" w14:textId="799B5C29" w:rsidR="00545417" w:rsidRPr="00545417" w:rsidRDefault="007B7C3D" w:rsidP="00FB3191">
      <w:pPr>
        <w:pStyle w:val="ListParagraph"/>
        <w:widowControl w:val="0"/>
        <w:ind w:left="567" w:hanging="141"/>
        <w:jc w:val="both"/>
        <w:rPr>
          <w:color w:val="000000" w:themeColor="text1"/>
          <w:szCs w:val="24"/>
        </w:rPr>
      </w:pPr>
      <w:r w:rsidRPr="007B7C3D">
        <w:rPr>
          <w:b/>
          <w:bCs/>
          <w:sz w:val="24"/>
          <w:szCs w:val="24"/>
        </w:rPr>
        <w:t xml:space="preserve">Resolved: </w:t>
      </w:r>
      <w:r w:rsidR="00A543B0" w:rsidRPr="007B7C3D">
        <w:rPr>
          <w:b/>
          <w:bCs/>
          <w:sz w:val="24"/>
          <w:szCs w:val="24"/>
        </w:rPr>
        <w:t>Received and signed as reviewed</w:t>
      </w:r>
    </w:p>
    <w:p w14:paraId="05F0AB38" w14:textId="313E362F" w:rsidR="00A21400" w:rsidRPr="00545417" w:rsidRDefault="00F7613E" w:rsidP="00FB3191">
      <w:pPr>
        <w:pStyle w:val="ListParagraph"/>
        <w:widowControl w:val="0"/>
        <w:numPr>
          <w:ilvl w:val="0"/>
          <w:numId w:val="3"/>
        </w:numPr>
        <w:ind w:left="567" w:hanging="141"/>
        <w:jc w:val="both"/>
        <w:rPr>
          <w:i/>
          <w:iCs/>
          <w:color w:val="FF0000"/>
          <w:szCs w:val="24"/>
        </w:rPr>
      </w:pPr>
      <w:r w:rsidRPr="00E069D3">
        <w:rPr>
          <w:color w:val="000000" w:themeColor="text1"/>
          <w:sz w:val="24"/>
          <w:szCs w:val="24"/>
        </w:rPr>
        <w:t xml:space="preserve">To receive </w:t>
      </w:r>
      <w:r w:rsidRPr="00E069D3">
        <w:rPr>
          <w:sz w:val="24"/>
          <w:szCs w:val="24"/>
        </w:rPr>
        <w:t xml:space="preserve">and approve the schedule of </w:t>
      </w:r>
      <w:r w:rsidR="005C5DC8" w:rsidRPr="00E069D3">
        <w:rPr>
          <w:sz w:val="24"/>
          <w:szCs w:val="24"/>
        </w:rPr>
        <w:t>invoices</w:t>
      </w:r>
      <w:r w:rsidR="001B1067" w:rsidRPr="00E069D3">
        <w:rPr>
          <w:sz w:val="24"/>
          <w:szCs w:val="24"/>
        </w:rPr>
        <w:t xml:space="preserve"> &amp; reimbursements </w:t>
      </w:r>
      <w:r w:rsidR="005C5DC8" w:rsidRPr="00E069D3">
        <w:rPr>
          <w:sz w:val="24"/>
          <w:szCs w:val="24"/>
        </w:rPr>
        <w:t xml:space="preserve">for </w:t>
      </w:r>
      <w:r w:rsidRPr="00E069D3">
        <w:rPr>
          <w:sz w:val="24"/>
          <w:szCs w:val="24"/>
        </w:rPr>
        <w:t>payment</w:t>
      </w:r>
      <w:r w:rsidR="005C5DC8" w:rsidRPr="00E069D3">
        <w:rPr>
          <w:sz w:val="24"/>
          <w:szCs w:val="24"/>
        </w:rPr>
        <w:t xml:space="preserve"> </w:t>
      </w:r>
      <w:bookmarkStart w:id="3" w:name="_Hlk164782915"/>
      <w:r w:rsidR="00A21400" w:rsidRPr="00E069D3">
        <w:rPr>
          <w:i/>
          <w:iCs/>
          <w:szCs w:val="24"/>
        </w:rPr>
        <w:t xml:space="preserve">  </w:t>
      </w:r>
    </w:p>
    <w:p w14:paraId="216BA8EC" w14:textId="4903D040" w:rsidR="00545417" w:rsidRPr="00545417" w:rsidRDefault="007B7C3D" w:rsidP="00FB3191">
      <w:pPr>
        <w:pStyle w:val="ListParagraph"/>
        <w:ind w:left="567" w:hanging="141"/>
        <w:rPr>
          <w:i/>
          <w:iCs/>
          <w:color w:val="FF0000"/>
          <w:szCs w:val="24"/>
        </w:rPr>
      </w:pPr>
      <w:r w:rsidRPr="007B7C3D">
        <w:rPr>
          <w:b/>
          <w:bCs/>
          <w:sz w:val="24"/>
          <w:szCs w:val="24"/>
        </w:rPr>
        <w:t xml:space="preserve">Resolved: </w:t>
      </w:r>
      <w:r w:rsidR="00D33CB3" w:rsidRPr="007B7C3D">
        <w:rPr>
          <w:b/>
          <w:bCs/>
          <w:sz w:val="24"/>
          <w:szCs w:val="24"/>
        </w:rPr>
        <w:t>Approved.</w:t>
      </w:r>
    </w:p>
    <w:p w14:paraId="61D08157" w14:textId="2A061C1A" w:rsidR="00235D62" w:rsidRDefault="00235D62" w:rsidP="00FB3191">
      <w:pPr>
        <w:pStyle w:val="ListParagraph"/>
        <w:widowControl w:val="0"/>
        <w:numPr>
          <w:ilvl w:val="0"/>
          <w:numId w:val="3"/>
        </w:numPr>
        <w:ind w:left="567" w:hanging="141"/>
        <w:jc w:val="both"/>
        <w:rPr>
          <w:sz w:val="24"/>
          <w:szCs w:val="24"/>
        </w:rPr>
      </w:pPr>
      <w:r w:rsidRPr="0013048F">
        <w:rPr>
          <w:sz w:val="24"/>
          <w:szCs w:val="24"/>
        </w:rPr>
        <w:t>Clerks delegated authority to spend in consultation with the Chair.</w:t>
      </w:r>
    </w:p>
    <w:p w14:paraId="01FB7AA9" w14:textId="6250D72A" w:rsidR="00545417" w:rsidRDefault="00DB2F94" w:rsidP="00FB3191">
      <w:pPr>
        <w:pStyle w:val="ListParagraph"/>
        <w:widowControl w:val="0"/>
        <w:ind w:left="567" w:hanging="141"/>
        <w:jc w:val="both"/>
        <w:rPr>
          <w:i/>
          <w:iCs/>
          <w:sz w:val="24"/>
          <w:szCs w:val="24"/>
        </w:rPr>
      </w:pPr>
      <w:r w:rsidRPr="001C45FE">
        <w:rPr>
          <w:sz w:val="24"/>
          <w:szCs w:val="24"/>
        </w:rPr>
        <w:t>To add Microsoft 365 to Cllr Crompton IT equipment to faci</w:t>
      </w:r>
      <w:r w:rsidR="007779E7" w:rsidRPr="001C45FE">
        <w:rPr>
          <w:sz w:val="24"/>
          <w:szCs w:val="24"/>
        </w:rPr>
        <w:t>litate his council work £11.95 per month</w:t>
      </w:r>
      <w:r w:rsidR="000A112E" w:rsidRPr="001C45FE">
        <w:rPr>
          <w:sz w:val="24"/>
          <w:szCs w:val="24"/>
        </w:rPr>
        <w:t>.</w:t>
      </w:r>
      <w:r w:rsidR="00A5110A" w:rsidRPr="001C45FE">
        <w:rPr>
          <w:sz w:val="24"/>
          <w:szCs w:val="24"/>
        </w:rPr>
        <w:t xml:space="preserve"> </w:t>
      </w:r>
      <w:r w:rsidR="001C45FE" w:rsidRPr="001C45FE">
        <w:rPr>
          <w:b/>
          <w:bCs/>
          <w:sz w:val="24"/>
          <w:szCs w:val="24"/>
        </w:rPr>
        <w:t xml:space="preserve">Resolved: </w:t>
      </w:r>
      <w:r w:rsidR="00A5110A" w:rsidRPr="001C45FE">
        <w:rPr>
          <w:b/>
          <w:bCs/>
          <w:sz w:val="24"/>
          <w:szCs w:val="24"/>
        </w:rPr>
        <w:t>Noted</w:t>
      </w:r>
    </w:p>
    <w:p w14:paraId="22AA20E9" w14:textId="59826A4C" w:rsidR="00EE55B8" w:rsidRDefault="00EE55B8" w:rsidP="00FB3191">
      <w:pPr>
        <w:pStyle w:val="ListParagraph"/>
        <w:widowControl w:val="0"/>
        <w:numPr>
          <w:ilvl w:val="0"/>
          <w:numId w:val="3"/>
        </w:numPr>
        <w:ind w:left="567" w:hanging="141"/>
        <w:jc w:val="both"/>
        <w:rPr>
          <w:sz w:val="24"/>
          <w:szCs w:val="24"/>
        </w:rPr>
      </w:pPr>
      <w:r>
        <w:rPr>
          <w:sz w:val="24"/>
          <w:szCs w:val="24"/>
        </w:rPr>
        <w:t>Grant Aid Applications</w:t>
      </w:r>
      <w:r w:rsidR="00FD760D">
        <w:rPr>
          <w:sz w:val="24"/>
          <w:szCs w:val="24"/>
        </w:rPr>
        <w:t xml:space="preserve"> – </w:t>
      </w:r>
      <w:r w:rsidR="008639A7">
        <w:rPr>
          <w:sz w:val="24"/>
          <w:szCs w:val="24"/>
        </w:rPr>
        <w:t xml:space="preserve">Crigglestone </w:t>
      </w:r>
      <w:r w:rsidR="00FD760D">
        <w:rPr>
          <w:sz w:val="24"/>
          <w:szCs w:val="24"/>
        </w:rPr>
        <w:t>Pink Picnic</w:t>
      </w:r>
      <w:r w:rsidR="00B2589F">
        <w:rPr>
          <w:sz w:val="24"/>
          <w:szCs w:val="24"/>
        </w:rPr>
        <w:t xml:space="preserve"> £500</w:t>
      </w:r>
      <w:r w:rsidR="00B25E1D">
        <w:rPr>
          <w:sz w:val="24"/>
          <w:szCs w:val="24"/>
        </w:rPr>
        <w:t xml:space="preserve">  </w:t>
      </w:r>
      <w:r w:rsidR="001C45FE" w:rsidRPr="001C45FE">
        <w:rPr>
          <w:b/>
          <w:bCs/>
          <w:sz w:val="24"/>
          <w:szCs w:val="24"/>
        </w:rPr>
        <w:t xml:space="preserve">Resolved: </w:t>
      </w:r>
      <w:r w:rsidR="00B25E1D" w:rsidRPr="001C45FE">
        <w:rPr>
          <w:b/>
          <w:bCs/>
          <w:sz w:val="24"/>
          <w:szCs w:val="24"/>
        </w:rPr>
        <w:t>Approved</w:t>
      </w:r>
    </w:p>
    <w:p w14:paraId="4726C4FD" w14:textId="77777777" w:rsidR="00545417" w:rsidRPr="00545417" w:rsidRDefault="00545417" w:rsidP="00545417">
      <w:pPr>
        <w:widowControl w:val="0"/>
        <w:jc w:val="both"/>
        <w:rPr>
          <w:szCs w:val="24"/>
        </w:rPr>
      </w:pPr>
    </w:p>
    <w:p w14:paraId="0E8E9B37" w14:textId="775B90B4" w:rsidR="2CBBF5AD" w:rsidRPr="00545417" w:rsidRDefault="6F4AC7B4" w:rsidP="00FB3191">
      <w:pPr>
        <w:numPr>
          <w:ilvl w:val="0"/>
          <w:numId w:val="38"/>
        </w:numPr>
        <w:ind w:left="284" w:hanging="426"/>
        <w:jc w:val="both"/>
        <w:rPr>
          <w:rFonts w:ascii="Calibri" w:hAnsi="Calibri" w:cs="Calibri"/>
          <w:color w:val="FF0000"/>
        </w:rPr>
      </w:pPr>
      <w:r w:rsidRPr="19EFEB63">
        <w:rPr>
          <w:rFonts w:ascii="Calibri" w:hAnsi="Calibri" w:cs="Calibri"/>
          <w:b/>
          <w:bCs/>
        </w:rPr>
        <w:t xml:space="preserve">TO RECEIVE CLERKS REPORT AND CONSIDER ANY ACTIONS REQUIRED </w:t>
      </w:r>
    </w:p>
    <w:p w14:paraId="1716318D" w14:textId="1B226B85" w:rsidR="00545417" w:rsidRPr="00F87596" w:rsidRDefault="007D6D61" w:rsidP="00FB3191">
      <w:pPr>
        <w:ind w:left="284"/>
        <w:jc w:val="both"/>
        <w:rPr>
          <w:rFonts w:ascii="Calibri" w:hAnsi="Calibri" w:cs="Calibri"/>
          <w:color w:val="FF0000"/>
        </w:rPr>
      </w:pPr>
      <w:r>
        <w:rPr>
          <w:rFonts w:ascii="Calibri" w:hAnsi="Calibri" w:cs="Calibri"/>
          <w:b/>
          <w:bCs/>
        </w:rPr>
        <w:t>Resolved:  1) That the Clerk</w:t>
      </w:r>
      <w:r w:rsidR="000966B8">
        <w:rPr>
          <w:rFonts w:ascii="Calibri" w:hAnsi="Calibri" w:cs="Calibri"/>
          <w:b/>
          <w:bCs/>
        </w:rPr>
        <w:t>’</w:t>
      </w:r>
      <w:r>
        <w:rPr>
          <w:rFonts w:ascii="Calibri" w:hAnsi="Calibri" w:cs="Calibri"/>
          <w:b/>
          <w:bCs/>
        </w:rPr>
        <w:t xml:space="preserve">s report is received.  2) That the Village Institute committee meet </w:t>
      </w:r>
      <w:r w:rsidR="00862142">
        <w:rPr>
          <w:rFonts w:ascii="Calibri" w:hAnsi="Calibri" w:cs="Calibri"/>
          <w:b/>
          <w:bCs/>
        </w:rPr>
        <w:t xml:space="preserve">to </w:t>
      </w:r>
      <w:r w:rsidR="00A96CEF">
        <w:rPr>
          <w:rFonts w:ascii="Calibri" w:hAnsi="Calibri" w:cs="Calibri"/>
          <w:b/>
          <w:bCs/>
        </w:rPr>
        <w:t xml:space="preserve">agree </w:t>
      </w:r>
      <w:r w:rsidR="00FB3191">
        <w:rPr>
          <w:rFonts w:ascii="Calibri" w:hAnsi="Calibri" w:cs="Calibri"/>
          <w:b/>
          <w:bCs/>
        </w:rPr>
        <w:t xml:space="preserve">and mark-up </w:t>
      </w:r>
      <w:r w:rsidR="00A96CEF">
        <w:rPr>
          <w:rFonts w:ascii="Calibri" w:hAnsi="Calibri" w:cs="Calibri"/>
          <w:b/>
          <w:bCs/>
        </w:rPr>
        <w:t xml:space="preserve">the </w:t>
      </w:r>
      <w:r w:rsidR="00FB3191">
        <w:rPr>
          <w:rFonts w:ascii="Calibri" w:hAnsi="Calibri" w:cs="Calibri"/>
          <w:b/>
          <w:bCs/>
        </w:rPr>
        <w:t xml:space="preserve">respective </w:t>
      </w:r>
      <w:r w:rsidR="00A96CEF">
        <w:rPr>
          <w:rFonts w:ascii="Calibri" w:hAnsi="Calibri" w:cs="Calibri"/>
          <w:b/>
          <w:bCs/>
        </w:rPr>
        <w:t>boundar</w:t>
      </w:r>
      <w:r w:rsidR="00FB3191">
        <w:rPr>
          <w:rFonts w:ascii="Calibri" w:hAnsi="Calibri" w:cs="Calibri"/>
          <w:b/>
          <w:bCs/>
        </w:rPr>
        <w:t>ies</w:t>
      </w:r>
      <w:r w:rsidR="00A96CEF">
        <w:rPr>
          <w:rFonts w:ascii="Calibri" w:hAnsi="Calibri" w:cs="Calibri"/>
          <w:b/>
          <w:bCs/>
        </w:rPr>
        <w:t xml:space="preserve"> of the </w:t>
      </w:r>
      <w:r w:rsidR="00BB0277">
        <w:rPr>
          <w:rFonts w:ascii="Calibri" w:hAnsi="Calibri" w:cs="Calibri"/>
          <w:b/>
          <w:bCs/>
        </w:rPr>
        <w:t xml:space="preserve">Village Institute </w:t>
      </w:r>
      <w:r w:rsidR="00A96CEF">
        <w:rPr>
          <w:rFonts w:ascii="Calibri" w:hAnsi="Calibri" w:cs="Calibri"/>
          <w:b/>
          <w:bCs/>
        </w:rPr>
        <w:t xml:space="preserve">land to be registered and </w:t>
      </w:r>
      <w:r w:rsidR="00FB3191">
        <w:rPr>
          <w:rFonts w:ascii="Calibri" w:hAnsi="Calibri" w:cs="Calibri"/>
          <w:b/>
          <w:bCs/>
        </w:rPr>
        <w:t xml:space="preserve">land to be </w:t>
      </w:r>
      <w:r w:rsidR="00A96CEF">
        <w:rPr>
          <w:rFonts w:ascii="Calibri" w:hAnsi="Calibri" w:cs="Calibri"/>
          <w:b/>
          <w:bCs/>
        </w:rPr>
        <w:t>sold</w:t>
      </w:r>
      <w:r w:rsidR="000966B8">
        <w:rPr>
          <w:rFonts w:ascii="Calibri" w:hAnsi="Calibri" w:cs="Calibri"/>
          <w:b/>
          <w:bCs/>
        </w:rPr>
        <w:t xml:space="preserve"> for the Solicitor.</w:t>
      </w:r>
      <w:r w:rsidR="00FB3191">
        <w:rPr>
          <w:rFonts w:ascii="Calibri" w:hAnsi="Calibri" w:cs="Calibri"/>
          <w:b/>
          <w:bCs/>
        </w:rPr>
        <w:t xml:space="preserve"> 3) </w:t>
      </w:r>
      <w:r w:rsidR="0015130D">
        <w:rPr>
          <w:rFonts w:ascii="Calibri" w:hAnsi="Calibri" w:cs="Calibri"/>
          <w:b/>
          <w:bCs/>
        </w:rPr>
        <w:t>Approve</w:t>
      </w:r>
      <w:r w:rsidR="00FB3191">
        <w:rPr>
          <w:rFonts w:ascii="Calibri" w:hAnsi="Calibri" w:cs="Calibri"/>
          <w:b/>
          <w:bCs/>
        </w:rPr>
        <w:t>d</w:t>
      </w:r>
      <w:r w:rsidR="0015130D">
        <w:rPr>
          <w:rFonts w:ascii="Calibri" w:hAnsi="Calibri" w:cs="Calibri"/>
          <w:b/>
          <w:bCs/>
        </w:rPr>
        <w:t xml:space="preserve"> to register the remaining land</w:t>
      </w:r>
      <w:r w:rsidR="00FB3191">
        <w:rPr>
          <w:rFonts w:ascii="Calibri" w:hAnsi="Calibri" w:cs="Calibri"/>
          <w:b/>
          <w:bCs/>
        </w:rPr>
        <w:t xml:space="preserve">, </w:t>
      </w:r>
      <w:r w:rsidR="0015130D">
        <w:rPr>
          <w:rFonts w:ascii="Calibri" w:hAnsi="Calibri" w:cs="Calibri"/>
          <w:b/>
          <w:bCs/>
        </w:rPr>
        <w:t>car park and building</w:t>
      </w:r>
      <w:r w:rsidR="00FB3191">
        <w:rPr>
          <w:rFonts w:ascii="Calibri" w:hAnsi="Calibri" w:cs="Calibri"/>
          <w:b/>
          <w:bCs/>
        </w:rPr>
        <w:t>.</w:t>
      </w:r>
    </w:p>
    <w:p w14:paraId="7CCF3E05" w14:textId="77777777" w:rsidR="0095541F" w:rsidRPr="00624DA6" w:rsidRDefault="0095541F" w:rsidP="0095541F">
      <w:pPr>
        <w:pStyle w:val="ListParagraph"/>
        <w:ind w:left="142"/>
        <w:jc w:val="both"/>
        <w:rPr>
          <w:sz w:val="24"/>
          <w:szCs w:val="24"/>
        </w:rPr>
      </w:pPr>
    </w:p>
    <w:p w14:paraId="3938AB6A" w14:textId="7AB43C0D" w:rsidR="2CBBF5AD" w:rsidRDefault="00E94991" w:rsidP="003C35ED">
      <w:pPr>
        <w:numPr>
          <w:ilvl w:val="0"/>
          <w:numId w:val="38"/>
        </w:numPr>
        <w:ind w:left="284" w:hanging="426"/>
        <w:jc w:val="both"/>
        <w:rPr>
          <w:rFonts w:ascii="Calibri" w:hAnsi="Calibri" w:cs="Calibri"/>
          <w:b/>
          <w:bCs/>
        </w:rPr>
      </w:pPr>
      <w:r w:rsidRPr="54FCC056">
        <w:rPr>
          <w:rFonts w:ascii="Calibri" w:hAnsi="Calibri" w:cs="Calibri"/>
          <w:b/>
          <w:bCs/>
        </w:rPr>
        <w:t>MATTERS REQUESTED BY CLLRS</w:t>
      </w:r>
    </w:p>
    <w:p w14:paraId="64CF9B1C" w14:textId="490E2EA0" w:rsidR="00BB1CC3" w:rsidRPr="00F51909" w:rsidRDefault="00BB1CC3" w:rsidP="00D4729A">
      <w:pPr>
        <w:ind w:left="284"/>
        <w:jc w:val="both"/>
        <w:rPr>
          <w:rFonts w:ascii="Calibri" w:hAnsi="Calibri" w:cs="Calibri"/>
        </w:rPr>
      </w:pPr>
      <w:r w:rsidRPr="00F51909">
        <w:rPr>
          <w:rFonts w:ascii="Calibri" w:hAnsi="Calibri" w:cs="Calibri"/>
        </w:rPr>
        <w:t xml:space="preserve">Manor </w:t>
      </w:r>
      <w:r w:rsidR="00F51909" w:rsidRPr="00F51909">
        <w:rPr>
          <w:rFonts w:ascii="Calibri" w:hAnsi="Calibri" w:cs="Calibri"/>
        </w:rPr>
        <w:t>H</w:t>
      </w:r>
      <w:r w:rsidRPr="00F51909">
        <w:rPr>
          <w:rFonts w:ascii="Calibri" w:hAnsi="Calibri" w:cs="Calibri"/>
        </w:rPr>
        <w:t xml:space="preserve">omes </w:t>
      </w:r>
      <w:r w:rsidR="00F51909">
        <w:rPr>
          <w:rFonts w:ascii="Calibri" w:hAnsi="Calibri" w:cs="Calibri"/>
        </w:rPr>
        <w:t xml:space="preserve">to be asked to remove their </w:t>
      </w:r>
      <w:r w:rsidR="00F51909" w:rsidRPr="00F51909">
        <w:rPr>
          <w:rFonts w:ascii="Calibri" w:hAnsi="Calibri" w:cs="Calibri"/>
        </w:rPr>
        <w:t xml:space="preserve">advertisement </w:t>
      </w:r>
      <w:r w:rsidRPr="00F51909">
        <w:rPr>
          <w:rFonts w:ascii="Calibri" w:hAnsi="Calibri" w:cs="Calibri"/>
        </w:rPr>
        <w:t>boarding</w:t>
      </w:r>
      <w:r w:rsidR="00F51909">
        <w:rPr>
          <w:rFonts w:ascii="Calibri" w:hAnsi="Calibri" w:cs="Calibri"/>
        </w:rPr>
        <w:t xml:space="preserve"> </w:t>
      </w:r>
      <w:r w:rsidR="00F51909" w:rsidRPr="00F51909">
        <w:rPr>
          <w:rFonts w:ascii="Calibri" w:hAnsi="Calibri" w:cs="Calibri"/>
        </w:rPr>
        <w:t>from St James’ Way</w:t>
      </w:r>
      <w:r w:rsidR="00D4729A">
        <w:rPr>
          <w:rFonts w:ascii="Calibri" w:hAnsi="Calibri" w:cs="Calibri"/>
        </w:rPr>
        <w:t xml:space="preserve"> grass verge.</w:t>
      </w:r>
    </w:p>
    <w:p w14:paraId="6DF998BE" w14:textId="77777777" w:rsidR="00E376CD" w:rsidRPr="00B10150" w:rsidRDefault="00E376CD" w:rsidP="00EE4F9C">
      <w:pPr>
        <w:pStyle w:val="ListParagraph"/>
        <w:ind w:left="567" w:hanging="425"/>
        <w:jc w:val="both"/>
        <w:rPr>
          <w:rFonts w:asciiTheme="minorHAnsi" w:hAnsiTheme="minorHAnsi" w:cstheme="minorHAnsi"/>
          <w:sz w:val="24"/>
          <w:szCs w:val="24"/>
          <w:shd w:val="clear" w:color="auto" w:fill="FFFFFF"/>
        </w:rPr>
      </w:pPr>
    </w:p>
    <w:p w14:paraId="0E9D6707" w14:textId="27718052" w:rsidR="00A44280" w:rsidRPr="0086219E" w:rsidRDefault="005B44EE" w:rsidP="00D9081E">
      <w:pPr>
        <w:numPr>
          <w:ilvl w:val="0"/>
          <w:numId w:val="38"/>
        </w:numPr>
        <w:ind w:left="284" w:hanging="426"/>
        <w:jc w:val="both"/>
        <w:rPr>
          <w:rFonts w:ascii="Calibri" w:hAnsi="Calibri" w:cs="Calibri"/>
          <w:b/>
          <w:bCs/>
          <w:i/>
          <w:iCs/>
        </w:rPr>
      </w:pPr>
      <w:r w:rsidRPr="388FEA94">
        <w:rPr>
          <w:rFonts w:ascii="Calibri" w:hAnsi="Calibri" w:cs="Calibri"/>
          <w:b/>
          <w:bCs/>
        </w:rPr>
        <w:t>CORRESPONDENCE - TO CONSIDER THE FOLLOWING NEWLY RECEIVED AND DECIDE ACTION WHERE NECESSARY</w:t>
      </w:r>
      <w:r w:rsidR="00AF26DB">
        <w:rPr>
          <w:rFonts w:ascii="Calibri" w:hAnsi="Calibri" w:cs="Calibri"/>
          <w:b/>
          <w:bCs/>
        </w:rPr>
        <w:t xml:space="preserve"> </w:t>
      </w:r>
      <w:r w:rsidR="00AF26DB" w:rsidRPr="00AF26DB">
        <w:rPr>
          <w:rFonts w:ascii="Calibri" w:hAnsi="Calibri" w:cs="Calibri"/>
          <w:i/>
          <w:iCs/>
        </w:rPr>
        <w:t>(please note these have been emailed to your over the previous weeks)</w:t>
      </w:r>
    </w:p>
    <w:p w14:paraId="6145F562" w14:textId="53E547D4" w:rsidR="000C2D7C" w:rsidRPr="009E26C8" w:rsidRDefault="00B7531A" w:rsidP="006A7532">
      <w:pPr>
        <w:pStyle w:val="ListParagraph"/>
        <w:numPr>
          <w:ilvl w:val="0"/>
          <w:numId w:val="29"/>
        </w:numPr>
        <w:jc w:val="both"/>
        <w:rPr>
          <w:b/>
          <w:bCs/>
          <w:sz w:val="24"/>
          <w:szCs w:val="24"/>
        </w:rPr>
      </w:pPr>
      <w:r w:rsidRPr="006A7532">
        <w:rPr>
          <w:sz w:val="24"/>
          <w:szCs w:val="24"/>
        </w:rPr>
        <w:lastRenderedPageBreak/>
        <w:t xml:space="preserve">Introduction of Padel Courts in the parish – any available </w:t>
      </w:r>
      <w:r w:rsidR="00513CE1" w:rsidRPr="006A7532">
        <w:rPr>
          <w:sz w:val="24"/>
          <w:szCs w:val="24"/>
        </w:rPr>
        <w:t>sites?</w:t>
      </w:r>
      <w:r w:rsidR="00D9081E">
        <w:rPr>
          <w:sz w:val="24"/>
          <w:szCs w:val="24"/>
        </w:rPr>
        <w:t xml:space="preserve"> </w:t>
      </w:r>
      <w:r w:rsidR="00D9081E" w:rsidRPr="009E26C8">
        <w:rPr>
          <w:b/>
          <w:bCs/>
          <w:sz w:val="24"/>
          <w:szCs w:val="24"/>
        </w:rPr>
        <w:t>Resolved: to suggest contacting Calder Grove Cricket Club and Crigglestone Sports Club.</w:t>
      </w:r>
    </w:p>
    <w:p w14:paraId="46E9D15A" w14:textId="0C2D3A1A" w:rsidR="00545417" w:rsidRPr="00D9081E" w:rsidRDefault="00FB5DD9" w:rsidP="001417FC">
      <w:pPr>
        <w:pStyle w:val="ListParagraph"/>
        <w:numPr>
          <w:ilvl w:val="0"/>
          <w:numId w:val="29"/>
        </w:numPr>
        <w:jc w:val="both"/>
        <w:rPr>
          <w:color w:val="242424"/>
          <w:sz w:val="24"/>
          <w:szCs w:val="24"/>
          <w:shd w:val="clear" w:color="auto" w:fill="FFFFFF"/>
        </w:rPr>
      </w:pPr>
      <w:hyperlink r:id="rId11" w:history="1">
        <w:r w:rsidRPr="00D9081E">
          <w:rPr>
            <w:rStyle w:val="Hyperlink"/>
            <w:sz w:val="24"/>
            <w:szCs w:val="24"/>
            <w:shd w:val="clear" w:color="auto" w:fill="FFFFFF"/>
          </w:rPr>
          <w:t>https://www.wakefield.gov.uk/your-district/wakefield-council-statement-on-future-of-cedar-court-hotel</w:t>
        </w:r>
      </w:hyperlink>
    </w:p>
    <w:p w14:paraId="0A4046C0" w14:textId="7F70F601" w:rsidR="00545417" w:rsidRPr="00545417" w:rsidRDefault="00F31E7C" w:rsidP="002C78B7">
      <w:pPr>
        <w:pStyle w:val="ListParagraph"/>
        <w:numPr>
          <w:ilvl w:val="0"/>
          <w:numId w:val="29"/>
        </w:numPr>
        <w:jc w:val="both"/>
        <w:rPr>
          <w:sz w:val="24"/>
          <w:szCs w:val="24"/>
        </w:rPr>
      </w:pPr>
      <w:r w:rsidRPr="006A7532">
        <w:rPr>
          <w:color w:val="242424"/>
          <w:sz w:val="24"/>
          <w:szCs w:val="24"/>
          <w:shd w:val="clear" w:color="auto" w:fill="FFFFFF"/>
        </w:rPr>
        <w:t>Wakefield Civic Society Notes 54</w:t>
      </w:r>
      <w:r w:rsidR="002C78B7">
        <w:rPr>
          <w:color w:val="242424"/>
          <w:sz w:val="24"/>
          <w:szCs w:val="24"/>
          <w:shd w:val="clear" w:color="auto" w:fill="FFFFFF"/>
        </w:rPr>
        <w:t>, 55 and 56</w:t>
      </w:r>
    </w:p>
    <w:p w14:paraId="371D467E" w14:textId="37E31EBD" w:rsidR="00545417" w:rsidRPr="002C78B7" w:rsidRDefault="0095584C" w:rsidP="00EE5F4C">
      <w:pPr>
        <w:pStyle w:val="ListParagraph"/>
        <w:numPr>
          <w:ilvl w:val="0"/>
          <w:numId w:val="29"/>
        </w:numPr>
        <w:jc w:val="both"/>
        <w:rPr>
          <w:sz w:val="24"/>
          <w:szCs w:val="24"/>
        </w:rPr>
      </w:pPr>
      <w:r w:rsidRPr="002C78B7">
        <w:rPr>
          <w:sz w:val="24"/>
          <w:szCs w:val="24"/>
        </w:rPr>
        <w:t xml:space="preserve">Thank you from </w:t>
      </w:r>
      <w:r w:rsidR="00FD3210" w:rsidRPr="002C78B7">
        <w:rPr>
          <w:sz w:val="24"/>
          <w:szCs w:val="24"/>
        </w:rPr>
        <w:t>Committee and members of Calder Grove Cricket Club for the generous grant of £750.</w:t>
      </w:r>
    </w:p>
    <w:p w14:paraId="2D046507" w14:textId="07AF84D4" w:rsidR="00545417" w:rsidRPr="002C78B7" w:rsidRDefault="0095584C" w:rsidP="007E0A06">
      <w:pPr>
        <w:pStyle w:val="ListParagraph"/>
        <w:numPr>
          <w:ilvl w:val="0"/>
          <w:numId w:val="29"/>
        </w:numPr>
        <w:jc w:val="both"/>
        <w:rPr>
          <w:sz w:val="24"/>
          <w:szCs w:val="24"/>
        </w:rPr>
      </w:pPr>
      <w:r w:rsidRPr="002C78B7">
        <w:rPr>
          <w:sz w:val="24"/>
          <w:szCs w:val="24"/>
        </w:rPr>
        <w:t xml:space="preserve">Thank you from </w:t>
      </w:r>
      <w:r w:rsidR="00EA66F9" w:rsidRPr="002C78B7">
        <w:rPr>
          <w:sz w:val="24"/>
          <w:szCs w:val="24"/>
        </w:rPr>
        <w:t xml:space="preserve">15th Wakefield Scout group for sponsoring a </w:t>
      </w:r>
      <w:r w:rsidR="006E7554" w:rsidRPr="002C78B7">
        <w:rPr>
          <w:sz w:val="24"/>
          <w:szCs w:val="24"/>
        </w:rPr>
        <w:t>Bee</w:t>
      </w:r>
      <w:r w:rsidR="00EA66F9" w:rsidRPr="002C78B7">
        <w:rPr>
          <w:sz w:val="24"/>
          <w:szCs w:val="24"/>
        </w:rPr>
        <w:t xml:space="preserve">r </w:t>
      </w:r>
      <w:r w:rsidR="00A873A8" w:rsidRPr="002C78B7">
        <w:rPr>
          <w:sz w:val="24"/>
          <w:szCs w:val="24"/>
        </w:rPr>
        <w:t xml:space="preserve">Festival </w:t>
      </w:r>
      <w:r w:rsidR="00EA66F9" w:rsidRPr="002C78B7">
        <w:rPr>
          <w:sz w:val="24"/>
          <w:szCs w:val="24"/>
        </w:rPr>
        <w:t>Barrel</w:t>
      </w:r>
      <w:r w:rsidR="00A873A8" w:rsidRPr="002C78B7">
        <w:rPr>
          <w:sz w:val="24"/>
          <w:szCs w:val="24"/>
        </w:rPr>
        <w:t xml:space="preserve"> 2026</w:t>
      </w:r>
    </w:p>
    <w:p w14:paraId="634A7B6C" w14:textId="316C400A" w:rsidR="00545417" w:rsidRPr="002C78B7" w:rsidRDefault="00A873A8" w:rsidP="0018659F">
      <w:pPr>
        <w:pStyle w:val="ListParagraph"/>
        <w:numPr>
          <w:ilvl w:val="0"/>
          <w:numId w:val="29"/>
        </w:numPr>
        <w:jc w:val="both"/>
        <w:rPr>
          <w:sz w:val="24"/>
          <w:szCs w:val="24"/>
        </w:rPr>
      </w:pPr>
      <w:r w:rsidRPr="002C78B7">
        <w:rPr>
          <w:sz w:val="24"/>
          <w:szCs w:val="24"/>
        </w:rPr>
        <w:t xml:space="preserve">YLCA White Rose Weekly Bulletin 8 </w:t>
      </w:r>
      <w:r w:rsidR="009E26C8" w:rsidRPr="006A7532">
        <w:rPr>
          <w:sz w:val="24"/>
          <w:szCs w:val="24"/>
        </w:rPr>
        <w:t>15</w:t>
      </w:r>
      <w:r w:rsidR="009E26C8" w:rsidRPr="006A7532">
        <w:rPr>
          <w:sz w:val="24"/>
          <w:szCs w:val="24"/>
          <w:vertAlign w:val="superscript"/>
        </w:rPr>
        <w:t>th</w:t>
      </w:r>
      <w:r w:rsidR="009E26C8" w:rsidRPr="006A7532">
        <w:rPr>
          <w:sz w:val="24"/>
          <w:szCs w:val="24"/>
        </w:rPr>
        <w:t xml:space="preserve">  and 22</w:t>
      </w:r>
      <w:r w:rsidR="009E26C8" w:rsidRPr="006A7532">
        <w:rPr>
          <w:sz w:val="24"/>
          <w:szCs w:val="24"/>
          <w:vertAlign w:val="superscript"/>
        </w:rPr>
        <w:t>nd</w:t>
      </w:r>
      <w:r w:rsidR="009E26C8" w:rsidRPr="006A7532">
        <w:rPr>
          <w:sz w:val="24"/>
          <w:szCs w:val="24"/>
        </w:rPr>
        <w:t xml:space="preserve"> May</w:t>
      </w:r>
      <w:r w:rsidR="009E26C8">
        <w:rPr>
          <w:sz w:val="24"/>
          <w:szCs w:val="24"/>
        </w:rPr>
        <w:t xml:space="preserve"> </w:t>
      </w:r>
      <w:r w:rsidRPr="002C78B7">
        <w:rPr>
          <w:sz w:val="24"/>
          <w:szCs w:val="24"/>
        </w:rPr>
        <w:t>2026</w:t>
      </w:r>
    </w:p>
    <w:p w14:paraId="51DEF4BE" w14:textId="0B98AD49" w:rsidR="00A873A8" w:rsidRDefault="0069037B" w:rsidP="006A7532">
      <w:pPr>
        <w:pStyle w:val="ListParagraph"/>
        <w:numPr>
          <w:ilvl w:val="0"/>
          <w:numId w:val="29"/>
        </w:numPr>
        <w:jc w:val="both"/>
        <w:rPr>
          <w:sz w:val="24"/>
          <w:szCs w:val="24"/>
        </w:rPr>
      </w:pPr>
      <w:r w:rsidRPr="006A7532">
        <w:rPr>
          <w:sz w:val="24"/>
          <w:szCs w:val="24"/>
        </w:rPr>
        <w:t>WMDC ‘Your District’ May newsletter</w:t>
      </w:r>
    </w:p>
    <w:p w14:paraId="2437FF87" w14:textId="063C3520" w:rsidR="00545417" w:rsidRPr="009E26C8" w:rsidRDefault="002B0A93" w:rsidP="007303EB">
      <w:pPr>
        <w:pStyle w:val="ListParagraph"/>
        <w:numPr>
          <w:ilvl w:val="0"/>
          <w:numId w:val="29"/>
        </w:numPr>
        <w:jc w:val="both"/>
        <w:rPr>
          <w:sz w:val="24"/>
          <w:szCs w:val="24"/>
        </w:rPr>
      </w:pPr>
      <w:r w:rsidRPr="009E26C8">
        <w:rPr>
          <w:sz w:val="24"/>
          <w:szCs w:val="24"/>
        </w:rPr>
        <w:t xml:space="preserve">Free resource for your residents - </w:t>
      </w:r>
      <w:r w:rsidR="005C4450" w:rsidRPr="009E26C8">
        <w:rPr>
          <w:sz w:val="24"/>
          <w:szCs w:val="24"/>
        </w:rPr>
        <w:t>Public Switched Telephone Network</w:t>
      </w:r>
      <w:r w:rsidRPr="009E26C8">
        <w:rPr>
          <w:sz w:val="24"/>
          <w:szCs w:val="24"/>
        </w:rPr>
        <w:t xml:space="preserve"> landline switch-off checklist</w:t>
      </w:r>
      <w:r w:rsidR="005C4450" w:rsidRPr="009E26C8">
        <w:rPr>
          <w:sz w:val="24"/>
          <w:szCs w:val="24"/>
        </w:rPr>
        <w:t xml:space="preserve"> The UK’s Public Switched Telephone Network (PSTN) and traditional copper analogue landline services will be permanently switched off on January 31, 2027. You will need to transition your landline and any connected devices (such as alarms, payment machines, and lift phones) to a digital, internet-based service (VoIP) before this deadline.</w:t>
      </w:r>
    </w:p>
    <w:p w14:paraId="310818DA" w14:textId="429F18A2" w:rsidR="00545417" w:rsidRPr="009E26C8" w:rsidRDefault="00904AF4" w:rsidP="00A62F45">
      <w:pPr>
        <w:pStyle w:val="ListParagraph"/>
        <w:numPr>
          <w:ilvl w:val="0"/>
          <w:numId w:val="29"/>
        </w:numPr>
        <w:jc w:val="both"/>
        <w:rPr>
          <w:sz w:val="24"/>
          <w:szCs w:val="24"/>
        </w:rPr>
      </w:pPr>
      <w:r w:rsidRPr="009E26C8">
        <w:rPr>
          <w:sz w:val="24"/>
          <w:szCs w:val="24"/>
        </w:rPr>
        <w:t>YLCA Training Programme June 202</w:t>
      </w:r>
      <w:r w:rsidR="006A7532" w:rsidRPr="009E26C8">
        <w:rPr>
          <w:sz w:val="24"/>
          <w:szCs w:val="24"/>
        </w:rPr>
        <w:t>6</w:t>
      </w:r>
    </w:p>
    <w:p w14:paraId="35EE2A76" w14:textId="6460D499" w:rsidR="006A7532" w:rsidRDefault="006A7532" w:rsidP="006A7532">
      <w:pPr>
        <w:pStyle w:val="ListParagraph"/>
        <w:numPr>
          <w:ilvl w:val="0"/>
          <w:numId w:val="29"/>
        </w:numPr>
        <w:jc w:val="both"/>
        <w:rPr>
          <w:sz w:val="24"/>
          <w:szCs w:val="24"/>
        </w:rPr>
      </w:pPr>
      <w:r w:rsidRPr="006A7532">
        <w:rPr>
          <w:sz w:val="24"/>
          <w:szCs w:val="24"/>
        </w:rPr>
        <w:t>Broadcut Farm Freedom of Information responses to date</w:t>
      </w:r>
    </w:p>
    <w:p w14:paraId="6831E82A" w14:textId="0D0FC9C3" w:rsidR="00545417" w:rsidRDefault="009E26C8" w:rsidP="009E26C8">
      <w:pPr>
        <w:pStyle w:val="ListParagraph"/>
        <w:ind w:left="567"/>
        <w:rPr>
          <w:b/>
          <w:bCs/>
          <w:sz w:val="24"/>
          <w:szCs w:val="24"/>
        </w:rPr>
      </w:pPr>
      <w:r w:rsidRPr="009E26C8">
        <w:rPr>
          <w:b/>
          <w:bCs/>
          <w:sz w:val="24"/>
          <w:szCs w:val="24"/>
        </w:rPr>
        <w:t>Resolved:  Noted unless otherwise indicated</w:t>
      </w:r>
    </w:p>
    <w:p w14:paraId="14E5C26A" w14:textId="77777777" w:rsidR="009E26C8" w:rsidRPr="00545417" w:rsidRDefault="009E26C8" w:rsidP="009E26C8">
      <w:pPr>
        <w:pStyle w:val="ListParagraph"/>
        <w:ind w:left="567"/>
        <w:rPr>
          <w:sz w:val="24"/>
          <w:szCs w:val="24"/>
        </w:rPr>
      </w:pPr>
    </w:p>
    <w:p w14:paraId="6C6C7AEF" w14:textId="2706D4B4" w:rsidR="00545417" w:rsidRPr="003114ED" w:rsidRDefault="00E67920" w:rsidP="003114ED">
      <w:pPr>
        <w:pStyle w:val="ListParagraph"/>
        <w:numPr>
          <w:ilvl w:val="0"/>
          <w:numId w:val="38"/>
        </w:numPr>
        <w:ind w:left="284" w:hanging="426"/>
        <w:jc w:val="both"/>
        <w:rPr>
          <w:b/>
          <w:bCs/>
        </w:rPr>
      </w:pPr>
      <w:r w:rsidRPr="003114ED">
        <w:rPr>
          <w:rFonts w:eastAsia="Times New Roman"/>
          <w:b/>
          <w:bCs/>
          <w:sz w:val="24"/>
          <w:szCs w:val="20"/>
          <w:lang w:eastAsia="en-US"/>
        </w:rPr>
        <w:t xml:space="preserve">FINANCE AND GENERAL PURPOSES COMMITTEE </w:t>
      </w:r>
      <w:r w:rsidR="00391A28" w:rsidRPr="003114ED">
        <w:rPr>
          <w:rFonts w:eastAsia="Times New Roman"/>
          <w:b/>
          <w:bCs/>
          <w:sz w:val="24"/>
          <w:szCs w:val="20"/>
          <w:lang w:eastAsia="en-US"/>
        </w:rPr>
        <w:t xml:space="preserve">  </w:t>
      </w:r>
      <w:r w:rsidR="00391A28" w:rsidRPr="003114ED">
        <w:rPr>
          <w:rFonts w:eastAsia="Times New Roman"/>
          <w:i/>
          <w:iCs/>
          <w:sz w:val="24"/>
          <w:szCs w:val="20"/>
          <w:lang w:eastAsia="en-US"/>
        </w:rPr>
        <w:t xml:space="preserve">Next scheduled meeting </w:t>
      </w:r>
      <w:r w:rsidR="00DC3A76" w:rsidRPr="003114ED">
        <w:rPr>
          <w:rFonts w:eastAsia="Times New Roman"/>
          <w:i/>
          <w:iCs/>
          <w:sz w:val="24"/>
          <w:szCs w:val="20"/>
          <w:lang w:eastAsia="en-US"/>
        </w:rPr>
        <w:t>6.30pm 23</w:t>
      </w:r>
      <w:r w:rsidR="00DC3A76" w:rsidRPr="003114ED">
        <w:rPr>
          <w:rFonts w:eastAsia="Times New Roman"/>
          <w:i/>
          <w:iCs/>
          <w:sz w:val="24"/>
          <w:szCs w:val="20"/>
          <w:vertAlign w:val="superscript"/>
          <w:lang w:eastAsia="en-US"/>
        </w:rPr>
        <w:t>rd</w:t>
      </w:r>
      <w:r w:rsidR="00DC3A76" w:rsidRPr="003114ED">
        <w:rPr>
          <w:rFonts w:eastAsia="Times New Roman"/>
          <w:i/>
          <w:iCs/>
          <w:sz w:val="24"/>
          <w:szCs w:val="20"/>
          <w:lang w:eastAsia="en-US"/>
        </w:rPr>
        <w:t xml:space="preserve"> July 2026</w:t>
      </w:r>
    </w:p>
    <w:p w14:paraId="156EEF37" w14:textId="716623DD" w:rsidR="00545417" w:rsidRPr="00CD1F69" w:rsidRDefault="00417251" w:rsidP="00A430EF">
      <w:pPr>
        <w:pStyle w:val="ListParagraph"/>
        <w:numPr>
          <w:ilvl w:val="0"/>
          <w:numId w:val="38"/>
        </w:numPr>
        <w:ind w:left="284" w:hanging="426"/>
        <w:jc w:val="both"/>
        <w:rPr>
          <w:sz w:val="24"/>
          <w:szCs w:val="24"/>
        </w:rPr>
      </w:pPr>
      <w:r w:rsidRPr="00CD1F69">
        <w:rPr>
          <w:rFonts w:eastAsia="Times New Roman"/>
          <w:b/>
          <w:bCs/>
          <w:sz w:val="24"/>
          <w:szCs w:val="20"/>
          <w:lang w:eastAsia="en-US"/>
        </w:rPr>
        <w:t xml:space="preserve">PLANNING &amp; RIGHTS OF WAY </w:t>
      </w:r>
      <w:bookmarkEnd w:id="3"/>
      <w:r w:rsidR="00803413" w:rsidRPr="00CD1F69">
        <w:rPr>
          <w:rFonts w:eastAsia="Times New Roman"/>
          <w:b/>
          <w:bCs/>
          <w:sz w:val="24"/>
          <w:szCs w:val="20"/>
          <w:lang w:eastAsia="en-US"/>
        </w:rPr>
        <w:t xml:space="preserve">COMMITTEE </w:t>
      </w:r>
      <w:r w:rsidR="00803413" w:rsidRPr="00CD1F69">
        <w:rPr>
          <w:rFonts w:eastAsia="Times New Roman"/>
          <w:i/>
          <w:iCs/>
          <w:sz w:val="24"/>
          <w:szCs w:val="20"/>
          <w:lang w:eastAsia="en-US"/>
        </w:rPr>
        <w:t>Next</w:t>
      </w:r>
      <w:r w:rsidR="00073775" w:rsidRPr="00CD1F69">
        <w:rPr>
          <w:i/>
          <w:iCs/>
          <w:color w:val="000000" w:themeColor="text1"/>
          <w:sz w:val="24"/>
          <w:szCs w:val="24"/>
        </w:rPr>
        <w:t xml:space="preserve"> scheduled meeting </w:t>
      </w:r>
      <w:r w:rsidR="001038C6" w:rsidRPr="00CD1F69">
        <w:rPr>
          <w:i/>
          <w:iCs/>
          <w:color w:val="000000" w:themeColor="text1"/>
          <w:sz w:val="24"/>
          <w:szCs w:val="24"/>
        </w:rPr>
        <w:t>2pm 23</w:t>
      </w:r>
      <w:r w:rsidR="001038C6" w:rsidRPr="00CD1F69">
        <w:rPr>
          <w:i/>
          <w:iCs/>
          <w:color w:val="000000" w:themeColor="text1"/>
          <w:sz w:val="24"/>
          <w:szCs w:val="24"/>
          <w:vertAlign w:val="superscript"/>
        </w:rPr>
        <w:t>rd</w:t>
      </w:r>
      <w:r w:rsidR="001038C6" w:rsidRPr="00CD1F69">
        <w:rPr>
          <w:i/>
          <w:iCs/>
          <w:color w:val="000000" w:themeColor="text1"/>
          <w:sz w:val="24"/>
          <w:szCs w:val="24"/>
        </w:rPr>
        <w:t xml:space="preserve"> July 2026</w:t>
      </w:r>
    </w:p>
    <w:p w14:paraId="297C290D" w14:textId="41B92ED4" w:rsidR="008311D1" w:rsidRPr="008311D1" w:rsidRDefault="00E94991" w:rsidP="004E4E5D">
      <w:pPr>
        <w:pStyle w:val="ListParagraph"/>
        <w:numPr>
          <w:ilvl w:val="0"/>
          <w:numId w:val="38"/>
        </w:numPr>
        <w:ind w:left="284" w:hanging="426"/>
        <w:jc w:val="both"/>
        <w:rPr>
          <w:sz w:val="24"/>
          <w:szCs w:val="24"/>
        </w:rPr>
      </w:pPr>
      <w:r w:rsidRPr="00417251">
        <w:rPr>
          <w:b/>
          <w:bCs/>
          <w:sz w:val="24"/>
          <w:szCs w:val="24"/>
        </w:rPr>
        <w:t>PLANNING APPLICATIONS FOR CONSIDERATION</w:t>
      </w:r>
    </w:p>
    <w:p w14:paraId="4166DFCB" w14:textId="37578C1F" w:rsidR="00721D39" w:rsidRDefault="00A86B75" w:rsidP="004E4E5D">
      <w:pPr>
        <w:autoSpaceDE w:val="0"/>
        <w:autoSpaceDN w:val="0"/>
        <w:adjustRightInd w:val="0"/>
        <w:ind w:left="284"/>
        <w:rPr>
          <w:rFonts w:ascii="Calibri" w:hAnsi="Calibri" w:cs="Calibri"/>
          <w:szCs w:val="24"/>
        </w:rPr>
      </w:pPr>
      <w:hyperlink r:id="rId12" w:history="1">
        <w:r w:rsidRPr="00721D39">
          <w:rPr>
            <w:rFonts w:ascii="Calibri" w:hAnsi="Calibri" w:cs="Calibri"/>
            <w:b/>
            <w:bCs/>
            <w:color w:val="0000FF"/>
            <w:szCs w:val="24"/>
            <w:u w:val="single"/>
          </w:rPr>
          <w:t>26/00709/LBC</w:t>
        </w:r>
        <w:r w:rsidRPr="00106278">
          <w:rPr>
            <w:rFonts w:ascii="Calibri" w:hAnsi="Calibri" w:cs="Calibri"/>
            <w:color w:val="0000FF"/>
            <w:szCs w:val="24"/>
            <w:u w:val="single"/>
          </w:rPr>
          <w:t xml:space="preserve"> | Roof lights and solar panels to previously converted church | 511 Denby Dale Road West (Former St Johns Church) Calder Grove Wakefield WF4 3AA</w:t>
        </w:r>
      </w:hyperlink>
    </w:p>
    <w:p w14:paraId="70371D0A" w14:textId="40014C24" w:rsidR="00F57821" w:rsidRDefault="000F3547" w:rsidP="004E4E5D">
      <w:pPr>
        <w:ind w:left="284"/>
        <w:jc w:val="both"/>
        <w:rPr>
          <w:rFonts w:ascii="Calibri" w:hAnsi="Calibri" w:cs="Calibri"/>
          <w:szCs w:val="24"/>
        </w:rPr>
      </w:pPr>
      <w:hyperlink r:id="rId13" w:history="1">
        <w:r w:rsidRPr="00F57821">
          <w:rPr>
            <w:rFonts w:ascii="Calibri" w:hAnsi="Calibri" w:cs="Calibri"/>
            <w:b/>
            <w:bCs/>
            <w:color w:val="0000FF"/>
            <w:szCs w:val="24"/>
            <w:u w:val="single"/>
          </w:rPr>
          <w:t xml:space="preserve">26/00699/FUL </w:t>
        </w:r>
        <w:r w:rsidRPr="00106278">
          <w:rPr>
            <w:rFonts w:ascii="Calibri" w:hAnsi="Calibri" w:cs="Calibri"/>
            <w:color w:val="0000FF"/>
            <w:szCs w:val="24"/>
            <w:u w:val="single"/>
          </w:rPr>
          <w:t xml:space="preserve">| Demolition of existing garage for single storey extension to side and rear | 15 Ledgard Drive </w:t>
        </w:r>
        <w:proofErr w:type="spellStart"/>
        <w:r w:rsidRPr="00106278">
          <w:rPr>
            <w:rFonts w:ascii="Calibri" w:hAnsi="Calibri" w:cs="Calibri"/>
            <w:color w:val="0000FF"/>
            <w:szCs w:val="24"/>
            <w:u w:val="single"/>
          </w:rPr>
          <w:t>Durkar</w:t>
        </w:r>
        <w:proofErr w:type="spellEnd"/>
        <w:r w:rsidRPr="00106278">
          <w:rPr>
            <w:rFonts w:ascii="Calibri" w:hAnsi="Calibri" w:cs="Calibri"/>
            <w:color w:val="0000FF"/>
            <w:szCs w:val="24"/>
            <w:u w:val="single"/>
          </w:rPr>
          <w:t xml:space="preserve"> Wakefield WF4 3BT</w:t>
        </w:r>
      </w:hyperlink>
    </w:p>
    <w:p w14:paraId="79ECF2BC" w14:textId="06F27EA5" w:rsidR="00F57821" w:rsidRPr="00106278" w:rsidRDefault="00DF3624" w:rsidP="004E4E5D">
      <w:pPr>
        <w:ind w:left="284"/>
        <w:jc w:val="both"/>
        <w:rPr>
          <w:rFonts w:ascii="Calibri" w:hAnsi="Calibri" w:cs="Calibri"/>
          <w:szCs w:val="24"/>
        </w:rPr>
      </w:pPr>
      <w:hyperlink r:id="rId14" w:history="1">
        <w:r w:rsidRPr="00F57821">
          <w:rPr>
            <w:rFonts w:ascii="Calibri" w:hAnsi="Calibri" w:cs="Calibri"/>
            <w:b/>
            <w:bCs/>
            <w:color w:val="0000FF"/>
            <w:szCs w:val="24"/>
            <w:u w:val="single"/>
          </w:rPr>
          <w:t>26/00735/TCA</w:t>
        </w:r>
        <w:r w:rsidRPr="00106278">
          <w:rPr>
            <w:rFonts w:ascii="Calibri" w:hAnsi="Calibri" w:cs="Calibri"/>
            <w:color w:val="0000FF"/>
            <w:szCs w:val="24"/>
            <w:u w:val="single"/>
          </w:rPr>
          <w:t xml:space="preserve"> | Fell T1 Sycamore | Scout Association 699 Barnsley Road </w:t>
        </w:r>
        <w:proofErr w:type="spellStart"/>
        <w:r w:rsidRPr="00106278">
          <w:rPr>
            <w:rFonts w:ascii="Calibri" w:hAnsi="Calibri" w:cs="Calibri"/>
            <w:color w:val="0000FF"/>
            <w:szCs w:val="24"/>
            <w:u w:val="single"/>
          </w:rPr>
          <w:t>Newmillerdam</w:t>
        </w:r>
        <w:proofErr w:type="spellEnd"/>
        <w:r w:rsidRPr="00106278">
          <w:rPr>
            <w:rFonts w:ascii="Calibri" w:hAnsi="Calibri" w:cs="Calibri"/>
            <w:color w:val="0000FF"/>
            <w:szCs w:val="24"/>
            <w:u w:val="single"/>
          </w:rPr>
          <w:t xml:space="preserve"> Wakefield WF2 6QQ</w:t>
        </w:r>
      </w:hyperlink>
    </w:p>
    <w:p w14:paraId="46185C1B" w14:textId="11161636" w:rsidR="00AC53E6" w:rsidRDefault="00506B92" w:rsidP="004E4E5D">
      <w:pPr>
        <w:ind w:left="284"/>
        <w:jc w:val="both"/>
      </w:pPr>
      <w:hyperlink r:id="rId15" w:history="1">
        <w:r w:rsidRPr="00F57821">
          <w:rPr>
            <w:rFonts w:ascii="Calibri" w:hAnsi="Calibri" w:cs="Calibri"/>
            <w:b/>
            <w:bCs/>
            <w:color w:val="0000FF"/>
            <w:szCs w:val="24"/>
            <w:u w:val="single"/>
          </w:rPr>
          <w:t xml:space="preserve">26/00666/FUL </w:t>
        </w:r>
        <w:r w:rsidRPr="00106278">
          <w:rPr>
            <w:rFonts w:ascii="Calibri" w:hAnsi="Calibri" w:cs="Calibri"/>
            <w:color w:val="0000FF"/>
            <w:szCs w:val="24"/>
            <w:u w:val="single"/>
          </w:rPr>
          <w:t xml:space="preserve">| Conversion of 2no. semi-detached dwellings (19 &amp; 21 </w:t>
        </w:r>
        <w:proofErr w:type="spellStart"/>
        <w:r w:rsidRPr="00106278">
          <w:rPr>
            <w:rFonts w:ascii="Calibri" w:hAnsi="Calibri" w:cs="Calibri"/>
            <w:color w:val="0000FF"/>
            <w:szCs w:val="24"/>
            <w:u w:val="single"/>
          </w:rPr>
          <w:t>Newsholme</w:t>
        </w:r>
        <w:proofErr w:type="spellEnd"/>
        <w:r w:rsidRPr="00106278">
          <w:rPr>
            <w:rFonts w:ascii="Calibri" w:hAnsi="Calibri" w:cs="Calibri"/>
            <w:color w:val="0000FF"/>
            <w:szCs w:val="24"/>
            <w:u w:val="single"/>
          </w:rPr>
          <w:t xml:space="preserve"> Lane) to form a single detached dwelling. Demolition of existing rear extensions and detached garage, Construction of single-storey rear extension (with first floor dormer windows) and two-storey side extension. Amendments to existing windows and rendering of existing brickwork | 19 </w:t>
        </w:r>
        <w:proofErr w:type="spellStart"/>
        <w:r w:rsidRPr="00106278">
          <w:rPr>
            <w:rFonts w:ascii="Calibri" w:hAnsi="Calibri" w:cs="Calibri"/>
            <w:color w:val="0000FF"/>
            <w:szCs w:val="24"/>
            <w:u w:val="single"/>
          </w:rPr>
          <w:t>Newsholme</w:t>
        </w:r>
        <w:proofErr w:type="spellEnd"/>
        <w:r w:rsidRPr="00106278">
          <w:rPr>
            <w:rFonts w:ascii="Calibri" w:hAnsi="Calibri" w:cs="Calibri"/>
            <w:color w:val="0000FF"/>
            <w:szCs w:val="24"/>
            <w:u w:val="single"/>
          </w:rPr>
          <w:t xml:space="preserve"> Lane </w:t>
        </w:r>
        <w:proofErr w:type="spellStart"/>
        <w:r w:rsidRPr="00106278">
          <w:rPr>
            <w:rFonts w:ascii="Calibri" w:hAnsi="Calibri" w:cs="Calibri"/>
            <w:color w:val="0000FF"/>
            <w:szCs w:val="24"/>
            <w:u w:val="single"/>
          </w:rPr>
          <w:t>Durkar</w:t>
        </w:r>
        <w:proofErr w:type="spellEnd"/>
        <w:r w:rsidRPr="00106278">
          <w:rPr>
            <w:rFonts w:ascii="Calibri" w:hAnsi="Calibri" w:cs="Calibri"/>
            <w:color w:val="0000FF"/>
            <w:szCs w:val="24"/>
            <w:u w:val="single"/>
          </w:rPr>
          <w:t xml:space="preserve"> Wakefield WF4 3BD</w:t>
        </w:r>
      </w:hyperlink>
      <w:r w:rsidR="00896884">
        <w:t xml:space="preserve"> </w:t>
      </w:r>
      <w:r w:rsidR="00896884" w:rsidRPr="00833B1E">
        <w:rPr>
          <w:rFonts w:ascii="Calibri" w:hAnsi="Calibri" w:cs="Calibri"/>
          <w:b/>
          <w:bCs/>
        </w:rPr>
        <w:t>Resolved:  NOTED</w:t>
      </w:r>
    </w:p>
    <w:p w14:paraId="0FF6BA1D" w14:textId="77777777" w:rsidR="00AC53E6" w:rsidRPr="00AC53E6" w:rsidRDefault="00AC53E6" w:rsidP="004E4E5D">
      <w:pPr>
        <w:ind w:left="284"/>
        <w:rPr>
          <w:rFonts w:ascii="Calibri" w:hAnsi="Calibri" w:cs="Calibri"/>
          <w:b/>
          <w:bCs/>
          <w:szCs w:val="24"/>
        </w:rPr>
      </w:pPr>
      <w:r w:rsidRPr="00AC53E6">
        <w:rPr>
          <w:rFonts w:ascii="Calibri" w:hAnsi="Calibri" w:cs="Calibri"/>
          <w:b/>
          <w:bCs/>
          <w:szCs w:val="24"/>
        </w:rPr>
        <w:t>LATE ENTRY PLANNING APPLICATIONS</w:t>
      </w:r>
    </w:p>
    <w:p w14:paraId="702D1272" w14:textId="273D3212" w:rsidR="00AC53E6" w:rsidRPr="00AC53E6" w:rsidRDefault="00AC53E6" w:rsidP="004E4E5D">
      <w:pPr>
        <w:ind w:left="284"/>
        <w:rPr>
          <w:rFonts w:ascii="Calibri" w:hAnsi="Calibri" w:cs="Calibri"/>
          <w:szCs w:val="24"/>
        </w:rPr>
      </w:pPr>
      <w:hyperlink r:id="rId16" w:history="1">
        <w:r w:rsidRPr="00833B1E">
          <w:rPr>
            <w:rStyle w:val="Hyperlink"/>
            <w:rFonts w:ascii="Calibri" w:hAnsi="Calibri" w:cs="Calibri"/>
            <w:b/>
            <w:bCs/>
            <w:szCs w:val="24"/>
          </w:rPr>
          <w:t xml:space="preserve">26/00901/FUL </w:t>
        </w:r>
        <w:r w:rsidRPr="00AC53E6">
          <w:rPr>
            <w:rStyle w:val="Hyperlink"/>
            <w:rFonts w:ascii="Calibri" w:hAnsi="Calibri" w:cs="Calibri"/>
            <w:szCs w:val="24"/>
          </w:rPr>
          <w:t xml:space="preserve">| Proposed dormer to front | 6 Broad Acres </w:t>
        </w:r>
        <w:proofErr w:type="spellStart"/>
        <w:r w:rsidRPr="00AC53E6">
          <w:rPr>
            <w:rStyle w:val="Hyperlink"/>
            <w:rFonts w:ascii="Calibri" w:hAnsi="Calibri" w:cs="Calibri"/>
            <w:szCs w:val="24"/>
          </w:rPr>
          <w:t>Durkar</w:t>
        </w:r>
        <w:proofErr w:type="spellEnd"/>
        <w:r w:rsidRPr="00AC53E6">
          <w:rPr>
            <w:rStyle w:val="Hyperlink"/>
            <w:rFonts w:ascii="Calibri" w:hAnsi="Calibri" w:cs="Calibri"/>
            <w:szCs w:val="24"/>
          </w:rPr>
          <w:t xml:space="preserve"> Wakefield WF4 3BE</w:t>
        </w:r>
      </w:hyperlink>
    </w:p>
    <w:p w14:paraId="0C2997AD" w14:textId="77777777" w:rsidR="00AC53E6" w:rsidRPr="00AC53E6" w:rsidRDefault="00AC53E6" w:rsidP="004E4E5D">
      <w:pPr>
        <w:ind w:left="284"/>
        <w:rPr>
          <w:rFonts w:ascii="Calibri" w:hAnsi="Calibri" w:cs="Calibri"/>
          <w:szCs w:val="24"/>
        </w:rPr>
      </w:pPr>
      <w:hyperlink r:id="rId17" w:history="1">
        <w:r w:rsidRPr="00833B1E">
          <w:rPr>
            <w:rStyle w:val="Hyperlink"/>
            <w:rFonts w:ascii="Calibri" w:hAnsi="Calibri" w:cs="Calibri"/>
            <w:b/>
            <w:bCs/>
            <w:szCs w:val="24"/>
          </w:rPr>
          <w:t xml:space="preserve">26/00549/CPL </w:t>
        </w:r>
        <w:r w:rsidRPr="00AC53E6">
          <w:rPr>
            <w:rStyle w:val="Hyperlink"/>
            <w:rFonts w:ascii="Calibri" w:hAnsi="Calibri" w:cs="Calibri"/>
            <w:szCs w:val="24"/>
          </w:rPr>
          <w:t>| The demolition of an existing rear dormer and the construction of a new larger rear dormer. A proposed small bathroom window is to be included on the existing side elevation of house at first floor, this will be a non-opening or top opening obscured (frosted) window to maintain privacy | 2 Mackie Hill Close Crigglestone Wakefield WF4 3HP</w:t>
        </w:r>
      </w:hyperlink>
    </w:p>
    <w:p w14:paraId="21178D64" w14:textId="77777777" w:rsidR="00AC53E6" w:rsidRPr="00AC53E6" w:rsidRDefault="00AC53E6" w:rsidP="004E4E5D">
      <w:pPr>
        <w:ind w:left="284"/>
        <w:rPr>
          <w:rFonts w:ascii="Calibri" w:hAnsi="Calibri" w:cs="Calibri"/>
          <w:szCs w:val="24"/>
        </w:rPr>
      </w:pPr>
      <w:hyperlink r:id="rId18" w:history="1">
        <w:r w:rsidRPr="00833B1E">
          <w:rPr>
            <w:rStyle w:val="Hyperlink"/>
            <w:rFonts w:ascii="Calibri" w:hAnsi="Calibri" w:cs="Calibri"/>
            <w:b/>
            <w:bCs/>
            <w:szCs w:val="24"/>
          </w:rPr>
          <w:t xml:space="preserve">26/00674/CPL </w:t>
        </w:r>
        <w:r w:rsidRPr="00AC53E6">
          <w:rPr>
            <w:rStyle w:val="Hyperlink"/>
            <w:rFonts w:ascii="Calibri" w:hAnsi="Calibri" w:cs="Calibri"/>
            <w:szCs w:val="24"/>
          </w:rPr>
          <w:t xml:space="preserve">| Single storey rear extension | 83 </w:t>
        </w:r>
        <w:proofErr w:type="spellStart"/>
        <w:r w:rsidRPr="00AC53E6">
          <w:rPr>
            <w:rStyle w:val="Hyperlink"/>
            <w:rFonts w:ascii="Calibri" w:hAnsi="Calibri" w:cs="Calibri"/>
            <w:szCs w:val="24"/>
          </w:rPr>
          <w:t>Hollingthorpe</w:t>
        </w:r>
        <w:proofErr w:type="spellEnd"/>
        <w:r w:rsidRPr="00AC53E6">
          <w:rPr>
            <w:rStyle w:val="Hyperlink"/>
            <w:rFonts w:ascii="Calibri" w:hAnsi="Calibri" w:cs="Calibri"/>
            <w:szCs w:val="24"/>
          </w:rPr>
          <w:t xml:space="preserve"> Avenue Hall Green Wakefield WF4 3NP</w:t>
        </w:r>
      </w:hyperlink>
    </w:p>
    <w:p w14:paraId="24FB53C8" w14:textId="111B1B10" w:rsidR="00AC53E6" w:rsidRPr="00AC53E6" w:rsidRDefault="00AC53E6" w:rsidP="004E4E5D">
      <w:pPr>
        <w:ind w:left="284"/>
        <w:rPr>
          <w:rFonts w:ascii="Calibri" w:hAnsi="Calibri" w:cs="Calibri"/>
          <w:szCs w:val="24"/>
        </w:rPr>
      </w:pPr>
      <w:hyperlink r:id="rId19" w:history="1">
        <w:r w:rsidRPr="00833B1E">
          <w:rPr>
            <w:rStyle w:val="Hyperlink"/>
            <w:rFonts w:ascii="Calibri" w:hAnsi="Calibri" w:cs="Calibri"/>
            <w:b/>
            <w:bCs/>
            <w:szCs w:val="24"/>
          </w:rPr>
          <w:t xml:space="preserve">26/00801/AGR </w:t>
        </w:r>
        <w:r w:rsidRPr="00AC53E6">
          <w:rPr>
            <w:rStyle w:val="Hyperlink"/>
            <w:rFonts w:ascii="Calibri" w:hAnsi="Calibri" w:cs="Calibri"/>
            <w:szCs w:val="24"/>
          </w:rPr>
          <w:t>| Agricultural building | Blacker Hall Farm Branch Road Calder Grove Wakefield WF4 3DN</w:t>
        </w:r>
      </w:hyperlink>
      <w:r w:rsidR="00833B1E">
        <w:t xml:space="preserve">.  </w:t>
      </w:r>
      <w:r w:rsidR="00833B1E" w:rsidRPr="008A72A8">
        <w:rPr>
          <w:rFonts w:asciiTheme="minorHAnsi" w:hAnsiTheme="minorHAnsi" w:cstheme="minorHAnsi"/>
          <w:b/>
          <w:bCs/>
        </w:rPr>
        <w:t xml:space="preserve">Resolved:  </w:t>
      </w:r>
      <w:r w:rsidR="008A72A8" w:rsidRPr="008A72A8">
        <w:rPr>
          <w:rFonts w:asciiTheme="minorHAnsi" w:hAnsiTheme="minorHAnsi" w:cstheme="minorHAnsi"/>
          <w:b/>
          <w:bCs/>
        </w:rPr>
        <w:t>Request an extension until 24</w:t>
      </w:r>
      <w:r w:rsidR="008A72A8" w:rsidRPr="008A72A8">
        <w:rPr>
          <w:rFonts w:asciiTheme="minorHAnsi" w:hAnsiTheme="minorHAnsi" w:cstheme="minorHAnsi"/>
          <w:b/>
          <w:bCs/>
          <w:vertAlign w:val="superscript"/>
        </w:rPr>
        <w:t>th</w:t>
      </w:r>
      <w:r w:rsidR="008A72A8" w:rsidRPr="008A72A8">
        <w:rPr>
          <w:rFonts w:asciiTheme="minorHAnsi" w:hAnsiTheme="minorHAnsi" w:cstheme="minorHAnsi"/>
          <w:b/>
          <w:bCs/>
        </w:rPr>
        <w:t xml:space="preserve"> July 2026</w:t>
      </w:r>
      <w:r w:rsidR="008A72A8">
        <w:rPr>
          <w:rFonts w:asciiTheme="minorHAnsi" w:hAnsiTheme="minorHAnsi" w:cstheme="minorHAnsi"/>
          <w:b/>
          <w:bCs/>
        </w:rPr>
        <w:t>, t</w:t>
      </w:r>
      <w:r w:rsidR="005C35E5">
        <w:rPr>
          <w:rFonts w:asciiTheme="minorHAnsi" w:hAnsiTheme="minorHAnsi" w:cstheme="minorHAnsi"/>
          <w:b/>
          <w:bCs/>
        </w:rPr>
        <w:t>o</w:t>
      </w:r>
      <w:r w:rsidR="008A72A8">
        <w:rPr>
          <w:rFonts w:asciiTheme="minorHAnsi" w:hAnsiTheme="minorHAnsi" w:cstheme="minorHAnsi"/>
          <w:b/>
          <w:bCs/>
        </w:rPr>
        <w:t xml:space="preserve"> enable </w:t>
      </w:r>
      <w:r w:rsidR="005C35E5">
        <w:rPr>
          <w:rFonts w:asciiTheme="minorHAnsi" w:hAnsiTheme="minorHAnsi" w:cstheme="minorHAnsi"/>
          <w:b/>
          <w:bCs/>
        </w:rPr>
        <w:t>planning committee to consider in detail.</w:t>
      </w:r>
    </w:p>
    <w:p w14:paraId="5B291745" w14:textId="77777777" w:rsidR="00AC53E6" w:rsidRDefault="00AC53E6" w:rsidP="00F57821">
      <w:pPr>
        <w:ind w:left="142"/>
        <w:jc w:val="both"/>
      </w:pPr>
    </w:p>
    <w:p w14:paraId="298CF14B" w14:textId="5C0B94BB" w:rsidR="00440721" w:rsidRDefault="00440721" w:rsidP="004E4E5D">
      <w:pPr>
        <w:pStyle w:val="ListParagraph"/>
        <w:numPr>
          <w:ilvl w:val="3"/>
          <w:numId w:val="1"/>
        </w:numPr>
        <w:ind w:left="284" w:hanging="426"/>
        <w:jc w:val="both"/>
        <w:rPr>
          <w:b/>
          <w:bCs/>
          <w:sz w:val="24"/>
          <w:szCs w:val="24"/>
        </w:rPr>
      </w:pPr>
      <w:r w:rsidRPr="00440721">
        <w:rPr>
          <w:b/>
          <w:bCs/>
          <w:sz w:val="24"/>
          <w:szCs w:val="24"/>
        </w:rPr>
        <w:t xml:space="preserve">PARKS AND OPEN SPACES COMMITTEE  </w:t>
      </w:r>
      <w:r w:rsidR="00EA0CB4" w:rsidRPr="00194672">
        <w:rPr>
          <w:sz w:val="24"/>
          <w:szCs w:val="24"/>
        </w:rPr>
        <w:t xml:space="preserve">next meeting 5pm </w:t>
      </w:r>
      <w:r w:rsidR="00194672" w:rsidRPr="00194672">
        <w:rPr>
          <w:sz w:val="24"/>
          <w:szCs w:val="24"/>
        </w:rPr>
        <w:t>22</w:t>
      </w:r>
      <w:r w:rsidR="00194672" w:rsidRPr="00194672">
        <w:rPr>
          <w:sz w:val="24"/>
          <w:szCs w:val="24"/>
          <w:vertAlign w:val="superscript"/>
        </w:rPr>
        <w:t>nd</w:t>
      </w:r>
      <w:r w:rsidR="00194672" w:rsidRPr="00194672">
        <w:rPr>
          <w:sz w:val="24"/>
          <w:szCs w:val="24"/>
        </w:rPr>
        <w:t xml:space="preserve"> July 2026</w:t>
      </w:r>
    </w:p>
    <w:p w14:paraId="2D0C1D87" w14:textId="57E01D40" w:rsidR="00545417" w:rsidRDefault="004E4E5D" w:rsidP="004E4E5D">
      <w:pPr>
        <w:ind w:left="142" w:firstLine="142"/>
        <w:jc w:val="both"/>
        <w:rPr>
          <w:rFonts w:asciiTheme="minorHAnsi" w:hAnsiTheme="minorHAnsi" w:cstheme="minorHAnsi"/>
          <w:b/>
          <w:bCs/>
          <w:szCs w:val="24"/>
        </w:rPr>
      </w:pPr>
      <w:r w:rsidRPr="004E4E5D">
        <w:rPr>
          <w:rFonts w:asciiTheme="minorHAnsi" w:hAnsiTheme="minorHAnsi" w:cstheme="minorHAnsi"/>
          <w:b/>
          <w:bCs/>
          <w:szCs w:val="24"/>
        </w:rPr>
        <w:t xml:space="preserve">Resolved:  To approve the </w:t>
      </w:r>
      <w:r w:rsidR="00B3311E" w:rsidRPr="004E4E5D">
        <w:rPr>
          <w:rFonts w:asciiTheme="minorHAnsi" w:hAnsiTheme="minorHAnsi" w:cstheme="minorHAnsi"/>
          <w:b/>
          <w:bCs/>
          <w:szCs w:val="24"/>
        </w:rPr>
        <w:t>Clerk</w:t>
      </w:r>
      <w:r w:rsidRPr="004E4E5D">
        <w:rPr>
          <w:rFonts w:asciiTheme="minorHAnsi" w:hAnsiTheme="minorHAnsi" w:cstheme="minorHAnsi"/>
          <w:b/>
          <w:bCs/>
          <w:szCs w:val="24"/>
        </w:rPr>
        <w:t>’s</w:t>
      </w:r>
      <w:r w:rsidR="00B3311E" w:rsidRPr="004E4E5D">
        <w:rPr>
          <w:rFonts w:asciiTheme="minorHAnsi" w:hAnsiTheme="minorHAnsi" w:cstheme="minorHAnsi"/>
          <w:b/>
          <w:bCs/>
          <w:szCs w:val="24"/>
        </w:rPr>
        <w:t xml:space="preserve"> request</w:t>
      </w:r>
      <w:r w:rsidRPr="004E4E5D">
        <w:rPr>
          <w:rFonts w:asciiTheme="minorHAnsi" w:hAnsiTheme="minorHAnsi" w:cstheme="minorHAnsi"/>
          <w:b/>
          <w:bCs/>
          <w:szCs w:val="24"/>
        </w:rPr>
        <w:t xml:space="preserve"> to </w:t>
      </w:r>
      <w:r w:rsidR="00B3311E" w:rsidRPr="004E4E5D">
        <w:rPr>
          <w:rFonts w:asciiTheme="minorHAnsi" w:hAnsiTheme="minorHAnsi" w:cstheme="minorHAnsi"/>
          <w:b/>
          <w:bCs/>
          <w:szCs w:val="24"/>
        </w:rPr>
        <w:t xml:space="preserve">change </w:t>
      </w:r>
      <w:r w:rsidRPr="004E4E5D">
        <w:rPr>
          <w:rFonts w:asciiTheme="minorHAnsi" w:hAnsiTheme="minorHAnsi" w:cstheme="minorHAnsi"/>
          <w:b/>
          <w:bCs/>
          <w:szCs w:val="24"/>
        </w:rPr>
        <w:t>the date to Monday 20</w:t>
      </w:r>
      <w:r w:rsidRPr="004E4E5D">
        <w:rPr>
          <w:rFonts w:asciiTheme="minorHAnsi" w:hAnsiTheme="minorHAnsi" w:cstheme="minorHAnsi"/>
          <w:b/>
          <w:bCs/>
          <w:szCs w:val="24"/>
          <w:vertAlign w:val="superscript"/>
        </w:rPr>
        <w:t>th</w:t>
      </w:r>
      <w:r w:rsidRPr="004E4E5D">
        <w:rPr>
          <w:rFonts w:asciiTheme="minorHAnsi" w:hAnsiTheme="minorHAnsi" w:cstheme="minorHAnsi"/>
          <w:b/>
          <w:bCs/>
          <w:szCs w:val="24"/>
        </w:rPr>
        <w:t xml:space="preserve"> July 5pm.</w:t>
      </w:r>
    </w:p>
    <w:p w14:paraId="3A9C6811" w14:textId="77777777" w:rsidR="00CD1F69" w:rsidRDefault="00CD1F69" w:rsidP="004E4E5D">
      <w:pPr>
        <w:ind w:left="142" w:firstLine="142"/>
        <w:jc w:val="both"/>
        <w:rPr>
          <w:rFonts w:asciiTheme="minorHAnsi" w:hAnsiTheme="minorHAnsi" w:cstheme="minorHAnsi"/>
          <w:b/>
          <w:bCs/>
          <w:szCs w:val="24"/>
        </w:rPr>
      </w:pPr>
    </w:p>
    <w:p w14:paraId="12C4BA45" w14:textId="77777777" w:rsidR="00094A60" w:rsidRPr="004E4E5D" w:rsidRDefault="00094A60" w:rsidP="004E4E5D">
      <w:pPr>
        <w:ind w:left="142" w:firstLine="142"/>
        <w:jc w:val="both"/>
        <w:rPr>
          <w:rFonts w:asciiTheme="minorHAnsi" w:hAnsiTheme="minorHAnsi" w:cstheme="minorHAnsi"/>
          <w:b/>
          <w:bCs/>
          <w:szCs w:val="24"/>
        </w:rPr>
      </w:pPr>
    </w:p>
    <w:p w14:paraId="6574C23E" w14:textId="77777777" w:rsidR="004E4E5D" w:rsidRPr="00F420BE" w:rsidRDefault="004E4E5D" w:rsidP="004E4E5D">
      <w:pPr>
        <w:ind w:left="142" w:firstLine="142"/>
        <w:jc w:val="both"/>
        <w:rPr>
          <w:rFonts w:asciiTheme="minorHAnsi" w:hAnsiTheme="minorHAnsi" w:cstheme="minorHAnsi"/>
          <w:szCs w:val="24"/>
        </w:rPr>
      </w:pPr>
    </w:p>
    <w:p w14:paraId="0995BA27" w14:textId="79025831" w:rsidR="005911D0" w:rsidRPr="00BA4B8A" w:rsidRDefault="00440721" w:rsidP="004E4E5D">
      <w:pPr>
        <w:pStyle w:val="ListParagraph"/>
        <w:numPr>
          <w:ilvl w:val="3"/>
          <w:numId w:val="1"/>
        </w:numPr>
        <w:ind w:left="284" w:hanging="426"/>
        <w:jc w:val="both"/>
        <w:rPr>
          <w:rFonts w:asciiTheme="minorHAnsi" w:hAnsiTheme="minorHAnsi" w:cstheme="minorHAnsi"/>
          <w:i/>
          <w:iCs/>
          <w:szCs w:val="24"/>
        </w:rPr>
      </w:pPr>
      <w:r w:rsidRPr="00BA4B8A">
        <w:rPr>
          <w:b/>
          <w:bCs/>
          <w:sz w:val="24"/>
          <w:szCs w:val="24"/>
        </w:rPr>
        <w:t xml:space="preserve">VILLAGE INSTITUTE CHARITY COMMITTEE (VICC) </w:t>
      </w:r>
    </w:p>
    <w:p w14:paraId="4C376292" w14:textId="162452AA" w:rsidR="00BA4B8A" w:rsidRPr="004E4E5D" w:rsidRDefault="00234DF6" w:rsidP="004E4E5D">
      <w:pPr>
        <w:pStyle w:val="ListParagraph"/>
        <w:numPr>
          <w:ilvl w:val="0"/>
          <w:numId w:val="28"/>
        </w:numPr>
        <w:ind w:left="567" w:hanging="283"/>
        <w:jc w:val="both"/>
        <w:rPr>
          <w:rFonts w:asciiTheme="minorHAnsi" w:hAnsiTheme="minorHAnsi" w:cstheme="minorHAnsi"/>
          <w:b/>
          <w:bCs/>
          <w:sz w:val="24"/>
          <w:szCs w:val="24"/>
        </w:rPr>
      </w:pPr>
      <w:r w:rsidRPr="002A0D43">
        <w:rPr>
          <w:rFonts w:asciiTheme="minorHAnsi" w:hAnsiTheme="minorHAnsi" w:cstheme="minorHAnsi"/>
          <w:sz w:val="24"/>
          <w:szCs w:val="24"/>
        </w:rPr>
        <w:lastRenderedPageBreak/>
        <w:t xml:space="preserve">For </w:t>
      </w:r>
      <w:r w:rsidR="006A2C6C">
        <w:rPr>
          <w:rFonts w:asciiTheme="minorHAnsi" w:hAnsiTheme="minorHAnsi" w:cstheme="minorHAnsi"/>
          <w:sz w:val="24"/>
          <w:szCs w:val="24"/>
        </w:rPr>
        <w:t xml:space="preserve">VICC </w:t>
      </w:r>
      <w:r w:rsidRPr="002A0D43">
        <w:rPr>
          <w:rFonts w:asciiTheme="minorHAnsi" w:hAnsiTheme="minorHAnsi" w:cstheme="minorHAnsi"/>
          <w:sz w:val="24"/>
          <w:szCs w:val="24"/>
        </w:rPr>
        <w:t xml:space="preserve">committee to approve </w:t>
      </w:r>
      <w:r w:rsidR="00702AF6" w:rsidRPr="002A0D43">
        <w:rPr>
          <w:rFonts w:asciiTheme="minorHAnsi" w:hAnsiTheme="minorHAnsi" w:cstheme="minorHAnsi"/>
          <w:sz w:val="24"/>
          <w:szCs w:val="24"/>
        </w:rPr>
        <w:t>reimbursement of expenses incurred</w:t>
      </w:r>
      <w:r w:rsidR="00D82DD1" w:rsidRPr="002A0D43">
        <w:rPr>
          <w:rFonts w:asciiTheme="minorHAnsi" w:hAnsiTheme="minorHAnsi" w:cstheme="minorHAnsi"/>
          <w:sz w:val="24"/>
          <w:szCs w:val="24"/>
        </w:rPr>
        <w:t xml:space="preserve"> by </w:t>
      </w:r>
      <w:r w:rsidR="00170034">
        <w:rPr>
          <w:rFonts w:asciiTheme="minorHAnsi" w:hAnsiTheme="minorHAnsi" w:cstheme="minorHAnsi"/>
          <w:sz w:val="24"/>
          <w:szCs w:val="24"/>
        </w:rPr>
        <w:t>VICC Clerk</w:t>
      </w:r>
      <w:r w:rsidR="001B1AF9">
        <w:rPr>
          <w:rFonts w:asciiTheme="minorHAnsi" w:hAnsiTheme="minorHAnsi" w:cstheme="minorHAnsi"/>
          <w:sz w:val="24"/>
          <w:szCs w:val="24"/>
        </w:rPr>
        <w:t xml:space="preserve"> </w:t>
      </w:r>
      <w:r w:rsidR="004E4E5D" w:rsidRPr="004E4E5D">
        <w:rPr>
          <w:rFonts w:asciiTheme="minorHAnsi" w:hAnsiTheme="minorHAnsi" w:cstheme="minorHAnsi"/>
          <w:b/>
          <w:bCs/>
          <w:sz w:val="24"/>
          <w:szCs w:val="24"/>
        </w:rPr>
        <w:t>Resolved: A</w:t>
      </w:r>
      <w:r w:rsidR="001B1AF9" w:rsidRPr="004E4E5D">
        <w:rPr>
          <w:rFonts w:asciiTheme="minorHAnsi" w:hAnsiTheme="minorHAnsi" w:cstheme="minorHAnsi"/>
          <w:b/>
          <w:bCs/>
          <w:sz w:val="24"/>
          <w:szCs w:val="24"/>
        </w:rPr>
        <w:t>pproved</w:t>
      </w:r>
    </w:p>
    <w:p w14:paraId="5D4F06A2" w14:textId="3C913CCC" w:rsidR="001B1AF9" w:rsidRPr="004E4E5D" w:rsidRDefault="00F82624" w:rsidP="00061B50">
      <w:pPr>
        <w:pStyle w:val="ListParagraph"/>
        <w:numPr>
          <w:ilvl w:val="0"/>
          <w:numId w:val="28"/>
        </w:numPr>
        <w:ind w:left="567" w:hanging="283"/>
        <w:jc w:val="both"/>
        <w:rPr>
          <w:rFonts w:asciiTheme="minorHAnsi" w:hAnsiTheme="minorHAnsi" w:cstheme="minorHAnsi"/>
          <w:b/>
          <w:bCs/>
          <w:szCs w:val="24"/>
        </w:rPr>
      </w:pPr>
      <w:r w:rsidRPr="004E4E5D">
        <w:rPr>
          <w:rFonts w:asciiTheme="minorHAnsi" w:hAnsiTheme="minorHAnsi" w:cstheme="minorHAnsi"/>
          <w:sz w:val="24"/>
          <w:szCs w:val="24"/>
        </w:rPr>
        <w:t xml:space="preserve">PACT meeting </w:t>
      </w:r>
      <w:r w:rsidR="008D6CC6" w:rsidRPr="004E4E5D">
        <w:rPr>
          <w:rFonts w:asciiTheme="minorHAnsi" w:hAnsiTheme="minorHAnsi" w:cstheme="minorHAnsi"/>
          <w:sz w:val="24"/>
          <w:szCs w:val="24"/>
        </w:rPr>
        <w:t>attendees request that user groups use the car park</w:t>
      </w:r>
      <w:r w:rsidR="00BA6E34">
        <w:rPr>
          <w:rFonts w:asciiTheme="minorHAnsi" w:hAnsiTheme="minorHAnsi" w:cstheme="minorHAnsi"/>
          <w:sz w:val="24"/>
          <w:szCs w:val="24"/>
        </w:rPr>
        <w:t xml:space="preserve"> and not park on the High Street</w:t>
      </w:r>
      <w:r w:rsidR="007B5E29" w:rsidRPr="004E4E5D">
        <w:rPr>
          <w:rFonts w:asciiTheme="minorHAnsi" w:hAnsiTheme="minorHAnsi" w:cstheme="minorHAnsi"/>
          <w:sz w:val="24"/>
          <w:szCs w:val="24"/>
        </w:rPr>
        <w:t xml:space="preserve">.  </w:t>
      </w:r>
      <w:r w:rsidR="007B5E29" w:rsidRPr="004E4E5D">
        <w:rPr>
          <w:rFonts w:asciiTheme="minorHAnsi" w:hAnsiTheme="minorHAnsi" w:cstheme="minorHAnsi"/>
          <w:b/>
          <w:bCs/>
          <w:sz w:val="24"/>
          <w:szCs w:val="24"/>
        </w:rPr>
        <w:t>Noted</w:t>
      </w:r>
    </w:p>
    <w:p w14:paraId="59AF665F" w14:textId="72944525" w:rsidR="00A4491A" w:rsidRDefault="00A4491A" w:rsidP="004E4E5D">
      <w:pPr>
        <w:pStyle w:val="ListParagraph"/>
        <w:numPr>
          <w:ilvl w:val="0"/>
          <w:numId w:val="28"/>
        </w:numPr>
        <w:ind w:left="567" w:hanging="283"/>
        <w:jc w:val="both"/>
        <w:rPr>
          <w:rFonts w:asciiTheme="minorHAnsi" w:hAnsiTheme="minorHAnsi" w:cstheme="minorHAnsi"/>
          <w:sz w:val="24"/>
          <w:szCs w:val="24"/>
        </w:rPr>
      </w:pPr>
      <w:r>
        <w:rPr>
          <w:rFonts w:asciiTheme="minorHAnsi" w:hAnsiTheme="minorHAnsi" w:cstheme="minorHAnsi"/>
          <w:sz w:val="24"/>
          <w:szCs w:val="24"/>
        </w:rPr>
        <w:t>N</w:t>
      </w:r>
      <w:r w:rsidRPr="00A4491A">
        <w:rPr>
          <w:rFonts w:asciiTheme="minorHAnsi" w:hAnsiTheme="minorHAnsi" w:cstheme="minorHAnsi"/>
          <w:sz w:val="24"/>
          <w:szCs w:val="24"/>
        </w:rPr>
        <w:t>ext meeting 28th September 2026</w:t>
      </w:r>
      <w:r>
        <w:rPr>
          <w:rFonts w:asciiTheme="minorHAnsi" w:hAnsiTheme="minorHAnsi" w:cstheme="minorHAnsi"/>
          <w:sz w:val="24"/>
          <w:szCs w:val="24"/>
        </w:rPr>
        <w:t xml:space="preserve"> – Please update your diaries</w:t>
      </w:r>
    </w:p>
    <w:p w14:paraId="7AAD89DB" w14:textId="77777777" w:rsidR="00545417" w:rsidRPr="00545417" w:rsidRDefault="00545417" w:rsidP="004E4E5D">
      <w:pPr>
        <w:ind w:left="567" w:hanging="283"/>
        <w:jc w:val="both"/>
        <w:rPr>
          <w:rFonts w:asciiTheme="minorHAnsi" w:hAnsiTheme="minorHAnsi" w:cstheme="minorHAnsi"/>
          <w:szCs w:val="24"/>
        </w:rPr>
      </w:pPr>
    </w:p>
    <w:p w14:paraId="2C257C73" w14:textId="5B009570" w:rsidR="00E43715" w:rsidRPr="006F4635" w:rsidRDefault="006139B7" w:rsidP="00084F66">
      <w:pPr>
        <w:pStyle w:val="ListParagraph"/>
        <w:numPr>
          <w:ilvl w:val="0"/>
          <w:numId w:val="35"/>
        </w:numPr>
        <w:ind w:left="284" w:hanging="426"/>
        <w:jc w:val="both"/>
        <w:rPr>
          <w:rFonts w:asciiTheme="minorHAnsi" w:hAnsiTheme="minorHAnsi" w:cstheme="minorHAnsi"/>
          <w:szCs w:val="24"/>
        </w:rPr>
      </w:pPr>
      <w:r w:rsidRPr="006F4635">
        <w:rPr>
          <w:b/>
          <w:bCs/>
          <w:sz w:val="24"/>
          <w:szCs w:val="24"/>
        </w:rPr>
        <w:t xml:space="preserve">HALL GREEN COMMUNITY CENTRE </w:t>
      </w:r>
      <w:r w:rsidR="006F4635" w:rsidRPr="006F4635">
        <w:rPr>
          <w:b/>
          <w:bCs/>
          <w:sz w:val="24"/>
          <w:szCs w:val="24"/>
        </w:rPr>
        <w:t xml:space="preserve">(HGCC) </w:t>
      </w:r>
    </w:p>
    <w:p w14:paraId="403BE2E2" w14:textId="500D9C33" w:rsidR="006F4635" w:rsidRDefault="00522003" w:rsidP="00084F66">
      <w:pPr>
        <w:pStyle w:val="ListParagraph"/>
        <w:numPr>
          <w:ilvl w:val="0"/>
          <w:numId w:val="27"/>
        </w:numPr>
        <w:ind w:left="567" w:hanging="283"/>
        <w:jc w:val="both"/>
        <w:rPr>
          <w:rFonts w:asciiTheme="minorHAnsi" w:hAnsiTheme="minorHAnsi" w:cstheme="minorHAnsi"/>
          <w:sz w:val="24"/>
          <w:szCs w:val="24"/>
        </w:rPr>
      </w:pPr>
      <w:r w:rsidRPr="002A0D43">
        <w:rPr>
          <w:rFonts w:asciiTheme="minorHAnsi" w:hAnsiTheme="minorHAnsi" w:cstheme="minorHAnsi"/>
          <w:sz w:val="24"/>
          <w:szCs w:val="24"/>
        </w:rPr>
        <w:t>To receive the minutes of the first meeting of the new committee held 1</w:t>
      </w:r>
      <w:r w:rsidRPr="002A0D43">
        <w:rPr>
          <w:rFonts w:asciiTheme="minorHAnsi" w:hAnsiTheme="minorHAnsi" w:cstheme="minorHAnsi"/>
          <w:sz w:val="24"/>
          <w:szCs w:val="24"/>
          <w:vertAlign w:val="superscript"/>
        </w:rPr>
        <w:t>st</w:t>
      </w:r>
      <w:r w:rsidRPr="002A0D43">
        <w:rPr>
          <w:rFonts w:asciiTheme="minorHAnsi" w:hAnsiTheme="minorHAnsi" w:cstheme="minorHAnsi"/>
          <w:sz w:val="24"/>
          <w:szCs w:val="24"/>
        </w:rPr>
        <w:t xml:space="preserve"> June 2026</w:t>
      </w:r>
      <w:r w:rsidR="0094677F" w:rsidRPr="002A0D43">
        <w:rPr>
          <w:rFonts w:asciiTheme="minorHAnsi" w:hAnsiTheme="minorHAnsi" w:cstheme="minorHAnsi"/>
          <w:sz w:val="24"/>
          <w:szCs w:val="24"/>
        </w:rPr>
        <w:t xml:space="preserve"> and consider any recommendations.</w:t>
      </w:r>
      <w:r w:rsidR="00444626">
        <w:rPr>
          <w:rFonts w:asciiTheme="minorHAnsi" w:hAnsiTheme="minorHAnsi" w:cstheme="minorHAnsi"/>
          <w:sz w:val="24"/>
          <w:szCs w:val="24"/>
        </w:rPr>
        <w:t xml:space="preserve"> </w:t>
      </w:r>
      <w:r w:rsidR="00084F66" w:rsidRPr="00D4461B">
        <w:rPr>
          <w:rFonts w:asciiTheme="minorHAnsi" w:hAnsiTheme="minorHAnsi" w:cstheme="minorHAnsi"/>
          <w:b/>
          <w:bCs/>
          <w:sz w:val="24"/>
          <w:szCs w:val="24"/>
        </w:rPr>
        <w:t>Unavailable -  meeting date changed to</w:t>
      </w:r>
      <w:r w:rsidR="0010641D" w:rsidRPr="00D4461B">
        <w:rPr>
          <w:rFonts w:asciiTheme="minorHAnsi" w:hAnsiTheme="minorHAnsi" w:cstheme="minorHAnsi"/>
          <w:b/>
          <w:bCs/>
          <w:sz w:val="24"/>
          <w:szCs w:val="24"/>
        </w:rPr>
        <w:t xml:space="preserve"> 15</w:t>
      </w:r>
      <w:r w:rsidR="0010641D" w:rsidRPr="00D4461B">
        <w:rPr>
          <w:rFonts w:asciiTheme="minorHAnsi" w:hAnsiTheme="minorHAnsi" w:cstheme="minorHAnsi"/>
          <w:b/>
          <w:bCs/>
          <w:sz w:val="24"/>
          <w:szCs w:val="24"/>
          <w:vertAlign w:val="superscript"/>
        </w:rPr>
        <w:t>th</w:t>
      </w:r>
      <w:r w:rsidR="0010641D" w:rsidRPr="00D4461B">
        <w:rPr>
          <w:rFonts w:asciiTheme="minorHAnsi" w:hAnsiTheme="minorHAnsi" w:cstheme="minorHAnsi"/>
          <w:b/>
          <w:bCs/>
          <w:sz w:val="24"/>
          <w:szCs w:val="24"/>
        </w:rPr>
        <w:t xml:space="preserve"> June</w:t>
      </w:r>
      <w:r w:rsidR="00084F66" w:rsidRPr="00D4461B">
        <w:rPr>
          <w:rFonts w:asciiTheme="minorHAnsi" w:hAnsiTheme="minorHAnsi" w:cstheme="minorHAnsi"/>
          <w:b/>
          <w:bCs/>
          <w:sz w:val="24"/>
          <w:szCs w:val="24"/>
        </w:rPr>
        <w:t xml:space="preserve"> 4.30pm</w:t>
      </w:r>
    </w:p>
    <w:p w14:paraId="0307F93D" w14:textId="2AD640B7" w:rsidR="000F5CB5" w:rsidRPr="003E0438" w:rsidRDefault="000F5CB5" w:rsidP="00084F66">
      <w:pPr>
        <w:pStyle w:val="ListParagraph"/>
        <w:numPr>
          <w:ilvl w:val="0"/>
          <w:numId w:val="27"/>
        </w:numPr>
        <w:ind w:left="567" w:hanging="283"/>
        <w:jc w:val="both"/>
        <w:rPr>
          <w:rFonts w:asciiTheme="minorHAnsi" w:hAnsiTheme="minorHAnsi" w:cstheme="minorHAnsi"/>
          <w:sz w:val="24"/>
          <w:szCs w:val="24"/>
        </w:rPr>
      </w:pPr>
      <w:r w:rsidRPr="003E0438">
        <w:rPr>
          <w:rFonts w:asciiTheme="minorHAnsi" w:hAnsiTheme="minorHAnsi" w:cstheme="minorHAnsi"/>
          <w:sz w:val="24"/>
          <w:szCs w:val="24"/>
        </w:rPr>
        <w:t>Plumber required to remove toilets x</w:t>
      </w:r>
      <w:r w:rsidR="00BA6E34">
        <w:rPr>
          <w:rFonts w:asciiTheme="minorHAnsi" w:hAnsiTheme="minorHAnsi" w:cstheme="minorHAnsi"/>
          <w:sz w:val="24"/>
          <w:szCs w:val="24"/>
        </w:rPr>
        <w:t xml:space="preserve"> </w:t>
      </w:r>
      <w:r w:rsidRPr="003E0438">
        <w:rPr>
          <w:rFonts w:asciiTheme="minorHAnsi" w:hAnsiTheme="minorHAnsi" w:cstheme="minorHAnsi"/>
          <w:sz w:val="24"/>
          <w:szCs w:val="24"/>
        </w:rPr>
        <w:t>3 and then reinstall</w:t>
      </w:r>
      <w:r w:rsidR="00EF35D7" w:rsidRPr="003E0438">
        <w:rPr>
          <w:rFonts w:asciiTheme="minorHAnsi" w:hAnsiTheme="minorHAnsi" w:cstheme="minorHAnsi"/>
          <w:sz w:val="24"/>
          <w:szCs w:val="24"/>
        </w:rPr>
        <w:t xml:space="preserve">.  Plumber approximate costing to be confirmed. </w:t>
      </w:r>
      <w:r w:rsidRPr="003E0438">
        <w:rPr>
          <w:rFonts w:asciiTheme="minorHAnsi" w:hAnsiTheme="minorHAnsi" w:cstheme="minorHAnsi"/>
          <w:sz w:val="24"/>
          <w:szCs w:val="24"/>
        </w:rPr>
        <w:t xml:space="preserve">Yorkshire </w:t>
      </w:r>
      <w:r w:rsidR="00EF35D7" w:rsidRPr="003E0438">
        <w:rPr>
          <w:rFonts w:asciiTheme="minorHAnsi" w:hAnsiTheme="minorHAnsi" w:cstheme="minorHAnsi"/>
          <w:sz w:val="24"/>
          <w:szCs w:val="24"/>
        </w:rPr>
        <w:t>W</w:t>
      </w:r>
      <w:r w:rsidRPr="003E0438">
        <w:rPr>
          <w:rFonts w:asciiTheme="minorHAnsi" w:hAnsiTheme="minorHAnsi" w:cstheme="minorHAnsi"/>
          <w:sz w:val="24"/>
          <w:szCs w:val="24"/>
        </w:rPr>
        <w:t xml:space="preserve">ater to carry out external groundwork </w:t>
      </w:r>
      <w:r w:rsidR="00EF35D7" w:rsidRPr="003E0438">
        <w:rPr>
          <w:rFonts w:asciiTheme="minorHAnsi" w:hAnsiTheme="minorHAnsi" w:cstheme="minorHAnsi"/>
          <w:sz w:val="24"/>
          <w:szCs w:val="24"/>
        </w:rPr>
        <w:t xml:space="preserve">to provide HGCC with its own </w:t>
      </w:r>
      <w:r w:rsidR="003E0438" w:rsidRPr="003E0438">
        <w:rPr>
          <w:rFonts w:asciiTheme="minorHAnsi" w:hAnsiTheme="minorHAnsi" w:cstheme="minorHAnsi"/>
          <w:sz w:val="24"/>
          <w:szCs w:val="24"/>
        </w:rPr>
        <w:t>pipe network/manhole to be independent of the adjoining premises.</w:t>
      </w:r>
      <w:r w:rsidRPr="003E0438">
        <w:rPr>
          <w:rFonts w:asciiTheme="minorHAnsi" w:hAnsiTheme="minorHAnsi" w:cstheme="minorHAnsi"/>
          <w:sz w:val="24"/>
          <w:szCs w:val="24"/>
        </w:rPr>
        <w:t xml:space="preserve"> </w:t>
      </w:r>
      <w:r w:rsidR="003E0438" w:rsidRPr="003E0438">
        <w:rPr>
          <w:rFonts w:asciiTheme="minorHAnsi" w:hAnsiTheme="minorHAnsi" w:cstheme="minorHAnsi"/>
          <w:b/>
          <w:bCs/>
          <w:sz w:val="24"/>
          <w:szCs w:val="24"/>
        </w:rPr>
        <w:t xml:space="preserve">Resolved: </w:t>
      </w:r>
      <w:r w:rsidR="00AF49B1" w:rsidRPr="003E0438">
        <w:rPr>
          <w:rFonts w:asciiTheme="minorHAnsi" w:hAnsiTheme="minorHAnsi" w:cstheme="minorHAnsi"/>
          <w:b/>
          <w:bCs/>
          <w:sz w:val="24"/>
          <w:szCs w:val="24"/>
        </w:rPr>
        <w:t xml:space="preserve"> </w:t>
      </w:r>
      <w:r w:rsidR="00BC3E16" w:rsidRPr="003E0438">
        <w:rPr>
          <w:rFonts w:asciiTheme="minorHAnsi" w:hAnsiTheme="minorHAnsi" w:cstheme="minorHAnsi"/>
          <w:b/>
          <w:bCs/>
          <w:sz w:val="24"/>
          <w:szCs w:val="24"/>
        </w:rPr>
        <w:t>Approved</w:t>
      </w:r>
    </w:p>
    <w:p w14:paraId="4F7D09A6" w14:textId="77777777" w:rsidR="0094677F" w:rsidRPr="006F4635" w:rsidRDefault="0094677F" w:rsidP="00BA4B8A">
      <w:pPr>
        <w:pStyle w:val="ListParagraph"/>
        <w:ind w:left="142"/>
        <w:jc w:val="both"/>
        <w:rPr>
          <w:rFonts w:asciiTheme="minorHAnsi" w:hAnsiTheme="minorHAnsi" w:cstheme="minorHAnsi"/>
          <w:szCs w:val="24"/>
        </w:rPr>
      </w:pPr>
    </w:p>
    <w:p w14:paraId="085DF0BB" w14:textId="7976E5F3" w:rsidR="00440721" w:rsidRPr="00545417" w:rsidRDefault="00440721" w:rsidP="002E2434">
      <w:pPr>
        <w:pStyle w:val="ListParagraph"/>
        <w:numPr>
          <w:ilvl w:val="0"/>
          <w:numId w:val="35"/>
        </w:numPr>
        <w:ind w:left="142" w:hanging="426"/>
        <w:jc w:val="both"/>
        <w:rPr>
          <w:b/>
          <w:bCs/>
          <w:sz w:val="24"/>
          <w:szCs w:val="24"/>
        </w:rPr>
      </w:pPr>
      <w:r w:rsidRPr="00440721">
        <w:rPr>
          <w:b/>
          <w:bCs/>
          <w:sz w:val="24"/>
          <w:szCs w:val="24"/>
        </w:rPr>
        <w:t>EVENTS WORKING PARTY UPDATES</w:t>
      </w:r>
      <w:r w:rsidR="0087160C">
        <w:rPr>
          <w:b/>
          <w:bCs/>
          <w:sz w:val="24"/>
          <w:szCs w:val="24"/>
        </w:rPr>
        <w:t xml:space="preserve"> </w:t>
      </w:r>
      <w:r w:rsidR="0087160C" w:rsidRPr="0087160C">
        <w:rPr>
          <w:sz w:val="24"/>
          <w:szCs w:val="24"/>
        </w:rPr>
        <w:t>(Cllr Ellis)</w:t>
      </w:r>
    </w:p>
    <w:p w14:paraId="4A31469F" w14:textId="7FA585C5" w:rsidR="00545417" w:rsidRPr="00545417" w:rsidRDefault="00556691" w:rsidP="000B4894">
      <w:pPr>
        <w:ind w:left="142"/>
        <w:jc w:val="both"/>
        <w:rPr>
          <w:b/>
          <w:bCs/>
          <w:szCs w:val="24"/>
        </w:rPr>
      </w:pPr>
      <w:r w:rsidRPr="006936C6">
        <w:rPr>
          <w:rFonts w:asciiTheme="minorHAnsi" w:hAnsiTheme="minorHAnsi" w:cstheme="minorHAnsi"/>
          <w:szCs w:val="24"/>
        </w:rPr>
        <w:t>Thank you to Lynne for the help at the last coffee morning</w:t>
      </w:r>
      <w:r w:rsidR="0075203D">
        <w:rPr>
          <w:rFonts w:asciiTheme="minorHAnsi" w:hAnsiTheme="minorHAnsi" w:cstheme="minorHAnsi"/>
          <w:szCs w:val="24"/>
        </w:rPr>
        <w:t>.</w:t>
      </w:r>
      <w:r w:rsidRPr="006936C6">
        <w:rPr>
          <w:rFonts w:asciiTheme="minorHAnsi" w:hAnsiTheme="minorHAnsi" w:cstheme="minorHAnsi"/>
          <w:szCs w:val="24"/>
        </w:rPr>
        <w:t xml:space="preserve"> </w:t>
      </w:r>
      <w:r w:rsidR="0075203D">
        <w:rPr>
          <w:rFonts w:asciiTheme="minorHAnsi" w:hAnsiTheme="minorHAnsi" w:cstheme="minorHAnsi"/>
          <w:szCs w:val="24"/>
        </w:rPr>
        <w:t xml:space="preserve">Slow uptake </w:t>
      </w:r>
      <w:r w:rsidR="00CC6384">
        <w:rPr>
          <w:rFonts w:asciiTheme="minorHAnsi" w:hAnsiTheme="minorHAnsi" w:cstheme="minorHAnsi"/>
          <w:szCs w:val="24"/>
        </w:rPr>
        <w:t>for</w:t>
      </w:r>
      <w:r w:rsidR="0075203D">
        <w:rPr>
          <w:rFonts w:asciiTheme="minorHAnsi" w:hAnsiTheme="minorHAnsi" w:cstheme="minorHAnsi"/>
          <w:szCs w:val="24"/>
        </w:rPr>
        <w:t xml:space="preserve"> the </w:t>
      </w:r>
      <w:r w:rsidR="002D538C">
        <w:rPr>
          <w:rFonts w:asciiTheme="minorHAnsi" w:hAnsiTheme="minorHAnsi" w:cstheme="minorHAnsi"/>
          <w:szCs w:val="24"/>
        </w:rPr>
        <w:t>25</w:t>
      </w:r>
      <w:r w:rsidR="002D538C" w:rsidRPr="002D538C">
        <w:rPr>
          <w:rFonts w:asciiTheme="minorHAnsi" w:hAnsiTheme="minorHAnsi" w:cstheme="minorHAnsi"/>
          <w:szCs w:val="24"/>
          <w:vertAlign w:val="superscript"/>
        </w:rPr>
        <w:t>th</w:t>
      </w:r>
      <w:r w:rsidR="002D538C">
        <w:rPr>
          <w:rFonts w:asciiTheme="minorHAnsi" w:hAnsiTheme="minorHAnsi" w:cstheme="minorHAnsi"/>
          <w:szCs w:val="24"/>
        </w:rPr>
        <w:t xml:space="preserve"> June </w:t>
      </w:r>
      <w:r w:rsidR="00DE51AC">
        <w:rPr>
          <w:rFonts w:asciiTheme="minorHAnsi" w:hAnsiTheme="minorHAnsi" w:cstheme="minorHAnsi"/>
          <w:szCs w:val="24"/>
        </w:rPr>
        <w:t xml:space="preserve">Afternoon </w:t>
      </w:r>
      <w:r w:rsidR="00D4461B">
        <w:rPr>
          <w:rFonts w:asciiTheme="minorHAnsi" w:hAnsiTheme="minorHAnsi" w:cstheme="minorHAnsi"/>
          <w:szCs w:val="24"/>
        </w:rPr>
        <w:t>T</w:t>
      </w:r>
      <w:r w:rsidR="00DE51AC">
        <w:rPr>
          <w:rFonts w:asciiTheme="minorHAnsi" w:hAnsiTheme="minorHAnsi" w:cstheme="minorHAnsi"/>
          <w:szCs w:val="24"/>
        </w:rPr>
        <w:t>ea event</w:t>
      </w:r>
      <w:r w:rsidR="00F70466">
        <w:rPr>
          <w:rFonts w:asciiTheme="minorHAnsi" w:hAnsiTheme="minorHAnsi" w:cstheme="minorHAnsi"/>
          <w:szCs w:val="24"/>
        </w:rPr>
        <w:t xml:space="preserve">, agreed to upload Facebook </w:t>
      </w:r>
      <w:r w:rsidR="000B4894">
        <w:rPr>
          <w:rFonts w:asciiTheme="minorHAnsi" w:hAnsiTheme="minorHAnsi" w:cstheme="minorHAnsi"/>
          <w:szCs w:val="24"/>
        </w:rPr>
        <w:t xml:space="preserve">reminder post </w:t>
      </w:r>
      <w:r w:rsidR="001C2C1E" w:rsidRPr="006936C6">
        <w:rPr>
          <w:rFonts w:asciiTheme="minorHAnsi" w:hAnsiTheme="minorHAnsi" w:cstheme="minorHAnsi"/>
          <w:szCs w:val="24"/>
        </w:rPr>
        <w:t xml:space="preserve">asking </w:t>
      </w:r>
      <w:r w:rsidR="000B4894">
        <w:rPr>
          <w:rFonts w:asciiTheme="minorHAnsi" w:hAnsiTheme="minorHAnsi" w:cstheme="minorHAnsi"/>
          <w:szCs w:val="24"/>
        </w:rPr>
        <w:t xml:space="preserve">for </w:t>
      </w:r>
      <w:r w:rsidR="001C2C1E" w:rsidRPr="006936C6">
        <w:rPr>
          <w:rFonts w:asciiTheme="minorHAnsi" w:hAnsiTheme="minorHAnsi" w:cstheme="minorHAnsi"/>
          <w:szCs w:val="24"/>
        </w:rPr>
        <w:t>re</w:t>
      </w:r>
      <w:r w:rsidR="006936C6">
        <w:rPr>
          <w:rFonts w:asciiTheme="minorHAnsi" w:hAnsiTheme="minorHAnsi" w:cstheme="minorHAnsi"/>
          <w:szCs w:val="24"/>
        </w:rPr>
        <w:t>s</w:t>
      </w:r>
      <w:r w:rsidR="001C2C1E" w:rsidRPr="006936C6">
        <w:rPr>
          <w:rFonts w:asciiTheme="minorHAnsi" w:hAnsiTheme="minorHAnsi" w:cstheme="minorHAnsi"/>
          <w:szCs w:val="24"/>
        </w:rPr>
        <w:t>pons</w:t>
      </w:r>
      <w:r w:rsidR="006936C6">
        <w:rPr>
          <w:rFonts w:asciiTheme="minorHAnsi" w:hAnsiTheme="minorHAnsi" w:cstheme="minorHAnsi"/>
          <w:szCs w:val="24"/>
        </w:rPr>
        <w:t>e</w:t>
      </w:r>
      <w:r w:rsidR="000B4894">
        <w:rPr>
          <w:rFonts w:asciiTheme="minorHAnsi" w:hAnsiTheme="minorHAnsi" w:cstheme="minorHAnsi"/>
          <w:szCs w:val="24"/>
        </w:rPr>
        <w:t>s as soon as possible.</w:t>
      </w:r>
    </w:p>
    <w:p w14:paraId="4C42B3BC" w14:textId="77777777" w:rsidR="005911D0" w:rsidRPr="005911D0" w:rsidRDefault="005911D0" w:rsidP="005911D0">
      <w:pPr>
        <w:jc w:val="both"/>
        <w:rPr>
          <w:b/>
          <w:bCs/>
          <w:szCs w:val="24"/>
        </w:rPr>
      </w:pPr>
    </w:p>
    <w:p w14:paraId="0E4BC0FA" w14:textId="31035DC6" w:rsidR="00440721" w:rsidRDefault="00440721" w:rsidP="002E2434">
      <w:pPr>
        <w:pStyle w:val="ListParagraph"/>
        <w:numPr>
          <w:ilvl w:val="0"/>
          <w:numId w:val="35"/>
        </w:numPr>
        <w:ind w:left="142" w:hanging="426"/>
        <w:jc w:val="both"/>
        <w:rPr>
          <w:b/>
          <w:bCs/>
          <w:sz w:val="24"/>
          <w:szCs w:val="24"/>
        </w:rPr>
      </w:pPr>
      <w:r w:rsidRPr="00440721">
        <w:rPr>
          <w:b/>
          <w:bCs/>
          <w:sz w:val="24"/>
          <w:szCs w:val="24"/>
        </w:rPr>
        <w:t>TO RECEIVE FEEDBACK FROM REPRESENTATIVES OF EXTERNAL COMMITTEES OR OTHER MEETINGS/TRAINING</w:t>
      </w:r>
    </w:p>
    <w:p w14:paraId="2E96D0F7" w14:textId="797770E3" w:rsidR="00545417" w:rsidRDefault="002D538C" w:rsidP="00994226">
      <w:pPr>
        <w:ind w:firstLine="142"/>
        <w:jc w:val="both"/>
        <w:rPr>
          <w:rFonts w:ascii="Calibri" w:hAnsi="Calibri" w:cs="Calibri"/>
          <w:szCs w:val="24"/>
        </w:rPr>
      </w:pPr>
      <w:r>
        <w:rPr>
          <w:rFonts w:ascii="Calibri" w:hAnsi="Calibri" w:cs="Calibri"/>
          <w:szCs w:val="24"/>
        </w:rPr>
        <w:t xml:space="preserve">No </w:t>
      </w:r>
      <w:r w:rsidR="00C81709">
        <w:rPr>
          <w:rFonts w:ascii="Calibri" w:hAnsi="Calibri" w:cs="Calibri"/>
          <w:szCs w:val="24"/>
        </w:rPr>
        <w:t>u</w:t>
      </w:r>
      <w:r>
        <w:rPr>
          <w:rFonts w:ascii="Calibri" w:hAnsi="Calibri" w:cs="Calibri"/>
          <w:szCs w:val="24"/>
        </w:rPr>
        <w:t>pdates available</w:t>
      </w:r>
    </w:p>
    <w:p w14:paraId="329B4530" w14:textId="77777777" w:rsidR="00714384" w:rsidRPr="002B3027" w:rsidRDefault="00714384" w:rsidP="00994226">
      <w:pPr>
        <w:ind w:firstLine="142"/>
        <w:jc w:val="both"/>
        <w:rPr>
          <w:rFonts w:ascii="Calibri" w:hAnsi="Calibri" w:cs="Calibri"/>
          <w:szCs w:val="24"/>
        </w:rPr>
      </w:pPr>
    </w:p>
    <w:p w14:paraId="294F7390" w14:textId="2958C570" w:rsidR="00B9796D" w:rsidRDefault="0024397F" w:rsidP="002E2434">
      <w:pPr>
        <w:pStyle w:val="ListParagraph"/>
        <w:numPr>
          <w:ilvl w:val="0"/>
          <w:numId w:val="35"/>
        </w:numPr>
        <w:ind w:left="142" w:hanging="426"/>
        <w:jc w:val="both"/>
        <w:rPr>
          <w:b/>
          <w:bCs/>
          <w:sz w:val="24"/>
          <w:szCs w:val="24"/>
        </w:rPr>
      </w:pPr>
      <w:r>
        <w:rPr>
          <w:b/>
          <w:bCs/>
          <w:sz w:val="24"/>
          <w:szCs w:val="24"/>
        </w:rPr>
        <w:t>GENERAL POWER OF COMPETENCE</w:t>
      </w:r>
      <w:r w:rsidR="00232932">
        <w:rPr>
          <w:b/>
          <w:bCs/>
          <w:sz w:val="24"/>
          <w:szCs w:val="24"/>
        </w:rPr>
        <w:t xml:space="preserve"> – No update available</w:t>
      </w:r>
    </w:p>
    <w:p w14:paraId="6FDDF904" w14:textId="77777777" w:rsidR="00232932" w:rsidRPr="00232932" w:rsidRDefault="00232932" w:rsidP="00232932">
      <w:pPr>
        <w:jc w:val="both"/>
        <w:rPr>
          <w:b/>
          <w:bCs/>
          <w:szCs w:val="24"/>
        </w:rPr>
      </w:pPr>
    </w:p>
    <w:p w14:paraId="63649091" w14:textId="64E66657" w:rsidR="00440721" w:rsidRPr="00440721" w:rsidRDefault="00440721" w:rsidP="002E2434">
      <w:pPr>
        <w:pStyle w:val="ListParagraph"/>
        <w:numPr>
          <w:ilvl w:val="0"/>
          <w:numId w:val="35"/>
        </w:numPr>
        <w:ind w:left="142" w:hanging="426"/>
        <w:jc w:val="both"/>
        <w:rPr>
          <w:b/>
          <w:bCs/>
          <w:sz w:val="24"/>
          <w:szCs w:val="24"/>
        </w:rPr>
      </w:pPr>
      <w:r w:rsidRPr="00440721">
        <w:rPr>
          <w:b/>
          <w:bCs/>
          <w:sz w:val="24"/>
          <w:szCs w:val="24"/>
        </w:rPr>
        <w:t>TO CONSIDER COMMUNICATION ITEMS:</w:t>
      </w:r>
    </w:p>
    <w:p w14:paraId="7EED6CDF" w14:textId="43EEDA36" w:rsidR="00545417" w:rsidRPr="00C86CB8" w:rsidRDefault="00440721" w:rsidP="00EE4F9C">
      <w:pPr>
        <w:pStyle w:val="ListParagraph"/>
        <w:ind w:left="142"/>
        <w:jc w:val="both"/>
        <w:rPr>
          <w:b/>
          <w:bCs/>
          <w:sz w:val="24"/>
          <w:szCs w:val="24"/>
        </w:rPr>
      </w:pPr>
      <w:r w:rsidRPr="00440721">
        <w:rPr>
          <w:sz w:val="24"/>
          <w:szCs w:val="24"/>
        </w:rPr>
        <w:t xml:space="preserve">Press reports –Input to next Parish Link magazine, Items for the web site/FB. </w:t>
      </w:r>
      <w:r w:rsidR="00C86CB8" w:rsidRPr="00C86CB8">
        <w:rPr>
          <w:b/>
          <w:bCs/>
          <w:sz w:val="24"/>
          <w:szCs w:val="24"/>
        </w:rPr>
        <w:t xml:space="preserve">Resolved:  Usual items </w:t>
      </w:r>
      <w:r w:rsidR="00C86CB8">
        <w:rPr>
          <w:b/>
          <w:bCs/>
          <w:sz w:val="24"/>
          <w:szCs w:val="24"/>
        </w:rPr>
        <w:t xml:space="preserve">and any of particular </w:t>
      </w:r>
      <w:r w:rsidR="00C86CB8" w:rsidRPr="00C86CB8">
        <w:rPr>
          <w:b/>
          <w:bCs/>
          <w:sz w:val="24"/>
          <w:szCs w:val="24"/>
        </w:rPr>
        <w:t>interest</w:t>
      </w:r>
    </w:p>
    <w:p w14:paraId="3C022367" w14:textId="77777777" w:rsidR="002E3F5C" w:rsidRDefault="002E3F5C" w:rsidP="00EE4F9C">
      <w:pPr>
        <w:pStyle w:val="ListParagraph"/>
        <w:ind w:left="142"/>
        <w:jc w:val="both"/>
        <w:rPr>
          <w:sz w:val="24"/>
          <w:szCs w:val="24"/>
        </w:rPr>
      </w:pPr>
    </w:p>
    <w:p w14:paraId="5804B06A" w14:textId="2113D0C9" w:rsidR="00440721" w:rsidRDefault="00440721" w:rsidP="002E2434">
      <w:pPr>
        <w:pStyle w:val="ListParagraph"/>
        <w:numPr>
          <w:ilvl w:val="0"/>
          <w:numId w:val="35"/>
        </w:numPr>
        <w:ind w:left="142" w:hanging="426"/>
        <w:jc w:val="both"/>
        <w:rPr>
          <w:b/>
          <w:bCs/>
          <w:sz w:val="24"/>
          <w:szCs w:val="24"/>
        </w:rPr>
      </w:pPr>
      <w:r w:rsidRPr="00440721">
        <w:rPr>
          <w:b/>
          <w:bCs/>
          <w:sz w:val="24"/>
          <w:szCs w:val="24"/>
        </w:rPr>
        <w:t>ITEMS FOR NEXT AGENDA</w:t>
      </w:r>
    </w:p>
    <w:p w14:paraId="63BA7D92" w14:textId="34F4BE28" w:rsidR="00545417" w:rsidRPr="00BF5790" w:rsidRDefault="000B07B2" w:rsidP="00BF5790">
      <w:pPr>
        <w:pStyle w:val="ListParagraph"/>
        <w:numPr>
          <w:ilvl w:val="0"/>
          <w:numId w:val="40"/>
        </w:numPr>
        <w:ind w:left="567" w:hanging="425"/>
        <w:jc w:val="both"/>
        <w:rPr>
          <w:rFonts w:asciiTheme="minorHAnsi" w:hAnsiTheme="minorHAnsi" w:cstheme="minorHAnsi"/>
          <w:sz w:val="24"/>
          <w:szCs w:val="24"/>
        </w:rPr>
      </w:pPr>
      <w:r w:rsidRPr="00BF5790">
        <w:rPr>
          <w:rFonts w:asciiTheme="minorHAnsi" w:hAnsiTheme="minorHAnsi" w:cstheme="minorHAnsi"/>
          <w:sz w:val="24"/>
          <w:szCs w:val="24"/>
        </w:rPr>
        <w:t xml:space="preserve">Speeding in the high street </w:t>
      </w:r>
      <w:r w:rsidR="003B74FA" w:rsidRPr="00BF5790">
        <w:rPr>
          <w:rFonts w:asciiTheme="minorHAnsi" w:hAnsiTheme="minorHAnsi" w:cstheme="minorHAnsi"/>
          <w:sz w:val="24"/>
          <w:szCs w:val="24"/>
        </w:rPr>
        <w:t>and parish generally</w:t>
      </w:r>
      <w:r w:rsidR="00BF5790">
        <w:rPr>
          <w:rFonts w:asciiTheme="minorHAnsi" w:hAnsiTheme="minorHAnsi" w:cstheme="minorHAnsi"/>
          <w:sz w:val="24"/>
          <w:szCs w:val="24"/>
        </w:rPr>
        <w:t xml:space="preserve">. </w:t>
      </w:r>
      <w:r w:rsidR="00BF5790" w:rsidRPr="00BF5790">
        <w:rPr>
          <w:rFonts w:asciiTheme="minorHAnsi" w:hAnsiTheme="minorHAnsi" w:cstheme="minorHAnsi"/>
          <w:sz w:val="24"/>
          <w:szCs w:val="24"/>
        </w:rPr>
        <w:t xml:space="preserve"> </w:t>
      </w:r>
      <w:r w:rsidR="004A3F79" w:rsidRPr="00BF5790">
        <w:rPr>
          <w:rFonts w:asciiTheme="minorHAnsi" w:hAnsiTheme="minorHAnsi" w:cstheme="minorHAnsi"/>
          <w:sz w:val="24"/>
          <w:szCs w:val="24"/>
        </w:rPr>
        <w:t>R</w:t>
      </w:r>
      <w:r w:rsidR="009F700D" w:rsidRPr="00BF5790">
        <w:rPr>
          <w:rFonts w:asciiTheme="minorHAnsi" w:hAnsiTheme="minorHAnsi" w:cstheme="minorHAnsi"/>
          <w:sz w:val="24"/>
          <w:szCs w:val="24"/>
        </w:rPr>
        <w:t>equest</w:t>
      </w:r>
      <w:r w:rsidR="003B74FA" w:rsidRPr="00BF5790">
        <w:rPr>
          <w:rFonts w:asciiTheme="minorHAnsi" w:hAnsiTheme="minorHAnsi" w:cstheme="minorHAnsi"/>
          <w:sz w:val="24"/>
          <w:szCs w:val="24"/>
        </w:rPr>
        <w:t xml:space="preserve"> to highways</w:t>
      </w:r>
      <w:r w:rsidR="009F700D" w:rsidRPr="00BF5790">
        <w:rPr>
          <w:rFonts w:asciiTheme="minorHAnsi" w:hAnsiTheme="minorHAnsi" w:cstheme="minorHAnsi"/>
          <w:sz w:val="24"/>
          <w:szCs w:val="24"/>
        </w:rPr>
        <w:t xml:space="preserve"> </w:t>
      </w:r>
      <w:r w:rsidR="004A3F79" w:rsidRPr="00BF5790">
        <w:rPr>
          <w:rFonts w:asciiTheme="minorHAnsi" w:hAnsiTheme="minorHAnsi" w:cstheme="minorHAnsi"/>
          <w:sz w:val="24"/>
          <w:szCs w:val="24"/>
        </w:rPr>
        <w:t>for a Golden River survey, if these no longer available to ask why?</w:t>
      </w:r>
    </w:p>
    <w:p w14:paraId="33CF4C3A" w14:textId="3AC3290B" w:rsidR="006936C6" w:rsidRPr="00BF5790" w:rsidRDefault="006936C6" w:rsidP="00BF5790">
      <w:pPr>
        <w:pStyle w:val="ListParagraph"/>
        <w:numPr>
          <w:ilvl w:val="0"/>
          <w:numId w:val="40"/>
        </w:numPr>
        <w:ind w:left="567" w:hanging="425"/>
        <w:jc w:val="both"/>
        <w:rPr>
          <w:rFonts w:asciiTheme="minorHAnsi" w:hAnsiTheme="minorHAnsi" w:cstheme="minorHAnsi"/>
          <w:sz w:val="24"/>
          <w:szCs w:val="24"/>
        </w:rPr>
      </w:pPr>
      <w:r w:rsidRPr="00BF5790">
        <w:rPr>
          <w:rFonts w:asciiTheme="minorHAnsi" w:hAnsiTheme="minorHAnsi" w:cstheme="minorHAnsi"/>
          <w:sz w:val="24"/>
          <w:szCs w:val="24"/>
        </w:rPr>
        <w:t xml:space="preserve">Lamp </w:t>
      </w:r>
      <w:r w:rsidR="004A3F79" w:rsidRPr="00BF5790">
        <w:rPr>
          <w:rFonts w:asciiTheme="minorHAnsi" w:hAnsiTheme="minorHAnsi" w:cstheme="minorHAnsi"/>
          <w:sz w:val="24"/>
          <w:szCs w:val="24"/>
        </w:rPr>
        <w:t>Li</w:t>
      </w:r>
      <w:r w:rsidRPr="00BF5790">
        <w:rPr>
          <w:rFonts w:asciiTheme="minorHAnsi" w:hAnsiTheme="minorHAnsi" w:cstheme="minorHAnsi"/>
          <w:sz w:val="24"/>
          <w:szCs w:val="24"/>
        </w:rPr>
        <w:t xml:space="preserve">ght of </w:t>
      </w:r>
      <w:r w:rsidR="004A3F79" w:rsidRPr="00BF5790">
        <w:rPr>
          <w:rFonts w:asciiTheme="minorHAnsi" w:hAnsiTheme="minorHAnsi" w:cstheme="minorHAnsi"/>
          <w:sz w:val="24"/>
          <w:szCs w:val="24"/>
        </w:rPr>
        <w:t>P</w:t>
      </w:r>
      <w:r w:rsidRPr="00BF5790">
        <w:rPr>
          <w:rFonts w:asciiTheme="minorHAnsi" w:hAnsiTheme="minorHAnsi" w:cstheme="minorHAnsi"/>
          <w:sz w:val="24"/>
          <w:szCs w:val="24"/>
        </w:rPr>
        <w:t xml:space="preserve">eace for November </w:t>
      </w:r>
      <w:r w:rsidR="004A3F79" w:rsidRPr="00BF5790">
        <w:rPr>
          <w:rFonts w:asciiTheme="minorHAnsi" w:hAnsiTheme="minorHAnsi" w:cstheme="minorHAnsi"/>
          <w:sz w:val="24"/>
          <w:szCs w:val="24"/>
        </w:rPr>
        <w:t>R</w:t>
      </w:r>
      <w:r w:rsidRPr="00BF5790">
        <w:rPr>
          <w:rFonts w:asciiTheme="minorHAnsi" w:hAnsiTheme="minorHAnsi" w:cstheme="minorHAnsi"/>
          <w:sz w:val="24"/>
          <w:szCs w:val="24"/>
        </w:rPr>
        <w:t xml:space="preserve">emembrance </w:t>
      </w:r>
    </w:p>
    <w:p w14:paraId="017BD8E3" w14:textId="77777777" w:rsidR="006936C6" w:rsidRPr="00F67D68" w:rsidRDefault="006936C6" w:rsidP="00F67D68">
      <w:pPr>
        <w:ind w:left="142"/>
        <w:jc w:val="both"/>
        <w:rPr>
          <w:rFonts w:asciiTheme="minorHAnsi" w:hAnsiTheme="minorHAnsi" w:cstheme="minorHAnsi"/>
          <w:szCs w:val="24"/>
        </w:rPr>
      </w:pPr>
    </w:p>
    <w:p w14:paraId="02273ECD" w14:textId="51D287D0" w:rsidR="004007A4" w:rsidRPr="001B2EE0" w:rsidRDefault="00440721" w:rsidP="009F62DC">
      <w:pPr>
        <w:pStyle w:val="ListParagraph"/>
        <w:numPr>
          <w:ilvl w:val="0"/>
          <w:numId w:val="35"/>
        </w:numPr>
        <w:ind w:left="142" w:hanging="426"/>
        <w:jc w:val="both"/>
        <w:rPr>
          <w:color w:val="EE0000"/>
          <w:sz w:val="24"/>
          <w:szCs w:val="24"/>
        </w:rPr>
      </w:pPr>
      <w:r w:rsidRPr="001B2EE0">
        <w:rPr>
          <w:b/>
          <w:bCs/>
          <w:sz w:val="24"/>
          <w:szCs w:val="24"/>
        </w:rPr>
        <w:t>TO CONFIRM DATE AND TIME OF NEXT MEETING</w:t>
      </w:r>
      <w:r w:rsidRPr="001B2EE0">
        <w:rPr>
          <w:sz w:val="24"/>
          <w:szCs w:val="24"/>
        </w:rPr>
        <w:t xml:space="preserve"> of the Parish Council </w:t>
      </w:r>
      <w:r w:rsidR="00701D55" w:rsidRPr="001B2EE0">
        <w:rPr>
          <w:sz w:val="24"/>
          <w:szCs w:val="24"/>
        </w:rPr>
        <w:t xml:space="preserve">6pm, </w:t>
      </w:r>
      <w:r w:rsidR="0033166B" w:rsidRPr="001B2EE0">
        <w:rPr>
          <w:sz w:val="24"/>
          <w:szCs w:val="24"/>
        </w:rPr>
        <w:t xml:space="preserve">Tuesday </w:t>
      </w:r>
      <w:r w:rsidR="00DC2473" w:rsidRPr="001B2EE0">
        <w:rPr>
          <w:sz w:val="24"/>
          <w:szCs w:val="24"/>
        </w:rPr>
        <w:t>7</w:t>
      </w:r>
      <w:r w:rsidR="00DC2473" w:rsidRPr="001B2EE0">
        <w:rPr>
          <w:sz w:val="24"/>
          <w:szCs w:val="24"/>
          <w:vertAlign w:val="superscript"/>
        </w:rPr>
        <w:t>th</w:t>
      </w:r>
      <w:r w:rsidR="00DC2473" w:rsidRPr="001B2EE0">
        <w:rPr>
          <w:sz w:val="24"/>
          <w:szCs w:val="24"/>
        </w:rPr>
        <w:t xml:space="preserve"> July </w:t>
      </w:r>
      <w:r w:rsidR="0033166B" w:rsidRPr="001B2EE0">
        <w:rPr>
          <w:sz w:val="24"/>
          <w:szCs w:val="24"/>
        </w:rPr>
        <w:t>2026</w:t>
      </w:r>
      <w:r w:rsidR="00974962" w:rsidRPr="001B2EE0">
        <w:rPr>
          <w:sz w:val="24"/>
          <w:szCs w:val="24"/>
        </w:rPr>
        <w:t xml:space="preserve">.  </w:t>
      </w:r>
      <w:r w:rsidR="00C81709" w:rsidRPr="001B2EE0">
        <w:rPr>
          <w:sz w:val="24"/>
          <w:szCs w:val="24"/>
        </w:rPr>
        <w:t xml:space="preserve">Apologies in advance were received from Cllr Daniels, Cllr Wilby and Cllr Clews.  The </w:t>
      </w:r>
      <w:r w:rsidR="00E31F85" w:rsidRPr="001B2EE0">
        <w:rPr>
          <w:color w:val="000000" w:themeColor="text1"/>
          <w:sz w:val="24"/>
          <w:szCs w:val="24"/>
        </w:rPr>
        <w:t>C</w:t>
      </w:r>
      <w:r w:rsidR="00786D3E" w:rsidRPr="001B2EE0">
        <w:rPr>
          <w:color w:val="000000" w:themeColor="text1"/>
          <w:sz w:val="24"/>
          <w:szCs w:val="24"/>
        </w:rPr>
        <w:t>lerk has annual leave booked</w:t>
      </w:r>
      <w:r w:rsidR="00DF5BA5" w:rsidRPr="001B2EE0">
        <w:rPr>
          <w:color w:val="000000" w:themeColor="text1"/>
          <w:sz w:val="24"/>
          <w:szCs w:val="24"/>
        </w:rPr>
        <w:t xml:space="preserve">, </w:t>
      </w:r>
      <w:r w:rsidR="00440925" w:rsidRPr="001B2EE0">
        <w:rPr>
          <w:color w:val="000000" w:themeColor="text1"/>
          <w:sz w:val="24"/>
          <w:szCs w:val="24"/>
        </w:rPr>
        <w:t>D</w:t>
      </w:r>
      <w:r w:rsidR="00DF5BA5" w:rsidRPr="001B2EE0">
        <w:rPr>
          <w:color w:val="000000" w:themeColor="text1"/>
          <w:sz w:val="24"/>
          <w:szCs w:val="24"/>
        </w:rPr>
        <w:t xml:space="preserve">eputy </w:t>
      </w:r>
      <w:r w:rsidR="00440925" w:rsidRPr="001B2EE0">
        <w:rPr>
          <w:color w:val="000000" w:themeColor="text1"/>
          <w:sz w:val="24"/>
          <w:szCs w:val="24"/>
        </w:rPr>
        <w:t>C</w:t>
      </w:r>
      <w:r w:rsidR="00DF5BA5" w:rsidRPr="001B2EE0">
        <w:rPr>
          <w:color w:val="000000" w:themeColor="text1"/>
          <w:sz w:val="24"/>
          <w:szCs w:val="24"/>
        </w:rPr>
        <w:t>lerk will be standing in</w:t>
      </w:r>
      <w:r w:rsidR="00440925" w:rsidRPr="001B2EE0">
        <w:rPr>
          <w:color w:val="000000" w:themeColor="text1"/>
          <w:sz w:val="24"/>
          <w:szCs w:val="24"/>
        </w:rPr>
        <w:t>.</w:t>
      </w:r>
    </w:p>
    <w:p w14:paraId="11C2584F" w14:textId="77777777" w:rsidR="005455E0" w:rsidRDefault="005455E0" w:rsidP="00DF5BA5">
      <w:pPr>
        <w:pStyle w:val="ListParagraph"/>
        <w:ind w:left="142"/>
        <w:jc w:val="both"/>
        <w:rPr>
          <w:color w:val="EE0000"/>
          <w:sz w:val="24"/>
          <w:szCs w:val="24"/>
        </w:rPr>
      </w:pPr>
    </w:p>
    <w:p w14:paraId="16260119" w14:textId="4445E438" w:rsidR="0005657A" w:rsidRPr="002A18EE" w:rsidRDefault="0005657A" w:rsidP="007D05BB">
      <w:pPr>
        <w:pStyle w:val="Header"/>
        <w:ind w:left="-284"/>
        <w:jc w:val="both"/>
        <w:rPr>
          <w:rFonts w:ascii="Calibri" w:hAnsi="Calibri" w:cs="Calibri"/>
          <w:bCs/>
          <w:szCs w:val="24"/>
        </w:rPr>
      </w:pPr>
      <w:r w:rsidRPr="002A18EE">
        <w:rPr>
          <w:rFonts w:ascii="Calibri" w:hAnsi="Calibri" w:cs="Calibri"/>
          <w:bCs/>
          <w:szCs w:val="24"/>
        </w:rPr>
        <w:t>As there was no further business to be transacted the Chair thanked everyone for attending and closed</w:t>
      </w:r>
      <w:r>
        <w:rPr>
          <w:rFonts w:ascii="Calibri" w:hAnsi="Calibri" w:cs="Calibri"/>
          <w:bCs/>
          <w:szCs w:val="24"/>
        </w:rPr>
        <w:t xml:space="preserve"> </w:t>
      </w:r>
      <w:r w:rsidRPr="002A18EE">
        <w:rPr>
          <w:rFonts w:ascii="Calibri" w:hAnsi="Calibri" w:cs="Calibri"/>
          <w:bCs/>
          <w:szCs w:val="24"/>
        </w:rPr>
        <w:t xml:space="preserve">the meeting at </w:t>
      </w:r>
      <w:r>
        <w:rPr>
          <w:rFonts w:ascii="Calibri" w:hAnsi="Calibri" w:cs="Calibri"/>
          <w:bCs/>
          <w:szCs w:val="24"/>
        </w:rPr>
        <w:t>19.</w:t>
      </w:r>
      <w:r w:rsidR="007D05BB">
        <w:rPr>
          <w:rFonts w:ascii="Calibri" w:hAnsi="Calibri" w:cs="Calibri"/>
          <w:bCs/>
          <w:szCs w:val="24"/>
        </w:rPr>
        <w:t>25</w:t>
      </w:r>
    </w:p>
    <w:p w14:paraId="4B04CE95" w14:textId="77777777" w:rsidR="0005657A" w:rsidRPr="002A18EE" w:rsidRDefault="0005657A" w:rsidP="007D05BB">
      <w:pPr>
        <w:pStyle w:val="Header"/>
        <w:ind w:left="-284"/>
        <w:jc w:val="both"/>
        <w:rPr>
          <w:rFonts w:ascii="Calibri" w:hAnsi="Calibri" w:cs="Calibri"/>
          <w:bCs/>
          <w:szCs w:val="24"/>
        </w:rPr>
      </w:pPr>
      <w:r w:rsidRPr="002A18EE">
        <w:rPr>
          <w:rFonts w:ascii="Calibri" w:hAnsi="Calibri" w:cs="Calibri"/>
          <w:bCs/>
          <w:szCs w:val="24"/>
        </w:rPr>
        <w:t xml:space="preserve">  </w:t>
      </w:r>
    </w:p>
    <w:p w14:paraId="1276144E" w14:textId="77777777" w:rsidR="0005657A" w:rsidRPr="002A18EE" w:rsidRDefault="0005657A" w:rsidP="007D05BB">
      <w:pPr>
        <w:pStyle w:val="Header"/>
        <w:ind w:left="-284"/>
        <w:jc w:val="both"/>
        <w:rPr>
          <w:rFonts w:ascii="Calibri" w:hAnsi="Calibri" w:cs="Calibri"/>
          <w:bCs/>
          <w:szCs w:val="24"/>
        </w:rPr>
      </w:pPr>
      <w:r w:rsidRPr="002A18EE">
        <w:rPr>
          <w:rFonts w:ascii="Calibri" w:hAnsi="Calibri" w:cs="Calibri"/>
          <w:bCs/>
          <w:szCs w:val="24"/>
        </w:rPr>
        <w:t xml:space="preserve">Signed............................................................. Date.......................................................    </w:t>
      </w:r>
    </w:p>
    <w:p w14:paraId="56F5B692" w14:textId="17EB1C26" w:rsidR="0005657A" w:rsidRDefault="0005657A" w:rsidP="007D05BB">
      <w:pPr>
        <w:pStyle w:val="Header"/>
        <w:ind w:left="-284"/>
        <w:jc w:val="both"/>
        <w:rPr>
          <w:rFonts w:ascii="Calibri" w:hAnsi="Calibri" w:cs="Calibri"/>
          <w:bCs/>
          <w:szCs w:val="24"/>
        </w:rPr>
      </w:pPr>
      <w:r w:rsidRPr="002A18EE">
        <w:rPr>
          <w:rFonts w:ascii="Calibri" w:hAnsi="Calibri" w:cs="Calibri"/>
          <w:bCs/>
          <w:szCs w:val="24"/>
        </w:rPr>
        <w:t xml:space="preserve">Chair of Crigglestone Parish </w:t>
      </w:r>
      <w:r w:rsidR="00CC6384">
        <w:rPr>
          <w:rFonts w:ascii="Calibri" w:hAnsi="Calibri" w:cs="Calibri"/>
          <w:bCs/>
          <w:szCs w:val="24"/>
        </w:rPr>
        <w:t>Council</w:t>
      </w:r>
    </w:p>
    <w:p w14:paraId="72188450" w14:textId="77777777" w:rsidR="007901E7" w:rsidRPr="007901E7" w:rsidRDefault="007901E7" w:rsidP="007901E7">
      <w:pPr>
        <w:autoSpaceDE w:val="0"/>
        <w:autoSpaceDN w:val="0"/>
        <w:adjustRightInd w:val="0"/>
        <w:rPr>
          <w:rFonts w:ascii="Calibri" w:hAnsi="Calibri" w:cs="Calibri"/>
          <w:color w:val="000000"/>
          <w:szCs w:val="24"/>
          <w:lang w:eastAsia="ja-JP"/>
        </w:rPr>
      </w:pPr>
    </w:p>
    <w:p w14:paraId="58BF19D2" w14:textId="77777777" w:rsidR="004007A4" w:rsidRDefault="004007A4" w:rsidP="007901E7">
      <w:pPr>
        <w:pStyle w:val="ListParagraph"/>
        <w:ind w:left="-284"/>
        <w:rPr>
          <w:szCs w:val="24"/>
        </w:rPr>
      </w:pPr>
    </w:p>
    <w:sectPr w:rsidR="004007A4" w:rsidSect="0078662B">
      <w:headerReference w:type="even" r:id="rId20"/>
      <w:headerReference w:type="default" r:id="rId21"/>
      <w:footerReference w:type="even" r:id="rId22"/>
      <w:footerReference w:type="default" r:id="rId23"/>
      <w:headerReference w:type="first" r:id="rId24"/>
      <w:footerReference w:type="first" r:id="rId25"/>
      <w:pgSz w:w="11906" w:h="16838" w:code="9"/>
      <w:pgMar w:top="284" w:right="1016" w:bottom="568" w:left="993" w:header="366"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A4C510" w14:textId="77777777" w:rsidR="001A3FFA" w:rsidRDefault="001A3FFA">
      <w:r>
        <w:separator/>
      </w:r>
    </w:p>
  </w:endnote>
  <w:endnote w:type="continuationSeparator" w:id="0">
    <w:p w14:paraId="3B363DC1" w14:textId="77777777" w:rsidR="001A3FFA" w:rsidRDefault="001A3FFA">
      <w:r>
        <w:continuationSeparator/>
      </w:r>
    </w:p>
  </w:endnote>
  <w:endnote w:type="continuationNotice" w:id="1">
    <w:p w14:paraId="3483631F" w14:textId="77777777" w:rsidR="001A3FFA" w:rsidRDefault="001A3FF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7B00A" w14:textId="77777777" w:rsidR="00F7613E" w:rsidRDefault="00F7613E">
    <w:pPr>
      <w:pStyle w:val="Footer"/>
      <w:rPr>
        <w:sz w:val="18"/>
        <w:szCs w:val="18"/>
      </w:rPr>
    </w:pPr>
  </w:p>
  <w:p w14:paraId="60061E4C" w14:textId="77777777" w:rsidR="00F7613E" w:rsidRDefault="00F7613E">
    <w:pPr>
      <w:pStyle w:val="Footer"/>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DEC5E" w14:textId="30A917A2" w:rsidR="00B80D1B" w:rsidRPr="00B80D1B" w:rsidRDefault="002E2434" w:rsidP="54FCC056">
    <w:pPr>
      <w:pStyle w:val="Footer"/>
      <w:rPr>
        <w:sz w:val="20"/>
      </w:rPr>
    </w:pPr>
    <w:r>
      <w:rPr>
        <w:sz w:val="20"/>
      </w:rPr>
      <w:t>Minutes</w:t>
    </w:r>
    <w:r w:rsidR="54FCC056" w:rsidRPr="54FCC056">
      <w:rPr>
        <w:sz w:val="20"/>
      </w:rPr>
      <w:t xml:space="preserve"> </w:t>
    </w:r>
    <w:r w:rsidR="00DC2473">
      <w:rPr>
        <w:sz w:val="20"/>
      </w:rPr>
      <w:t>2</w:t>
    </w:r>
    <w:r w:rsidR="00DC2473" w:rsidRPr="00DC2473">
      <w:rPr>
        <w:sz w:val="20"/>
        <w:vertAlign w:val="superscript"/>
      </w:rPr>
      <w:t>nd</w:t>
    </w:r>
    <w:r w:rsidR="00DC2473">
      <w:rPr>
        <w:sz w:val="20"/>
      </w:rPr>
      <w:t xml:space="preserve"> June</w:t>
    </w:r>
    <w:r w:rsidR="00CD4C4B">
      <w:rPr>
        <w:sz w:val="20"/>
      </w:rPr>
      <w:t xml:space="preserve"> </w:t>
    </w:r>
    <w:r w:rsidR="00443EF0">
      <w:rPr>
        <w:sz w:val="20"/>
      </w:rPr>
      <w:t>2026</w:t>
    </w:r>
    <w:r w:rsidR="54FCC056" w:rsidRPr="54FCC056">
      <w:rPr>
        <w:sz w:val="20"/>
      </w:rPr>
      <w:t xml:space="preserve"> parish council meeting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2E0D9" w14:textId="2A3C4E03" w:rsidR="00B80D1B" w:rsidRPr="00B80D1B" w:rsidRDefault="00B80D1B">
    <w:pPr>
      <w:pStyle w:val="Footer"/>
      <w:rPr>
        <w:sz w:val="20"/>
      </w:rPr>
    </w:pPr>
    <w:r w:rsidRPr="00B80D1B">
      <w:rPr>
        <w:sz w:val="20"/>
      </w:rPr>
      <w:t>Agenda 3</w:t>
    </w:r>
    <w:r w:rsidRPr="00B80D1B">
      <w:rPr>
        <w:sz w:val="20"/>
        <w:vertAlign w:val="superscript"/>
      </w:rPr>
      <w:t>rd</w:t>
    </w:r>
    <w:r w:rsidRPr="00B80D1B">
      <w:rPr>
        <w:sz w:val="20"/>
      </w:rPr>
      <w:t xml:space="preserve"> December 2024 council meeting</w:t>
    </w:r>
  </w:p>
  <w:p w14:paraId="0D0B940D" w14:textId="77777777" w:rsidR="00567012" w:rsidRPr="0016078F" w:rsidRDefault="00567012" w:rsidP="00DB6674">
    <w:pPr>
      <w:jc w:val="center"/>
      <w:rPr>
        <w:rFonts w:ascii="Calibri" w:hAnsi="Calibri" w:cs="Arial"/>
        <w:color w:val="4A442A"/>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455FDA" w14:textId="77777777" w:rsidR="001A3FFA" w:rsidRDefault="001A3FFA">
      <w:r>
        <w:separator/>
      </w:r>
    </w:p>
  </w:footnote>
  <w:footnote w:type="continuationSeparator" w:id="0">
    <w:p w14:paraId="257D9AA5" w14:textId="77777777" w:rsidR="001A3FFA" w:rsidRDefault="001A3FFA">
      <w:r>
        <w:continuationSeparator/>
      </w:r>
    </w:p>
  </w:footnote>
  <w:footnote w:type="continuationNotice" w:id="1">
    <w:p w14:paraId="1BC23D87" w14:textId="77777777" w:rsidR="001A3FFA" w:rsidRDefault="001A3FF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19F02" w14:textId="77777777" w:rsidR="00D4729A" w:rsidRDefault="00D472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45"/>
      <w:gridCol w:w="3445"/>
      <w:gridCol w:w="3445"/>
    </w:tblGrid>
    <w:tr w:rsidR="388FEA94" w14:paraId="6F1D52C5" w14:textId="77777777" w:rsidTr="388FEA94">
      <w:trPr>
        <w:trHeight w:val="300"/>
      </w:trPr>
      <w:tc>
        <w:tcPr>
          <w:tcW w:w="3445" w:type="dxa"/>
        </w:tcPr>
        <w:p w14:paraId="4F0689D3" w14:textId="28066110" w:rsidR="388FEA94" w:rsidRDefault="388FEA94" w:rsidP="388FEA94">
          <w:pPr>
            <w:pStyle w:val="Header"/>
            <w:ind w:left="-115"/>
          </w:pPr>
        </w:p>
      </w:tc>
      <w:tc>
        <w:tcPr>
          <w:tcW w:w="3445" w:type="dxa"/>
        </w:tcPr>
        <w:p w14:paraId="559BCE85" w14:textId="59F8A767" w:rsidR="388FEA94" w:rsidRDefault="388FEA94" w:rsidP="388FEA94">
          <w:pPr>
            <w:pStyle w:val="Header"/>
            <w:jc w:val="center"/>
          </w:pPr>
        </w:p>
      </w:tc>
      <w:tc>
        <w:tcPr>
          <w:tcW w:w="3445" w:type="dxa"/>
        </w:tcPr>
        <w:p w14:paraId="67E0B4E2" w14:textId="15D0B67A" w:rsidR="388FEA94" w:rsidRDefault="388FEA94" w:rsidP="388FEA94">
          <w:pPr>
            <w:pStyle w:val="Header"/>
            <w:ind w:right="-115"/>
            <w:jc w:val="right"/>
          </w:pPr>
        </w:p>
      </w:tc>
    </w:tr>
  </w:tbl>
  <w:sdt>
    <w:sdtPr>
      <w:id w:val="-1039657940"/>
      <w:docPartObj>
        <w:docPartGallery w:val="Watermarks"/>
        <w:docPartUnique/>
      </w:docPartObj>
    </w:sdtPr>
    <w:sdtContent>
      <w:p w14:paraId="6733851E" w14:textId="5022C5A1" w:rsidR="388FEA94" w:rsidRDefault="00000000" w:rsidP="388FEA94">
        <w:pPr>
          <w:pStyle w:val="Header"/>
        </w:pPr>
        <w:r>
          <w:rPr>
            <w:noProof/>
          </w:rPr>
          <w:pict w14:anchorId="06EA6DB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4E7B9" w14:textId="77777777" w:rsidR="00D4729A" w:rsidRDefault="00D472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61922"/>
    <w:multiLevelType w:val="hybridMultilevel"/>
    <w:tmpl w:val="47306660"/>
    <w:lvl w:ilvl="0" w:tplc="EE0624DA">
      <w:start w:val="1"/>
      <w:numFmt w:val="decimal"/>
      <w:lvlText w:val="%1."/>
      <w:lvlJc w:val="left"/>
      <w:pPr>
        <w:ind w:left="862" w:hanging="360"/>
      </w:pPr>
      <w:rPr>
        <w:b/>
        <w:bCs/>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1" w15:restartNumberingAfterBreak="0">
    <w:nsid w:val="0E4C1E42"/>
    <w:multiLevelType w:val="hybridMultilevel"/>
    <w:tmpl w:val="AE186910"/>
    <w:lvl w:ilvl="0" w:tplc="2A009EAE">
      <w:start w:val="1"/>
      <w:numFmt w:val="decimal"/>
      <w:lvlText w:val="%1."/>
      <w:lvlJc w:val="left"/>
      <w:pPr>
        <w:ind w:left="862" w:hanging="360"/>
      </w:pPr>
      <w:rPr>
        <w:b/>
        <w:bCs/>
      </w:r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2" w15:restartNumberingAfterBreak="0">
    <w:nsid w:val="106C4025"/>
    <w:multiLevelType w:val="hybridMultilevel"/>
    <w:tmpl w:val="83166FBA"/>
    <w:lvl w:ilvl="0" w:tplc="CBAAB7A6">
      <w:start w:val="1"/>
      <w:numFmt w:val="decimal"/>
      <w:lvlText w:val="%1."/>
      <w:lvlJc w:val="left"/>
      <w:pPr>
        <w:ind w:left="862" w:hanging="360"/>
      </w:pPr>
      <w:rPr>
        <w:b/>
        <w:bCs/>
        <w:color w:val="auto"/>
        <w:sz w:val="24"/>
        <w:szCs w:val="24"/>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3" w15:restartNumberingAfterBreak="0">
    <w:nsid w:val="1291666B"/>
    <w:multiLevelType w:val="hybridMultilevel"/>
    <w:tmpl w:val="6B844300"/>
    <w:lvl w:ilvl="0" w:tplc="EAE4AEE2">
      <w:start w:val="1"/>
      <w:numFmt w:val="decimal"/>
      <w:lvlText w:val="%1."/>
      <w:lvlJc w:val="left"/>
      <w:pPr>
        <w:ind w:left="862" w:hanging="360"/>
      </w:pPr>
      <w:rPr>
        <w:b/>
        <w:bCs/>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4" w15:restartNumberingAfterBreak="0">
    <w:nsid w:val="12D075EE"/>
    <w:multiLevelType w:val="hybridMultilevel"/>
    <w:tmpl w:val="182213E6"/>
    <w:lvl w:ilvl="0" w:tplc="5E08B400">
      <w:start w:val="20"/>
      <w:numFmt w:val="decimal"/>
      <w:lvlText w:val="%1."/>
      <w:lvlJc w:val="left"/>
      <w:pPr>
        <w:ind w:left="0" w:firstLine="0"/>
      </w:pPr>
      <w:rPr>
        <w:rFonts w:ascii="Calibri" w:hAnsi="Calibri" w:cs="Calibri" w:hint="default"/>
        <w:b/>
        <w:bCs/>
        <w:i w:val="0"/>
        <w:iCs/>
        <w:color w:val="auto"/>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35900BA"/>
    <w:multiLevelType w:val="hybridMultilevel"/>
    <w:tmpl w:val="B12EC722"/>
    <w:lvl w:ilvl="0" w:tplc="199CBDE0">
      <w:start w:val="1"/>
      <w:numFmt w:val="decimal"/>
      <w:lvlText w:val="%1."/>
      <w:lvlJc w:val="left"/>
      <w:pPr>
        <w:ind w:left="862" w:hanging="360"/>
      </w:pPr>
      <w:rPr>
        <w:b/>
        <w:bCs/>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6" w15:restartNumberingAfterBreak="0">
    <w:nsid w:val="15C604F3"/>
    <w:multiLevelType w:val="hybridMultilevel"/>
    <w:tmpl w:val="261A1BF2"/>
    <w:lvl w:ilvl="0" w:tplc="974A7156">
      <w:start w:val="1"/>
      <w:numFmt w:val="decimal"/>
      <w:lvlText w:val="%1."/>
      <w:lvlJc w:val="left"/>
      <w:pPr>
        <w:ind w:left="862" w:hanging="360"/>
      </w:pPr>
      <w:rPr>
        <w:b/>
        <w:bCs/>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7" w15:restartNumberingAfterBreak="0">
    <w:nsid w:val="1AEC77B2"/>
    <w:multiLevelType w:val="hybridMultilevel"/>
    <w:tmpl w:val="70FAC8A0"/>
    <w:lvl w:ilvl="0" w:tplc="0809000F">
      <w:start w:val="1"/>
      <w:numFmt w:val="decimal"/>
      <w:lvlText w:val="%1."/>
      <w:lvlJc w:val="left"/>
      <w:pPr>
        <w:ind w:left="862" w:hanging="360"/>
      </w:p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8" w15:restartNumberingAfterBreak="0">
    <w:nsid w:val="27B21685"/>
    <w:multiLevelType w:val="hybridMultilevel"/>
    <w:tmpl w:val="3188B96C"/>
    <w:lvl w:ilvl="0" w:tplc="0D2A661A">
      <w:start w:val="18"/>
      <w:numFmt w:val="decimal"/>
      <w:lvlText w:val="%1."/>
      <w:lvlJc w:val="left"/>
      <w:pPr>
        <w:ind w:left="0" w:firstLine="0"/>
      </w:pPr>
      <w:rPr>
        <w:rFonts w:ascii="Calibri" w:hAnsi="Calibri" w:cs="Calibri" w:hint="default"/>
        <w:b/>
        <w:bCs/>
        <w:i w:val="0"/>
        <w:iCs/>
        <w:color w:val="auto"/>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0864AB3"/>
    <w:multiLevelType w:val="hybridMultilevel"/>
    <w:tmpl w:val="A16E9C1C"/>
    <w:lvl w:ilvl="0" w:tplc="726E5998">
      <w:start w:val="1"/>
      <w:numFmt w:val="decimal"/>
      <w:lvlText w:val="%1."/>
      <w:lvlJc w:val="left"/>
      <w:pPr>
        <w:ind w:left="1713" w:hanging="360"/>
      </w:pPr>
      <w:rPr>
        <w:b/>
        <w:bCs/>
      </w:rPr>
    </w:lvl>
    <w:lvl w:ilvl="1" w:tplc="08090019" w:tentative="1">
      <w:start w:val="1"/>
      <w:numFmt w:val="lowerLetter"/>
      <w:lvlText w:val="%2."/>
      <w:lvlJc w:val="left"/>
      <w:pPr>
        <w:ind w:left="2433" w:hanging="360"/>
      </w:pPr>
    </w:lvl>
    <w:lvl w:ilvl="2" w:tplc="0809001B" w:tentative="1">
      <w:start w:val="1"/>
      <w:numFmt w:val="lowerRoman"/>
      <w:lvlText w:val="%3."/>
      <w:lvlJc w:val="right"/>
      <w:pPr>
        <w:ind w:left="3153" w:hanging="180"/>
      </w:pPr>
    </w:lvl>
    <w:lvl w:ilvl="3" w:tplc="0809000F" w:tentative="1">
      <w:start w:val="1"/>
      <w:numFmt w:val="decimal"/>
      <w:lvlText w:val="%4."/>
      <w:lvlJc w:val="left"/>
      <w:pPr>
        <w:ind w:left="3873" w:hanging="360"/>
      </w:pPr>
    </w:lvl>
    <w:lvl w:ilvl="4" w:tplc="08090019" w:tentative="1">
      <w:start w:val="1"/>
      <w:numFmt w:val="lowerLetter"/>
      <w:lvlText w:val="%5."/>
      <w:lvlJc w:val="left"/>
      <w:pPr>
        <w:ind w:left="4593" w:hanging="360"/>
      </w:pPr>
    </w:lvl>
    <w:lvl w:ilvl="5" w:tplc="0809001B" w:tentative="1">
      <w:start w:val="1"/>
      <w:numFmt w:val="lowerRoman"/>
      <w:lvlText w:val="%6."/>
      <w:lvlJc w:val="right"/>
      <w:pPr>
        <w:ind w:left="5313" w:hanging="180"/>
      </w:pPr>
    </w:lvl>
    <w:lvl w:ilvl="6" w:tplc="0809000F" w:tentative="1">
      <w:start w:val="1"/>
      <w:numFmt w:val="decimal"/>
      <w:lvlText w:val="%7."/>
      <w:lvlJc w:val="left"/>
      <w:pPr>
        <w:ind w:left="6033" w:hanging="360"/>
      </w:pPr>
    </w:lvl>
    <w:lvl w:ilvl="7" w:tplc="08090019" w:tentative="1">
      <w:start w:val="1"/>
      <w:numFmt w:val="lowerLetter"/>
      <w:lvlText w:val="%8."/>
      <w:lvlJc w:val="left"/>
      <w:pPr>
        <w:ind w:left="6753" w:hanging="360"/>
      </w:pPr>
    </w:lvl>
    <w:lvl w:ilvl="8" w:tplc="0809001B" w:tentative="1">
      <w:start w:val="1"/>
      <w:numFmt w:val="lowerRoman"/>
      <w:lvlText w:val="%9."/>
      <w:lvlJc w:val="right"/>
      <w:pPr>
        <w:ind w:left="7473" w:hanging="180"/>
      </w:pPr>
    </w:lvl>
  </w:abstractNum>
  <w:abstractNum w:abstractNumId="10" w15:restartNumberingAfterBreak="0">
    <w:nsid w:val="31F2495E"/>
    <w:multiLevelType w:val="hybridMultilevel"/>
    <w:tmpl w:val="A0BCCEA0"/>
    <w:lvl w:ilvl="0" w:tplc="B4104CDC">
      <w:start w:val="64"/>
      <w:numFmt w:val="decimal"/>
      <w:lvlText w:val="%1."/>
      <w:lvlJc w:val="left"/>
      <w:pPr>
        <w:ind w:left="502" w:firstLine="0"/>
      </w:pPr>
      <w:rPr>
        <w:rFonts w:ascii="Calibri" w:hAnsi="Calibri" w:cs="Calibri" w:hint="default"/>
        <w:b/>
        <w:bCs/>
        <w:i w:val="0"/>
        <w:iCs/>
        <w:color w:val="auto"/>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2C037A9"/>
    <w:multiLevelType w:val="multilevel"/>
    <w:tmpl w:val="944CA79E"/>
    <w:lvl w:ilvl="0">
      <w:start w:val="1"/>
      <w:numFmt w:val="decimal"/>
      <w:lvlText w:val="%1."/>
      <w:lvlJc w:val="left"/>
      <w:pPr>
        <w:ind w:left="862" w:hanging="360"/>
      </w:pPr>
      <w:rPr>
        <w:b/>
        <w:bCs/>
        <w:color w:val="auto"/>
      </w:rPr>
    </w:lvl>
    <w:lvl w:ilvl="1">
      <w:start w:val="1"/>
      <w:numFmt w:val="decimal"/>
      <w:isLgl/>
      <w:lvlText w:val="%1.%2"/>
      <w:lvlJc w:val="left"/>
      <w:pPr>
        <w:ind w:left="1355" w:hanging="504"/>
      </w:pPr>
      <w:rPr>
        <w:rFonts w:hint="default"/>
        <w:b/>
      </w:rPr>
    </w:lvl>
    <w:lvl w:ilvl="2">
      <w:start w:val="1"/>
      <w:numFmt w:val="decimal"/>
      <w:isLgl/>
      <w:lvlText w:val="%1.%2.%3"/>
      <w:lvlJc w:val="left"/>
      <w:pPr>
        <w:ind w:left="1920" w:hanging="720"/>
      </w:pPr>
      <w:rPr>
        <w:rFonts w:hint="default"/>
        <w:b/>
      </w:rPr>
    </w:lvl>
    <w:lvl w:ilvl="3">
      <w:start w:val="1"/>
      <w:numFmt w:val="decimal"/>
      <w:isLgl/>
      <w:lvlText w:val="%1.%2.%3.%4"/>
      <w:lvlJc w:val="left"/>
      <w:pPr>
        <w:ind w:left="2269" w:hanging="720"/>
      </w:pPr>
      <w:rPr>
        <w:rFonts w:hint="default"/>
        <w:b/>
      </w:rPr>
    </w:lvl>
    <w:lvl w:ilvl="4">
      <w:start w:val="1"/>
      <w:numFmt w:val="decimal"/>
      <w:isLgl/>
      <w:lvlText w:val="%1.%2.%3.%4.%5"/>
      <w:lvlJc w:val="left"/>
      <w:pPr>
        <w:ind w:left="2978" w:hanging="1080"/>
      </w:pPr>
      <w:rPr>
        <w:rFonts w:hint="default"/>
        <w:b/>
      </w:rPr>
    </w:lvl>
    <w:lvl w:ilvl="5">
      <w:start w:val="1"/>
      <w:numFmt w:val="decimal"/>
      <w:isLgl/>
      <w:lvlText w:val="%1.%2.%3.%4.%5.%6"/>
      <w:lvlJc w:val="left"/>
      <w:pPr>
        <w:ind w:left="3327" w:hanging="1080"/>
      </w:pPr>
      <w:rPr>
        <w:rFonts w:hint="default"/>
        <w:b/>
      </w:rPr>
    </w:lvl>
    <w:lvl w:ilvl="6">
      <w:start w:val="1"/>
      <w:numFmt w:val="decimal"/>
      <w:isLgl/>
      <w:lvlText w:val="%1.%2.%3.%4.%5.%6.%7"/>
      <w:lvlJc w:val="left"/>
      <w:pPr>
        <w:ind w:left="4036" w:hanging="1440"/>
      </w:pPr>
      <w:rPr>
        <w:rFonts w:hint="default"/>
        <w:b/>
      </w:rPr>
    </w:lvl>
    <w:lvl w:ilvl="7">
      <w:start w:val="1"/>
      <w:numFmt w:val="decimal"/>
      <w:isLgl/>
      <w:lvlText w:val="%1.%2.%3.%4.%5.%6.%7.%8"/>
      <w:lvlJc w:val="left"/>
      <w:pPr>
        <w:ind w:left="4385" w:hanging="1440"/>
      </w:pPr>
      <w:rPr>
        <w:rFonts w:hint="default"/>
        <w:b/>
      </w:rPr>
    </w:lvl>
    <w:lvl w:ilvl="8">
      <w:start w:val="1"/>
      <w:numFmt w:val="decimal"/>
      <w:isLgl/>
      <w:lvlText w:val="%1.%2.%3.%4.%5.%6.%7.%8.%9"/>
      <w:lvlJc w:val="left"/>
      <w:pPr>
        <w:ind w:left="5094" w:hanging="1800"/>
      </w:pPr>
      <w:rPr>
        <w:rFonts w:hint="default"/>
        <w:b/>
      </w:rPr>
    </w:lvl>
  </w:abstractNum>
  <w:abstractNum w:abstractNumId="12" w15:restartNumberingAfterBreak="0">
    <w:nsid w:val="35387270"/>
    <w:multiLevelType w:val="hybridMultilevel"/>
    <w:tmpl w:val="19983176"/>
    <w:lvl w:ilvl="0" w:tplc="A24603E0">
      <w:start w:val="52"/>
      <w:numFmt w:val="decimal"/>
      <w:lvlText w:val="%1."/>
      <w:lvlJc w:val="left"/>
      <w:pPr>
        <w:ind w:left="720" w:hanging="360"/>
      </w:pPr>
      <w:rPr>
        <w:rFonts w:ascii="Calibri" w:hAnsi="Calibri" w:cs="Calibri" w:hint="default"/>
        <w:b/>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896A68"/>
    <w:multiLevelType w:val="hybridMultilevel"/>
    <w:tmpl w:val="372A9DD2"/>
    <w:lvl w:ilvl="0" w:tplc="ED9ACD8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75E5D63"/>
    <w:multiLevelType w:val="hybridMultilevel"/>
    <w:tmpl w:val="DA22F9E2"/>
    <w:lvl w:ilvl="0" w:tplc="690C8A3C">
      <w:start w:val="20"/>
      <w:numFmt w:val="decimal"/>
      <w:lvlText w:val="%1."/>
      <w:lvlJc w:val="left"/>
      <w:pPr>
        <w:ind w:left="502" w:firstLine="0"/>
      </w:pPr>
      <w:rPr>
        <w:rFonts w:ascii="Calibri" w:hAnsi="Calibri" w:cs="Calibri" w:hint="default"/>
        <w:b/>
        <w:bCs/>
        <w:i w:val="0"/>
        <w:iCs/>
        <w:color w:val="auto"/>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7D34FDE"/>
    <w:multiLevelType w:val="hybridMultilevel"/>
    <w:tmpl w:val="EFFA084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BE91B0B"/>
    <w:multiLevelType w:val="multilevel"/>
    <w:tmpl w:val="A276FF48"/>
    <w:lvl w:ilvl="0">
      <w:start w:val="54"/>
      <w:numFmt w:val="decimal"/>
      <w:lvlText w:val="%1."/>
      <w:lvlJc w:val="left"/>
      <w:pPr>
        <w:ind w:left="709" w:firstLine="0"/>
      </w:pPr>
      <w:rPr>
        <w:rFonts w:ascii="Calibri" w:hAnsi="Calibri" w:cs="Calibri" w:hint="default"/>
        <w:b/>
        <w:bCs/>
        <w:i w:val="0"/>
        <w:iCs/>
        <w:color w:val="auto"/>
        <w:sz w:val="24"/>
      </w:rPr>
    </w:lvl>
    <w:lvl w:ilvl="1">
      <w:start w:val="1"/>
      <w:numFmt w:val="decimal"/>
      <w:isLgl/>
      <w:lvlText w:val="%1.%2"/>
      <w:lvlJc w:val="left"/>
      <w:pPr>
        <w:ind w:left="732" w:hanging="732"/>
      </w:pPr>
      <w:rPr>
        <w:rFonts w:hint="default"/>
        <w:b/>
        <w:bCs w:val="0"/>
      </w:rPr>
    </w:lvl>
    <w:lvl w:ilvl="2">
      <w:start w:val="1"/>
      <w:numFmt w:val="decimal"/>
      <w:isLgl/>
      <w:lvlText w:val="%1.%2.%3"/>
      <w:lvlJc w:val="left"/>
      <w:pPr>
        <w:ind w:left="1441" w:hanging="732"/>
      </w:pPr>
      <w:rPr>
        <w:rFonts w:hint="default"/>
      </w:rPr>
    </w:lvl>
    <w:lvl w:ilvl="3">
      <w:start w:val="1"/>
      <w:numFmt w:val="decimal"/>
      <w:isLgl/>
      <w:lvlText w:val="%1.%2.%3.%4"/>
      <w:lvlJc w:val="left"/>
      <w:pPr>
        <w:ind w:left="1441" w:hanging="732"/>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7" w15:restartNumberingAfterBreak="0">
    <w:nsid w:val="3D5D54F5"/>
    <w:multiLevelType w:val="hybridMultilevel"/>
    <w:tmpl w:val="1DDCC77C"/>
    <w:lvl w:ilvl="0" w:tplc="0809000F">
      <w:start w:val="1"/>
      <w:numFmt w:val="decimal"/>
      <w:lvlText w:val="%1."/>
      <w:lvlJc w:val="left"/>
      <w:pPr>
        <w:ind w:left="862" w:hanging="360"/>
      </w:p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18" w15:restartNumberingAfterBreak="0">
    <w:nsid w:val="3D6A3B51"/>
    <w:multiLevelType w:val="hybridMultilevel"/>
    <w:tmpl w:val="9318A076"/>
    <w:lvl w:ilvl="0" w:tplc="8102D1DA">
      <w:start w:val="1"/>
      <w:numFmt w:val="decimal"/>
      <w:lvlText w:val="%1."/>
      <w:lvlJc w:val="left"/>
      <w:pPr>
        <w:ind w:left="862" w:hanging="360"/>
      </w:pPr>
      <w:rPr>
        <w:b/>
        <w:bCs/>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19" w15:restartNumberingAfterBreak="0">
    <w:nsid w:val="3DC0270F"/>
    <w:multiLevelType w:val="hybridMultilevel"/>
    <w:tmpl w:val="51CA08D4"/>
    <w:lvl w:ilvl="0" w:tplc="03C026A8">
      <w:start w:val="1"/>
      <w:numFmt w:val="decimal"/>
      <w:lvlText w:val="%1."/>
      <w:lvlJc w:val="left"/>
      <w:pPr>
        <w:ind w:left="862" w:hanging="360"/>
      </w:pPr>
      <w:rPr>
        <w:b/>
        <w:bCs w:val="0"/>
        <w:color w:val="auto"/>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20" w15:restartNumberingAfterBreak="0">
    <w:nsid w:val="447D30D1"/>
    <w:multiLevelType w:val="hybridMultilevel"/>
    <w:tmpl w:val="26F848E2"/>
    <w:lvl w:ilvl="0" w:tplc="569AD636">
      <w:start w:val="1"/>
      <w:numFmt w:val="decimal"/>
      <w:lvlText w:val="%1."/>
      <w:lvlJc w:val="left"/>
      <w:pPr>
        <w:ind w:left="862" w:hanging="360"/>
      </w:pPr>
      <w:rPr>
        <w:b/>
        <w:bCs/>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21" w15:restartNumberingAfterBreak="0">
    <w:nsid w:val="4AB255F4"/>
    <w:multiLevelType w:val="hybridMultilevel"/>
    <w:tmpl w:val="78D6150E"/>
    <w:lvl w:ilvl="0" w:tplc="7E6ED1BE">
      <w:start w:val="21"/>
      <w:numFmt w:val="decimal"/>
      <w:lvlText w:val="%1."/>
      <w:lvlJc w:val="left"/>
      <w:pPr>
        <w:ind w:left="502" w:firstLine="0"/>
      </w:pPr>
      <w:rPr>
        <w:rFonts w:ascii="Calibri" w:hAnsi="Calibri" w:cs="Calibri" w:hint="default"/>
        <w:b/>
        <w:bCs/>
        <w:i w:val="0"/>
        <w:iCs/>
        <w:color w:val="auto"/>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B2E7144"/>
    <w:multiLevelType w:val="hybridMultilevel"/>
    <w:tmpl w:val="74C42760"/>
    <w:lvl w:ilvl="0" w:tplc="CE701B3C">
      <w:start w:val="45"/>
      <w:numFmt w:val="decimal"/>
      <w:lvlText w:val="%1."/>
      <w:lvlJc w:val="left"/>
      <w:rPr>
        <w:rFonts w:ascii="Calibri" w:hAnsi="Calibri" w:cs="Calibri" w:hint="default"/>
        <w:b/>
        <w:bCs/>
        <w:i w:val="0"/>
        <w:iCs/>
        <w:color w:val="auto"/>
        <w:sz w:val="24"/>
      </w:rPr>
    </w:lvl>
    <w:lvl w:ilvl="1" w:tplc="20C8E876">
      <w:start w:val="46"/>
      <w:numFmt w:val="decimal"/>
      <w:lvlText w:val="%2."/>
      <w:lvlJc w:val="left"/>
      <w:pPr>
        <w:ind w:left="720" w:firstLine="0"/>
      </w:pPr>
      <w:rPr>
        <w:rFonts w:hint="default"/>
        <w:b/>
        <w:bCs/>
        <w:color w:val="auto"/>
        <w:sz w:val="24"/>
      </w:rPr>
    </w:lvl>
    <w:lvl w:ilvl="2" w:tplc="88A0F9EC">
      <w:start w:val="1"/>
      <w:numFmt w:val="decimal"/>
      <w:lvlText w:val="%3."/>
      <w:lvlJc w:val="left"/>
      <w:pPr>
        <w:ind w:left="3060" w:hanging="360"/>
      </w:pPr>
      <w:rPr>
        <w:rFonts w:hint="default"/>
        <w:b/>
        <w:bCs/>
        <w:sz w:val="24"/>
      </w:rPr>
    </w:lvl>
    <w:lvl w:ilvl="3" w:tplc="40E63F68">
      <w:start w:val="62"/>
      <w:numFmt w:val="decimal"/>
      <w:lvlText w:val="%4."/>
      <w:lvlJc w:val="left"/>
      <w:pPr>
        <w:ind w:left="3600" w:hanging="360"/>
      </w:pPr>
      <w:rPr>
        <w:rFonts w:hint="default"/>
        <w:b/>
        <w:bCs/>
        <w:i w:val="0"/>
        <w:iCs w:val="0"/>
        <w:sz w:val="24"/>
        <w:szCs w:val="24"/>
      </w:rPr>
    </w:lvl>
    <w:lvl w:ilvl="4" w:tplc="08090019">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3" w15:restartNumberingAfterBreak="0">
    <w:nsid w:val="53B803C9"/>
    <w:multiLevelType w:val="hybridMultilevel"/>
    <w:tmpl w:val="B12C7356"/>
    <w:lvl w:ilvl="0" w:tplc="4DB0A6D2">
      <w:start w:val="1"/>
      <w:numFmt w:val="decimal"/>
      <w:lvlText w:val="%1."/>
      <w:lvlJc w:val="left"/>
      <w:pPr>
        <w:ind w:left="862" w:hanging="360"/>
      </w:pPr>
      <w:rPr>
        <w:b/>
        <w:bCs/>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24" w15:restartNumberingAfterBreak="0">
    <w:nsid w:val="53DE3F49"/>
    <w:multiLevelType w:val="hybridMultilevel"/>
    <w:tmpl w:val="3DCAEB18"/>
    <w:lvl w:ilvl="0" w:tplc="0809000F">
      <w:start w:val="1"/>
      <w:numFmt w:val="decimal"/>
      <w:lvlText w:val="%1."/>
      <w:lvlJc w:val="left"/>
      <w:pPr>
        <w:ind w:left="862" w:hanging="360"/>
      </w:p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25" w15:restartNumberingAfterBreak="0">
    <w:nsid w:val="5C1860CB"/>
    <w:multiLevelType w:val="hybridMultilevel"/>
    <w:tmpl w:val="7EAE7158"/>
    <w:lvl w:ilvl="0" w:tplc="ACF820F2">
      <w:start w:val="1"/>
      <w:numFmt w:val="decimal"/>
      <w:lvlText w:val="%1."/>
      <w:lvlJc w:val="left"/>
      <w:pPr>
        <w:ind w:left="1440" w:hanging="360"/>
      </w:pPr>
      <w:rPr>
        <w:b/>
        <w:bCs/>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6" w15:restartNumberingAfterBreak="0">
    <w:nsid w:val="5F215148"/>
    <w:multiLevelType w:val="hybridMultilevel"/>
    <w:tmpl w:val="C3868B8E"/>
    <w:lvl w:ilvl="0" w:tplc="58D09640">
      <w:start w:val="53"/>
      <w:numFmt w:val="decimal"/>
      <w:lvlText w:val="%1"/>
      <w:lvlJc w:val="left"/>
      <w:pPr>
        <w:ind w:left="720" w:hanging="360"/>
      </w:pPr>
      <w:rPr>
        <w:rFonts w:ascii="Calibri" w:hAnsi="Calibri" w:cs="Calibri" w:hint="default"/>
        <w:b/>
        <w:bCs w:val="0"/>
        <w:color w:val="00000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06D03A2"/>
    <w:multiLevelType w:val="hybridMultilevel"/>
    <w:tmpl w:val="2D0468FE"/>
    <w:lvl w:ilvl="0" w:tplc="0809000F">
      <w:start w:val="1"/>
      <w:numFmt w:val="decimal"/>
      <w:lvlText w:val="%1."/>
      <w:lvlJc w:val="left"/>
      <w:pPr>
        <w:ind w:left="862" w:hanging="360"/>
      </w:p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28" w15:restartNumberingAfterBreak="0">
    <w:nsid w:val="616D6279"/>
    <w:multiLevelType w:val="hybridMultilevel"/>
    <w:tmpl w:val="0B367D2E"/>
    <w:lvl w:ilvl="0" w:tplc="F0EA00A4">
      <w:start w:val="18"/>
      <w:numFmt w:val="decimal"/>
      <w:lvlText w:val="%1."/>
      <w:lvlJc w:val="left"/>
      <w:pPr>
        <w:ind w:left="0" w:firstLine="0"/>
      </w:pPr>
      <w:rPr>
        <w:rFonts w:ascii="Calibri" w:hAnsi="Calibri" w:cs="Calibri" w:hint="default"/>
        <w:b/>
        <w:bCs/>
        <w:i w:val="0"/>
        <w:iCs/>
        <w:color w:val="auto"/>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1D3297E"/>
    <w:multiLevelType w:val="hybridMultilevel"/>
    <w:tmpl w:val="F760D516"/>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30" w15:restartNumberingAfterBreak="0">
    <w:nsid w:val="64BA6D14"/>
    <w:multiLevelType w:val="hybridMultilevel"/>
    <w:tmpl w:val="D732253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5FF3FE5"/>
    <w:multiLevelType w:val="hybridMultilevel"/>
    <w:tmpl w:val="149E5B00"/>
    <w:lvl w:ilvl="0" w:tplc="8850DB94">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84451C1"/>
    <w:multiLevelType w:val="multilevel"/>
    <w:tmpl w:val="59A818A6"/>
    <w:lvl w:ilvl="0">
      <w:start w:val="49"/>
      <w:numFmt w:val="decimal"/>
      <w:lvlText w:val="%1."/>
      <w:lvlJc w:val="left"/>
      <w:pPr>
        <w:ind w:left="709" w:firstLine="0"/>
      </w:pPr>
      <w:rPr>
        <w:rFonts w:ascii="Calibri" w:hAnsi="Calibri" w:cs="Calibri" w:hint="default"/>
        <w:b/>
        <w:bCs/>
        <w:i w:val="0"/>
        <w:iCs/>
        <w:color w:val="auto"/>
        <w:sz w:val="24"/>
      </w:rPr>
    </w:lvl>
    <w:lvl w:ilvl="1">
      <w:start w:val="1"/>
      <w:numFmt w:val="decimal"/>
      <w:isLgl/>
      <w:lvlText w:val="%1.%2"/>
      <w:lvlJc w:val="left"/>
      <w:pPr>
        <w:ind w:left="732" w:hanging="732"/>
      </w:pPr>
      <w:rPr>
        <w:rFonts w:hint="default"/>
        <w:b/>
        <w:bCs w:val="0"/>
      </w:rPr>
    </w:lvl>
    <w:lvl w:ilvl="2">
      <w:start w:val="1"/>
      <w:numFmt w:val="decimal"/>
      <w:isLgl/>
      <w:lvlText w:val="%1.%2.%3"/>
      <w:lvlJc w:val="left"/>
      <w:pPr>
        <w:ind w:left="1441" w:hanging="732"/>
      </w:pPr>
      <w:rPr>
        <w:rFonts w:hint="default"/>
      </w:rPr>
    </w:lvl>
    <w:lvl w:ilvl="3">
      <w:start w:val="1"/>
      <w:numFmt w:val="decimal"/>
      <w:isLgl/>
      <w:lvlText w:val="%1.%2.%3.%4"/>
      <w:lvlJc w:val="left"/>
      <w:pPr>
        <w:ind w:left="1441" w:hanging="732"/>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33" w15:restartNumberingAfterBreak="0">
    <w:nsid w:val="6B0D2CF6"/>
    <w:multiLevelType w:val="hybridMultilevel"/>
    <w:tmpl w:val="86E0E75E"/>
    <w:lvl w:ilvl="0" w:tplc="7CD67942">
      <w:start w:val="1"/>
      <w:numFmt w:val="decimal"/>
      <w:lvlText w:val="%1."/>
      <w:lvlJc w:val="left"/>
      <w:pPr>
        <w:ind w:left="862" w:hanging="360"/>
      </w:pPr>
      <w:rPr>
        <w:b/>
        <w:bCs/>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34" w15:restartNumberingAfterBreak="0">
    <w:nsid w:val="6C7B6DA9"/>
    <w:multiLevelType w:val="hybridMultilevel"/>
    <w:tmpl w:val="9CDC4D0E"/>
    <w:lvl w:ilvl="0" w:tplc="FFFFFFFF">
      <w:start w:val="1"/>
      <w:numFmt w:val="decimal"/>
      <w:lvlText w:val="%1."/>
      <w:lvlJc w:val="left"/>
      <w:rPr>
        <w:rFonts w:ascii="Calibri" w:hAnsi="Calibri" w:cs="Calibri" w:hint="default"/>
        <w:b/>
        <w:bCs/>
        <w:i w:val="0"/>
        <w:iCs/>
        <w:color w:val="auto"/>
        <w:sz w:val="24"/>
      </w:rPr>
    </w:lvl>
    <w:lvl w:ilvl="1" w:tplc="FFFFFFFF">
      <w:start w:val="2"/>
      <w:numFmt w:val="decimal"/>
      <w:lvlText w:val="%2."/>
      <w:lvlJc w:val="left"/>
      <w:pPr>
        <w:ind w:left="0" w:firstLine="0"/>
      </w:pPr>
      <w:rPr>
        <w:rFonts w:hint="default"/>
        <w:b/>
        <w:bCs/>
        <w:color w:val="auto"/>
        <w:sz w:val="24"/>
      </w:rPr>
    </w:lvl>
    <w:lvl w:ilvl="2" w:tplc="FFFFFFFF">
      <w:start w:val="1"/>
      <w:numFmt w:val="decimal"/>
      <w:lvlText w:val="%3."/>
      <w:lvlJc w:val="left"/>
      <w:pPr>
        <w:ind w:left="2340" w:hanging="360"/>
      </w:pPr>
      <w:rPr>
        <w:rFonts w:hint="default"/>
        <w:sz w:val="24"/>
      </w:rPr>
    </w:lvl>
    <w:lvl w:ilvl="3" w:tplc="5CE0504C">
      <w:start w:val="19"/>
      <w:numFmt w:val="decimal"/>
      <w:lvlText w:val="%4"/>
      <w:lvlJc w:val="left"/>
      <w:pPr>
        <w:ind w:left="2880" w:hanging="360"/>
      </w:pPr>
      <w:rPr>
        <w:rFonts w:hint="default"/>
        <w:b/>
        <w:sz w:val="24"/>
        <w:szCs w:val="24"/>
      </w:r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E5B7044"/>
    <w:multiLevelType w:val="hybridMultilevel"/>
    <w:tmpl w:val="5636BDF4"/>
    <w:lvl w:ilvl="0" w:tplc="360A8B04">
      <w:start w:val="20"/>
      <w:numFmt w:val="decimal"/>
      <w:lvlText w:val="%1."/>
      <w:lvlJc w:val="left"/>
      <w:pPr>
        <w:ind w:left="502" w:firstLine="0"/>
      </w:pPr>
      <w:rPr>
        <w:rFonts w:ascii="Calibri" w:hAnsi="Calibri" w:cs="Calibri" w:hint="default"/>
        <w:b/>
        <w:bCs/>
        <w:i w:val="0"/>
        <w:iCs/>
        <w:color w:val="auto"/>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EFA4731"/>
    <w:multiLevelType w:val="hybridMultilevel"/>
    <w:tmpl w:val="AE08F30E"/>
    <w:lvl w:ilvl="0" w:tplc="FC9A69D2">
      <w:start w:val="1"/>
      <w:numFmt w:val="decimal"/>
      <w:lvlText w:val="%1."/>
      <w:lvlJc w:val="left"/>
      <w:pPr>
        <w:ind w:left="1440" w:hanging="360"/>
      </w:pPr>
      <w:rPr>
        <w:b/>
        <w:bCs/>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7" w15:restartNumberingAfterBreak="0">
    <w:nsid w:val="721D1B06"/>
    <w:multiLevelType w:val="hybridMultilevel"/>
    <w:tmpl w:val="130C17A2"/>
    <w:lvl w:ilvl="0" w:tplc="0046E8AC">
      <w:start w:val="1"/>
      <w:numFmt w:val="decimal"/>
      <w:lvlText w:val="%1."/>
      <w:lvlJc w:val="left"/>
      <w:pPr>
        <w:ind w:left="862" w:hanging="360"/>
      </w:pPr>
      <w:rPr>
        <w:b/>
        <w:bCs/>
        <w:i w:val="0"/>
        <w:iCs w:val="0"/>
        <w:color w:val="auto"/>
        <w:sz w:val="24"/>
        <w:szCs w:val="24"/>
      </w:rPr>
    </w:lvl>
    <w:lvl w:ilvl="1" w:tplc="08090019">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38" w15:restartNumberingAfterBreak="0">
    <w:nsid w:val="73AE2E57"/>
    <w:multiLevelType w:val="hybridMultilevel"/>
    <w:tmpl w:val="F6A47654"/>
    <w:lvl w:ilvl="0" w:tplc="96A490BE">
      <w:start w:val="17"/>
      <w:numFmt w:val="decimal"/>
      <w:lvlText w:val="%1."/>
      <w:lvlJc w:val="left"/>
      <w:pPr>
        <w:ind w:left="0" w:firstLine="0"/>
      </w:pPr>
      <w:rPr>
        <w:rFonts w:ascii="Calibri" w:hAnsi="Calibri" w:cs="Calibri" w:hint="default"/>
        <w:b/>
        <w:bCs/>
        <w:i w:val="0"/>
        <w:iCs/>
        <w:color w:val="auto"/>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C6B5FB3"/>
    <w:multiLevelType w:val="multilevel"/>
    <w:tmpl w:val="E9D897DC"/>
    <w:lvl w:ilvl="0">
      <w:start w:val="1"/>
      <w:numFmt w:val="decimal"/>
      <w:lvlText w:val="%1."/>
      <w:lvlJc w:val="left"/>
      <w:pPr>
        <w:ind w:left="862" w:hanging="360"/>
      </w:pPr>
      <w:rPr>
        <w:b/>
        <w:bCs/>
      </w:rPr>
    </w:lvl>
    <w:lvl w:ilvl="1">
      <w:start w:val="2"/>
      <w:numFmt w:val="decimal"/>
      <w:isLgl/>
      <w:lvlText w:val="%1.%2"/>
      <w:lvlJc w:val="left"/>
      <w:pPr>
        <w:ind w:left="1083" w:hanging="516"/>
      </w:pPr>
      <w:rPr>
        <w:rFonts w:hint="default"/>
        <w:b/>
        <w:color w:val="auto"/>
      </w:rPr>
    </w:lvl>
    <w:lvl w:ilvl="2">
      <w:start w:val="1"/>
      <w:numFmt w:val="decimal"/>
      <w:isLgl/>
      <w:lvlText w:val="%1.%2.%3"/>
      <w:lvlJc w:val="left"/>
      <w:pPr>
        <w:ind w:left="1352" w:hanging="720"/>
      </w:pPr>
      <w:rPr>
        <w:rFonts w:hint="default"/>
        <w:b/>
      </w:rPr>
    </w:lvl>
    <w:lvl w:ilvl="3">
      <w:start w:val="1"/>
      <w:numFmt w:val="decimal"/>
      <w:isLgl/>
      <w:lvlText w:val="%1.%2.%3.%4"/>
      <w:lvlJc w:val="left"/>
      <w:pPr>
        <w:ind w:left="1417" w:hanging="720"/>
      </w:pPr>
      <w:rPr>
        <w:rFonts w:hint="default"/>
        <w:b/>
      </w:rPr>
    </w:lvl>
    <w:lvl w:ilvl="4">
      <w:start w:val="1"/>
      <w:numFmt w:val="decimal"/>
      <w:isLgl/>
      <w:lvlText w:val="%1.%2.%3.%4.%5"/>
      <w:lvlJc w:val="left"/>
      <w:pPr>
        <w:ind w:left="1842" w:hanging="1080"/>
      </w:pPr>
      <w:rPr>
        <w:rFonts w:hint="default"/>
        <w:b/>
      </w:rPr>
    </w:lvl>
    <w:lvl w:ilvl="5">
      <w:start w:val="1"/>
      <w:numFmt w:val="decimal"/>
      <w:isLgl/>
      <w:lvlText w:val="%1.%2.%3.%4.%5.%6"/>
      <w:lvlJc w:val="left"/>
      <w:pPr>
        <w:ind w:left="1907" w:hanging="1080"/>
      </w:pPr>
      <w:rPr>
        <w:rFonts w:hint="default"/>
        <w:b/>
      </w:rPr>
    </w:lvl>
    <w:lvl w:ilvl="6">
      <w:start w:val="1"/>
      <w:numFmt w:val="decimal"/>
      <w:isLgl/>
      <w:lvlText w:val="%1.%2.%3.%4.%5.%6.%7"/>
      <w:lvlJc w:val="left"/>
      <w:pPr>
        <w:ind w:left="2332" w:hanging="1440"/>
      </w:pPr>
      <w:rPr>
        <w:rFonts w:hint="default"/>
        <w:b/>
      </w:rPr>
    </w:lvl>
    <w:lvl w:ilvl="7">
      <w:start w:val="1"/>
      <w:numFmt w:val="decimal"/>
      <w:isLgl/>
      <w:lvlText w:val="%1.%2.%3.%4.%5.%6.%7.%8"/>
      <w:lvlJc w:val="left"/>
      <w:pPr>
        <w:ind w:left="2397" w:hanging="1440"/>
      </w:pPr>
      <w:rPr>
        <w:rFonts w:hint="default"/>
        <w:b/>
      </w:rPr>
    </w:lvl>
    <w:lvl w:ilvl="8">
      <w:start w:val="1"/>
      <w:numFmt w:val="decimal"/>
      <w:isLgl/>
      <w:lvlText w:val="%1.%2.%3.%4.%5.%6.%7.%8.%9"/>
      <w:lvlJc w:val="left"/>
      <w:pPr>
        <w:ind w:left="2822" w:hanging="1800"/>
      </w:pPr>
      <w:rPr>
        <w:rFonts w:hint="default"/>
        <w:b/>
      </w:rPr>
    </w:lvl>
  </w:abstractNum>
  <w:abstractNum w:abstractNumId="40" w15:restartNumberingAfterBreak="0">
    <w:nsid w:val="7D1F6017"/>
    <w:multiLevelType w:val="hybridMultilevel"/>
    <w:tmpl w:val="E366734A"/>
    <w:lvl w:ilvl="0" w:tplc="6396E560">
      <w:start w:val="1"/>
      <w:numFmt w:val="decimal"/>
      <w:lvlText w:val="%1."/>
      <w:lvlJc w:val="left"/>
      <w:pPr>
        <w:ind w:left="720" w:hanging="360"/>
      </w:pPr>
      <w:rPr>
        <w:b/>
        <w:bCs/>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23668519">
    <w:abstractNumId w:val="22"/>
  </w:num>
  <w:num w:numId="2" w16cid:durableId="345248664">
    <w:abstractNumId w:val="32"/>
  </w:num>
  <w:num w:numId="3" w16cid:durableId="2083483171">
    <w:abstractNumId w:val="37"/>
  </w:num>
  <w:num w:numId="4" w16cid:durableId="2055034144">
    <w:abstractNumId w:val="40"/>
  </w:num>
  <w:num w:numId="5" w16cid:durableId="222834985">
    <w:abstractNumId w:val="19"/>
  </w:num>
  <w:num w:numId="6" w16cid:durableId="1265261200">
    <w:abstractNumId w:val="34"/>
  </w:num>
  <w:num w:numId="7" w16cid:durableId="243296316">
    <w:abstractNumId w:val="1"/>
  </w:num>
  <w:num w:numId="8" w16cid:durableId="1360930368">
    <w:abstractNumId w:val="2"/>
  </w:num>
  <w:num w:numId="9" w16cid:durableId="1586300550">
    <w:abstractNumId w:val="39"/>
  </w:num>
  <w:num w:numId="10" w16cid:durableId="1064185647">
    <w:abstractNumId w:val="31"/>
  </w:num>
  <w:num w:numId="11" w16cid:durableId="794250728">
    <w:abstractNumId w:val="38"/>
  </w:num>
  <w:num w:numId="12" w16cid:durableId="1563902380">
    <w:abstractNumId w:val="6"/>
  </w:num>
  <w:num w:numId="13" w16cid:durableId="948128413">
    <w:abstractNumId w:val="8"/>
  </w:num>
  <w:num w:numId="14" w16cid:durableId="1330673724">
    <w:abstractNumId w:val="25"/>
  </w:num>
  <w:num w:numId="15" w16cid:durableId="1860045640">
    <w:abstractNumId w:val="36"/>
  </w:num>
  <w:num w:numId="16" w16cid:durableId="26951481">
    <w:abstractNumId w:val="18"/>
  </w:num>
  <w:num w:numId="17" w16cid:durableId="1367486601">
    <w:abstractNumId w:val="11"/>
  </w:num>
  <w:num w:numId="18" w16cid:durableId="100532835">
    <w:abstractNumId w:val="9"/>
  </w:num>
  <w:num w:numId="19" w16cid:durableId="1807694778">
    <w:abstractNumId w:val="4"/>
  </w:num>
  <w:num w:numId="20" w16cid:durableId="734280389">
    <w:abstractNumId w:val="29"/>
  </w:num>
  <w:num w:numId="21" w16cid:durableId="1730886711">
    <w:abstractNumId w:val="23"/>
  </w:num>
  <w:num w:numId="22" w16cid:durableId="1914848032">
    <w:abstractNumId w:val="30"/>
  </w:num>
  <w:num w:numId="23" w16cid:durableId="596668825">
    <w:abstractNumId w:val="24"/>
  </w:num>
  <w:num w:numId="24" w16cid:durableId="1736470033">
    <w:abstractNumId w:val="27"/>
  </w:num>
  <w:num w:numId="25" w16cid:durableId="2057973509">
    <w:abstractNumId w:val="7"/>
  </w:num>
  <w:num w:numId="26" w16cid:durableId="1848867196">
    <w:abstractNumId w:val="28"/>
  </w:num>
  <w:num w:numId="27" w16cid:durableId="1291091469">
    <w:abstractNumId w:val="5"/>
  </w:num>
  <w:num w:numId="28" w16cid:durableId="545029221">
    <w:abstractNumId w:val="3"/>
  </w:num>
  <w:num w:numId="29" w16cid:durableId="1198733992">
    <w:abstractNumId w:val="0"/>
  </w:num>
  <w:num w:numId="30" w16cid:durableId="49380309">
    <w:abstractNumId w:val="33"/>
  </w:num>
  <w:num w:numId="31" w16cid:durableId="1387298603">
    <w:abstractNumId w:val="35"/>
  </w:num>
  <w:num w:numId="32" w16cid:durableId="131606655">
    <w:abstractNumId w:val="21"/>
  </w:num>
  <w:num w:numId="33" w16cid:durableId="1213038144">
    <w:abstractNumId w:val="14"/>
  </w:num>
  <w:num w:numId="34" w16cid:durableId="2000158811">
    <w:abstractNumId w:val="20"/>
  </w:num>
  <w:num w:numId="35" w16cid:durableId="307636657">
    <w:abstractNumId w:val="10"/>
  </w:num>
  <w:num w:numId="36" w16cid:durableId="1511945168">
    <w:abstractNumId w:val="12"/>
  </w:num>
  <w:num w:numId="37" w16cid:durableId="924998407">
    <w:abstractNumId w:val="26"/>
  </w:num>
  <w:num w:numId="38" w16cid:durableId="235020147">
    <w:abstractNumId w:val="16"/>
  </w:num>
  <w:num w:numId="39" w16cid:durableId="859511121">
    <w:abstractNumId w:val="13"/>
  </w:num>
  <w:num w:numId="40" w16cid:durableId="1874921113">
    <w:abstractNumId w:val="17"/>
  </w:num>
  <w:num w:numId="41" w16cid:durableId="2096975783">
    <w:abstractNumId w:val="1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81"/>
  <w:displayHorizontalDrawingGridEvery w:val="2"/>
  <w:displayVerticalDrawingGridEvery w:val="2"/>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2A2"/>
    <w:rsid w:val="00000520"/>
    <w:rsid w:val="00000A46"/>
    <w:rsid w:val="00001078"/>
    <w:rsid w:val="00001349"/>
    <w:rsid w:val="00001546"/>
    <w:rsid w:val="00001CA1"/>
    <w:rsid w:val="00001E75"/>
    <w:rsid w:val="000020B3"/>
    <w:rsid w:val="0000268C"/>
    <w:rsid w:val="00002C9A"/>
    <w:rsid w:val="00003DC0"/>
    <w:rsid w:val="00003E3B"/>
    <w:rsid w:val="00003F8A"/>
    <w:rsid w:val="00003FCA"/>
    <w:rsid w:val="00004518"/>
    <w:rsid w:val="00004808"/>
    <w:rsid w:val="0000484F"/>
    <w:rsid w:val="00004D0E"/>
    <w:rsid w:val="00005F52"/>
    <w:rsid w:val="0000649B"/>
    <w:rsid w:val="0000754F"/>
    <w:rsid w:val="00007CA1"/>
    <w:rsid w:val="000107CF"/>
    <w:rsid w:val="00010AD2"/>
    <w:rsid w:val="00012D82"/>
    <w:rsid w:val="00012EB7"/>
    <w:rsid w:val="00014771"/>
    <w:rsid w:val="000156A5"/>
    <w:rsid w:val="00015792"/>
    <w:rsid w:val="00015A29"/>
    <w:rsid w:val="00015C72"/>
    <w:rsid w:val="00016082"/>
    <w:rsid w:val="000162B0"/>
    <w:rsid w:val="00016EC1"/>
    <w:rsid w:val="00017494"/>
    <w:rsid w:val="00017CB3"/>
    <w:rsid w:val="00020600"/>
    <w:rsid w:val="0002076C"/>
    <w:rsid w:val="00020819"/>
    <w:rsid w:val="00021469"/>
    <w:rsid w:val="000222EA"/>
    <w:rsid w:val="0002309D"/>
    <w:rsid w:val="00023A49"/>
    <w:rsid w:val="00023E3C"/>
    <w:rsid w:val="0002458E"/>
    <w:rsid w:val="000255C0"/>
    <w:rsid w:val="00025B68"/>
    <w:rsid w:val="00025C19"/>
    <w:rsid w:val="000265BC"/>
    <w:rsid w:val="0002721B"/>
    <w:rsid w:val="0002796D"/>
    <w:rsid w:val="00027989"/>
    <w:rsid w:val="0003015F"/>
    <w:rsid w:val="00031191"/>
    <w:rsid w:val="000314D5"/>
    <w:rsid w:val="0003176B"/>
    <w:rsid w:val="00031B16"/>
    <w:rsid w:val="00031EBD"/>
    <w:rsid w:val="00031FF7"/>
    <w:rsid w:val="00032CA3"/>
    <w:rsid w:val="000333B4"/>
    <w:rsid w:val="000338B4"/>
    <w:rsid w:val="00034240"/>
    <w:rsid w:val="00035FA4"/>
    <w:rsid w:val="00036208"/>
    <w:rsid w:val="00036380"/>
    <w:rsid w:val="000364E8"/>
    <w:rsid w:val="00037F99"/>
    <w:rsid w:val="0004020C"/>
    <w:rsid w:val="000404E6"/>
    <w:rsid w:val="000406AD"/>
    <w:rsid w:val="0004106C"/>
    <w:rsid w:val="000414CC"/>
    <w:rsid w:val="000419C8"/>
    <w:rsid w:val="000419DC"/>
    <w:rsid w:val="00042113"/>
    <w:rsid w:val="00042356"/>
    <w:rsid w:val="000423FA"/>
    <w:rsid w:val="00042C69"/>
    <w:rsid w:val="000431D9"/>
    <w:rsid w:val="00043301"/>
    <w:rsid w:val="00043A81"/>
    <w:rsid w:val="00043C73"/>
    <w:rsid w:val="00043EA1"/>
    <w:rsid w:val="000441EB"/>
    <w:rsid w:val="00044475"/>
    <w:rsid w:val="00044567"/>
    <w:rsid w:val="000468CB"/>
    <w:rsid w:val="00046F11"/>
    <w:rsid w:val="00047B6C"/>
    <w:rsid w:val="00047F17"/>
    <w:rsid w:val="00050031"/>
    <w:rsid w:val="0005009E"/>
    <w:rsid w:val="00050D2F"/>
    <w:rsid w:val="000523E6"/>
    <w:rsid w:val="00052808"/>
    <w:rsid w:val="00053225"/>
    <w:rsid w:val="00053EDA"/>
    <w:rsid w:val="00053F07"/>
    <w:rsid w:val="0005441E"/>
    <w:rsid w:val="00054ED0"/>
    <w:rsid w:val="00056259"/>
    <w:rsid w:val="000562A2"/>
    <w:rsid w:val="0005657A"/>
    <w:rsid w:val="000568A2"/>
    <w:rsid w:val="00056A3D"/>
    <w:rsid w:val="00056CDD"/>
    <w:rsid w:val="00056E9B"/>
    <w:rsid w:val="00057310"/>
    <w:rsid w:val="000573C0"/>
    <w:rsid w:val="0005765D"/>
    <w:rsid w:val="00057783"/>
    <w:rsid w:val="00057A89"/>
    <w:rsid w:val="00057FDA"/>
    <w:rsid w:val="000607FE"/>
    <w:rsid w:val="00060809"/>
    <w:rsid w:val="00060D07"/>
    <w:rsid w:val="00060DF0"/>
    <w:rsid w:val="00061703"/>
    <w:rsid w:val="0006193B"/>
    <w:rsid w:val="00061BA2"/>
    <w:rsid w:val="00063504"/>
    <w:rsid w:val="00063CAB"/>
    <w:rsid w:val="000648A3"/>
    <w:rsid w:val="00064B10"/>
    <w:rsid w:val="00064D19"/>
    <w:rsid w:val="00065205"/>
    <w:rsid w:val="0006587E"/>
    <w:rsid w:val="000660E5"/>
    <w:rsid w:val="00067CEA"/>
    <w:rsid w:val="00067E8A"/>
    <w:rsid w:val="000701E0"/>
    <w:rsid w:val="00070288"/>
    <w:rsid w:val="00070545"/>
    <w:rsid w:val="00070D69"/>
    <w:rsid w:val="00070DB5"/>
    <w:rsid w:val="0007138D"/>
    <w:rsid w:val="0007179F"/>
    <w:rsid w:val="000721F5"/>
    <w:rsid w:val="00072461"/>
    <w:rsid w:val="00073467"/>
    <w:rsid w:val="0007348C"/>
    <w:rsid w:val="00073732"/>
    <w:rsid w:val="00073775"/>
    <w:rsid w:val="00074967"/>
    <w:rsid w:val="000757B0"/>
    <w:rsid w:val="00075975"/>
    <w:rsid w:val="00075C4A"/>
    <w:rsid w:val="00076110"/>
    <w:rsid w:val="00076DF8"/>
    <w:rsid w:val="000770BB"/>
    <w:rsid w:val="00077EF8"/>
    <w:rsid w:val="00080134"/>
    <w:rsid w:val="00080156"/>
    <w:rsid w:val="0008022F"/>
    <w:rsid w:val="00080ED7"/>
    <w:rsid w:val="00081A5C"/>
    <w:rsid w:val="00081C6F"/>
    <w:rsid w:val="00082535"/>
    <w:rsid w:val="00082A8E"/>
    <w:rsid w:val="00082C64"/>
    <w:rsid w:val="0008403E"/>
    <w:rsid w:val="00084A5C"/>
    <w:rsid w:val="00084D94"/>
    <w:rsid w:val="00084F66"/>
    <w:rsid w:val="000862DB"/>
    <w:rsid w:val="000866D2"/>
    <w:rsid w:val="00087AF9"/>
    <w:rsid w:val="0009068F"/>
    <w:rsid w:val="0009130C"/>
    <w:rsid w:val="000915A3"/>
    <w:rsid w:val="00091A54"/>
    <w:rsid w:val="00091D26"/>
    <w:rsid w:val="00092419"/>
    <w:rsid w:val="00092573"/>
    <w:rsid w:val="00092943"/>
    <w:rsid w:val="00092AC0"/>
    <w:rsid w:val="00092C44"/>
    <w:rsid w:val="0009369B"/>
    <w:rsid w:val="00093E1C"/>
    <w:rsid w:val="00093F09"/>
    <w:rsid w:val="00094108"/>
    <w:rsid w:val="00094455"/>
    <w:rsid w:val="00094A60"/>
    <w:rsid w:val="000953CB"/>
    <w:rsid w:val="000963F1"/>
    <w:rsid w:val="000964F0"/>
    <w:rsid w:val="000966B8"/>
    <w:rsid w:val="00096F34"/>
    <w:rsid w:val="00096FC9"/>
    <w:rsid w:val="000971D5"/>
    <w:rsid w:val="00097449"/>
    <w:rsid w:val="000A0A5F"/>
    <w:rsid w:val="000A0C27"/>
    <w:rsid w:val="000A0D84"/>
    <w:rsid w:val="000A112E"/>
    <w:rsid w:val="000A13CF"/>
    <w:rsid w:val="000A1429"/>
    <w:rsid w:val="000A16DA"/>
    <w:rsid w:val="000A1753"/>
    <w:rsid w:val="000A1B80"/>
    <w:rsid w:val="000A1C1D"/>
    <w:rsid w:val="000A1F03"/>
    <w:rsid w:val="000A236C"/>
    <w:rsid w:val="000A257B"/>
    <w:rsid w:val="000A2628"/>
    <w:rsid w:val="000A2B78"/>
    <w:rsid w:val="000A2D14"/>
    <w:rsid w:val="000A3312"/>
    <w:rsid w:val="000A3625"/>
    <w:rsid w:val="000A3D2C"/>
    <w:rsid w:val="000A3EF4"/>
    <w:rsid w:val="000A3EFF"/>
    <w:rsid w:val="000A410B"/>
    <w:rsid w:val="000A4BE4"/>
    <w:rsid w:val="000A5441"/>
    <w:rsid w:val="000A57BD"/>
    <w:rsid w:val="000A6234"/>
    <w:rsid w:val="000A6396"/>
    <w:rsid w:val="000A6571"/>
    <w:rsid w:val="000A6659"/>
    <w:rsid w:val="000A681F"/>
    <w:rsid w:val="000A6BC6"/>
    <w:rsid w:val="000A7299"/>
    <w:rsid w:val="000A7833"/>
    <w:rsid w:val="000B07B2"/>
    <w:rsid w:val="000B07C0"/>
    <w:rsid w:val="000B22E2"/>
    <w:rsid w:val="000B29C5"/>
    <w:rsid w:val="000B321F"/>
    <w:rsid w:val="000B3EE0"/>
    <w:rsid w:val="000B47A5"/>
    <w:rsid w:val="000B4894"/>
    <w:rsid w:val="000B4FF8"/>
    <w:rsid w:val="000B51E1"/>
    <w:rsid w:val="000B5D9C"/>
    <w:rsid w:val="000B6629"/>
    <w:rsid w:val="000B680E"/>
    <w:rsid w:val="000B70AC"/>
    <w:rsid w:val="000B77D4"/>
    <w:rsid w:val="000C0912"/>
    <w:rsid w:val="000C0A9F"/>
    <w:rsid w:val="000C0BD8"/>
    <w:rsid w:val="000C1362"/>
    <w:rsid w:val="000C1A85"/>
    <w:rsid w:val="000C230F"/>
    <w:rsid w:val="000C28AC"/>
    <w:rsid w:val="000C2D7C"/>
    <w:rsid w:val="000C2DF5"/>
    <w:rsid w:val="000C317C"/>
    <w:rsid w:val="000C35B0"/>
    <w:rsid w:val="000C3A5E"/>
    <w:rsid w:val="000C3E1E"/>
    <w:rsid w:val="000C4795"/>
    <w:rsid w:val="000C53AD"/>
    <w:rsid w:val="000C671A"/>
    <w:rsid w:val="000C6942"/>
    <w:rsid w:val="000C70EA"/>
    <w:rsid w:val="000C7963"/>
    <w:rsid w:val="000C798F"/>
    <w:rsid w:val="000D00D0"/>
    <w:rsid w:val="000D060C"/>
    <w:rsid w:val="000D067E"/>
    <w:rsid w:val="000D0FB2"/>
    <w:rsid w:val="000D23C1"/>
    <w:rsid w:val="000D2E62"/>
    <w:rsid w:val="000D3159"/>
    <w:rsid w:val="000D369F"/>
    <w:rsid w:val="000D379F"/>
    <w:rsid w:val="000D393B"/>
    <w:rsid w:val="000D3ECC"/>
    <w:rsid w:val="000D3FB3"/>
    <w:rsid w:val="000D456F"/>
    <w:rsid w:val="000D515F"/>
    <w:rsid w:val="000D549D"/>
    <w:rsid w:val="000D5A61"/>
    <w:rsid w:val="000D5F88"/>
    <w:rsid w:val="000D6C6F"/>
    <w:rsid w:val="000D6E96"/>
    <w:rsid w:val="000D7056"/>
    <w:rsid w:val="000D7490"/>
    <w:rsid w:val="000D797A"/>
    <w:rsid w:val="000D7A0C"/>
    <w:rsid w:val="000D7BC0"/>
    <w:rsid w:val="000D7C47"/>
    <w:rsid w:val="000D7DA4"/>
    <w:rsid w:val="000E0330"/>
    <w:rsid w:val="000E094A"/>
    <w:rsid w:val="000E1494"/>
    <w:rsid w:val="000E23CB"/>
    <w:rsid w:val="000E334D"/>
    <w:rsid w:val="000E3466"/>
    <w:rsid w:val="000E3520"/>
    <w:rsid w:val="000E3641"/>
    <w:rsid w:val="000E3669"/>
    <w:rsid w:val="000E47AE"/>
    <w:rsid w:val="000E5E3C"/>
    <w:rsid w:val="000E7192"/>
    <w:rsid w:val="000E7777"/>
    <w:rsid w:val="000E7A8A"/>
    <w:rsid w:val="000E7BFD"/>
    <w:rsid w:val="000F014F"/>
    <w:rsid w:val="000F0564"/>
    <w:rsid w:val="000F1350"/>
    <w:rsid w:val="000F184A"/>
    <w:rsid w:val="000F1DD0"/>
    <w:rsid w:val="000F2267"/>
    <w:rsid w:val="000F306A"/>
    <w:rsid w:val="000F3547"/>
    <w:rsid w:val="000F4BD1"/>
    <w:rsid w:val="000F4F52"/>
    <w:rsid w:val="000F5241"/>
    <w:rsid w:val="000F5BDE"/>
    <w:rsid w:val="000F5CB5"/>
    <w:rsid w:val="000F613D"/>
    <w:rsid w:val="000F672F"/>
    <w:rsid w:val="000F69F9"/>
    <w:rsid w:val="000F6CAE"/>
    <w:rsid w:val="000F7124"/>
    <w:rsid w:val="000F769D"/>
    <w:rsid w:val="000F7A12"/>
    <w:rsid w:val="001005BD"/>
    <w:rsid w:val="00100E7B"/>
    <w:rsid w:val="00101157"/>
    <w:rsid w:val="00101477"/>
    <w:rsid w:val="0010159E"/>
    <w:rsid w:val="0010218B"/>
    <w:rsid w:val="00102FCF"/>
    <w:rsid w:val="0010317A"/>
    <w:rsid w:val="0010326E"/>
    <w:rsid w:val="001038C6"/>
    <w:rsid w:val="00103E65"/>
    <w:rsid w:val="001048F1"/>
    <w:rsid w:val="00104924"/>
    <w:rsid w:val="001049E0"/>
    <w:rsid w:val="00104CBB"/>
    <w:rsid w:val="001054F5"/>
    <w:rsid w:val="00106278"/>
    <w:rsid w:val="0010641D"/>
    <w:rsid w:val="00106E0D"/>
    <w:rsid w:val="00106EDA"/>
    <w:rsid w:val="00106EDD"/>
    <w:rsid w:val="00107CA8"/>
    <w:rsid w:val="00110465"/>
    <w:rsid w:val="00110C84"/>
    <w:rsid w:val="001115B4"/>
    <w:rsid w:val="0011190B"/>
    <w:rsid w:val="00111A38"/>
    <w:rsid w:val="00111C3C"/>
    <w:rsid w:val="00111EA7"/>
    <w:rsid w:val="001138D9"/>
    <w:rsid w:val="001140D5"/>
    <w:rsid w:val="001147A5"/>
    <w:rsid w:val="00114A5B"/>
    <w:rsid w:val="00114BFE"/>
    <w:rsid w:val="001151F5"/>
    <w:rsid w:val="001171E9"/>
    <w:rsid w:val="001173E1"/>
    <w:rsid w:val="0011775B"/>
    <w:rsid w:val="00117DB0"/>
    <w:rsid w:val="001202AC"/>
    <w:rsid w:val="0012046B"/>
    <w:rsid w:val="00120544"/>
    <w:rsid w:val="00120CAC"/>
    <w:rsid w:val="00121221"/>
    <w:rsid w:val="0012123A"/>
    <w:rsid w:val="00121BD7"/>
    <w:rsid w:val="00121EB4"/>
    <w:rsid w:val="00122195"/>
    <w:rsid w:val="00122CFB"/>
    <w:rsid w:val="00122E63"/>
    <w:rsid w:val="00123274"/>
    <w:rsid w:val="001239BF"/>
    <w:rsid w:val="00123BF7"/>
    <w:rsid w:val="0012421D"/>
    <w:rsid w:val="00124749"/>
    <w:rsid w:val="00124908"/>
    <w:rsid w:val="00124DB5"/>
    <w:rsid w:val="00125CE1"/>
    <w:rsid w:val="00125D0A"/>
    <w:rsid w:val="00125F59"/>
    <w:rsid w:val="00126514"/>
    <w:rsid w:val="001269C8"/>
    <w:rsid w:val="001272ED"/>
    <w:rsid w:val="001277EC"/>
    <w:rsid w:val="0013011F"/>
    <w:rsid w:val="001303B7"/>
    <w:rsid w:val="0013048F"/>
    <w:rsid w:val="0013114E"/>
    <w:rsid w:val="0013146B"/>
    <w:rsid w:val="00131838"/>
    <w:rsid w:val="00131B2E"/>
    <w:rsid w:val="00132644"/>
    <w:rsid w:val="00133113"/>
    <w:rsid w:val="00133741"/>
    <w:rsid w:val="00133B6E"/>
    <w:rsid w:val="001342CF"/>
    <w:rsid w:val="0013453B"/>
    <w:rsid w:val="00134624"/>
    <w:rsid w:val="00134765"/>
    <w:rsid w:val="001347AF"/>
    <w:rsid w:val="00134ED2"/>
    <w:rsid w:val="00135046"/>
    <w:rsid w:val="00135280"/>
    <w:rsid w:val="001352E8"/>
    <w:rsid w:val="001359E9"/>
    <w:rsid w:val="00135FED"/>
    <w:rsid w:val="001364EF"/>
    <w:rsid w:val="00137115"/>
    <w:rsid w:val="00140585"/>
    <w:rsid w:val="001413C9"/>
    <w:rsid w:val="00141722"/>
    <w:rsid w:val="0014178B"/>
    <w:rsid w:val="001436C9"/>
    <w:rsid w:val="001437E6"/>
    <w:rsid w:val="00144570"/>
    <w:rsid w:val="00144DBA"/>
    <w:rsid w:val="001454EA"/>
    <w:rsid w:val="00145A44"/>
    <w:rsid w:val="001463D5"/>
    <w:rsid w:val="00146C6B"/>
    <w:rsid w:val="00146CE6"/>
    <w:rsid w:val="00147AC6"/>
    <w:rsid w:val="00147B6A"/>
    <w:rsid w:val="00147BF6"/>
    <w:rsid w:val="00150625"/>
    <w:rsid w:val="0015090A"/>
    <w:rsid w:val="0015130D"/>
    <w:rsid w:val="00151ACD"/>
    <w:rsid w:val="0015249D"/>
    <w:rsid w:val="001526DB"/>
    <w:rsid w:val="001530A5"/>
    <w:rsid w:val="001538E7"/>
    <w:rsid w:val="00153A87"/>
    <w:rsid w:val="00153B71"/>
    <w:rsid w:val="00153C36"/>
    <w:rsid w:val="00154647"/>
    <w:rsid w:val="00154A8E"/>
    <w:rsid w:val="00155819"/>
    <w:rsid w:val="00155A1A"/>
    <w:rsid w:val="00155EEF"/>
    <w:rsid w:val="00156D9C"/>
    <w:rsid w:val="00156E30"/>
    <w:rsid w:val="00157730"/>
    <w:rsid w:val="00157B44"/>
    <w:rsid w:val="00160420"/>
    <w:rsid w:val="0016047E"/>
    <w:rsid w:val="0016078F"/>
    <w:rsid w:val="00160B82"/>
    <w:rsid w:val="00160D0A"/>
    <w:rsid w:val="00161472"/>
    <w:rsid w:val="00161D42"/>
    <w:rsid w:val="00162600"/>
    <w:rsid w:val="0016297B"/>
    <w:rsid w:val="00162B2A"/>
    <w:rsid w:val="00162CF7"/>
    <w:rsid w:val="00162E13"/>
    <w:rsid w:val="001634A0"/>
    <w:rsid w:val="00163B39"/>
    <w:rsid w:val="00164D53"/>
    <w:rsid w:val="001651B2"/>
    <w:rsid w:val="001656F3"/>
    <w:rsid w:val="00165B09"/>
    <w:rsid w:val="00165C09"/>
    <w:rsid w:val="00166995"/>
    <w:rsid w:val="00167325"/>
    <w:rsid w:val="00167C3F"/>
    <w:rsid w:val="00170034"/>
    <w:rsid w:val="00170786"/>
    <w:rsid w:val="001707B9"/>
    <w:rsid w:val="00170864"/>
    <w:rsid w:val="00170B7F"/>
    <w:rsid w:val="00171508"/>
    <w:rsid w:val="001718FC"/>
    <w:rsid w:val="00172CBA"/>
    <w:rsid w:val="0017374E"/>
    <w:rsid w:val="00173E4C"/>
    <w:rsid w:val="00174FCF"/>
    <w:rsid w:val="00175070"/>
    <w:rsid w:val="001751FB"/>
    <w:rsid w:val="00175BB7"/>
    <w:rsid w:val="001764EF"/>
    <w:rsid w:val="00177567"/>
    <w:rsid w:val="001779F3"/>
    <w:rsid w:val="00177B84"/>
    <w:rsid w:val="0018075C"/>
    <w:rsid w:val="00180860"/>
    <w:rsid w:val="00180BDC"/>
    <w:rsid w:val="001810F5"/>
    <w:rsid w:val="0018118A"/>
    <w:rsid w:val="001813EE"/>
    <w:rsid w:val="001819DA"/>
    <w:rsid w:val="00181B7E"/>
    <w:rsid w:val="00181CD8"/>
    <w:rsid w:val="00182528"/>
    <w:rsid w:val="001826B4"/>
    <w:rsid w:val="0018294D"/>
    <w:rsid w:val="0018328D"/>
    <w:rsid w:val="001839F6"/>
    <w:rsid w:val="001858B7"/>
    <w:rsid w:val="00187B5D"/>
    <w:rsid w:val="00187E26"/>
    <w:rsid w:val="001900C8"/>
    <w:rsid w:val="001901E4"/>
    <w:rsid w:val="00190599"/>
    <w:rsid w:val="001905C1"/>
    <w:rsid w:val="00190EAA"/>
    <w:rsid w:val="001913B9"/>
    <w:rsid w:val="001921D7"/>
    <w:rsid w:val="0019223A"/>
    <w:rsid w:val="001922F2"/>
    <w:rsid w:val="001925F8"/>
    <w:rsid w:val="001928D1"/>
    <w:rsid w:val="00193103"/>
    <w:rsid w:val="00193322"/>
    <w:rsid w:val="00193739"/>
    <w:rsid w:val="0019393B"/>
    <w:rsid w:val="00194672"/>
    <w:rsid w:val="00194E82"/>
    <w:rsid w:val="001954F8"/>
    <w:rsid w:val="00195D43"/>
    <w:rsid w:val="001969D3"/>
    <w:rsid w:val="001A0158"/>
    <w:rsid w:val="001A0284"/>
    <w:rsid w:val="001A38B0"/>
    <w:rsid w:val="001A3FFA"/>
    <w:rsid w:val="001A4AA2"/>
    <w:rsid w:val="001A54DE"/>
    <w:rsid w:val="001A58AE"/>
    <w:rsid w:val="001A5ADE"/>
    <w:rsid w:val="001A6434"/>
    <w:rsid w:val="001A6E63"/>
    <w:rsid w:val="001A7990"/>
    <w:rsid w:val="001A7E7F"/>
    <w:rsid w:val="001B0403"/>
    <w:rsid w:val="001B079A"/>
    <w:rsid w:val="001B0F01"/>
    <w:rsid w:val="001B1067"/>
    <w:rsid w:val="001B153F"/>
    <w:rsid w:val="001B1AF9"/>
    <w:rsid w:val="001B2567"/>
    <w:rsid w:val="001B2579"/>
    <w:rsid w:val="001B26DF"/>
    <w:rsid w:val="001B2ACB"/>
    <w:rsid w:val="001B2EE0"/>
    <w:rsid w:val="001B3207"/>
    <w:rsid w:val="001B3E17"/>
    <w:rsid w:val="001B4041"/>
    <w:rsid w:val="001B4221"/>
    <w:rsid w:val="001B4421"/>
    <w:rsid w:val="001B4451"/>
    <w:rsid w:val="001B49FE"/>
    <w:rsid w:val="001B661D"/>
    <w:rsid w:val="001B6786"/>
    <w:rsid w:val="001B7048"/>
    <w:rsid w:val="001B74CA"/>
    <w:rsid w:val="001B76B1"/>
    <w:rsid w:val="001B7EE1"/>
    <w:rsid w:val="001C044E"/>
    <w:rsid w:val="001C1B62"/>
    <w:rsid w:val="001C1E24"/>
    <w:rsid w:val="001C1F1B"/>
    <w:rsid w:val="001C20AF"/>
    <w:rsid w:val="001C2C1E"/>
    <w:rsid w:val="001C36F5"/>
    <w:rsid w:val="001C37DA"/>
    <w:rsid w:val="001C45FE"/>
    <w:rsid w:val="001C4679"/>
    <w:rsid w:val="001C494B"/>
    <w:rsid w:val="001C5EEE"/>
    <w:rsid w:val="001C6205"/>
    <w:rsid w:val="001C63D7"/>
    <w:rsid w:val="001C6569"/>
    <w:rsid w:val="001C6C75"/>
    <w:rsid w:val="001C720E"/>
    <w:rsid w:val="001C7698"/>
    <w:rsid w:val="001C7915"/>
    <w:rsid w:val="001D01A0"/>
    <w:rsid w:val="001D08A3"/>
    <w:rsid w:val="001D0B6E"/>
    <w:rsid w:val="001D1707"/>
    <w:rsid w:val="001D1728"/>
    <w:rsid w:val="001D3538"/>
    <w:rsid w:val="001D3CA5"/>
    <w:rsid w:val="001D3D8D"/>
    <w:rsid w:val="001D46EC"/>
    <w:rsid w:val="001D53E4"/>
    <w:rsid w:val="001D62D0"/>
    <w:rsid w:val="001D6640"/>
    <w:rsid w:val="001D6A8A"/>
    <w:rsid w:val="001D71CC"/>
    <w:rsid w:val="001D73BA"/>
    <w:rsid w:val="001E02EF"/>
    <w:rsid w:val="001E1637"/>
    <w:rsid w:val="001E1FBA"/>
    <w:rsid w:val="001E1FF9"/>
    <w:rsid w:val="001E2AC9"/>
    <w:rsid w:val="001E30BE"/>
    <w:rsid w:val="001E3B53"/>
    <w:rsid w:val="001E3C0E"/>
    <w:rsid w:val="001E5433"/>
    <w:rsid w:val="001E568B"/>
    <w:rsid w:val="001E725D"/>
    <w:rsid w:val="001E72F0"/>
    <w:rsid w:val="001E7ABC"/>
    <w:rsid w:val="001F00CC"/>
    <w:rsid w:val="001F076F"/>
    <w:rsid w:val="001F0784"/>
    <w:rsid w:val="001F07A5"/>
    <w:rsid w:val="001F0836"/>
    <w:rsid w:val="001F09DD"/>
    <w:rsid w:val="001F1099"/>
    <w:rsid w:val="001F1176"/>
    <w:rsid w:val="001F119A"/>
    <w:rsid w:val="001F1691"/>
    <w:rsid w:val="001F1A40"/>
    <w:rsid w:val="001F1D1C"/>
    <w:rsid w:val="001F2001"/>
    <w:rsid w:val="001F2632"/>
    <w:rsid w:val="001F279B"/>
    <w:rsid w:val="001F3F31"/>
    <w:rsid w:val="001F51E6"/>
    <w:rsid w:val="001F555F"/>
    <w:rsid w:val="001F56F3"/>
    <w:rsid w:val="001F57D5"/>
    <w:rsid w:val="001F588F"/>
    <w:rsid w:val="001F5936"/>
    <w:rsid w:val="001F5BC6"/>
    <w:rsid w:val="001F6303"/>
    <w:rsid w:val="001F632D"/>
    <w:rsid w:val="001F66ED"/>
    <w:rsid w:val="001F7317"/>
    <w:rsid w:val="002002F7"/>
    <w:rsid w:val="00200855"/>
    <w:rsid w:val="00200A10"/>
    <w:rsid w:val="002014DB"/>
    <w:rsid w:val="002018E2"/>
    <w:rsid w:val="00201E00"/>
    <w:rsid w:val="0020266D"/>
    <w:rsid w:val="00202D51"/>
    <w:rsid w:val="00203138"/>
    <w:rsid w:val="0020317C"/>
    <w:rsid w:val="00203512"/>
    <w:rsid w:val="00204984"/>
    <w:rsid w:val="0020504A"/>
    <w:rsid w:val="00205A83"/>
    <w:rsid w:val="00206A04"/>
    <w:rsid w:val="00207569"/>
    <w:rsid w:val="0020782B"/>
    <w:rsid w:val="002079D1"/>
    <w:rsid w:val="00207E26"/>
    <w:rsid w:val="00210F0F"/>
    <w:rsid w:val="0021159F"/>
    <w:rsid w:val="00211C01"/>
    <w:rsid w:val="002142D1"/>
    <w:rsid w:val="00214643"/>
    <w:rsid w:val="00214C63"/>
    <w:rsid w:val="002159F8"/>
    <w:rsid w:val="00215F6F"/>
    <w:rsid w:val="00215FD5"/>
    <w:rsid w:val="002169CF"/>
    <w:rsid w:val="00216BB1"/>
    <w:rsid w:val="0021705E"/>
    <w:rsid w:val="00217413"/>
    <w:rsid w:val="00217DD6"/>
    <w:rsid w:val="00217E7E"/>
    <w:rsid w:val="00217FB2"/>
    <w:rsid w:val="00220079"/>
    <w:rsid w:val="0022058A"/>
    <w:rsid w:val="0022151C"/>
    <w:rsid w:val="002224AA"/>
    <w:rsid w:val="00222B97"/>
    <w:rsid w:val="00223930"/>
    <w:rsid w:val="00223B56"/>
    <w:rsid w:val="00225948"/>
    <w:rsid w:val="00225D36"/>
    <w:rsid w:val="0022670B"/>
    <w:rsid w:val="00226F42"/>
    <w:rsid w:val="00227418"/>
    <w:rsid w:val="00230AE3"/>
    <w:rsid w:val="0023104A"/>
    <w:rsid w:val="002318E9"/>
    <w:rsid w:val="00231959"/>
    <w:rsid w:val="00231A06"/>
    <w:rsid w:val="00231A31"/>
    <w:rsid w:val="002320F3"/>
    <w:rsid w:val="00232932"/>
    <w:rsid w:val="00232A24"/>
    <w:rsid w:val="0023325A"/>
    <w:rsid w:val="002337C1"/>
    <w:rsid w:val="002338EC"/>
    <w:rsid w:val="00233C21"/>
    <w:rsid w:val="00233D43"/>
    <w:rsid w:val="00234DF6"/>
    <w:rsid w:val="00234E3B"/>
    <w:rsid w:val="00234EC8"/>
    <w:rsid w:val="002353A8"/>
    <w:rsid w:val="0023593A"/>
    <w:rsid w:val="00235CAB"/>
    <w:rsid w:val="00235D62"/>
    <w:rsid w:val="00235FC1"/>
    <w:rsid w:val="00236C9E"/>
    <w:rsid w:val="00240005"/>
    <w:rsid w:val="00240070"/>
    <w:rsid w:val="00240435"/>
    <w:rsid w:val="00240EAE"/>
    <w:rsid w:val="002412E1"/>
    <w:rsid w:val="00241F0C"/>
    <w:rsid w:val="00242862"/>
    <w:rsid w:val="00243550"/>
    <w:rsid w:val="0024397F"/>
    <w:rsid w:val="00243EC3"/>
    <w:rsid w:val="00244C09"/>
    <w:rsid w:val="00245CC0"/>
    <w:rsid w:val="00247177"/>
    <w:rsid w:val="00247185"/>
    <w:rsid w:val="002475DB"/>
    <w:rsid w:val="00247869"/>
    <w:rsid w:val="00250116"/>
    <w:rsid w:val="00250267"/>
    <w:rsid w:val="0025032F"/>
    <w:rsid w:val="00250B62"/>
    <w:rsid w:val="0025103C"/>
    <w:rsid w:val="002524EC"/>
    <w:rsid w:val="00252F5D"/>
    <w:rsid w:val="002534DD"/>
    <w:rsid w:val="0025364C"/>
    <w:rsid w:val="002536EF"/>
    <w:rsid w:val="002546CC"/>
    <w:rsid w:val="00254DF4"/>
    <w:rsid w:val="00255128"/>
    <w:rsid w:val="002557AA"/>
    <w:rsid w:val="00257337"/>
    <w:rsid w:val="0025798C"/>
    <w:rsid w:val="00260A08"/>
    <w:rsid w:val="00261163"/>
    <w:rsid w:val="00261F76"/>
    <w:rsid w:val="002622CA"/>
    <w:rsid w:val="00263925"/>
    <w:rsid w:val="00265FD9"/>
    <w:rsid w:val="00266351"/>
    <w:rsid w:val="002664AF"/>
    <w:rsid w:val="002669A6"/>
    <w:rsid w:val="00266F2D"/>
    <w:rsid w:val="00267418"/>
    <w:rsid w:val="0026756C"/>
    <w:rsid w:val="00270045"/>
    <w:rsid w:val="00270D45"/>
    <w:rsid w:val="00271350"/>
    <w:rsid w:val="002717D2"/>
    <w:rsid w:val="002722A9"/>
    <w:rsid w:val="00272B2F"/>
    <w:rsid w:val="00273677"/>
    <w:rsid w:val="00273ED4"/>
    <w:rsid w:val="0027441C"/>
    <w:rsid w:val="00274530"/>
    <w:rsid w:val="0027485E"/>
    <w:rsid w:val="00274C35"/>
    <w:rsid w:val="00276E7A"/>
    <w:rsid w:val="0027743D"/>
    <w:rsid w:val="00277C69"/>
    <w:rsid w:val="00277E6E"/>
    <w:rsid w:val="00277E71"/>
    <w:rsid w:val="0028099A"/>
    <w:rsid w:val="00280DDF"/>
    <w:rsid w:val="00281112"/>
    <w:rsid w:val="0028182D"/>
    <w:rsid w:val="00281F71"/>
    <w:rsid w:val="0028222F"/>
    <w:rsid w:val="00282328"/>
    <w:rsid w:val="00283467"/>
    <w:rsid w:val="0028352B"/>
    <w:rsid w:val="00283599"/>
    <w:rsid w:val="0028404B"/>
    <w:rsid w:val="00286617"/>
    <w:rsid w:val="0028672D"/>
    <w:rsid w:val="0028741C"/>
    <w:rsid w:val="0028770A"/>
    <w:rsid w:val="00287A18"/>
    <w:rsid w:val="00290AAA"/>
    <w:rsid w:val="00290E75"/>
    <w:rsid w:val="0029151D"/>
    <w:rsid w:val="00291C64"/>
    <w:rsid w:val="002921BB"/>
    <w:rsid w:val="0029452E"/>
    <w:rsid w:val="00294ED4"/>
    <w:rsid w:val="002953B0"/>
    <w:rsid w:val="002957F5"/>
    <w:rsid w:val="00295DF3"/>
    <w:rsid w:val="00295EE9"/>
    <w:rsid w:val="002962FF"/>
    <w:rsid w:val="002964BD"/>
    <w:rsid w:val="00296878"/>
    <w:rsid w:val="002971B7"/>
    <w:rsid w:val="002974E1"/>
    <w:rsid w:val="002975E6"/>
    <w:rsid w:val="00297852"/>
    <w:rsid w:val="002A0414"/>
    <w:rsid w:val="002A0500"/>
    <w:rsid w:val="002A0C9C"/>
    <w:rsid w:val="002A0D43"/>
    <w:rsid w:val="002A0F36"/>
    <w:rsid w:val="002A1133"/>
    <w:rsid w:val="002A145F"/>
    <w:rsid w:val="002A1CF3"/>
    <w:rsid w:val="002A1EAD"/>
    <w:rsid w:val="002A26FA"/>
    <w:rsid w:val="002A271E"/>
    <w:rsid w:val="002A2771"/>
    <w:rsid w:val="002A29F1"/>
    <w:rsid w:val="002A2EA4"/>
    <w:rsid w:val="002A340F"/>
    <w:rsid w:val="002A4453"/>
    <w:rsid w:val="002A4BF2"/>
    <w:rsid w:val="002A581C"/>
    <w:rsid w:val="002A583F"/>
    <w:rsid w:val="002A5DE5"/>
    <w:rsid w:val="002A6767"/>
    <w:rsid w:val="002A698D"/>
    <w:rsid w:val="002A6B7E"/>
    <w:rsid w:val="002B0147"/>
    <w:rsid w:val="002B0A93"/>
    <w:rsid w:val="002B0E57"/>
    <w:rsid w:val="002B1478"/>
    <w:rsid w:val="002B14C5"/>
    <w:rsid w:val="002B2737"/>
    <w:rsid w:val="002B27EF"/>
    <w:rsid w:val="002B2908"/>
    <w:rsid w:val="002B3027"/>
    <w:rsid w:val="002B393F"/>
    <w:rsid w:val="002B5006"/>
    <w:rsid w:val="002B5902"/>
    <w:rsid w:val="002B5CFC"/>
    <w:rsid w:val="002B5DC3"/>
    <w:rsid w:val="002B5ED8"/>
    <w:rsid w:val="002B64D5"/>
    <w:rsid w:val="002B6B3B"/>
    <w:rsid w:val="002B773F"/>
    <w:rsid w:val="002B7A41"/>
    <w:rsid w:val="002C041A"/>
    <w:rsid w:val="002C0906"/>
    <w:rsid w:val="002C0A16"/>
    <w:rsid w:val="002C10AE"/>
    <w:rsid w:val="002C1468"/>
    <w:rsid w:val="002C15D5"/>
    <w:rsid w:val="002C1ADA"/>
    <w:rsid w:val="002C1CF3"/>
    <w:rsid w:val="002C1D1C"/>
    <w:rsid w:val="002C274F"/>
    <w:rsid w:val="002C2A69"/>
    <w:rsid w:val="002C369B"/>
    <w:rsid w:val="002C3997"/>
    <w:rsid w:val="002C4026"/>
    <w:rsid w:val="002C58FC"/>
    <w:rsid w:val="002C646E"/>
    <w:rsid w:val="002C6ADC"/>
    <w:rsid w:val="002C7393"/>
    <w:rsid w:val="002C73C1"/>
    <w:rsid w:val="002C78B7"/>
    <w:rsid w:val="002C7C5A"/>
    <w:rsid w:val="002C7DF0"/>
    <w:rsid w:val="002D029F"/>
    <w:rsid w:val="002D079D"/>
    <w:rsid w:val="002D08F8"/>
    <w:rsid w:val="002D0A41"/>
    <w:rsid w:val="002D0BA4"/>
    <w:rsid w:val="002D2569"/>
    <w:rsid w:val="002D34DE"/>
    <w:rsid w:val="002D43EB"/>
    <w:rsid w:val="002D4EA9"/>
    <w:rsid w:val="002D4F89"/>
    <w:rsid w:val="002D538C"/>
    <w:rsid w:val="002D7CD0"/>
    <w:rsid w:val="002D7E9C"/>
    <w:rsid w:val="002DB0E9"/>
    <w:rsid w:val="002E01E2"/>
    <w:rsid w:val="002E09AF"/>
    <w:rsid w:val="002E0F38"/>
    <w:rsid w:val="002E0FC0"/>
    <w:rsid w:val="002E10DE"/>
    <w:rsid w:val="002E180B"/>
    <w:rsid w:val="002E1CAE"/>
    <w:rsid w:val="002E1E6B"/>
    <w:rsid w:val="002E1F9D"/>
    <w:rsid w:val="002E2276"/>
    <w:rsid w:val="002E2434"/>
    <w:rsid w:val="002E2701"/>
    <w:rsid w:val="002E3137"/>
    <w:rsid w:val="002E3583"/>
    <w:rsid w:val="002E37C4"/>
    <w:rsid w:val="002E3EF9"/>
    <w:rsid w:val="002E3F5C"/>
    <w:rsid w:val="002E41E7"/>
    <w:rsid w:val="002E42C3"/>
    <w:rsid w:val="002E4558"/>
    <w:rsid w:val="002E4931"/>
    <w:rsid w:val="002E6039"/>
    <w:rsid w:val="002E61F6"/>
    <w:rsid w:val="002E63A6"/>
    <w:rsid w:val="002E65B2"/>
    <w:rsid w:val="002E778E"/>
    <w:rsid w:val="002F0212"/>
    <w:rsid w:val="002F0889"/>
    <w:rsid w:val="002F1512"/>
    <w:rsid w:val="002F1894"/>
    <w:rsid w:val="002F1948"/>
    <w:rsid w:val="002F1EE7"/>
    <w:rsid w:val="002F1FA5"/>
    <w:rsid w:val="002F29C7"/>
    <w:rsid w:val="002F4315"/>
    <w:rsid w:val="002F4B71"/>
    <w:rsid w:val="002F4EBF"/>
    <w:rsid w:val="002F5210"/>
    <w:rsid w:val="002F6447"/>
    <w:rsid w:val="002F6C31"/>
    <w:rsid w:val="002F6CFE"/>
    <w:rsid w:val="002F6F98"/>
    <w:rsid w:val="002F713B"/>
    <w:rsid w:val="002F7175"/>
    <w:rsid w:val="002F7604"/>
    <w:rsid w:val="002F7A53"/>
    <w:rsid w:val="00300C5B"/>
    <w:rsid w:val="00300EDD"/>
    <w:rsid w:val="003017C7"/>
    <w:rsid w:val="00301C95"/>
    <w:rsid w:val="003021A6"/>
    <w:rsid w:val="00302252"/>
    <w:rsid w:val="003022A7"/>
    <w:rsid w:val="0030286C"/>
    <w:rsid w:val="003029E0"/>
    <w:rsid w:val="00302A6A"/>
    <w:rsid w:val="003031AA"/>
    <w:rsid w:val="00303639"/>
    <w:rsid w:val="003037DE"/>
    <w:rsid w:val="00305587"/>
    <w:rsid w:val="00306487"/>
    <w:rsid w:val="003066F8"/>
    <w:rsid w:val="00306E13"/>
    <w:rsid w:val="00307026"/>
    <w:rsid w:val="003078DC"/>
    <w:rsid w:val="00307DA5"/>
    <w:rsid w:val="00310702"/>
    <w:rsid w:val="00310D6E"/>
    <w:rsid w:val="003110ED"/>
    <w:rsid w:val="00311333"/>
    <w:rsid w:val="003114ED"/>
    <w:rsid w:val="00311AEF"/>
    <w:rsid w:val="00311B6B"/>
    <w:rsid w:val="003125EC"/>
    <w:rsid w:val="00312BAC"/>
    <w:rsid w:val="00313530"/>
    <w:rsid w:val="00313B41"/>
    <w:rsid w:val="00314090"/>
    <w:rsid w:val="0031434F"/>
    <w:rsid w:val="0031511B"/>
    <w:rsid w:val="00315E2C"/>
    <w:rsid w:val="00316DE4"/>
    <w:rsid w:val="003172B1"/>
    <w:rsid w:val="00317B8E"/>
    <w:rsid w:val="003202FF"/>
    <w:rsid w:val="00322299"/>
    <w:rsid w:val="00322D22"/>
    <w:rsid w:val="0032312D"/>
    <w:rsid w:val="003239FF"/>
    <w:rsid w:val="00323EA2"/>
    <w:rsid w:val="00324B64"/>
    <w:rsid w:val="00325067"/>
    <w:rsid w:val="00325777"/>
    <w:rsid w:val="00325C8D"/>
    <w:rsid w:val="003263FE"/>
    <w:rsid w:val="00326C74"/>
    <w:rsid w:val="00326D45"/>
    <w:rsid w:val="00326F5F"/>
    <w:rsid w:val="00327675"/>
    <w:rsid w:val="00327F2F"/>
    <w:rsid w:val="00330025"/>
    <w:rsid w:val="0033044B"/>
    <w:rsid w:val="00330478"/>
    <w:rsid w:val="003304AC"/>
    <w:rsid w:val="0033166B"/>
    <w:rsid w:val="00332640"/>
    <w:rsid w:val="00332946"/>
    <w:rsid w:val="00332D28"/>
    <w:rsid w:val="003343DD"/>
    <w:rsid w:val="00334F6A"/>
    <w:rsid w:val="003367BF"/>
    <w:rsid w:val="003376C0"/>
    <w:rsid w:val="00337769"/>
    <w:rsid w:val="003378A3"/>
    <w:rsid w:val="003378F0"/>
    <w:rsid w:val="00337EA7"/>
    <w:rsid w:val="00337EC1"/>
    <w:rsid w:val="0034060F"/>
    <w:rsid w:val="0034096B"/>
    <w:rsid w:val="0034195C"/>
    <w:rsid w:val="00341BC0"/>
    <w:rsid w:val="003422F5"/>
    <w:rsid w:val="0034290F"/>
    <w:rsid w:val="00342E08"/>
    <w:rsid w:val="00343D4E"/>
    <w:rsid w:val="00344647"/>
    <w:rsid w:val="00344805"/>
    <w:rsid w:val="0034508D"/>
    <w:rsid w:val="00345CEC"/>
    <w:rsid w:val="00345DF2"/>
    <w:rsid w:val="0034652F"/>
    <w:rsid w:val="0034680F"/>
    <w:rsid w:val="00346D28"/>
    <w:rsid w:val="00346DFD"/>
    <w:rsid w:val="00347504"/>
    <w:rsid w:val="003475B5"/>
    <w:rsid w:val="0034789B"/>
    <w:rsid w:val="00347AA5"/>
    <w:rsid w:val="00347C5D"/>
    <w:rsid w:val="00347F78"/>
    <w:rsid w:val="0035038F"/>
    <w:rsid w:val="003507A4"/>
    <w:rsid w:val="00350AC0"/>
    <w:rsid w:val="00350ACD"/>
    <w:rsid w:val="003528DD"/>
    <w:rsid w:val="00352B9F"/>
    <w:rsid w:val="00353464"/>
    <w:rsid w:val="00353E18"/>
    <w:rsid w:val="0035411B"/>
    <w:rsid w:val="003543F0"/>
    <w:rsid w:val="003550DC"/>
    <w:rsid w:val="003551CA"/>
    <w:rsid w:val="00355200"/>
    <w:rsid w:val="0035551A"/>
    <w:rsid w:val="00355637"/>
    <w:rsid w:val="00355743"/>
    <w:rsid w:val="00355D05"/>
    <w:rsid w:val="00360493"/>
    <w:rsid w:val="003604F7"/>
    <w:rsid w:val="00360BDC"/>
    <w:rsid w:val="00360FA5"/>
    <w:rsid w:val="003617ED"/>
    <w:rsid w:val="003625D4"/>
    <w:rsid w:val="00362A9C"/>
    <w:rsid w:val="003630C2"/>
    <w:rsid w:val="00363B18"/>
    <w:rsid w:val="003643B6"/>
    <w:rsid w:val="00364484"/>
    <w:rsid w:val="0036484A"/>
    <w:rsid w:val="003652F0"/>
    <w:rsid w:val="0036531A"/>
    <w:rsid w:val="00365532"/>
    <w:rsid w:val="00365994"/>
    <w:rsid w:val="003668CB"/>
    <w:rsid w:val="003668CD"/>
    <w:rsid w:val="00366C81"/>
    <w:rsid w:val="00366FAC"/>
    <w:rsid w:val="00367944"/>
    <w:rsid w:val="00367FA5"/>
    <w:rsid w:val="0037003D"/>
    <w:rsid w:val="00370ECC"/>
    <w:rsid w:val="0037150A"/>
    <w:rsid w:val="003715BF"/>
    <w:rsid w:val="003719C7"/>
    <w:rsid w:val="0037229B"/>
    <w:rsid w:val="0037286D"/>
    <w:rsid w:val="00372B45"/>
    <w:rsid w:val="0037329F"/>
    <w:rsid w:val="00374330"/>
    <w:rsid w:val="00374661"/>
    <w:rsid w:val="003767F5"/>
    <w:rsid w:val="00376F02"/>
    <w:rsid w:val="00377888"/>
    <w:rsid w:val="00377E06"/>
    <w:rsid w:val="00377E5B"/>
    <w:rsid w:val="003800B6"/>
    <w:rsid w:val="00380604"/>
    <w:rsid w:val="00380D17"/>
    <w:rsid w:val="003817EB"/>
    <w:rsid w:val="003824C7"/>
    <w:rsid w:val="00382B10"/>
    <w:rsid w:val="00383500"/>
    <w:rsid w:val="00383DB8"/>
    <w:rsid w:val="00384A45"/>
    <w:rsid w:val="00384DC0"/>
    <w:rsid w:val="00384E1F"/>
    <w:rsid w:val="00386F39"/>
    <w:rsid w:val="00387025"/>
    <w:rsid w:val="003876B7"/>
    <w:rsid w:val="00387AA9"/>
    <w:rsid w:val="00390441"/>
    <w:rsid w:val="00390580"/>
    <w:rsid w:val="00390D81"/>
    <w:rsid w:val="003919BA"/>
    <w:rsid w:val="00391A28"/>
    <w:rsid w:val="00392114"/>
    <w:rsid w:val="00393351"/>
    <w:rsid w:val="003937A6"/>
    <w:rsid w:val="00393ACF"/>
    <w:rsid w:val="00393BFD"/>
    <w:rsid w:val="00393CEF"/>
    <w:rsid w:val="00394788"/>
    <w:rsid w:val="00394D72"/>
    <w:rsid w:val="00395052"/>
    <w:rsid w:val="0039536E"/>
    <w:rsid w:val="00396C5D"/>
    <w:rsid w:val="00396EE7"/>
    <w:rsid w:val="00396FCA"/>
    <w:rsid w:val="00396FEA"/>
    <w:rsid w:val="0039710C"/>
    <w:rsid w:val="0039749D"/>
    <w:rsid w:val="00397549"/>
    <w:rsid w:val="00397665"/>
    <w:rsid w:val="003978E9"/>
    <w:rsid w:val="003A079B"/>
    <w:rsid w:val="003A0CBD"/>
    <w:rsid w:val="003A1383"/>
    <w:rsid w:val="003A1D42"/>
    <w:rsid w:val="003A2286"/>
    <w:rsid w:val="003A2DB0"/>
    <w:rsid w:val="003A30DA"/>
    <w:rsid w:val="003A322E"/>
    <w:rsid w:val="003A3771"/>
    <w:rsid w:val="003A41BC"/>
    <w:rsid w:val="003A5327"/>
    <w:rsid w:val="003A539A"/>
    <w:rsid w:val="003A5415"/>
    <w:rsid w:val="003A7401"/>
    <w:rsid w:val="003A75B3"/>
    <w:rsid w:val="003A7AA3"/>
    <w:rsid w:val="003B0BA4"/>
    <w:rsid w:val="003B0EC8"/>
    <w:rsid w:val="003B228E"/>
    <w:rsid w:val="003B2B6D"/>
    <w:rsid w:val="003B2B73"/>
    <w:rsid w:val="003B362A"/>
    <w:rsid w:val="003B36A4"/>
    <w:rsid w:val="003B3B74"/>
    <w:rsid w:val="003B3B9C"/>
    <w:rsid w:val="003B43D5"/>
    <w:rsid w:val="003B4B73"/>
    <w:rsid w:val="003B4DF7"/>
    <w:rsid w:val="003B4E37"/>
    <w:rsid w:val="003B5854"/>
    <w:rsid w:val="003B5E39"/>
    <w:rsid w:val="003B691B"/>
    <w:rsid w:val="003B74FA"/>
    <w:rsid w:val="003C09FB"/>
    <w:rsid w:val="003C0FCD"/>
    <w:rsid w:val="003C1221"/>
    <w:rsid w:val="003C1827"/>
    <w:rsid w:val="003C18EB"/>
    <w:rsid w:val="003C18F3"/>
    <w:rsid w:val="003C27F9"/>
    <w:rsid w:val="003C28BE"/>
    <w:rsid w:val="003C2B41"/>
    <w:rsid w:val="003C2DA2"/>
    <w:rsid w:val="003C3037"/>
    <w:rsid w:val="003C30F3"/>
    <w:rsid w:val="003C35ED"/>
    <w:rsid w:val="003C421B"/>
    <w:rsid w:val="003C4343"/>
    <w:rsid w:val="003C5082"/>
    <w:rsid w:val="003C5304"/>
    <w:rsid w:val="003C556F"/>
    <w:rsid w:val="003C579B"/>
    <w:rsid w:val="003C5C0B"/>
    <w:rsid w:val="003C6513"/>
    <w:rsid w:val="003C6FFC"/>
    <w:rsid w:val="003C77E8"/>
    <w:rsid w:val="003C7FF7"/>
    <w:rsid w:val="003D007F"/>
    <w:rsid w:val="003D0463"/>
    <w:rsid w:val="003D0705"/>
    <w:rsid w:val="003D0C0F"/>
    <w:rsid w:val="003D0EE5"/>
    <w:rsid w:val="003D1833"/>
    <w:rsid w:val="003D2962"/>
    <w:rsid w:val="003D34DB"/>
    <w:rsid w:val="003D3530"/>
    <w:rsid w:val="003D381F"/>
    <w:rsid w:val="003D3A2E"/>
    <w:rsid w:val="003D3C44"/>
    <w:rsid w:val="003D3E06"/>
    <w:rsid w:val="003D4024"/>
    <w:rsid w:val="003D41FB"/>
    <w:rsid w:val="003D5223"/>
    <w:rsid w:val="003D5317"/>
    <w:rsid w:val="003D5342"/>
    <w:rsid w:val="003D568B"/>
    <w:rsid w:val="003D5E3D"/>
    <w:rsid w:val="003D630E"/>
    <w:rsid w:val="003D6782"/>
    <w:rsid w:val="003D6932"/>
    <w:rsid w:val="003D7211"/>
    <w:rsid w:val="003D78E1"/>
    <w:rsid w:val="003E00C7"/>
    <w:rsid w:val="003E0438"/>
    <w:rsid w:val="003E1855"/>
    <w:rsid w:val="003E1AEF"/>
    <w:rsid w:val="003E224E"/>
    <w:rsid w:val="003E2F4F"/>
    <w:rsid w:val="003E3AF8"/>
    <w:rsid w:val="003E3BB9"/>
    <w:rsid w:val="003E4D67"/>
    <w:rsid w:val="003E5C77"/>
    <w:rsid w:val="003E61E5"/>
    <w:rsid w:val="003E62FC"/>
    <w:rsid w:val="003E6454"/>
    <w:rsid w:val="003E6566"/>
    <w:rsid w:val="003E6726"/>
    <w:rsid w:val="003E6A3D"/>
    <w:rsid w:val="003E6A98"/>
    <w:rsid w:val="003E6F7C"/>
    <w:rsid w:val="003E722E"/>
    <w:rsid w:val="003E78D3"/>
    <w:rsid w:val="003F0627"/>
    <w:rsid w:val="003F0662"/>
    <w:rsid w:val="003F0BDB"/>
    <w:rsid w:val="003F0CCA"/>
    <w:rsid w:val="003F114A"/>
    <w:rsid w:val="003F117A"/>
    <w:rsid w:val="003F18CD"/>
    <w:rsid w:val="003F1A07"/>
    <w:rsid w:val="003F213B"/>
    <w:rsid w:val="003F3186"/>
    <w:rsid w:val="003F3E59"/>
    <w:rsid w:val="003F42A1"/>
    <w:rsid w:val="003F4C06"/>
    <w:rsid w:val="003F5478"/>
    <w:rsid w:val="003F5782"/>
    <w:rsid w:val="003F5BB0"/>
    <w:rsid w:val="003F63B3"/>
    <w:rsid w:val="003F649A"/>
    <w:rsid w:val="003F6704"/>
    <w:rsid w:val="003F69C6"/>
    <w:rsid w:val="003F6F9E"/>
    <w:rsid w:val="003F6FCF"/>
    <w:rsid w:val="003F71BC"/>
    <w:rsid w:val="003F77F5"/>
    <w:rsid w:val="00400111"/>
    <w:rsid w:val="004003B5"/>
    <w:rsid w:val="0040075A"/>
    <w:rsid w:val="004007A4"/>
    <w:rsid w:val="00400C2C"/>
    <w:rsid w:val="00400EB2"/>
    <w:rsid w:val="00400F31"/>
    <w:rsid w:val="00401356"/>
    <w:rsid w:val="00401B8B"/>
    <w:rsid w:val="00401DFB"/>
    <w:rsid w:val="00403202"/>
    <w:rsid w:val="004041BC"/>
    <w:rsid w:val="0040438F"/>
    <w:rsid w:val="00404C38"/>
    <w:rsid w:val="0040678B"/>
    <w:rsid w:val="004072EC"/>
    <w:rsid w:val="0040781C"/>
    <w:rsid w:val="00407FA0"/>
    <w:rsid w:val="00410737"/>
    <w:rsid w:val="004115A8"/>
    <w:rsid w:val="00411B8B"/>
    <w:rsid w:val="00412847"/>
    <w:rsid w:val="00412852"/>
    <w:rsid w:val="00412C24"/>
    <w:rsid w:val="00413AC3"/>
    <w:rsid w:val="0041408A"/>
    <w:rsid w:val="00414844"/>
    <w:rsid w:val="00414FB3"/>
    <w:rsid w:val="00415C3E"/>
    <w:rsid w:val="00416714"/>
    <w:rsid w:val="004167DD"/>
    <w:rsid w:val="00417251"/>
    <w:rsid w:val="004174FC"/>
    <w:rsid w:val="00417505"/>
    <w:rsid w:val="004176A7"/>
    <w:rsid w:val="00420BD4"/>
    <w:rsid w:val="004219EC"/>
    <w:rsid w:val="00422636"/>
    <w:rsid w:val="004226AF"/>
    <w:rsid w:val="0042310E"/>
    <w:rsid w:val="004233F0"/>
    <w:rsid w:val="00423600"/>
    <w:rsid w:val="00423DCD"/>
    <w:rsid w:val="00424253"/>
    <w:rsid w:val="00425C62"/>
    <w:rsid w:val="00425EDD"/>
    <w:rsid w:val="004263DC"/>
    <w:rsid w:val="004264BC"/>
    <w:rsid w:val="00426ECC"/>
    <w:rsid w:val="004278D2"/>
    <w:rsid w:val="00427985"/>
    <w:rsid w:val="00427BC6"/>
    <w:rsid w:val="00430544"/>
    <w:rsid w:val="00430B04"/>
    <w:rsid w:val="00431332"/>
    <w:rsid w:val="00431CA2"/>
    <w:rsid w:val="00431D04"/>
    <w:rsid w:val="00431D10"/>
    <w:rsid w:val="00432577"/>
    <w:rsid w:val="00432A13"/>
    <w:rsid w:val="0043314E"/>
    <w:rsid w:val="00433161"/>
    <w:rsid w:val="00433FED"/>
    <w:rsid w:val="004343BC"/>
    <w:rsid w:val="004345E4"/>
    <w:rsid w:val="004348A4"/>
    <w:rsid w:val="004358E3"/>
    <w:rsid w:val="00435C0C"/>
    <w:rsid w:val="00435DC2"/>
    <w:rsid w:val="0043614C"/>
    <w:rsid w:val="00436F23"/>
    <w:rsid w:val="004374B1"/>
    <w:rsid w:val="00437822"/>
    <w:rsid w:val="0044013F"/>
    <w:rsid w:val="00440721"/>
    <w:rsid w:val="00440925"/>
    <w:rsid w:val="00440CAE"/>
    <w:rsid w:val="004415E1"/>
    <w:rsid w:val="004418A8"/>
    <w:rsid w:val="00441F2A"/>
    <w:rsid w:val="00441FE6"/>
    <w:rsid w:val="00442813"/>
    <w:rsid w:val="00442AE9"/>
    <w:rsid w:val="00442B50"/>
    <w:rsid w:val="00443236"/>
    <w:rsid w:val="004436AA"/>
    <w:rsid w:val="004436E0"/>
    <w:rsid w:val="00443B1B"/>
    <w:rsid w:val="00443C53"/>
    <w:rsid w:val="00443EF0"/>
    <w:rsid w:val="004443E6"/>
    <w:rsid w:val="004445E8"/>
    <w:rsid w:val="00444626"/>
    <w:rsid w:val="00444DBE"/>
    <w:rsid w:val="004459FA"/>
    <w:rsid w:val="00446558"/>
    <w:rsid w:val="004466F2"/>
    <w:rsid w:val="00446A5C"/>
    <w:rsid w:val="004475DB"/>
    <w:rsid w:val="004478B2"/>
    <w:rsid w:val="00447D5D"/>
    <w:rsid w:val="00447DD7"/>
    <w:rsid w:val="004502F2"/>
    <w:rsid w:val="00450960"/>
    <w:rsid w:val="00450AF9"/>
    <w:rsid w:val="00450D1B"/>
    <w:rsid w:val="00450FF3"/>
    <w:rsid w:val="004510F8"/>
    <w:rsid w:val="0045262F"/>
    <w:rsid w:val="00453086"/>
    <w:rsid w:val="00453714"/>
    <w:rsid w:val="00453882"/>
    <w:rsid w:val="00453D16"/>
    <w:rsid w:val="00453D8D"/>
    <w:rsid w:val="00454702"/>
    <w:rsid w:val="0045492E"/>
    <w:rsid w:val="00454F23"/>
    <w:rsid w:val="0045506F"/>
    <w:rsid w:val="0045558A"/>
    <w:rsid w:val="00455918"/>
    <w:rsid w:val="004560CC"/>
    <w:rsid w:val="00456163"/>
    <w:rsid w:val="00456B9A"/>
    <w:rsid w:val="00456C3F"/>
    <w:rsid w:val="0046055E"/>
    <w:rsid w:val="004608AB"/>
    <w:rsid w:val="00460D69"/>
    <w:rsid w:val="00460E6B"/>
    <w:rsid w:val="00460F52"/>
    <w:rsid w:val="00461575"/>
    <w:rsid w:val="00461945"/>
    <w:rsid w:val="00461FCC"/>
    <w:rsid w:val="00461FCF"/>
    <w:rsid w:val="004622F0"/>
    <w:rsid w:val="004624A3"/>
    <w:rsid w:val="00463623"/>
    <w:rsid w:val="00464439"/>
    <w:rsid w:val="004653B5"/>
    <w:rsid w:val="004659CF"/>
    <w:rsid w:val="00466227"/>
    <w:rsid w:val="004665DC"/>
    <w:rsid w:val="00466827"/>
    <w:rsid w:val="00467373"/>
    <w:rsid w:val="00467FA8"/>
    <w:rsid w:val="00470603"/>
    <w:rsid w:val="00470B28"/>
    <w:rsid w:val="00470BBC"/>
    <w:rsid w:val="00470DEE"/>
    <w:rsid w:val="0047129B"/>
    <w:rsid w:val="004725B6"/>
    <w:rsid w:val="004727EC"/>
    <w:rsid w:val="004732D6"/>
    <w:rsid w:val="004736E9"/>
    <w:rsid w:val="00473A73"/>
    <w:rsid w:val="0047408C"/>
    <w:rsid w:val="00474188"/>
    <w:rsid w:val="00475B0D"/>
    <w:rsid w:val="00476E65"/>
    <w:rsid w:val="00477118"/>
    <w:rsid w:val="00477B5F"/>
    <w:rsid w:val="00480191"/>
    <w:rsid w:val="004813EF"/>
    <w:rsid w:val="00482425"/>
    <w:rsid w:val="004824E9"/>
    <w:rsid w:val="00482DD8"/>
    <w:rsid w:val="00483BE2"/>
    <w:rsid w:val="00483D7A"/>
    <w:rsid w:val="00484CC1"/>
    <w:rsid w:val="00485808"/>
    <w:rsid w:val="004870F2"/>
    <w:rsid w:val="00487249"/>
    <w:rsid w:val="0048738C"/>
    <w:rsid w:val="004874BE"/>
    <w:rsid w:val="00487ACF"/>
    <w:rsid w:val="004900D8"/>
    <w:rsid w:val="0049021A"/>
    <w:rsid w:val="00490595"/>
    <w:rsid w:val="00490C50"/>
    <w:rsid w:val="004910CC"/>
    <w:rsid w:val="0049231D"/>
    <w:rsid w:val="0049319B"/>
    <w:rsid w:val="004938DA"/>
    <w:rsid w:val="00493AD7"/>
    <w:rsid w:val="00494025"/>
    <w:rsid w:val="00494525"/>
    <w:rsid w:val="00494A8F"/>
    <w:rsid w:val="00494AAC"/>
    <w:rsid w:val="00495181"/>
    <w:rsid w:val="004955E4"/>
    <w:rsid w:val="0049592B"/>
    <w:rsid w:val="00495F6E"/>
    <w:rsid w:val="004960A2"/>
    <w:rsid w:val="00496992"/>
    <w:rsid w:val="00496A3E"/>
    <w:rsid w:val="00497AD9"/>
    <w:rsid w:val="004A0202"/>
    <w:rsid w:val="004A10EE"/>
    <w:rsid w:val="004A1AF4"/>
    <w:rsid w:val="004A1C10"/>
    <w:rsid w:val="004A2051"/>
    <w:rsid w:val="004A27BF"/>
    <w:rsid w:val="004A2BBA"/>
    <w:rsid w:val="004A2BE4"/>
    <w:rsid w:val="004A3F79"/>
    <w:rsid w:val="004A467B"/>
    <w:rsid w:val="004A4A79"/>
    <w:rsid w:val="004A5E5C"/>
    <w:rsid w:val="004A6920"/>
    <w:rsid w:val="004A7182"/>
    <w:rsid w:val="004A7189"/>
    <w:rsid w:val="004A74E9"/>
    <w:rsid w:val="004A792C"/>
    <w:rsid w:val="004B0E8C"/>
    <w:rsid w:val="004B1404"/>
    <w:rsid w:val="004B191E"/>
    <w:rsid w:val="004B2093"/>
    <w:rsid w:val="004B20EB"/>
    <w:rsid w:val="004B2BC3"/>
    <w:rsid w:val="004B2E1F"/>
    <w:rsid w:val="004B2F3F"/>
    <w:rsid w:val="004B3247"/>
    <w:rsid w:val="004B345F"/>
    <w:rsid w:val="004B3DF8"/>
    <w:rsid w:val="004B451D"/>
    <w:rsid w:val="004B5E01"/>
    <w:rsid w:val="004B620E"/>
    <w:rsid w:val="004B6254"/>
    <w:rsid w:val="004B62E1"/>
    <w:rsid w:val="004B636C"/>
    <w:rsid w:val="004B6936"/>
    <w:rsid w:val="004B7ECA"/>
    <w:rsid w:val="004C1615"/>
    <w:rsid w:val="004C1862"/>
    <w:rsid w:val="004C1F73"/>
    <w:rsid w:val="004C2AFC"/>
    <w:rsid w:val="004C2D5F"/>
    <w:rsid w:val="004C2EC0"/>
    <w:rsid w:val="004C3197"/>
    <w:rsid w:val="004C346A"/>
    <w:rsid w:val="004C3BE1"/>
    <w:rsid w:val="004C401B"/>
    <w:rsid w:val="004C411F"/>
    <w:rsid w:val="004C4560"/>
    <w:rsid w:val="004C4CED"/>
    <w:rsid w:val="004C5C05"/>
    <w:rsid w:val="004C6651"/>
    <w:rsid w:val="004C72A2"/>
    <w:rsid w:val="004C74EE"/>
    <w:rsid w:val="004C7B21"/>
    <w:rsid w:val="004D186F"/>
    <w:rsid w:val="004D1DDC"/>
    <w:rsid w:val="004D1F82"/>
    <w:rsid w:val="004D240C"/>
    <w:rsid w:val="004D2806"/>
    <w:rsid w:val="004D29B2"/>
    <w:rsid w:val="004D2AF9"/>
    <w:rsid w:val="004D2E4D"/>
    <w:rsid w:val="004D336C"/>
    <w:rsid w:val="004D3C2F"/>
    <w:rsid w:val="004D3FCE"/>
    <w:rsid w:val="004D434E"/>
    <w:rsid w:val="004D4C65"/>
    <w:rsid w:val="004D4F32"/>
    <w:rsid w:val="004D5290"/>
    <w:rsid w:val="004D5706"/>
    <w:rsid w:val="004D64CC"/>
    <w:rsid w:val="004D6A09"/>
    <w:rsid w:val="004D7BE8"/>
    <w:rsid w:val="004D7DD3"/>
    <w:rsid w:val="004E0247"/>
    <w:rsid w:val="004E08F0"/>
    <w:rsid w:val="004E0F63"/>
    <w:rsid w:val="004E12DF"/>
    <w:rsid w:val="004E1BF2"/>
    <w:rsid w:val="004E2628"/>
    <w:rsid w:val="004E2FB0"/>
    <w:rsid w:val="004E30E9"/>
    <w:rsid w:val="004E3DC3"/>
    <w:rsid w:val="004E3EBC"/>
    <w:rsid w:val="004E4065"/>
    <w:rsid w:val="004E4478"/>
    <w:rsid w:val="004E44F0"/>
    <w:rsid w:val="004E46FE"/>
    <w:rsid w:val="004E4E5D"/>
    <w:rsid w:val="004E545D"/>
    <w:rsid w:val="004E5977"/>
    <w:rsid w:val="004E649E"/>
    <w:rsid w:val="004E66E5"/>
    <w:rsid w:val="004E6EBF"/>
    <w:rsid w:val="004E6F43"/>
    <w:rsid w:val="004E7014"/>
    <w:rsid w:val="004E75EC"/>
    <w:rsid w:val="004E791D"/>
    <w:rsid w:val="004E7D5C"/>
    <w:rsid w:val="004F24E7"/>
    <w:rsid w:val="004F2B01"/>
    <w:rsid w:val="004F2D02"/>
    <w:rsid w:val="004F3AC5"/>
    <w:rsid w:val="004F499E"/>
    <w:rsid w:val="004F4C60"/>
    <w:rsid w:val="004F5076"/>
    <w:rsid w:val="004F5E41"/>
    <w:rsid w:val="004F5F4A"/>
    <w:rsid w:val="004F610B"/>
    <w:rsid w:val="004F6BBB"/>
    <w:rsid w:val="004F729B"/>
    <w:rsid w:val="004F780B"/>
    <w:rsid w:val="004F7A3A"/>
    <w:rsid w:val="004F7B38"/>
    <w:rsid w:val="004F7BDC"/>
    <w:rsid w:val="004F7C15"/>
    <w:rsid w:val="005003FA"/>
    <w:rsid w:val="0050080B"/>
    <w:rsid w:val="00500C19"/>
    <w:rsid w:val="005013D3"/>
    <w:rsid w:val="005014DD"/>
    <w:rsid w:val="005014E5"/>
    <w:rsid w:val="005018BA"/>
    <w:rsid w:val="00501DD9"/>
    <w:rsid w:val="00501DDC"/>
    <w:rsid w:val="00502146"/>
    <w:rsid w:val="005028DC"/>
    <w:rsid w:val="005036B0"/>
    <w:rsid w:val="00503BF6"/>
    <w:rsid w:val="005044A0"/>
    <w:rsid w:val="00506581"/>
    <w:rsid w:val="00506799"/>
    <w:rsid w:val="00506800"/>
    <w:rsid w:val="00506B92"/>
    <w:rsid w:val="0051061C"/>
    <w:rsid w:val="00510DE0"/>
    <w:rsid w:val="00511173"/>
    <w:rsid w:val="005113F2"/>
    <w:rsid w:val="00511917"/>
    <w:rsid w:val="00511F50"/>
    <w:rsid w:val="00512361"/>
    <w:rsid w:val="0051372D"/>
    <w:rsid w:val="00513A1B"/>
    <w:rsid w:val="00513A78"/>
    <w:rsid w:val="00513AB5"/>
    <w:rsid w:val="00513CE1"/>
    <w:rsid w:val="005152C1"/>
    <w:rsid w:val="00516AD4"/>
    <w:rsid w:val="00516EA8"/>
    <w:rsid w:val="005175A0"/>
    <w:rsid w:val="00520077"/>
    <w:rsid w:val="00520683"/>
    <w:rsid w:val="00520C47"/>
    <w:rsid w:val="00521756"/>
    <w:rsid w:val="00521976"/>
    <w:rsid w:val="00522003"/>
    <w:rsid w:val="005224FE"/>
    <w:rsid w:val="005225F9"/>
    <w:rsid w:val="00523248"/>
    <w:rsid w:val="00523DBD"/>
    <w:rsid w:val="00523FFB"/>
    <w:rsid w:val="005244E5"/>
    <w:rsid w:val="00524665"/>
    <w:rsid w:val="00524841"/>
    <w:rsid w:val="00524860"/>
    <w:rsid w:val="005256E4"/>
    <w:rsid w:val="0052580F"/>
    <w:rsid w:val="00525D72"/>
    <w:rsid w:val="00525D73"/>
    <w:rsid w:val="005270EE"/>
    <w:rsid w:val="00527A26"/>
    <w:rsid w:val="00527C36"/>
    <w:rsid w:val="00530C75"/>
    <w:rsid w:val="00530CD7"/>
    <w:rsid w:val="0053111E"/>
    <w:rsid w:val="00531584"/>
    <w:rsid w:val="00531C89"/>
    <w:rsid w:val="005320AC"/>
    <w:rsid w:val="005320D9"/>
    <w:rsid w:val="005328BE"/>
    <w:rsid w:val="00532DCF"/>
    <w:rsid w:val="005333F2"/>
    <w:rsid w:val="00533654"/>
    <w:rsid w:val="00534B05"/>
    <w:rsid w:val="00535046"/>
    <w:rsid w:val="0053571B"/>
    <w:rsid w:val="00535DEF"/>
    <w:rsid w:val="00536441"/>
    <w:rsid w:val="0053711B"/>
    <w:rsid w:val="00540260"/>
    <w:rsid w:val="00541BFC"/>
    <w:rsid w:val="005428EE"/>
    <w:rsid w:val="005428FF"/>
    <w:rsid w:val="00543426"/>
    <w:rsid w:val="005445EE"/>
    <w:rsid w:val="00544DFB"/>
    <w:rsid w:val="00545417"/>
    <w:rsid w:val="005455E0"/>
    <w:rsid w:val="00545F12"/>
    <w:rsid w:val="005469A1"/>
    <w:rsid w:val="005474E7"/>
    <w:rsid w:val="005507EC"/>
    <w:rsid w:val="005508D1"/>
    <w:rsid w:val="005509A4"/>
    <w:rsid w:val="0055142E"/>
    <w:rsid w:val="00552371"/>
    <w:rsid w:val="005528FE"/>
    <w:rsid w:val="0055292D"/>
    <w:rsid w:val="00553142"/>
    <w:rsid w:val="00554F5F"/>
    <w:rsid w:val="00555178"/>
    <w:rsid w:val="00555D37"/>
    <w:rsid w:val="00556691"/>
    <w:rsid w:val="00556C54"/>
    <w:rsid w:val="00560359"/>
    <w:rsid w:val="00560755"/>
    <w:rsid w:val="00560AB9"/>
    <w:rsid w:val="0056261D"/>
    <w:rsid w:val="00563592"/>
    <w:rsid w:val="00565668"/>
    <w:rsid w:val="00566EDD"/>
    <w:rsid w:val="00567012"/>
    <w:rsid w:val="00567277"/>
    <w:rsid w:val="00567CB8"/>
    <w:rsid w:val="00570902"/>
    <w:rsid w:val="005711C0"/>
    <w:rsid w:val="00572119"/>
    <w:rsid w:val="00572BAA"/>
    <w:rsid w:val="00573B24"/>
    <w:rsid w:val="00574941"/>
    <w:rsid w:val="005751EC"/>
    <w:rsid w:val="005754F2"/>
    <w:rsid w:val="00575934"/>
    <w:rsid w:val="005766C1"/>
    <w:rsid w:val="005769AB"/>
    <w:rsid w:val="00576BCD"/>
    <w:rsid w:val="00576BEE"/>
    <w:rsid w:val="00576C89"/>
    <w:rsid w:val="00577359"/>
    <w:rsid w:val="005778D0"/>
    <w:rsid w:val="005806E4"/>
    <w:rsid w:val="00580B24"/>
    <w:rsid w:val="00580CAE"/>
    <w:rsid w:val="00580D73"/>
    <w:rsid w:val="00580E74"/>
    <w:rsid w:val="00581F02"/>
    <w:rsid w:val="0058207A"/>
    <w:rsid w:val="00582795"/>
    <w:rsid w:val="00583440"/>
    <w:rsid w:val="005837AC"/>
    <w:rsid w:val="00583B64"/>
    <w:rsid w:val="00583CE9"/>
    <w:rsid w:val="00584012"/>
    <w:rsid w:val="00584790"/>
    <w:rsid w:val="00584DC7"/>
    <w:rsid w:val="00585E6B"/>
    <w:rsid w:val="0058659D"/>
    <w:rsid w:val="00586B3E"/>
    <w:rsid w:val="0058725D"/>
    <w:rsid w:val="00587384"/>
    <w:rsid w:val="00587DFC"/>
    <w:rsid w:val="00591052"/>
    <w:rsid w:val="00591097"/>
    <w:rsid w:val="005911D0"/>
    <w:rsid w:val="00591642"/>
    <w:rsid w:val="00591868"/>
    <w:rsid w:val="00591ECE"/>
    <w:rsid w:val="00591F2C"/>
    <w:rsid w:val="005925B6"/>
    <w:rsid w:val="005926D7"/>
    <w:rsid w:val="00592A6B"/>
    <w:rsid w:val="00592F76"/>
    <w:rsid w:val="00593396"/>
    <w:rsid w:val="00593C4B"/>
    <w:rsid w:val="00594020"/>
    <w:rsid w:val="0059521C"/>
    <w:rsid w:val="0059569C"/>
    <w:rsid w:val="00595A34"/>
    <w:rsid w:val="00595C06"/>
    <w:rsid w:val="00595CFC"/>
    <w:rsid w:val="0059652E"/>
    <w:rsid w:val="00597265"/>
    <w:rsid w:val="00597A8C"/>
    <w:rsid w:val="005A02BD"/>
    <w:rsid w:val="005A0623"/>
    <w:rsid w:val="005A0647"/>
    <w:rsid w:val="005A1112"/>
    <w:rsid w:val="005A11E8"/>
    <w:rsid w:val="005A16DF"/>
    <w:rsid w:val="005A1B08"/>
    <w:rsid w:val="005A1FE2"/>
    <w:rsid w:val="005A329F"/>
    <w:rsid w:val="005A3BDF"/>
    <w:rsid w:val="005A42AC"/>
    <w:rsid w:val="005A49DE"/>
    <w:rsid w:val="005A5168"/>
    <w:rsid w:val="005A5CB6"/>
    <w:rsid w:val="005A6F0E"/>
    <w:rsid w:val="005A7B99"/>
    <w:rsid w:val="005B04C8"/>
    <w:rsid w:val="005B1512"/>
    <w:rsid w:val="005B1985"/>
    <w:rsid w:val="005B2762"/>
    <w:rsid w:val="005B2B44"/>
    <w:rsid w:val="005B3259"/>
    <w:rsid w:val="005B36FE"/>
    <w:rsid w:val="005B38EF"/>
    <w:rsid w:val="005B3B49"/>
    <w:rsid w:val="005B3F38"/>
    <w:rsid w:val="005B4190"/>
    <w:rsid w:val="005B44EE"/>
    <w:rsid w:val="005B5AA3"/>
    <w:rsid w:val="005B5E1D"/>
    <w:rsid w:val="005B5F60"/>
    <w:rsid w:val="005B6125"/>
    <w:rsid w:val="005B6360"/>
    <w:rsid w:val="005B6750"/>
    <w:rsid w:val="005C0DE7"/>
    <w:rsid w:val="005C165C"/>
    <w:rsid w:val="005C1C8B"/>
    <w:rsid w:val="005C230E"/>
    <w:rsid w:val="005C2322"/>
    <w:rsid w:val="005C2595"/>
    <w:rsid w:val="005C26E8"/>
    <w:rsid w:val="005C35E5"/>
    <w:rsid w:val="005C3BF6"/>
    <w:rsid w:val="005C4450"/>
    <w:rsid w:val="005C4A99"/>
    <w:rsid w:val="005C4E3F"/>
    <w:rsid w:val="005C5414"/>
    <w:rsid w:val="005C55A2"/>
    <w:rsid w:val="005C596F"/>
    <w:rsid w:val="005C5B16"/>
    <w:rsid w:val="005C5DC8"/>
    <w:rsid w:val="005C6BAB"/>
    <w:rsid w:val="005C753F"/>
    <w:rsid w:val="005C7FA3"/>
    <w:rsid w:val="005D0231"/>
    <w:rsid w:val="005D0866"/>
    <w:rsid w:val="005D1608"/>
    <w:rsid w:val="005D176C"/>
    <w:rsid w:val="005D19DC"/>
    <w:rsid w:val="005D22B0"/>
    <w:rsid w:val="005D25DF"/>
    <w:rsid w:val="005D27DC"/>
    <w:rsid w:val="005D2C08"/>
    <w:rsid w:val="005D2E7F"/>
    <w:rsid w:val="005D3CD9"/>
    <w:rsid w:val="005D42A0"/>
    <w:rsid w:val="005D529E"/>
    <w:rsid w:val="005D53EB"/>
    <w:rsid w:val="005D5FCA"/>
    <w:rsid w:val="005D64A4"/>
    <w:rsid w:val="005D6C2C"/>
    <w:rsid w:val="005D6F1D"/>
    <w:rsid w:val="005D7D67"/>
    <w:rsid w:val="005E0701"/>
    <w:rsid w:val="005E0B8A"/>
    <w:rsid w:val="005E0DD2"/>
    <w:rsid w:val="005E14F6"/>
    <w:rsid w:val="005E16EA"/>
    <w:rsid w:val="005E1CC8"/>
    <w:rsid w:val="005E25B7"/>
    <w:rsid w:val="005E2819"/>
    <w:rsid w:val="005E2A33"/>
    <w:rsid w:val="005E3273"/>
    <w:rsid w:val="005E4A5D"/>
    <w:rsid w:val="005E5289"/>
    <w:rsid w:val="005E67A1"/>
    <w:rsid w:val="005E6812"/>
    <w:rsid w:val="005E7350"/>
    <w:rsid w:val="005E7758"/>
    <w:rsid w:val="005E7D23"/>
    <w:rsid w:val="005F0031"/>
    <w:rsid w:val="005F0380"/>
    <w:rsid w:val="005F0A4D"/>
    <w:rsid w:val="005F0EFB"/>
    <w:rsid w:val="005F0F45"/>
    <w:rsid w:val="005F123E"/>
    <w:rsid w:val="005F180F"/>
    <w:rsid w:val="005F23BD"/>
    <w:rsid w:val="005F2700"/>
    <w:rsid w:val="005F317D"/>
    <w:rsid w:val="005F347D"/>
    <w:rsid w:val="005F393A"/>
    <w:rsid w:val="005F39EF"/>
    <w:rsid w:val="005F4309"/>
    <w:rsid w:val="005F5F92"/>
    <w:rsid w:val="005F6708"/>
    <w:rsid w:val="005F78A0"/>
    <w:rsid w:val="005F7EF8"/>
    <w:rsid w:val="006002B7"/>
    <w:rsid w:val="00600379"/>
    <w:rsid w:val="00600A40"/>
    <w:rsid w:val="006011B7"/>
    <w:rsid w:val="00601DB0"/>
    <w:rsid w:val="00603487"/>
    <w:rsid w:val="00603DCC"/>
    <w:rsid w:val="0060438B"/>
    <w:rsid w:val="0060446D"/>
    <w:rsid w:val="00604749"/>
    <w:rsid w:val="00605064"/>
    <w:rsid w:val="00605697"/>
    <w:rsid w:val="00605B9B"/>
    <w:rsid w:val="00605D72"/>
    <w:rsid w:val="0060606B"/>
    <w:rsid w:val="00606920"/>
    <w:rsid w:val="00606CCD"/>
    <w:rsid w:val="00606CD0"/>
    <w:rsid w:val="00607060"/>
    <w:rsid w:val="00607D41"/>
    <w:rsid w:val="00607F36"/>
    <w:rsid w:val="00607F75"/>
    <w:rsid w:val="006106A6"/>
    <w:rsid w:val="00610F0E"/>
    <w:rsid w:val="0061161D"/>
    <w:rsid w:val="006116F4"/>
    <w:rsid w:val="00611DEE"/>
    <w:rsid w:val="00611E35"/>
    <w:rsid w:val="00613504"/>
    <w:rsid w:val="006139B7"/>
    <w:rsid w:val="00613BB9"/>
    <w:rsid w:val="00615CC9"/>
    <w:rsid w:val="00615F2B"/>
    <w:rsid w:val="00616301"/>
    <w:rsid w:val="00617B2B"/>
    <w:rsid w:val="00620AF3"/>
    <w:rsid w:val="00620FAA"/>
    <w:rsid w:val="00621F44"/>
    <w:rsid w:val="006222EC"/>
    <w:rsid w:val="00622BB0"/>
    <w:rsid w:val="00622E4C"/>
    <w:rsid w:val="00622EBF"/>
    <w:rsid w:val="00622F04"/>
    <w:rsid w:val="006237B1"/>
    <w:rsid w:val="00624427"/>
    <w:rsid w:val="00624DA6"/>
    <w:rsid w:val="00625028"/>
    <w:rsid w:val="00625937"/>
    <w:rsid w:val="00626324"/>
    <w:rsid w:val="006279D5"/>
    <w:rsid w:val="00627A79"/>
    <w:rsid w:val="00627E95"/>
    <w:rsid w:val="00627F6D"/>
    <w:rsid w:val="00630606"/>
    <w:rsid w:val="006309D3"/>
    <w:rsid w:val="00630ACC"/>
    <w:rsid w:val="00630C7C"/>
    <w:rsid w:val="00630D81"/>
    <w:rsid w:val="006315DE"/>
    <w:rsid w:val="006319AA"/>
    <w:rsid w:val="00631D8F"/>
    <w:rsid w:val="00632989"/>
    <w:rsid w:val="00633199"/>
    <w:rsid w:val="006335FA"/>
    <w:rsid w:val="00633A29"/>
    <w:rsid w:val="006348A3"/>
    <w:rsid w:val="006348F0"/>
    <w:rsid w:val="006358B8"/>
    <w:rsid w:val="006359DC"/>
    <w:rsid w:val="00636569"/>
    <w:rsid w:val="006365D1"/>
    <w:rsid w:val="00636971"/>
    <w:rsid w:val="006369F1"/>
    <w:rsid w:val="00636DAA"/>
    <w:rsid w:val="00636EB8"/>
    <w:rsid w:val="00637B55"/>
    <w:rsid w:val="00637C33"/>
    <w:rsid w:val="00637EB5"/>
    <w:rsid w:val="0064062F"/>
    <w:rsid w:val="006409C6"/>
    <w:rsid w:val="00640C6A"/>
    <w:rsid w:val="00641C12"/>
    <w:rsid w:val="00641C7A"/>
    <w:rsid w:val="00641CBE"/>
    <w:rsid w:val="00641D4E"/>
    <w:rsid w:val="00641D5D"/>
    <w:rsid w:val="0064216E"/>
    <w:rsid w:val="00643ABC"/>
    <w:rsid w:val="006441BF"/>
    <w:rsid w:val="00644B35"/>
    <w:rsid w:val="00644C27"/>
    <w:rsid w:val="0064512A"/>
    <w:rsid w:val="00646290"/>
    <w:rsid w:val="00646320"/>
    <w:rsid w:val="006464F7"/>
    <w:rsid w:val="00646B78"/>
    <w:rsid w:val="00646E45"/>
    <w:rsid w:val="006472B1"/>
    <w:rsid w:val="00647424"/>
    <w:rsid w:val="00647617"/>
    <w:rsid w:val="0065065C"/>
    <w:rsid w:val="00650950"/>
    <w:rsid w:val="00650B54"/>
    <w:rsid w:val="0065131C"/>
    <w:rsid w:val="00651CF0"/>
    <w:rsid w:val="006525D0"/>
    <w:rsid w:val="0065265C"/>
    <w:rsid w:val="006537C2"/>
    <w:rsid w:val="00653A11"/>
    <w:rsid w:val="00653A8D"/>
    <w:rsid w:val="00653FC8"/>
    <w:rsid w:val="00654841"/>
    <w:rsid w:val="00654B38"/>
    <w:rsid w:val="006554C4"/>
    <w:rsid w:val="0065593D"/>
    <w:rsid w:val="00656477"/>
    <w:rsid w:val="0065672A"/>
    <w:rsid w:val="00657196"/>
    <w:rsid w:val="0065730A"/>
    <w:rsid w:val="0065742A"/>
    <w:rsid w:val="0066015A"/>
    <w:rsid w:val="00661716"/>
    <w:rsid w:val="00661809"/>
    <w:rsid w:val="006619F7"/>
    <w:rsid w:val="006623A1"/>
    <w:rsid w:val="006637BA"/>
    <w:rsid w:val="00664014"/>
    <w:rsid w:val="00664190"/>
    <w:rsid w:val="00665561"/>
    <w:rsid w:val="0066589F"/>
    <w:rsid w:val="00665C55"/>
    <w:rsid w:val="00665E3B"/>
    <w:rsid w:val="00666351"/>
    <w:rsid w:val="00666A2C"/>
    <w:rsid w:val="00666AF2"/>
    <w:rsid w:val="00666B59"/>
    <w:rsid w:val="00666C94"/>
    <w:rsid w:val="00666EA3"/>
    <w:rsid w:val="00667399"/>
    <w:rsid w:val="00670A92"/>
    <w:rsid w:val="00670B0E"/>
    <w:rsid w:val="00670E00"/>
    <w:rsid w:val="00670EC6"/>
    <w:rsid w:val="0067116D"/>
    <w:rsid w:val="0067125B"/>
    <w:rsid w:val="006717B0"/>
    <w:rsid w:val="00671B40"/>
    <w:rsid w:val="006721CD"/>
    <w:rsid w:val="00673247"/>
    <w:rsid w:val="0067376F"/>
    <w:rsid w:val="00674076"/>
    <w:rsid w:val="00674109"/>
    <w:rsid w:val="006743AB"/>
    <w:rsid w:val="00674D78"/>
    <w:rsid w:val="0067522B"/>
    <w:rsid w:val="00675798"/>
    <w:rsid w:val="0067593F"/>
    <w:rsid w:val="00675C61"/>
    <w:rsid w:val="0067681A"/>
    <w:rsid w:val="00676EE7"/>
    <w:rsid w:val="00680B23"/>
    <w:rsid w:val="00680D44"/>
    <w:rsid w:val="00681502"/>
    <w:rsid w:val="00681C10"/>
    <w:rsid w:val="00683FB6"/>
    <w:rsid w:val="00684030"/>
    <w:rsid w:val="00685584"/>
    <w:rsid w:val="0068559F"/>
    <w:rsid w:val="00686023"/>
    <w:rsid w:val="0068630B"/>
    <w:rsid w:val="00686628"/>
    <w:rsid w:val="006868C9"/>
    <w:rsid w:val="006869FE"/>
    <w:rsid w:val="00686CB2"/>
    <w:rsid w:val="00687199"/>
    <w:rsid w:val="00687513"/>
    <w:rsid w:val="006876E9"/>
    <w:rsid w:val="006879CA"/>
    <w:rsid w:val="00687D5B"/>
    <w:rsid w:val="00687E02"/>
    <w:rsid w:val="00687F58"/>
    <w:rsid w:val="00690054"/>
    <w:rsid w:val="0069037B"/>
    <w:rsid w:val="00690A0F"/>
    <w:rsid w:val="00690D61"/>
    <w:rsid w:val="00691C05"/>
    <w:rsid w:val="00693622"/>
    <w:rsid w:val="006936C6"/>
    <w:rsid w:val="00693947"/>
    <w:rsid w:val="00693C0A"/>
    <w:rsid w:val="00693EAC"/>
    <w:rsid w:val="00693FA0"/>
    <w:rsid w:val="00693FBC"/>
    <w:rsid w:val="00694647"/>
    <w:rsid w:val="00694CD5"/>
    <w:rsid w:val="006956D7"/>
    <w:rsid w:val="00695815"/>
    <w:rsid w:val="00695E57"/>
    <w:rsid w:val="00695EB1"/>
    <w:rsid w:val="0069642E"/>
    <w:rsid w:val="0069644D"/>
    <w:rsid w:val="0069685E"/>
    <w:rsid w:val="00697013"/>
    <w:rsid w:val="00697B90"/>
    <w:rsid w:val="006A05B6"/>
    <w:rsid w:val="006A088F"/>
    <w:rsid w:val="006A0B00"/>
    <w:rsid w:val="006A0E3D"/>
    <w:rsid w:val="006A10D0"/>
    <w:rsid w:val="006A19CE"/>
    <w:rsid w:val="006A2956"/>
    <w:rsid w:val="006A2B36"/>
    <w:rsid w:val="006A2C6C"/>
    <w:rsid w:val="006A3C6D"/>
    <w:rsid w:val="006A420A"/>
    <w:rsid w:val="006A47E7"/>
    <w:rsid w:val="006A4A3F"/>
    <w:rsid w:val="006A65C1"/>
    <w:rsid w:val="006A698A"/>
    <w:rsid w:val="006A7034"/>
    <w:rsid w:val="006A72C3"/>
    <w:rsid w:val="006A7532"/>
    <w:rsid w:val="006A7953"/>
    <w:rsid w:val="006B028A"/>
    <w:rsid w:val="006B03B8"/>
    <w:rsid w:val="006B0D43"/>
    <w:rsid w:val="006B1031"/>
    <w:rsid w:val="006B17DC"/>
    <w:rsid w:val="006B21A2"/>
    <w:rsid w:val="006B2CB2"/>
    <w:rsid w:val="006B33EF"/>
    <w:rsid w:val="006B38E8"/>
    <w:rsid w:val="006B3F92"/>
    <w:rsid w:val="006B41CB"/>
    <w:rsid w:val="006B4209"/>
    <w:rsid w:val="006B4DCC"/>
    <w:rsid w:val="006B5013"/>
    <w:rsid w:val="006B58F7"/>
    <w:rsid w:val="006B5E4B"/>
    <w:rsid w:val="006B6475"/>
    <w:rsid w:val="006B684B"/>
    <w:rsid w:val="006B68F2"/>
    <w:rsid w:val="006B740A"/>
    <w:rsid w:val="006B7F73"/>
    <w:rsid w:val="006C0162"/>
    <w:rsid w:val="006C03B5"/>
    <w:rsid w:val="006C0623"/>
    <w:rsid w:val="006C06EA"/>
    <w:rsid w:val="006C074B"/>
    <w:rsid w:val="006C14A8"/>
    <w:rsid w:val="006C1DF2"/>
    <w:rsid w:val="006C214A"/>
    <w:rsid w:val="006C229D"/>
    <w:rsid w:val="006C24FD"/>
    <w:rsid w:val="006C2CA3"/>
    <w:rsid w:val="006C327D"/>
    <w:rsid w:val="006C3AAB"/>
    <w:rsid w:val="006C3C47"/>
    <w:rsid w:val="006C4227"/>
    <w:rsid w:val="006C4F48"/>
    <w:rsid w:val="006C5A4D"/>
    <w:rsid w:val="006C613E"/>
    <w:rsid w:val="006C7048"/>
    <w:rsid w:val="006C749B"/>
    <w:rsid w:val="006C7EBE"/>
    <w:rsid w:val="006D058E"/>
    <w:rsid w:val="006D0F6F"/>
    <w:rsid w:val="006D1FAA"/>
    <w:rsid w:val="006D23E1"/>
    <w:rsid w:val="006D2586"/>
    <w:rsid w:val="006D2D31"/>
    <w:rsid w:val="006D387E"/>
    <w:rsid w:val="006D41C8"/>
    <w:rsid w:val="006D4321"/>
    <w:rsid w:val="006D4E38"/>
    <w:rsid w:val="006D4F91"/>
    <w:rsid w:val="006D5087"/>
    <w:rsid w:val="006D50B9"/>
    <w:rsid w:val="006D5859"/>
    <w:rsid w:val="006D595A"/>
    <w:rsid w:val="006D6143"/>
    <w:rsid w:val="006D62D4"/>
    <w:rsid w:val="006D67B6"/>
    <w:rsid w:val="006D763D"/>
    <w:rsid w:val="006E05BE"/>
    <w:rsid w:val="006E08A2"/>
    <w:rsid w:val="006E08DD"/>
    <w:rsid w:val="006E093F"/>
    <w:rsid w:val="006E0BA2"/>
    <w:rsid w:val="006E1148"/>
    <w:rsid w:val="006E1A5E"/>
    <w:rsid w:val="006E1AD1"/>
    <w:rsid w:val="006E23FF"/>
    <w:rsid w:val="006E245A"/>
    <w:rsid w:val="006E24CD"/>
    <w:rsid w:val="006E430B"/>
    <w:rsid w:val="006E4B64"/>
    <w:rsid w:val="006E4E7F"/>
    <w:rsid w:val="006E671B"/>
    <w:rsid w:val="006E6D81"/>
    <w:rsid w:val="006E7554"/>
    <w:rsid w:val="006E769E"/>
    <w:rsid w:val="006F144A"/>
    <w:rsid w:val="006F17E8"/>
    <w:rsid w:val="006F180D"/>
    <w:rsid w:val="006F1F64"/>
    <w:rsid w:val="006F1F9A"/>
    <w:rsid w:val="006F2860"/>
    <w:rsid w:val="006F29B2"/>
    <w:rsid w:val="006F30D2"/>
    <w:rsid w:val="006F3331"/>
    <w:rsid w:val="006F3761"/>
    <w:rsid w:val="006F3F3F"/>
    <w:rsid w:val="006F4635"/>
    <w:rsid w:val="006F4BE4"/>
    <w:rsid w:val="006F5FC2"/>
    <w:rsid w:val="006F68B4"/>
    <w:rsid w:val="006F6BE5"/>
    <w:rsid w:val="006F6C40"/>
    <w:rsid w:val="007007F4"/>
    <w:rsid w:val="0070086A"/>
    <w:rsid w:val="00700BEC"/>
    <w:rsid w:val="00701D55"/>
    <w:rsid w:val="00702AF6"/>
    <w:rsid w:val="007031FE"/>
    <w:rsid w:val="0070365E"/>
    <w:rsid w:val="0070367B"/>
    <w:rsid w:val="00704188"/>
    <w:rsid w:val="0070574B"/>
    <w:rsid w:val="007057A5"/>
    <w:rsid w:val="00705853"/>
    <w:rsid w:val="00705949"/>
    <w:rsid w:val="00705B16"/>
    <w:rsid w:val="00705EB6"/>
    <w:rsid w:val="00706DE7"/>
    <w:rsid w:val="00706E3C"/>
    <w:rsid w:val="007105AE"/>
    <w:rsid w:val="00710C20"/>
    <w:rsid w:val="00711409"/>
    <w:rsid w:val="007115B9"/>
    <w:rsid w:val="00711CBE"/>
    <w:rsid w:val="00711DAA"/>
    <w:rsid w:val="0071220F"/>
    <w:rsid w:val="00712903"/>
    <w:rsid w:val="00712A02"/>
    <w:rsid w:val="00712BAE"/>
    <w:rsid w:val="00712D12"/>
    <w:rsid w:val="00713B4D"/>
    <w:rsid w:val="00713BE6"/>
    <w:rsid w:val="00713CB7"/>
    <w:rsid w:val="00713DDA"/>
    <w:rsid w:val="0071407A"/>
    <w:rsid w:val="00714384"/>
    <w:rsid w:val="007144BE"/>
    <w:rsid w:val="0071542F"/>
    <w:rsid w:val="00716064"/>
    <w:rsid w:val="0071643F"/>
    <w:rsid w:val="007167B4"/>
    <w:rsid w:val="00716BA6"/>
    <w:rsid w:val="00716D2C"/>
    <w:rsid w:val="00716F08"/>
    <w:rsid w:val="007176C4"/>
    <w:rsid w:val="0072057A"/>
    <w:rsid w:val="0072073E"/>
    <w:rsid w:val="00720DCB"/>
    <w:rsid w:val="0072111F"/>
    <w:rsid w:val="0072196F"/>
    <w:rsid w:val="00721D39"/>
    <w:rsid w:val="00721E7A"/>
    <w:rsid w:val="00721FB8"/>
    <w:rsid w:val="007222A4"/>
    <w:rsid w:val="00722507"/>
    <w:rsid w:val="007225A8"/>
    <w:rsid w:val="00722874"/>
    <w:rsid w:val="00722A32"/>
    <w:rsid w:val="00722C86"/>
    <w:rsid w:val="0072303B"/>
    <w:rsid w:val="00723187"/>
    <w:rsid w:val="0072411C"/>
    <w:rsid w:val="007244B5"/>
    <w:rsid w:val="00724741"/>
    <w:rsid w:val="007247E7"/>
    <w:rsid w:val="00725809"/>
    <w:rsid w:val="00725926"/>
    <w:rsid w:val="0072656B"/>
    <w:rsid w:val="0072732B"/>
    <w:rsid w:val="00727673"/>
    <w:rsid w:val="0072780C"/>
    <w:rsid w:val="007278AB"/>
    <w:rsid w:val="00727C0D"/>
    <w:rsid w:val="007303F8"/>
    <w:rsid w:val="007308AE"/>
    <w:rsid w:val="0073102B"/>
    <w:rsid w:val="00732419"/>
    <w:rsid w:val="00732F43"/>
    <w:rsid w:val="00733DFD"/>
    <w:rsid w:val="00734673"/>
    <w:rsid w:val="00734826"/>
    <w:rsid w:val="007355D6"/>
    <w:rsid w:val="00736699"/>
    <w:rsid w:val="00736EE6"/>
    <w:rsid w:val="007372BC"/>
    <w:rsid w:val="00737A99"/>
    <w:rsid w:val="00737B50"/>
    <w:rsid w:val="00740B69"/>
    <w:rsid w:val="0074193B"/>
    <w:rsid w:val="007420F0"/>
    <w:rsid w:val="007421D5"/>
    <w:rsid w:val="007426AD"/>
    <w:rsid w:val="00743618"/>
    <w:rsid w:val="00743746"/>
    <w:rsid w:val="00743C1B"/>
    <w:rsid w:val="00744693"/>
    <w:rsid w:val="00744CA2"/>
    <w:rsid w:val="00744E49"/>
    <w:rsid w:val="00745031"/>
    <w:rsid w:val="007453BC"/>
    <w:rsid w:val="00745581"/>
    <w:rsid w:val="007459D2"/>
    <w:rsid w:val="00745B75"/>
    <w:rsid w:val="00745FAA"/>
    <w:rsid w:val="007462D8"/>
    <w:rsid w:val="007463F3"/>
    <w:rsid w:val="0074658A"/>
    <w:rsid w:val="00747854"/>
    <w:rsid w:val="00747B91"/>
    <w:rsid w:val="00747C0E"/>
    <w:rsid w:val="00750247"/>
    <w:rsid w:val="007504AD"/>
    <w:rsid w:val="00751F7E"/>
    <w:rsid w:val="0075203D"/>
    <w:rsid w:val="00752BBF"/>
    <w:rsid w:val="00752BF9"/>
    <w:rsid w:val="00754931"/>
    <w:rsid w:val="00754A19"/>
    <w:rsid w:val="00755120"/>
    <w:rsid w:val="007561A0"/>
    <w:rsid w:val="00757B60"/>
    <w:rsid w:val="00760B64"/>
    <w:rsid w:val="0076126A"/>
    <w:rsid w:val="00761C04"/>
    <w:rsid w:val="007620CB"/>
    <w:rsid w:val="007627B7"/>
    <w:rsid w:val="00762CFA"/>
    <w:rsid w:val="00762D96"/>
    <w:rsid w:val="00763019"/>
    <w:rsid w:val="007647C7"/>
    <w:rsid w:val="00764F8B"/>
    <w:rsid w:val="00765E64"/>
    <w:rsid w:val="00765E90"/>
    <w:rsid w:val="00766225"/>
    <w:rsid w:val="00766E35"/>
    <w:rsid w:val="00770854"/>
    <w:rsid w:val="0077096B"/>
    <w:rsid w:val="007709B5"/>
    <w:rsid w:val="00771CB2"/>
    <w:rsid w:val="007725A7"/>
    <w:rsid w:val="00772765"/>
    <w:rsid w:val="007728B7"/>
    <w:rsid w:val="00772FB8"/>
    <w:rsid w:val="00773468"/>
    <w:rsid w:val="00773551"/>
    <w:rsid w:val="007736E8"/>
    <w:rsid w:val="007736F8"/>
    <w:rsid w:val="00773904"/>
    <w:rsid w:val="007745AD"/>
    <w:rsid w:val="00775519"/>
    <w:rsid w:val="00775E28"/>
    <w:rsid w:val="00776B2A"/>
    <w:rsid w:val="00776BFF"/>
    <w:rsid w:val="007779E7"/>
    <w:rsid w:val="00780469"/>
    <w:rsid w:val="00781418"/>
    <w:rsid w:val="00781E8E"/>
    <w:rsid w:val="0078292B"/>
    <w:rsid w:val="00782DAC"/>
    <w:rsid w:val="0078303E"/>
    <w:rsid w:val="007832E9"/>
    <w:rsid w:val="00783CD7"/>
    <w:rsid w:val="0078548E"/>
    <w:rsid w:val="00785760"/>
    <w:rsid w:val="00785C4A"/>
    <w:rsid w:val="00785CE3"/>
    <w:rsid w:val="00786485"/>
    <w:rsid w:val="0078662B"/>
    <w:rsid w:val="00786D3E"/>
    <w:rsid w:val="007871A7"/>
    <w:rsid w:val="007901E7"/>
    <w:rsid w:val="00790754"/>
    <w:rsid w:val="00791237"/>
    <w:rsid w:val="007917AD"/>
    <w:rsid w:val="007920BC"/>
    <w:rsid w:val="00792760"/>
    <w:rsid w:val="00793487"/>
    <w:rsid w:val="007947B9"/>
    <w:rsid w:val="007947F3"/>
    <w:rsid w:val="007955A2"/>
    <w:rsid w:val="00796976"/>
    <w:rsid w:val="00797313"/>
    <w:rsid w:val="00797795"/>
    <w:rsid w:val="007979F3"/>
    <w:rsid w:val="007A02E9"/>
    <w:rsid w:val="007A067E"/>
    <w:rsid w:val="007A0CBA"/>
    <w:rsid w:val="007A0E38"/>
    <w:rsid w:val="007A15CC"/>
    <w:rsid w:val="007A1979"/>
    <w:rsid w:val="007A1A5B"/>
    <w:rsid w:val="007A25A2"/>
    <w:rsid w:val="007A28C7"/>
    <w:rsid w:val="007A2A4C"/>
    <w:rsid w:val="007A2CED"/>
    <w:rsid w:val="007A3A85"/>
    <w:rsid w:val="007A41A0"/>
    <w:rsid w:val="007A41E2"/>
    <w:rsid w:val="007A4341"/>
    <w:rsid w:val="007A43A1"/>
    <w:rsid w:val="007A47D9"/>
    <w:rsid w:val="007A587C"/>
    <w:rsid w:val="007A608D"/>
    <w:rsid w:val="007A6471"/>
    <w:rsid w:val="007A680C"/>
    <w:rsid w:val="007A68C0"/>
    <w:rsid w:val="007A74B1"/>
    <w:rsid w:val="007B0C79"/>
    <w:rsid w:val="007B1F34"/>
    <w:rsid w:val="007B1F5C"/>
    <w:rsid w:val="007B2513"/>
    <w:rsid w:val="007B29BA"/>
    <w:rsid w:val="007B3639"/>
    <w:rsid w:val="007B3C9E"/>
    <w:rsid w:val="007B44BC"/>
    <w:rsid w:val="007B459B"/>
    <w:rsid w:val="007B48DC"/>
    <w:rsid w:val="007B4F5E"/>
    <w:rsid w:val="007B5565"/>
    <w:rsid w:val="007B5600"/>
    <w:rsid w:val="007B585F"/>
    <w:rsid w:val="007B5E29"/>
    <w:rsid w:val="007B5E38"/>
    <w:rsid w:val="007B66FE"/>
    <w:rsid w:val="007B68CC"/>
    <w:rsid w:val="007B6994"/>
    <w:rsid w:val="007B7892"/>
    <w:rsid w:val="007B7C3D"/>
    <w:rsid w:val="007C00E8"/>
    <w:rsid w:val="007C05EB"/>
    <w:rsid w:val="007C0848"/>
    <w:rsid w:val="007C08ED"/>
    <w:rsid w:val="007C0A62"/>
    <w:rsid w:val="007C17D1"/>
    <w:rsid w:val="007C1AD0"/>
    <w:rsid w:val="007C2520"/>
    <w:rsid w:val="007C2FBC"/>
    <w:rsid w:val="007C3238"/>
    <w:rsid w:val="007C3902"/>
    <w:rsid w:val="007C4C8E"/>
    <w:rsid w:val="007C555C"/>
    <w:rsid w:val="007C58DD"/>
    <w:rsid w:val="007C5F81"/>
    <w:rsid w:val="007C6616"/>
    <w:rsid w:val="007C6DEE"/>
    <w:rsid w:val="007D05BB"/>
    <w:rsid w:val="007D178A"/>
    <w:rsid w:val="007D186D"/>
    <w:rsid w:val="007D1B2D"/>
    <w:rsid w:val="007D1DE2"/>
    <w:rsid w:val="007D2715"/>
    <w:rsid w:val="007D2DB4"/>
    <w:rsid w:val="007D31C8"/>
    <w:rsid w:val="007D35F2"/>
    <w:rsid w:val="007D380C"/>
    <w:rsid w:val="007D3E68"/>
    <w:rsid w:val="007D47B7"/>
    <w:rsid w:val="007D4ED1"/>
    <w:rsid w:val="007D593A"/>
    <w:rsid w:val="007D596F"/>
    <w:rsid w:val="007D5B07"/>
    <w:rsid w:val="007D5F90"/>
    <w:rsid w:val="007D61F7"/>
    <w:rsid w:val="007D6845"/>
    <w:rsid w:val="007D6A0B"/>
    <w:rsid w:val="007D6D61"/>
    <w:rsid w:val="007D7B52"/>
    <w:rsid w:val="007D7B96"/>
    <w:rsid w:val="007D7DB9"/>
    <w:rsid w:val="007D7F1C"/>
    <w:rsid w:val="007E0038"/>
    <w:rsid w:val="007E04A0"/>
    <w:rsid w:val="007E0523"/>
    <w:rsid w:val="007E0534"/>
    <w:rsid w:val="007E0F82"/>
    <w:rsid w:val="007E1022"/>
    <w:rsid w:val="007E1A18"/>
    <w:rsid w:val="007E35D4"/>
    <w:rsid w:val="007E38AC"/>
    <w:rsid w:val="007E3924"/>
    <w:rsid w:val="007E3A25"/>
    <w:rsid w:val="007E3A4C"/>
    <w:rsid w:val="007E4963"/>
    <w:rsid w:val="007E5306"/>
    <w:rsid w:val="007E54AA"/>
    <w:rsid w:val="007E5510"/>
    <w:rsid w:val="007E5813"/>
    <w:rsid w:val="007E6761"/>
    <w:rsid w:val="007E6C01"/>
    <w:rsid w:val="007E6C26"/>
    <w:rsid w:val="007E7614"/>
    <w:rsid w:val="007E766F"/>
    <w:rsid w:val="007E783D"/>
    <w:rsid w:val="007F0D25"/>
    <w:rsid w:val="007F0DAF"/>
    <w:rsid w:val="007F13B1"/>
    <w:rsid w:val="007F1E5E"/>
    <w:rsid w:val="007F2021"/>
    <w:rsid w:val="007F2338"/>
    <w:rsid w:val="007F271E"/>
    <w:rsid w:val="007F27EA"/>
    <w:rsid w:val="007F3168"/>
    <w:rsid w:val="007F3256"/>
    <w:rsid w:val="007F3289"/>
    <w:rsid w:val="007F366C"/>
    <w:rsid w:val="007F3CC5"/>
    <w:rsid w:val="007F3DCE"/>
    <w:rsid w:val="007F42DC"/>
    <w:rsid w:val="007F495C"/>
    <w:rsid w:val="007F50C9"/>
    <w:rsid w:val="007F5875"/>
    <w:rsid w:val="007F67BE"/>
    <w:rsid w:val="007F6CBF"/>
    <w:rsid w:val="007F6CED"/>
    <w:rsid w:val="007F7598"/>
    <w:rsid w:val="008017A4"/>
    <w:rsid w:val="008023ED"/>
    <w:rsid w:val="00802520"/>
    <w:rsid w:val="00802AD6"/>
    <w:rsid w:val="00802CA6"/>
    <w:rsid w:val="00802D28"/>
    <w:rsid w:val="00802F92"/>
    <w:rsid w:val="00803413"/>
    <w:rsid w:val="00804435"/>
    <w:rsid w:val="00804497"/>
    <w:rsid w:val="008048FC"/>
    <w:rsid w:val="00804D71"/>
    <w:rsid w:val="00806171"/>
    <w:rsid w:val="008061B5"/>
    <w:rsid w:val="008063D9"/>
    <w:rsid w:val="008069CB"/>
    <w:rsid w:val="00806C7C"/>
    <w:rsid w:val="008078AD"/>
    <w:rsid w:val="00810844"/>
    <w:rsid w:val="00810A21"/>
    <w:rsid w:val="00810B61"/>
    <w:rsid w:val="00811257"/>
    <w:rsid w:val="00811FE6"/>
    <w:rsid w:val="0081238E"/>
    <w:rsid w:val="00812C8B"/>
    <w:rsid w:val="008136BA"/>
    <w:rsid w:val="00813EB8"/>
    <w:rsid w:val="008140B0"/>
    <w:rsid w:val="00814365"/>
    <w:rsid w:val="00814392"/>
    <w:rsid w:val="00814737"/>
    <w:rsid w:val="00814AE9"/>
    <w:rsid w:val="00814BD7"/>
    <w:rsid w:val="0081519C"/>
    <w:rsid w:val="00815796"/>
    <w:rsid w:val="00820439"/>
    <w:rsid w:val="00820588"/>
    <w:rsid w:val="00820810"/>
    <w:rsid w:val="00821342"/>
    <w:rsid w:val="008219DD"/>
    <w:rsid w:val="00822AC7"/>
    <w:rsid w:val="00824A24"/>
    <w:rsid w:val="00824D42"/>
    <w:rsid w:val="00824EF6"/>
    <w:rsid w:val="008250BB"/>
    <w:rsid w:val="008263A3"/>
    <w:rsid w:val="0082645A"/>
    <w:rsid w:val="00827022"/>
    <w:rsid w:val="008271CD"/>
    <w:rsid w:val="008275EF"/>
    <w:rsid w:val="00827686"/>
    <w:rsid w:val="00827DE6"/>
    <w:rsid w:val="00830619"/>
    <w:rsid w:val="00830879"/>
    <w:rsid w:val="00830DB2"/>
    <w:rsid w:val="008311D1"/>
    <w:rsid w:val="00831421"/>
    <w:rsid w:val="00831AF6"/>
    <w:rsid w:val="0083263C"/>
    <w:rsid w:val="00832A1B"/>
    <w:rsid w:val="00832AD4"/>
    <w:rsid w:val="00832E44"/>
    <w:rsid w:val="00833189"/>
    <w:rsid w:val="0083371F"/>
    <w:rsid w:val="00833B1E"/>
    <w:rsid w:val="00834693"/>
    <w:rsid w:val="0083482C"/>
    <w:rsid w:val="00834D32"/>
    <w:rsid w:val="00834D54"/>
    <w:rsid w:val="0083513B"/>
    <w:rsid w:val="008358A1"/>
    <w:rsid w:val="00835F47"/>
    <w:rsid w:val="00836474"/>
    <w:rsid w:val="00836AF4"/>
    <w:rsid w:val="00836C73"/>
    <w:rsid w:val="00837F32"/>
    <w:rsid w:val="00837F93"/>
    <w:rsid w:val="00840626"/>
    <w:rsid w:val="00840B63"/>
    <w:rsid w:val="0084110B"/>
    <w:rsid w:val="008417D3"/>
    <w:rsid w:val="00841D30"/>
    <w:rsid w:val="00841FBA"/>
    <w:rsid w:val="00842107"/>
    <w:rsid w:val="00842782"/>
    <w:rsid w:val="00844653"/>
    <w:rsid w:val="00844C61"/>
    <w:rsid w:val="00844DA4"/>
    <w:rsid w:val="00844F55"/>
    <w:rsid w:val="0084548A"/>
    <w:rsid w:val="00845EE5"/>
    <w:rsid w:val="00846BA1"/>
    <w:rsid w:val="00847623"/>
    <w:rsid w:val="008479F3"/>
    <w:rsid w:val="00847CD2"/>
    <w:rsid w:val="008500FC"/>
    <w:rsid w:val="00850F6F"/>
    <w:rsid w:val="00851121"/>
    <w:rsid w:val="00851954"/>
    <w:rsid w:val="00851986"/>
    <w:rsid w:val="0085259D"/>
    <w:rsid w:val="00853151"/>
    <w:rsid w:val="0085325D"/>
    <w:rsid w:val="00853DDF"/>
    <w:rsid w:val="008554C7"/>
    <w:rsid w:val="008554DF"/>
    <w:rsid w:val="00855E91"/>
    <w:rsid w:val="008570B8"/>
    <w:rsid w:val="00861157"/>
    <w:rsid w:val="00861E63"/>
    <w:rsid w:val="008620A6"/>
    <w:rsid w:val="00862142"/>
    <w:rsid w:val="00862152"/>
    <w:rsid w:val="0086219E"/>
    <w:rsid w:val="00862593"/>
    <w:rsid w:val="008638FF"/>
    <w:rsid w:val="008639A7"/>
    <w:rsid w:val="008639B5"/>
    <w:rsid w:val="00866164"/>
    <w:rsid w:val="00866840"/>
    <w:rsid w:val="00866CCE"/>
    <w:rsid w:val="008672D5"/>
    <w:rsid w:val="008673C8"/>
    <w:rsid w:val="00867716"/>
    <w:rsid w:val="00867923"/>
    <w:rsid w:val="00867F53"/>
    <w:rsid w:val="0087021A"/>
    <w:rsid w:val="008708D1"/>
    <w:rsid w:val="0087160C"/>
    <w:rsid w:val="00871826"/>
    <w:rsid w:val="0087183A"/>
    <w:rsid w:val="00871EFB"/>
    <w:rsid w:val="0087243A"/>
    <w:rsid w:val="00873D47"/>
    <w:rsid w:val="00874352"/>
    <w:rsid w:val="0087444C"/>
    <w:rsid w:val="00874689"/>
    <w:rsid w:val="00874F12"/>
    <w:rsid w:val="00875200"/>
    <w:rsid w:val="008764A0"/>
    <w:rsid w:val="00880C23"/>
    <w:rsid w:val="00880DD5"/>
    <w:rsid w:val="00881118"/>
    <w:rsid w:val="008820E6"/>
    <w:rsid w:val="00882187"/>
    <w:rsid w:val="0088285C"/>
    <w:rsid w:val="00882E58"/>
    <w:rsid w:val="00883D88"/>
    <w:rsid w:val="0088467A"/>
    <w:rsid w:val="0088480D"/>
    <w:rsid w:val="00885695"/>
    <w:rsid w:val="0088634D"/>
    <w:rsid w:val="0088784D"/>
    <w:rsid w:val="00887C36"/>
    <w:rsid w:val="00887D69"/>
    <w:rsid w:val="008900F6"/>
    <w:rsid w:val="008904E9"/>
    <w:rsid w:val="00890F65"/>
    <w:rsid w:val="00891A24"/>
    <w:rsid w:val="008920E9"/>
    <w:rsid w:val="00892251"/>
    <w:rsid w:val="00892680"/>
    <w:rsid w:val="008928FF"/>
    <w:rsid w:val="00892D5A"/>
    <w:rsid w:val="0089329B"/>
    <w:rsid w:val="00893F7A"/>
    <w:rsid w:val="00894CA8"/>
    <w:rsid w:val="008950D9"/>
    <w:rsid w:val="00895DF8"/>
    <w:rsid w:val="00895DFA"/>
    <w:rsid w:val="00896884"/>
    <w:rsid w:val="00896936"/>
    <w:rsid w:val="0089729A"/>
    <w:rsid w:val="0089741D"/>
    <w:rsid w:val="00897B96"/>
    <w:rsid w:val="008A088E"/>
    <w:rsid w:val="008A0A0E"/>
    <w:rsid w:val="008A0BED"/>
    <w:rsid w:val="008A0EDF"/>
    <w:rsid w:val="008A1005"/>
    <w:rsid w:val="008A1065"/>
    <w:rsid w:val="008A11A2"/>
    <w:rsid w:val="008A12CA"/>
    <w:rsid w:val="008A197A"/>
    <w:rsid w:val="008A1D76"/>
    <w:rsid w:val="008A2230"/>
    <w:rsid w:val="008A2258"/>
    <w:rsid w:val="008A304B"/>
    <w:rsid w:val="008A325B"/>
    <w:rsid w:val="008A3EAA"/>
    <w:rsid w:val="008A4846"/>
    <w:rsid w:val="008A485D"/>
    <w:rsid w:val="008A52D2"/>
    <w:rsid w:val="008A55A4"/>
    <w:rsid w:val="008A5848"/>
    <w:rsid w:val="008A5C6B"/>
    <w:rsid w:val="008A645E"/>
    <w:rsid w:val="008A6BE9"/>
    <w:rsid w:val="008A72A8"/>
    <w:rsid w:val="008A7690"/>
    <w:rsid w:val="008A7E32"/>
    <w:rsid w:val="008B02E2"/>
    <w:rsid w:val="008B0338"/>
    <w:rsid w:val="008B09BF"/>
    <w:rsid w:val="008B0E59"/>
    <w:rsid w:val="008B19A5"/>
    <w:rsid w:val="008B1BF0"/>
    <w:rsid w:val="008B1C8A"/>
    <w:rsid w:val="008B312D"/>
    <w:rsid w:val="008B3307"/>
    <w:rsid w:val="008B43F0"/>
    <w:rsid w:val="008B4907"/>
    <w:rsid w:val="008B4A6E"/>
    <w:rsid w:val="008B4D0B"/>
    <w:rsid w:val="008B5127"/>
    <w:rsid w:val="008B5927"/>
    <w:rsid w:val="008B69CA"/>
    <w:rsid w:val="008B76EE"/>
    <w:rsid w:val="008C025D"/>
    <w:rsid w:val="008C0A19"/>
    <w:rsid w:val="008C0BB3"/>
    <w:rsid w:val="008C164A"/>
    <w:rsid w:val="008C19BD"/>
    <w:rsid w:val="008C1C04"/>
    <w:rsid w:val="008C2C98"/>
    <w:rsid w:val="008C346A"/>
    <w:rsid w:val="008C40AB"/>
    <w:rsid w:val="008C58D5"/>
    <w:rsid w:val="008C5989"/>
    <w:rsid w:val="008C68C8"/>
    <w:rsid w:val="008C6A4D"/>
    <w:rsid w:val="008C6E81"/>
    <w:rsid w:val="008C6E84"/>
    <w:rsid w:val="008C7184"/>
    <w:rsid w:val="008C7477"/>
    <w:rsid w:val="008C7D38"/>
    <w:rsid w:val="008C7FD8"/>
    <w:rsid w:val="008D0C2F"/>
    <w:rsid w:val="008D0EFF"/>
    <w:rsid w:val="008D22D0"/>
    <w:rsid w:val="008D249F"/>
    <w:rsid w:val="008D3045"/>
    <w:rsid w:val="008D3FC0"/>
    <w:rsid w:val="008D45A7"/>
    <w:rsid w:val="008D49C5"/>
    <w:rsid w:val="008D51B6"/>
    <w:rsid w:val="008D52FC"/>
    <w:rsid w:val="008D5548"/>
    <w:rsid w:val="008D57DC"/>
    <w:rsid w:val="008D591D"/>
    <w:rsid w:val="008D5B3A"/>
    <w:rsid w:val="008D60A0"/>
    <w:rsid w:val="008D6371"/>
    <w:rsid w:val="008D6B09"/>
    <w:rsid w:val="008D6C78"/>
    <w:rsid w:val="008D6CC6"/>
    <w:rsid w:val="008D7645"/>
    <w:rsid w:val="008D799A"/>
    <w:rsid w:val="008E092A"/>
    <w:rsid w:val="008E1431"/>
    <w:rsid w:val="008E1A3D"/>
    <w:rsid w:val="008E1CDD"/>
    <w:rsid w:val="008E2054"/>
    <w:rsid w:val="008E2504"/>
    <w:rsid w:val="008E2802"/>
    <w:rsid w:val="008E2EEC"/>
    <w:rsid w:val="008E34FB"/>
    <w:rsid w:val="008E3622"/>
    <w:rsid w:val="008E364B"/>
    <w:rsid w:val="008E3B41"/>
    <w:rsid w:val="008E5042"/>
    <w:rsid w:val="008E5C53"/>
    <w:rsid w:val="008E6413"/>
    <w:rsid w:val="008E7154"/>
    <w:rsid w:val="008E7A66"/>
    <w:rsid w:val="008E7CC1"/>
    <w:rsid w:val="008E7D7E"/>
    <w:rsid w:val="008F0113"/>
    <w:rsid w:val="008F10C4"/>
    <w:rsid w:val="008F1BAB"/>
    <w:rsid w:val="008F2BF2"/>
    <w:rsid w:val="008F2C3F"/>
    <w:rsid w:val="008F318C"/>
    <w:rsid w:val="008F3914"/>
    <w:rsid w:val="008F3998"/>
    <w:rsid w:val="008F45D2"/>
    <w:rsid w:val="008F46B5"/>
    <w:rsid w:val="008F4E7C"/>
    <w:rsid w:val="008F6271"/>
    <w:rsid w:val="008F64D7"/>
    <w:rsid w:val="008F66F7"/>
    <w:rsid w:val="008F6D8D"/>
    <w:rsid w:val="008F79DB"/>
    <w:rsid w:val="009000D3"/>
    <w:rsid w:val="009002C7"/>
    <w:rsid w:val="0090077B"/>
    <w:rsid w:val="00900E89"/>
    <w:rsid w:val="009011B0"/>
    <w:rsid w:val="00901FE2"/>
    <w:rsid w:val="009023A3"/>
    <w:rsid w:val="009026F0"/>
    <w:rsid w:val="00902E2F"/>
    <w:rsid w:val="00903A93"/>
    <w:rsid w:val="0090469E"/>
    <w:rsid w:val="00904AF4"/>
    <w:rsid w:val="0090587F"/>
    <w:rsid w:val="0090619A"/>
    <w:rsid w:val="0090762A"/>
    <w:rsid w:val="00907A3C"/>
    <w:rsid w:val="00907F45"/>
    <w:rsid w:val="00910449"/>
    <w:rsid w:val="00910A6A"/>
    <w:rsid w:val="00911CB7"/>
    <w:rsid w:val="00911DF1"/>
    <w:rsid w:val="0091242E"/>
    <w:rsid w:val="00912A33"/>
    <w:rsid w:val="009130B4"/>
    <w:rsid w:val="00913605"/>
    <w:rsid w:val="00913630"/>
    <w:rsid w:val="00913683"/>
    <w:rsid w:val="00914199"/>
    <w:rsid w:val="009143F1"/>
    <w:rsid w:val="00914896"/>
    <w:rsid w:val="009149E5"/>
    <w:rsid w:val="00914E1D"/>
    <w:rsid w:val="009150E0"/>
    <w:rsid w:val="0091513A"/>
    <w:rsid w:val="0091584C"/>
    <w:rsid w:val="00915AB8"/>
    <w:rsid w:val="00915E6F"/>
    <w:rsid w:val="009164F1"/>
    <w:rsid w:val="0091687D"/>
    <w:rsid w:val="009175EF"/>
    <w:rsid w:val="00917D51"/>
    <w:rsid w:val="00920353"/>
    <w:rsid w:val="00920C12"/>
    <w:rsid w:val="00922898"/>
    <w:rsid w:val="00922DF8"/>
    <w:rsid w:val="00923321"/>
    <w:rsid w:val="00923892"/>
    <w:rsid w:val="0092458E"/>
    <w:rsid w:val="009247D5"/>
    <w:rsid w:val="00924F9C"/>
    <w:rsid w:val="00925F5F"/>
    <w:rsid w:val="00926629"/>
    <w:rsid w:val="00926651"/>
    <w:rsid w:val="00926932"/>
    <w:rsid w:val="00927182"/>
    <w:rsid w:val="00927530"/>
    <w:rsid w:val="009279E7"/>
    <w:rsid w:val="009307CC"/>
    <w:rsid w:val="00930839"/>
    <w:rsid w:val="0093153C"/>
    <w:rsid w:val="00932A60"/>
    <w:rsid w:val="00932B32"/>
    <w:rsid w:val="00932C26"/>
    <w:rsid w:val="00932C4D"/>
    <w:rsid w:val="00932CE3"/>
    <w:rsid w:val="00933232"/>
    <w:rsid w:val="0093355B"/>
    <w:rsid w:val="00933C73"/>
    <w:rsid w:val="00934AD6"/>
    <w:rsid w:val="00934C0F"/>
    <w:rsid w:val="009354ED"/>
    <w:rsid w:val="00935538"/>
    <w:rsid w:val="00935890"/>
    <w:rsid w:val="00935DC6"/>
    <w:rsid w:val="00936DD5"/>
    <w:rsid w:val="00937543"/>
    <w:rsid w:val="00937761"/>
    <w:rsid w:val="00940310"/>
    <w:rsid w:val="00940E8B"/>
    <w:rsid w:val="00941935"/>
    <w:rsid w:val="009422A0"/>
    <w:rsid w:val="0094238F"/>
    <w:rsid w:val="00942982"/>
    <w:rsid w:val="00942EA8"/>
    <w:rsid w:val="00942EEB"/>
    <w:rsid w:val="00942F33"/>
    <w:rsid w:val="00943423"/>
    <w:rsid w:val="00943FEE"/>
    <w:rsid w:val="009442CC"/>
    <w:rsid w:val="0094677F"/>
    <w:rsid w:val="0094695C"/>
    <w:rsid w:val="00946C50"/>
    <w:rsid w:val="00946EE4"/>
    <w:rsid w:val="00947241"/>
    <w:rsid w:val="0094790D"/>
    <w:rsid w:val="0095011B"/>
    <w:rsid w:val="0095078E"/>
    <w:rsid w:val="00951620"/>
    <w:rsid w:val="00951625"/>
    <w:rsid w:val="0095298C"/>
    <w:rsid w:val="00952E42"/>
    <w:rsid w:val="00953B4C"/>
    <w:rsid w:val="00953E40"/>
    <w:rsid w:val="00954013"/>
    <w:rsid w:val="00954312"/>
    <w:rsid w:val="00954AC4"/>
    <w:rsid w:val="00954B34"/>
    <w:rsid w:val="00955068"/>
    <w:rsid w:val="00955287"/>
    <w:rsid w:val="0095541F"/>
    <w:rsid w:val="0095584C"/>
    <w:rsid w:val="00956319"/>
    <w:rsid w:val="00956DDF"/>
    <w:rsid w:val="00960875"/>
    <w:rsid w:val="00960B76"/>
    <w:rsid w:val="009611F4"/>
    <w:rsid w:val="009615BB"/>
    <w:rsid w:val="0096224B"/>
    <w:rsid w:val="00962BA9"/>
    <w:rsid w:val="00962C9F"/>
    <w:rsid w:val="00963005"/>
    <w:rsid w:val="0096391A"/>
    <w:rsid w:val="0096441A"/>
    <w:rsid w:val="00964AE7"/>
    <w:rsid w:val="0096518A"/>
    <w:rsid w:val="00965E8A"/>
    <w:rsid w:val="00966543"/>
    <w:rsid w:val="00966F10"/>
    <w:rsid w:val="00967ABC"/>
    <w:rsid w:val="00967C2A"/>
    <w:rsid w:val="00967CB6"/>
    <w:rsid w:val="00967EA7"/>
    <w:rsid w:val="009704C2"/>
    <w:rsid w:val="00970E4C"/>
    <w:rsid w:val="00971086"/>
    <w:rsid w:val="00971749"/>
    <w:rsid w:val="009722C7"/>
    <w:rsid w:val="00972D1C"/>
    <w:rsid w:val="009730E1"/>
    <w:rsid w:val="00974201"/>
    <w:rsid w:val="0097421C"/>
    <w:rsid w:val="00974623"/>
    <w:rsid w:val="0097489F"/>
    <w:rsid w:val="00974962"/>
    <w:rsid w:val="00975106"/>
    <w:rsid w:val="009760A2"/>
    <w:rsid w:val="009770E6"/>
    <w:rsid w:val="0097753E"/>
    <w:rsid w:val="009775C6"/>
    <w:rsid w:val="009779DE"/>
    <w:rsid w:val="009806DA"/>
    <w:rsid w:val="00981A07"/>
    <w:rsid w:val="00983501"/>
    <w:rsid w:val="0098488F"/>
    <w:rsid w:val="009849A8"/>
    <w:rsid w:val="009853E1"/>
    <w:rsid w:val="00985DBD"/>
    <w:rsid w:val="00985DD7"/>
    <w:rsid w:val="00985E26"/>
    <w:rsid w:val="00985FC2"/>
    <w:rsid w:val="0098672E"/>
    <w:rsid w:val="00986915"/>
    <w:rsid w:val="00986DCE"/>
    <w:rsid w:val="00987AED"/>
    <w:rsid w:val="00990146"/>
    <w:rsid w:val="00990250"/>
    <w:rsid w:val="009904BB"/>
    <w:rsid w:val="00990585"/>
    <w:rsid w:val="00990C1B"/>
    <w:rsid w:val="009915D5"/>
    <w:rsid w:val="009917B7"/>
    <w:rsid w:val="009933F7"/>
    <w:rsid w:val="00993AFE"/>
    <w:rsid w:val="00993E7C"/>
    <w:rsid w:val="00994114"/>
    <w:rsid w:val="00994226"/>
    <w:rsid w:val="009959DF"/>
    <w:rsid w:val="00995C14"/>
    <w:rsid w:val="00995E6D"/>
    <w:rsid w:val="00996102"/>
    <w:rsid w:val="00997E35"/>
    <w:rsid w:val="009A0A64"/>
    <w:rsid w:val="009A0C01"/>
    <w:rsid w:val="009A0E2A"/>
    <w:rsid w:val="009A18F1"/>
    <w:rsid w:val="009A193F"/>
    <w:rsid w:val="009A1F8E"/>
    <w:rsid w:val="009A344A"/>
    <w:rsid w:val="009A5161"/>
    <w:rsid w:val="009A52E8"/>
    <w:rsid w:val="009A5C03"/>
    <w:rsid w:val="009A5EE2"/>
    <w:rsid w:val="009A65C7"/>
    <w:rsid w:val="009A66ED"/>
    <w:rsid w:val="009A6DF3"/>
    <w:rsid w:val="009A6FF0"/>
    <w:rsid w:val="009A7092"/>
    <w:rsid w:val="009A73C7"/>
    <w:rsid w:val="009B070B"/>
    <w:rsid w:val="009B11DC"/>
    <w:rsid w:val="009B1D86"/>
    <w:rsid w:val="009B2AB9"/>
    <w:rsid w:val="009B39E8"/>
    <w:rsid w:val="009B4529"/>
    <w:rsid w:val="009B46F9"/>
    <w:rsid w:val="009B5A32"/>
    <w:rsid w:val="009B5ED5"/>
    <w:rsid w:val="009B63FB"/>
    <w:rsid w:val="009B6749"/>
    <w:rsid w:val="009B72D0"/>
    <w:rsid w:val="009B7310"/>
    <w:rsid w:val="009B7FF5"/>
    <w:rsid w:val="009C0A9B"/>
    <w:rsid w:val="009C18B4"/>
    <w:rsid w:val="009C1900"/>
    <w:rsid w:val="009C1E81"/>
    <w:rsid w:val="009C232D"/>
    <w:rsid w:val="009C25B7"/>
    <w:rsid w:val="009C2CFE"/>
    <w:rsid w:val="009C2D30"/>
    <w:rsid w:val="009C30B7"/>
    <w:rsid w:val="009C36F8"/>
    <w:rsid w:val="009C373A"/>
    <w:rsid w:val="009C4906"/>
    <w:rsid w:val="009C5513"/>
    <w:rsid w:val="009C5E25"/>
    <w:rsid w:val="009C68E8"/>
    <w:rsid w:val="009C6979"/>
    <w:rsid w:val="009C69CE"/>
    <w:rsid w:val="009C6BDC"/>
    <w:rsid w:val="009C6F6F"/>
    <w:rsid w:val="009C75CD"/>
    <w:rsid w:val="009C7F07"/>
    <w:rsid w:val="009D01BE"/>
    <w:rsid w:val="009D09E0"/>
    <w:rsid w:val="009D0CC9"/>
    <w:rsid w:val="009D1351"/>
    <w:rsid w:val="009D29D1"/>
    <w:rsid w:val="009D2CE3"/>
    <w:rsid w:val="009D3127"/>
    <w:rsid w:val="009D5B75"/>
    <w:rsid w:val="009D61FD"/>
    <w:rsid w:val="009D6BD4"/>
    <w:rsid w:val="009D7523"/>
    <w:rsid w:val="009DE5AE"/>
    <w:rsid w:val="009E173E"/>
    <w:rsid w:val="009E2066"/>
    <w:rsid w:val="009E26C8"/>
    <w:rsid w:val="009E26D2"/>
    <w:rsid w:val="009E3115"/>
    <w:rsid w:val="009E3164"/>
    <w:rsid w:val="009E3393"/>
    <w:rsid w:val="009E3509"/>
    <w:rsid w:val="009E3DE9"/>
    <w:rsid w:val="009E4FA4"/>
    <w:rsid w:val="009E5A12"/>
    <w:rsid w:val="009E632D"/>
    <w:rsid w:val="009E666E"/>
    <w:rsid w:val="009E700A"/>
    <w:rsid w:val="009E7052"/>
    <w:rsid w:val="009E79D0"/>
    <w:rsid w:val="009F1521"/>
    <w:rsid w:val="009F1527"/>
    <w:rsid w:val="009F19C8"/>
    <w:rsid w:val="009F21D4"/>
    <w:rsid w:val="009F2A11"/>
    <w:rsid w:val="009F2E0B"/>
    <w:rsid w:val="009F3008"/>
    <w:rsid w:val="009F334E"/>
    <w:rsid w:val="009F40A8"/>
    <w:rsid w:val="009F4898"/>
    <w:rsid w:val="009F510D"/>
    <w:rsid w:val="009F55B7"/>
    <w:rsid w:val="009F5C0C"/>
    <w:rsid w:val="009F60CE"/>
    <w:rsid w:val="009F68AD"/>
    <w:rsid w:val="009F6FA5"/>
    <w:rsid w:val="009F700D"/>
    <w:rsid w:val="009F718B"/>
    <w:rsid w:val="009F76D5"/>
    <w:rsid w:val="009F7929"/>
    <w:rsid w:val="009F7DEB"/>
    <w:rsid w:val="009F7EFD"/>
    <w:rsid w:val="00A00C20"/>
    <w:rsid w:val="00A025C1"/>
    <w:rsid w:val="00A0277E"/>
    <w:rsid w:val="00A02921"/>
    <w:rsid w:val="00A02BF1"/>
    <w:rsid w:val="00A02E58"/>
    <w:rsid w:val="00A0328C"/>
    <w:rsid w:val="00A0441D"/>
    <w:rsid w:val="00A0446A"/>
    <w:rsid w:val="00A0469E"/>
    <w:rsid w:val="00A048D9"/>
    <w:rsid w:val="00A04D7D"/>
    <w:rsid w:val="00A0514D"/>
    <w:rsid w:val="00A05A0B"/>
    <w:rsid w:val="00A05C26"/>
    <w:rsid w:val="00A060D8"/>
    <w:rsid w:val="00A06BC3"/>
    <w:rsid w:val="00A07046"/>
    <w:rsid w:val="00A07529"/>
    <w:rsid w:val="00A1005A"/>
    <w:rsid w:val="00A10533"/>
    <w:rsid w:val="00A10902"/>
    <w:rsid w:val="00A10C51"/>
    <w:rsid w:val="00A11D1F"/>
    <w:rsid w:val="00A11E22"/>
    <w:rsid w:val="00A122FB"/>
    <w:rsid w:val="00A124C8"/>
    <w:rsid w:val="00A12875"/>
    <w:rsid w:val="00A12C90"/>
    <w:rsid w:val="00A137E5"/>
    <w:rsid w:val="00A139DF"/>
    <w:rsid w:val="00A13DC5"/>
    <w:rsid w:val="00A13EEB"/>
    <w:rsid w:val="00A14475"/>
    <w:rsid w:val="00A15A18"/>
    <w:rsid w:val="00A17755"/>
    <w:rsid w:val="00A17D0D"/>
    <w:rsid w:val="00A20159"/>
    <w:rsid w:val="00A20750"/>
    <w:rsid w:val="00A20F5B"/>
    <w:rsid w:val="00A21133"/>
    <w:rsid w:val="00A21400"/>
    <w:rsid w:val="00A217D1"/>
    <w:rsid w:val="00A21898"/>
    <w:rsid w:val="00A21DFA"/>
    <w:rsid w:val="00A224C5"/>
    <w:rsid w:val="00A228C8"/>
    <w:rsid w:val="00A23395"/>
    <w:rsid w:val="00A2339C"/>
    <w:rsid w:val="00A233B0"/>
    <w:rsid w:val="00A246E9"/>
    <w:rsid w:val="00A24E5B"/>
    <w:rsid w:val="00A25CFB"/>
    <w:rsid w:val="00A2778F"/>
    <w:rsid w:val="00A27D28"/>
    <w:rsid w:val="00A27E96"/>
    <w:rsid w:val="00A30846"/>
    <w:rsid w:val="00A3126B"/>
    <w:rsid w:val="00A319AE"/>
    <w:rsid w:val="00A31D91"/>
    <w:rsid w:val="00A31EBE"/>
    <w:rsid w:val="00A321A1"/>
    <w:rsid w:val="00A32BBB"/>
    <w:rsid w:val="00A32DEB"/>
    <w:rsid w:val="00A3320C"/>
    <w:rsid w:val="00A33C19"/>
    <w:rsid w:val="00A342B6"/>
    <w:rsid w:val="00A343AC"/>
    <w:rsid w:val="00A34745"/>
    <w:rsid w:val="00A365C5"/>
    <w:rsid w:val="00A36759"/>
    <w:rsid w:val="00A36CBA"/>
    <w:rsid w:val="00A378EC"/>
    <w:rsid w:val="00A37C15"/>
    <w:rsid w:val="00A4202C"/>
    <w:rsid w:val="00A42808"/>
    <w:rsid w:val="00A43199"/>
    <w:rsid w:val="00A43A9F"/>
    <w:rsid w:val="00A44280"/>
    <w:rsid w:val="00A4491A"/>
    <w:rsid w:val="00A44FB3"/>
    <w:rsid w:val="00A45098"/>
    <w:rsid w:val="00A46394"/>
    <w:rsid w:val="00A46C10"/>
    <w:rsid w:val="00A46D15"/>
    <w:rsid w:val="00A50217"/>
    <w:rsid w:val="00A507A6"/>
    <w:rsid w:val="00A509B5"/>
    <w:rsid w:val="00A50EE7"/>
    <w:rsid w:val="00A5110A"/>
    <w:rsid w:val="00A5123F"/>
    <w:rsid w:val="00A517B4"/>
    <w:rsid w:val="00A52A92"/>
    <w:rsid w:val="00A52D2E"/>
    <w:rsid w:val="00A53D33"/>
    <w:rsid w:val="00A53EF3"/>
    <w:rsid w:val="00A54221"/>
    <w:rsid w:val="00A54390"/>
    <w:rsid w:val="00A543B0"/>
    <w:rsid w:val="00A543B4"/>
    <w:rsid w:val="00A54A3E"/>
    <w:rsid w:val="00A55120"/>
    <w:rsid w:val="00A552C1"/>
    <w:rsid w:val="00A55D17"/>
    <w:rsid w:val="00A56719"/>
    <w:rsid w:val="00A5693D"/>
    <w:rsid w:val="00A5786B"/>
    <w:rsid w:val="00A60A2E"/>
    <w:rsid w:val="00A610D2"/>
    <w:rsid w:val="00A61125"/>
    <w:rsid w:val="00A6117E"/>
    <w:rsid w:val="00A6139B"/>
    <w:rsid w:val="00A61B92"/>
    <w:rsid w:val="00A622EE"/>
    <w:rsid w:val="00A63833"/>
    <w:rsid w:val="00A647AC"/>
    <w:rsid w:val="00A647B7"/>
    <w:rsid w:val="00A64C9B"/>
    <w:rsid w:val="00A65D64"/>
    <w:rsid w:val="00A66E00"/>
    <w:rsid w:val="00A6766C"/>
    <w:rsid w:val="00A67782"/>
    <w:rsid w:val="00A67AC4"/>
    <w:rsid w:val="00A67C91"/>
    <w:rsid w:val="00A702E4"/>
    <w:rsid w:val="00A70E7E"/>
    <w:rsid w:val="00A711E8"/>
    <w:rsid w:val="00A714B3"/>
    <w:rsid w:val="00A71942"/>
    <w:rsid w:val="00A725D7"/>
    <w:rsid w:val="00A739B4"/>
    <w:rsid w:val="00A7424C"/>
    <w:rsid w:val="00A75C83"/>
    <w:rsid w:val="00A760B0"/>
    <w:rsid w:val="00A764D8"/>
    <w:rsid w:val="00A7654D"/>
    <w:rsid w:val="00A80D08"/>
    <w:rsid w:val="00A80F0D"/>
    <w:rsid w:val="00A8136E"/>
    <w:rsid w:val="00A81C6D"/>
    <w:rsid w:val="00A8204F"/>
    <w:rsid w:val="00A821C1"/>
    <w:rsid w:val="00A823E5"/>
    <w:rsid w:val="00A82810"/>
    <w:rsid w:val="00A82B63"/>
    <w:rsid w:val="00A8383C"/>
    <w:rsid w:val="00A83B40"/>
    <w:rsid w:val="00A84092"/>
    <w:rsid w:val="00A8434A"/>
    <w:rsid w:val="00A8488E"/>
    <w:rsid w:val="00A84DB7"/>
    <w:rsid w:val="00A84FA5"/>
    <w:rsid w:val="00A85A4B"/>
    <w:rsid w:val="00A86B75"/>
    <w:rsid w:val="00A871DB"/>
    <w:rsid w:val="00A873A8"/>
    <w:rsid w:val="00A87545"/>
    <w:rsid w:val="00A87A7E"/>
    <w:rsid w:val="00A87B8A"/>
    <w:rsid w:val="00A87F33"/>
    <w:rsid w:val="00A87FFC"/>
    <w:rsid w:val="00A90255"/>
    <w:rsid w:val="00A9055B"/>
    <w:rsid w:val="00A90AAE"/>
    <w:rsid w:val="00A91187"/>
    <w:rsid w:val="00A915F9"/>
    <w:rsid w:val="00A917DD"/>
    <w:rsid w:val="00A91936"/>
    <w:rsid w:val="00A91C2C"/>
    <w:rsid w:val="00A92745"/>
    <w:rsid w:val="00A929A8"/>
    <w:rsid w:val="00A92DC9"/>
    <w:rsid w:val="00A92E3D"/>
    <w:rsid w:val="00A93A1B"/>
    <w:rsid w:val="00A9444E"/>
    <w:rsid w:val="00A94CAC"/>
    <w:rsid w:val="00A94F37"/>
    <w:rsid w:val="00A95147"/>
    <w:rsid w:val="00A95259"/>
    <w:rsid w:val="00A96331"/>
    <w:rsid w:val="00A96C66"/>
    <w:rsid w:val="00A96CEF"/>
    <w:rsid w:val="00A97B7A"/>
    <w:rsid w:val="00A97B87"/>
    <w:rsid w:val="00AA123A"/>
    <w:rsid w:val="00AA175B"/>
    <w:rsid w:val="00AA1DD1"/>
    <w:rsid w:val="00AA2040"/>
    <w:rsid w:val="00AA329A"/>
    <w:rsid w:val="00AA3A00"/>
    <w:rsid w:val="00AA3FCE"/>
    <w:rsid w:val="00AA4B0D"/>
    <w:rsid w:val="00AA6571"/>
    <w:rsid w:val="00AA6C2B"/>
    <w:rsid w:val="00AA7629"/>
    <w:rsid w:val="00AB0681"/>
    <w:rsid w:val="00AB0CD7"/>
    <w:rsid w:val="00AB0ECA"/>
    <w:rsid w:val="00AB15D1"/>
    <w:rsid w:val="00AB1B73"/>
    <w:rsid w:val="00AB1B95"/>
    <w:rsid w:val="00AB34BD"/>
    <w:rsid w:val="00AB3ADF"/>
    <w:rsid w:val="00AB423A"/>
    <w:rsid w:val="00AB4BD5"/>
    <w:rsid w:val="00AB4F72"/>
    <w:rsid w:val="00AB4F7D"/>
    <w:rsid w:val="00AB5924"/>
    <w:rsid w:val="00AB68C9"/>
    <w:rsid w:val="00AC12A3"/>
    <w:rsid w:val="00AC2BAF"/>
    <w:rsid w:val="00AC3401"/>
    <w:rsid w:val="00AC3EA6"/>
    <w:rsid w:val="00AC53E6"/>
    <w:rsid w:val="00AC54A9"/>
    <w:rsid w:val="00AC592F"/>
    <w:rsid w:val="00AC6613"/>
    <w:rsid w:val="00AC6CB8"/>
    <w:rsid w:val="00AC6CDD"/>
    <w:rsid w:val="00AC7893"/>
    <w:rsid w:val="00AC7941"/>
    <w:rsid w:val="00AC7A1D"/>
    <w:rsid w:val="00AC7B6B"/>
    <w:rsid w:val="00AD0410"/>
    <w:rsid w:val="00AD0A12"/>
    <w:rsid w:val="00AD0E2D"/>
    <w:rsid w:val="00AD1C36"/>
    <w:rsid w:val="00AD1DAC"/>
    <w:rsid w:val="00AD1EA8"/>
    <w:rsid w:val="00AD20C8"/>
    <w:rsid w:val="00AD21AA"/>
    <w:rsid w:val="00AD35AB"/>
    <w:rsid w:val="00AD35E9"/>
    <w:rsid w:val="00AD3DBE"/>
    <w:rsid w:val="00AD43A9"/>
    <w:rsid w:val="00AD4526"/>
    <w:rsid w:val="00AD4985"/>
    <w:rsid w:val="00AD5093"/>
    <w:rsid w:val="00AD5E18"/>
    <w:rsid w:val="00AD6312"/>
    <w:rsid w:val="00AD6449"/>
    <w:rsid w:val="00AD6575"/>
    <w:rsid w:val="00AD6E18"/>
    <w:rsid w:val="00AD6F4C"/>
    <w:rsid w:val="00AD7185"/>
    <w:rsid w:val="00AD7414"/>
    <w:rsid w:val="00AD7E4C"/>
    <w:rsid w:val="00AE1211"/>
    <w:rsid w:val="00AE1366"/>
    <w:rsid w:val="00AE1C20"/>
    <w:rsid w:val="00AE2162"/>
    <w:rsid w:val="00AE2453"/>
    <w:rsid w:val="00AE246C"/>
    <w:rsid w:val="00AE3042"/>
    <w:rsid w:val="00AE3079"/>
    <w:rsid w:val="00AE3220"/>
    <w:rsid w:val="00AE3829"/>
    <w:rsid w:val="00AE40C9"/>
    <w:rsid w:val="00AE5458"/>
    <w:rsid w:val="00AE6F40"/>
    <w:rsid w:val="00AE6F7E"/>
    <w:rsid w:val="00AF02A3"/>
    <w:rsid w:val="00AF0B12"/>
    <w:rsid w:val="00AF0BB7"/>
    <w:rsid w:val="00AF0C82"/>
    <w:rsid w:val="00AF1640"/>
    <w:rsid w:val="00AF26BD"/>
    <w:rsid w:val="00AF26DB"/>
    <w:rsid w:val="00AF289B"/>
    <w:rsid w:val="00AF29B1"/>
    <w:rsid w:val="00AF360A"/>
    <w:rsid w:val="00AF36C7"/>
    <w:rsid w:val="00AF49B1"/>
    <w:rsid w:val="00AF4AB4"/>
    <w:rsid w:val="00AF54DB"/>
    <w:rsid w:val="00AF780B"/>
    <w:rsid w:val="00AF7C5E"/>
    <w:rsid w:val="00AF7CE5"/>
    <w:rsid w:val="00B00064"/>
    <w:rsid w:val="00B0022C"/>
    <w:rsid w:val="00B00509"/>
    <w:rsid w:val="00B00A6E"/>
    <w:rsid w:val="00B00B15"/>
    <w:rsid w:val="00B013C4"/>
    <w:rsid w:val="00B014B2"/>
    <w:rsid w:val="00B018DC"/>
    <w:rsid w:val="00B01E25"/>
    <w:rsid w:val="00B02488"/>
    <w:rsid w:val="00B02CAE"/>
    <w:rsid w:val="00B03193"/>
    <w:rsid w:val="00B032FD"/>
    <w:rsid w:val="00B03395"/>
    <w:rsid w:val="00B03CE1"/>
    <w:rsid w:val="00B03E2A"/>
    <w:rsid w:val="00B04186"/>
    <w:rsid w:val="00B04C2D"/>
    <w:rsid w:val="00B0598A"/>
    <w:rsid w:val="00B05A02"/>
    <w:rsid w:val="00B06015"/>
    <w:rsid w:val="00B06B33"/>
    <w:rsid w:val="00B0778B"/>
    <w:rsid w:val="00B07DD4"/>
    <w:rsid w:val="00B10150"/>
    <w:rsid w:val="00B1055C"/>
    <w:rsid w:val="00B10D97"/>
    <w:rsid w:val="00B113AF"/>
    <w:rsid w:val="00B115E2"/>
    <w:rsid w:val="00B11A82"/>
    <w:rsid w:val="00B11AD9"/>
    <w:rsid w:val="00B11CFF"/>
    <w:rsid w:val="00B11E45"/>
    <w:rsid w:val="00B1221F"/>
    <w:rsid w:val="00B124C9"/>
    <w:rsid w:val="00B12659"/>
    <w:rsid w:val="00B12CBB"/>
    <w:rsid w:val="00B12EB5"/>
    <w:rsid w:val="00B133EB"/>
    <w:rsid w:val="00B13794"/>
    <w:rsid w:val="00B138A0"/>
    <w:rsid w:val="00B138FA"/>
    <w:rsid w:val="00B13F5E"/>
    <w:rsid w:val="00B15170"/>
    <w:rsid w:val="00B1536B"/>
    <w:rsid w:val="00B1557C"/>
    <w:rsid w:val="00B155C9"/>
    <w:rsid w:val="00B15A9C"/>
    <w:rsid w:val="00B1659F"/>
    <w:rsid w:val="00B16754"/>
    <w:rsid w:val="00B1683A"/>
    <w:rsid w:val="00B169C7"/>
    <w:rsid w:val="00B17BDA"/>
    <w:rsid w:val="00B20792"/>
    <w:rsid w:val="00B20AD3"/>
    <w:rsid w:val="00B2175D"/>
    <w:rsid w:val="00B21776"/>
    <w:rsid w:val="00B21CCB"/>
    <w:rsid w:val="00B22E0C"/>
    <w:rsid w:val="00B22E85"/>
    <w:rsid w:val="00B2304B"/>
    <w:rsid w:val="00B2364D"/>
    <w:rsid w:val="00B23834"/>
    <w:rsid w:val="00B23E34"/>
    <w:rsid w:val="00B241A1"/>
    <w:rsid w:val="00B243DE"/>
    <w:rsid w:val="00B24454"/>
    <w:rsid w:val="00B2589F"/>
    <w:rsid w:val="00B25E1D"/>
    <w:rsid w:val="00B25FA8"/>
    <w:rsid w:val="00B268A4"/>
    <w:rsid w:val="00B304E1"/>
    <w:rsid w:val="00B3065D"/>
    <w:rsid w:val="00B307D4"/>
    <w:rsid w:val="00B3124A"/>
    <w:rsid w:val="00B3136C"/>
    <w:rsid w:val="00B314D2"/>
    <w:rsid w:val="00B31BB0"/>
    <w:rsid w:val="00B31C08"/>
    <w:rsid w:val="00B322A2"/>
    <w:rsid w:val="00B328F2"/>
    <w:rsid w:val="00B3311E"/>
    <w:rsid w:val="00B3325C"/>
    <w:rsid w:val="00B33A8B"/>
    <w:rsid w:val="00B3440C"/>
    <w:rsid w:val="00B3478F"/>
    <w:rsid w:val="00B34922"/>
    <w:rsid w:val="00B36477"/>
    <w:rsid w:val="00B36B6F"/>
    <w:rsid w:val="00B3725B"/>
    <w:rsid w:val="00B37717"/>
    <w:rsid w:val="00B37A85"/>
    <w:rsid w:val="00B40679"/>
    <w:rsid w:val="00B418DF"/>
    <w:rsid w:val="00B419A7"/>
    <w:rsid w:val="00B42598"/>
    <w:rsid w:val="00B43775"/>
    <w:rsid w:val="00B4382C"/>
    <w:rsid w:val="00B43CB5"/>
    <w:rsid w:val="00B44120"/>
    <w:rsid w:val="00B4448D"/>
    <w:rsid w:val="00B44A56"/>
    <w:rsid w:val="00B45FD6"/>
    <w:rsid w:val="00B460CD"/>
    <w:rsid w:val="00B46B55"/>
    <w:rsid w:val="00B46C73"/>
    <w:rsid w:val="00B47ABD"/>
    <w:rsid w:val="00B50BF3"/>
    <w:rsid w:val="00B51130"/>
    <w:rsid w:val="00B51B6A"/>
    <w:rsid w:val="00B52749"/>
    <w:rsid w:val="00B531F4"/>
    <w:rsid w:val="00B53344"/>
    <w:rsid w:val="00B53516"/>
    <w:rsid w:val="00B537EE"/>
    <w:rsid w:val="00B53D93"/>
    <w:rsid w:val="00B5415E"/>
    <w:rsid w:val="00B54444"/>
    <w:rsid w:val="00B54508"/>
    <w:rsid w:val="00B554F5"/>
    <w:rsid w:val="00B55AA2"/>
    <w:rsid w:val="00B55F0E"/>
    <w:rsid w:val="00B55FB4"/>
    <w:rsid w:val="00B56128"/>
    <w:rsid w:val="00B56187"/>
    <w:rsid w:val="00B5689C"/>
    <w:rsid w:val="00B56D6C"/>
    <w:rsid w:val="00B57343"/>
    <w:rsid w:val="00B57737"/>
    <w:rsid w:val="00B57A02"/>
    <w:rsid w:val="00B57FB2"/>
    <w:rsid w:val="00B6071F"/>
    <w:rsid w:val="00B60D44"/>
    <w:rsid w:val="00B613CD"/>
    <w:rsid w:val="00B61FA3"/>
    <w:rsid w:val="00B62145"/>
    <w:rsid w:val="00B62344"/>
    <w:rsid w:val="00B628D0"/>
    <w:rsid w:val="00B62DDA"/>
    <w:rsid w:val="00B630FD"/>
    <w:rsid w:val="00B64007"/>
    <w:rsid w:val="00B642CB"/>
    <w:rsid w:val="00B64A17"/>
    <w:rsid w:val="00B64B61"/>
    <w:rsid w:val="00B65753"/>
    <w:rsid w:val="00B65A5C"/>
    <w:rsid w:val="00B664BB"/>
    <w:rsid w:val="00B6699F"/>
    <w:rsid w:val="00B66F55"/>
    <w:rsid w:val="00B67173"/>
    <w:rsid w:val="00B67C6C"/>
    <w:rsid w:val="00B67DD3"/>
    <w:rsid w:val="00B70726"/>
    <w:rsid w:val="00B71299"/>
    <w:rsid w:val="00B71396"/>
    <w:rsid w:val="00B71C4A"/>
    <w:rsid w:val="00B71D44"/>
    <w:rsid w:val="00B721F7"/>
    <w:rsid w:val="00B72CDD"/>
    <w:rsid w:val="00B72DB7"/>
    <w:rsid w:val="00B73FB0"/>
    <w:rsid w:val="00B74D78"/>
    <w:rsid w:val="00B74F60"/>
    <w:rsid w:val="00B7531A"/>
    <w:rsid w:val="00B754C6"/>
    <w:rsid w:val="00B75E32"/>
    <w:rsid w:val="00B76C41"/>
    <w:rsid w:val="00B775AE"/>
    <w:rsid w:val="00B8072D"/>
    <w:rsid w:val="00B807D1"/>
    <w:rsid w:val="00B80D1B"/>
    <w:rsid w:val="00B812E6"/>
    <w:rsid w:val="00B82334"/>
    <w:rsid w:val="00B8281F"/>
    <w:rsid w:val="00B82EE9"/>
    <w:rsid w:val="00B83047"/>
    <w:rsid w:val="00B835A7"/>
    <w:rsid w:val="00B836B0"/>
    <w:rsid w:val="00B83E6B"/>
    <w:rsid w:val="00B845AA"/>
    <w:rsid w:val="00B84790"/>
    <w:rsid w:val="00B84868"/>
    <w:rsid w:val="00B84A28"/>
    <w:rsid w:val="00B84C44"/>
    <w:rsid w:val="00B84C6C"/>
    <w:rsid w:val="00B8545F"/>
    <w:rsid w:val="00B87032"/>
    <w:rsid w:val="00B90281"/>
    <w:rsid w:val="00B9069A"/>
    <w:rsid w:val="00B9092A"/>
    <w:rsid w:val="00B9171C"/>
    <w:rsid w:val="00B93154"/>
    <w:rsid w:val="00B9331E"/>
    <w:rsid w:val="00B94CD7"/>
    <w:rsid w:val="00B954FB"/>
    <w:rsid w:val="00B95F30"/>
    <w:rsid w:val="00B96379"/>
    <w:rsid w:val="00B96464"/>
    <w:rsid w:val="00B967CD"/>
    <w:rsid w:val="00B96DC7"/>
    <w:rsid w:val="00B97025"/>
    <w:rsid w:val="00B972B0"/>
    <w:rsid w:val="00B973F8"/>
    <w:rsid w:val="00B9796D"/>
    <w:rsid w:val="00BA157B"/>
    <w:rsid w:val="00BA1D67"/>
    <w:rsid w:val="00BA3477"/>
    <w:rsid w:val="00BA36D5"/>
    <w:rsid w:val="00BA405D"/>
    <w:rsid w:val="00BA4B8A"/>
    <w:rsid w:val="00BA4F6B"/>
    <w:rsid w:val="00BA51F8"/>
    <w:rsid w:val="00BA582A"/>
    <w:rsid w:val="00BA5AF6"/>
    <w:rsid w:val="00BA6257"/>
    <w:rsid w:val="00BA674E"/>
    <w:rsid w:val="00BA6A7D"/>
    <w:rsid w:val="00BA6B48"/>
    <w:rsid w:val="00BA6E34"/>
    <w:rsid w:val="00BA6E55"/>
    <w:rsid w:val="00BB0277"/>
    <w:rsid w:val="00BB0AA0"/>
    <w:rsid w:val="00BB0B1E"/>
    <w:rsid w:val="00BB0C16"/>
    <w:rsid w:val="00BB124A"/>
    <w:rsid w:val="00BB1CC3"/>
    <w:rsid w:val="00BB1DE4"/>
    <w:rsid w:val="00BB2819"/>
    <w:rsid w:val="00BB31B4"/>
    <w:rsid w:val="00BB3291"/>
    <w:rsid w:val="00BB37D7"/>
    <w:rsid w:val="00BB3BC4"/>
    <w:rsid w:val="00BB466C"/>
    <w:rsid w:val="00BB48ED"/>
    <w:rsid w:val="00BB4D24"/>
    <w:rsid w:val="00BB5E71"/>
    <w:rsid w:val="00BB65B6"/>
    <w:rsid w:val="00BB6ABA"/>
    <w:rsid w:val="00BB6CEA"/>
    <w:rsid w:val="00BB71E6"/>
    <w:rsid w:val="00BC0C54"/>
    <w:rsid w:val="00BC1671"/>
    <w:rsid w:val="00BC1D5C"/>
    <w:rsid w:val="00BC2AAB"/>
    <w:rsid w:val="00BC3842"/>
    <w:rsid w:val="00BC3D83"/>
    <w:rsid w:val="00BC3E16"/>
    <w:rsid w:val="00BC3E2A"/>
    <w:rsid w:val="00BC4927"/>
    <w:rsid w:val="00BC4C28"/>
    <w:rsid w:val="00BC5478"/>
    <w:rsid w:val="00BC667D"/>
    <w:rsid w:val="00BC6C20"/>
    <w:rsid w:val="00BC6CAC"/>
    <w:rsid w:val="00BC76E5"/>
    <w:rsid w:val="00BC7F33"/>
    <w:rsid w:val="00BD0350"/>
    <w:rsid w:val="00BD0EDB"/>
    <w:rsid w:val="00BD166A"/>
    <w:rsid w:val="00BD1C20"/>
    <w:rsid w:val="00BD2188"/>
    <w:rsid w:val="00BD239D"/>
    <w:rsid w:val="00BD301A"/>
    <w:rsid w:val="00BD33D7"/>
    <w:rsid w:val="00BD416F"/>
    <w:rsid w:val="00BD4238"/>
    <w:rsid w:val="00BD44D0"/>
    <w:rsid w:val="00BD4B70"/>
    <w:rsid w:val="00BD4F15"/>
    <w:rsid w:val="00BD6D5D"/>
    <w:rsid w:val="00BD7472"/>
    <w:rsid w:val="00BD7730"/>
    <w:rsid w:val="00BD7C91"/>
    <w:rsid w:val="00BE0970"/>
    <w:rsid w:val="00BE2881"/>
    <w:rsid w:val="00BE2C8F"/>
    <w:rsid w:val="00BE305A"/>
    <w:rsid w:val="00BE47DD"/>
    <w:rsid w:val="00BE584C"/>
    <w:rsid w:val="00BE5BE3"/>
    <w:rsid w:val="00BE5C16"/>
    <w:rsid w:val="00BE5E00"/>
    <w:rsid w:val="00BE5EEA"/>
    <w:rsid w:val="00BE73FB"/>
    <w:rsid w:val="00BE74B6"/>
    <w:rsid w:val="00BE7F9B"/>
    <w:rsid w:val="00BF006E"/>
    <w:rsid w:val="00BF02F5"/>
    <w:rsid w:val="00BF03C9"/>
    <w:rsid w:val="00BF0785"/>
    <w:rsid w:val="00BF09DD"/>
    <w:rsid w:val="00BF0CEA"/>
    <w:rsid w:val="00BF11C2"/>
    <w:rsid w:val="00BF17EC"/>
    <w:rsid w:val="00BF2286"/>
    <w:rsid w:val="00BF27A7"/>
    <w:rsid w:val="00BF3220"/>
    <w:rsid w:val="00BF3A85"/>
    <w:rsid w:val="00BF4323"/>
    <w:rsid w:val="00BF49BF"/>
    <w:rsid w:val="00BF4BAD"/>
    <w:rsid w:val="00BF514B"/>
    <w:rsid w:val="00BF51B9"/>
    <w:rsid w:val="00BF545B"/>
    <w:rsid w:val="00BF5538"/>
    <w:rsid w:val="00BF5790"/>
    <w:rsid w:val="00BF5972"/>
    <w:rsid w:val="00BF59EF"/>
    <w:rsid w:val="00BF6DED"/>
    <w:rsid w:val="00BF7FD6"/>
    <w:rsid w:val="00C0082B"/>
    <w:rsid w:val="00C00B38"/>
    <w:rsid w:val="00C00C72"/>
    <w:rsid w:val="00C015DA"/>
    <w:rsid w:val="00C0173D"/>
    <w:rsid w:val="00C01CA7"/>
    <w:rsid w:val="00C02481"/>
    <w:rsid w:val="00C028BC"/>
    <w:rsid w:val="00C047F0"/>
    <w:rsid w:val="00C05B63"/>
    <w:rsid w:val="00C05B6E"/>
    <w:rsid w:val="00C062E9"/>
    <w:rsid w:val="00C066AB"/>
    <w:rsid w:val="00C06A8D"/>
    <w:rsid w:val="00C06B55"/>
    <w:rsid w:val="00C06C29"/>
    <w:rsid w:val="00C076AE"/>
    <w:rsid w:val="00C10506"/>
    <w:rsid w:val="00C10850"/>
    <w:rsid w:val="00C10DCD"/>
    <w:rsid w:val="00C10E22"/>
    <w:rsid w:val="00C11316"/>
    <w:rsid w:val="00C116C3"/>
    <w:rsid w:val="00C125B0"/>
    <w:rsid w:val="00C133F1"/>
    <w:rsid w:val="00C14FF4"/>
    <w:rsid w:val="00C15239"/>
    <w:rsid w:val="00C15A7A"/>
    <w:rsid w:val="00C1626D"/>
    <w:rsid w:val="00C1674E"/>
    <w:rsid w:val="00C1697B"/>
    <w:rsid w:val="00C16F53"/>
    <w:rsid w:val="00C16F7A"/>
    <w:rsid w:val="00C174AF"/>
    <w:rsid w:val="00C17956"/>
    <w:rsid w:val="00C17B57"/>
    <w:rsid w:val="00C17D42"/>
    <w:rsid w:val="00C2067C"/>
    <w:rsid w:val="00C2089F"/>
    <w:rsid w:val="00C21092"/>
    <w:rsid w:val="00C21477"/>
    <w:rsid w:val="00C21E57"/>
    <w:rsid w:val="00C22706"/>
    <w:rsid w:val="00C22C08"/>
    <w:rsid w:val="00C231F6"/>
    <w:rsid w:val="00C233E7"/>
    <w:rsid w:val="00C2407E"/>
    <w:rsid w:val="00C24B2F"/>
    <w:rsid w:val="00C26811"/>
    <w:rsid w:val="00C302F1"/>
    <w:rsid w:val="00C30340"/>
    <w:rsid w:val="00C311B8"/>
    <w:rsid w:val="00C31224"/>
    <w:rsid w:val="00C31777"/>
    <w:rsid w:val="00C31C3E"/>
    <w:rsid w:val="00C3217B"/>
    <w:rsid w:val="00C32E37"/>
    <w:rsid w:val="00C32E64"/>
    <w:rsid w:val="00C33877"/>
    <w:rsid w:val="00C33E67"/>
    <w:rsid w:val="00C34D06"/>
    <w:rsid w:val="00C3550C"/>
    <w:rsid w:val="00C35901"/>
    <w:rsid w:val="00C35BD7"/>
    <w:rsid w:val="00C35C39"/>
    <w:rsid w:val="00C35E12"/>
    <w:rsid w:val="00C35F34"/>
    <w:rsid w:val="00C35FEF"/>
    <w:rsid w:val="00C36EA5"/>
    <w:rsid w:val="00C37C75"/>
    <w:rsid w:val="00C37C96"/>
    <w:rsid w:val="00C37FD6"/>
    <w:rsid w:val="00C40229"/>
    <w:rsid w:val="00C40882"/>
    <w:rsid w:val="00C413F5"/>
    <w:rsid w:val="00C41A75"/>
    <w:rsid w:val="00C41DAC"/>
    <w:rsid w:val="00C41E2C"/>
    <w:rsid w:val="00C4206E"/>
    <w:rsid w:val="00C421A3"/>
    <w:rsid w:val="00C436B5"/>
    <w:rsid w:val="00C43D4E"/>
    <w:rsid w:val="00C44780"/>
    <w:rsid w:val="00C451E3"/>
    <w:rsid w:val="00C45963"/>
    <w:rsid w:val="00C461A6"/>
    <w:rsid w:val="00C464BB"/>
    <w:rsid w:val="00C46586"/>
    <w:rsid w:val="00C4704E"/>
    <w:rsid w:val="00C472C5"/>
    <w:rsid w:val="00C473E6"/>
    <w:rsid w:val="00C50472"/>
    <w:rsid w:val="00C50963"/>
    <w:rsid w:val="00C51B3F"/>
    <w:rsid w:val="00C51C16"/>
    <w:rsid w:val="00C51FA2"/>
    <w:rsid w:val="00C5293C"/>
    <w:rsid w:val="00C52BE0"/>
    <w:rsid w:val="00C53175"/>
    <w:rsid w:val="00C533F3"/>
    <w:rsid w:val="00C54983"/>
    <w:rsid w:val="00C54A53"/>
    <w:rsid w:val="00C54F5C"/>
    <w:rsid w:val="00C55355"/>
    <w:rsid w:val="00C557A4"/>
    <w:rsid w:val="00C56104"/>
    <w:rsid w:val="00C56916"/>
    <w:rsid w:val="00C57146"/>
    <w:rsid w:val="00C57607"/>
    <w:rsid w:val="00C57ADB"/>
    <w:rsid w:val="00C60EF2"/>
    <w:rsid w:val="00C613BD"/>
    <w:rsid w:val="00C61ECF"/>
    <w:rsid w:val="00C62577"/>
    <w:rsid w:val="00C62A53"/>
    <w:rsid w:val="00C6392F"/>
    <w:rsid w:val="00C639B5"/>
    <w:rsid w:val="00C63C69"/>
    <w:rsid w:val="00C64488"/>
    <w:rsid w:val="00C66446"/>
    <w:rsid w:val="00C66E33"/>
    <w:rsid w:val="00C7045A"/>
    <w:rsid w:val="00C707D3"/>
    <w:rsid w:val="00C71008"/>
    <w:rsid w:val="00C71459"/>
    <w:rsid w:val="00C718EA"/>
    <w:rsid w:val="00C72420"/>
    <w:rsid w:val="00C72565"/>
    <w:rsid w:val="00C73B45"/>
    <w:rsid w:val="00C73EE7"/>
    <w:rsid w:val="00C74107"/>
    <w:rsid w:val="00C746AA"/>
    <w:rsid w:val="00C7491C"/>
    <w:rsid w:val="00C74CCB"/>
    <w:rsid w:val="00C74F53"/>
    <w:rsid w:val="00C7562D"/>
    <w:rsid w:val="00C75712"/>
    <w:rsid w:val="00C7587B"/>
    <w:rsid w:val="00C75B4E"/>
    <w:rsid w:val="00C774A8"/>
    <w:rsid w:val="00C80298"/>
    <w:rsid w:val="00C8098E"/>
    <w:rsid w:val="00C80A9A"/>
    <w:rsid w:val="00C80B9E"/>
    <w:rsid w:val="00C810E4"/>
    <w:rsid w:val="00C81709"/>
    <w:rsid w:val="00C81F11"/>
    <w:rsid w:val="00C81FCF"/>
    <w:rsid w:val="00C82B3D"/>
    <w:rsid w:val="00C82B64"/>
    <w:rsid w:val="00C82C6C"/>
    <w:rsid w:val="00C83BAE"/>
    <w:rsid w:val="00C843A0"/>
    <w:rsid w:val="00C84586"/>
    <w:rsid w:val="00C847EA"/>
    <w:rsid w:val="00C85414"/>
    <w:rsid w:val="00C855AD"/>
    <w:rsid w:val="00C85976"/>
    <w:rsid w:val="00C85A56"/>
    <w:rsid w:val="00C8650C"/>
    <w:rsid w:val="00C86CB8"/>
    <w:rsid w:val="00C87813"/>
    <w:rsid w:val="00C87944"/>
    <w:rsid w:val="00C90045"/>
    <w:rsid w:val="00C90876"/>
    <w:rsid w:val="00C90D1D"/>
    <w:rsid w:val="00C914AA"/>
    <w:rsid w:val="00C91D67"/>
    <w:rsid w:val="00C92021"/>
    <w:rsid w:val="00C92436"/>
    <w:rsid w:val="00C925D3"/>
    <w:rsid w:val="00C92A2A"/>
    <w:rsid w:val="00C931D6"/>
    <w:rsid w:val="00C93662"/>
    <w:rsid w:val="00C93845"/>
    <w:rsid w:val="00C93878"/>
    <w:rsid w:val="00C93C6D"/>
    <w:rsid w:val="00C93E8B"/>
    <w:rsid w:val="00C945D6"/>
    <w:rsid w:val="00C948DE"/>
    <w:rsid w:val="00C94A0E"/>
    <w:rsid w:val="00C94AF7"/>
    <w:rsid w:val="00C95876"/>
    <w:rsid w:val="00C95ECE"/>
    <w:rsid w:val="00C96271"/>
    <w:rsid w:val="00C963FA"/>
    <w:rsid w:val="00C96CA7"/>
    <w:rsid w:val="00CA1068"/>
    <w:rsid w:val="00CA1A13"/>
    <w:rsid w:val="00CA21E3"/>
    <w:rsid w:val="00CA2487"/>
    <w:rsid w:val="00CA26D4"/>
    <w:rsid w:val="00CA3281"/>
    <w:rsid w:val="00CA34D5"/>
    <w:rsid w:val="00CA386D"/>
    <w:rsid w:val="00CA4171"/>
    <w:rsid w:val="00CA451A"/>
    <w:rsid w:val="00CA45B4"/>
    <w:rsid w:val="00CA47D1"/>
    <w:rsid w:val="00CA4F62"/>
    <w:rsid w:val="00CA569B"/>
    <w:rsid w:val="00CA56EA"/>
    <w:rsid w:val="00CA57E9"/>
    <w:rsid w:val="00CA5F89"/>
    <w:rsid w:val="00CA60B7"/>
    <w:rsid w:val="00CA6233"/>
    <w:rsid w:val="00CA63D1"/>
    <w:rsid w:val="00CA6B90"/>
    <w:rsid w:val="00CA73FC"/>
    <w:rsid w:val="00CA776F"/>
    <w:rsid w:val="00CA7B15"/>
    <w:rsid w:val="00CB028F"/>
    <w:rsid w:val="00CB0698"/>
    <w:rsid w:val="00CB0C89"/>
    <w:rsid w:val="00CB13C1"/>
    <w:rsid w:val="00CB14A0"/>
    <w:rsid w:val="00CB192D"/>
    <w:rsid w:val="00CB37ED"/>
    <w:rsid w:val="00CB3EB4"/>
    <w:rsid w:val="00CB40D8"/>
    <w:rsid w:val="00CB4623"/>
    <w:rsid w:val="00CB516A"/>
    <w:rsid w:val="00CB52D9"/>
    <w:rsid w:val="00CB5FBD"/>
    <w:rsid w:val="00CB716B"/>
    <w:rsid w:val="00CC06EC"/>
    <w:rsid w:val="00CC08FE"/>
    <w:rsid w:val="00CC2015"/>
    <w:rsid w:val="00CC220F"/>
    <w:rsid w:val="00CC24F3"/>
    <w:rsid w:val="00CC29C4"/>
    <w:rsid w:val="00CC30AA"/>
    <w:rsid w:val="00CC320C"/>
    <w:rsid w:val="00CC3820"/>
    <w:rsid w:val="00CC3A06"/>
    <w:rsid w:val="00CC4656"/>
    <w:rsid w:val="00CC4A93"/>
    <w:rsid w:val="00CC567A"/>
    <w:rsid w:val="00CC5FC8"/>
    <w:rsid w:val="00CC6384"/>
    <w:rsid w:val="00CC6EED"/>
    <w:rsid w:val="00CC7BFF"/>
    <w:rsid w:val="00CC7FC3"/>
    <w:rsid w:val="00CD038A"/>
    <w:rsid w:val="00CD05BE"/>
    <w:rsid w:val="00CD06C2"/>
    <w:rsid w:val="00CD11C9"/>
    <w:rsid w:val="00CD1BF3"/>
    <w:rsid w:val="00CD1F69"/>
    <w:rsid w:val="00CD1FB9"/>
    <w:rsid w:val="00CD214E"/>
    <w:rsid w:val="00CD2891"/>
    <w:rsid w:val="00CD2FA1"/>
    <w:rsid w:val="00CD3763"/>
    <w:rsid w:val="00CD3876"/>
    <w:rsid w:val="00CD4C4B"/>
    <w:rsid w:val="00CD4DAA"/>
    <w:rsid w:val="00CD571E"/>
    <w:rsid w:val="00CD5DF2"/>
    <w:rsid w:val="00CD5E3B"/>
    <w:rsid w:val="00CD6035"/>
    <w:rsid w:val="00CD690A"/>
    <w:rsid w:val="00CD6FEE"/>
    <w:rsid w:val="00CD7492"/>
    <w:rsid w:val="00CD7B5B"/>
    <w:rsid w:val="00CE0315"/>
    <w:rsid w:val="00CE033F"/>
    <w:rsid w:val="00CE12BB"/>
    <w:rsid w:val="00CE1EA1"/>
    <w:rsid w:val="00CE203B"/>
    <w:rsid w:val="00CE3234"/>
    <w:rsid w:val="00CE3823"/>
    <w:rsid w:val="00CE3ADF"/>
    <w:rsid w:val="00CE45DF"/>
    <w:rsid w:val="00CE4911"/>
    <w:rsid w:val="00CE4AEF"/>
    <w:rsid w:val="00CE4C54"/>
    <w:rsid w:val="00CE4DC7"/>
    <w:rsid w:val="00CE5F2F"/>
    <w:rsid w:val="00CE668E"/>
    <w:rsid w:val="00CE7BBC"/>
    <w:rsid w:val="00CF027C"/>
    <w:rsid w:val="00CF04C6"/>
    <w:rsid w:val="00CF05A3"/>
    <w:rsid w:val="00CF06FC"/>
    <w:rsid w:val="00CF090A"/>
    <w:rsid w:val="00CF0B1B"/>
    <w:rsid w:val="00CF0CA3"/>
    <w:rsid w:val="00CF111F"/>
    <w:rsid w:val="00CF192F"/>
    <w:rsid w:val="00CF1C55"/>
    <w:rsid w:val="00CF3A39"/>
    <w:rsid w:val="00CF4F6A"/>
    <w:rsid w:val="00CF4FEB"/>
    <w:rsid w:val="00CF5479"/>
    <w:rsid w:val="00CF60C6"/>
    <w:rsid w:val="00CF62A0"/>
    <w:rsid w:val="00CF71F3"/>
    <w:rsid w:val="00CF73A1"/>
    <w:rsid w:val="00CF767D"/>
    <w:rsid w:val="00CF788E"/>
    <w:rsid w:val="00D003F0"/>
    <w:rsid w:val="00D01000"/>
    <w:rsid w:val="00D01650"/>
    <w:rsid w:val="00D01673"/>
    <w:rsid w:val="00D01903"/>
    <w:rsid w:val="00D01EF3"/>
    <w:rsid w:val="00D028E9"/>
    <w:rsid w:val="00D032E7"/>
    <w:rsid w:val="00D0374F"/>
    <w:rsid w:val="00D040B8"/>
    <w:rsid w:val="00D0451F"/>
    <w:rsid w:val="00D06593"/>
    <w:rsid w:val="00D07A5B"/>
    <w:rsid w:val="00D101C6"/>
    <w:rsid w:val="00D10378"/>
    <w:rsid w:val="00D106F0"/>
    <w:rsid w:val="00D10D23"/>
    <w:rsid w:val="00D111DF"/>
    <w:rsid w:val="00D113B2"/>
    <w:rsid w:val="00D11B01"/>
    <w:rsid w:val="00D1369E"/>
    <w:rsid w:val="00D137DA"/>
    <w:rsid w:val="00D140AC"/>
    <w:rsid w:val="00D1480A"/>
    <w:rsid w:val="00D14B4C"/>
    <w:rsid w:val="00D14F6B"/>
    <w:rsid w:val="00D1540A"/>
    <w:rsid w:val="00D15953"/>
    <w:rsid w:val="00D15F6B"/>
    <w:rsid w:val="00D15F90"/>
    <w:rsid w:val="00D162C6"/>
    <w:rsid w:val="00D16436"/>
    <w:rsid w:val="00D165A4"/>
    <w:rsid w:val="00D16A13"/>
    <w:rsid w:val="00D17395"/>
    <w:rsid w:val="00D17469"/>
    <w:rsid w:val="00D17750"/>
    <w:rsid w:val="00D20041"/>
    <w:rsid w:val="00D201A2"/>
    <w:rsid w:val="00D2042D"/>
    <w:rsid w:val="00D204FE"/>
    <w:rsid w:val="00D21CD4"/>
    <w:rsid w:val="00D21D9B"/>
    <w:rsid w:val="00D22194"/>
    <w:rsid w:val="00D22AD8"/>
    <w:rsid w:val="00D23ADA"/>
    <w:rsid w:val="00D23C70"/>
    <w:rsid w:val="00D23E77"/>
    <w:rsid w:val="00D24BA9"/>
    <w:rsid w:val="00D24C5B"/>
    <w:rsid w:val="00D24EE8"/>
    <w:rsid w:val="00D25C64"/>
    <w:rsid w:val="00D26538"/>
    <w:rsid w:val="00D26685"/>
    <w:rsid w:val="00D26943"/>
    <w:rsid w:val="00D310EB"/>
    <w:rsid w:val="00D315B4"/>
    <w:rsid w:val="00D319A4"/>
    <w:rsid w:val="00D319C5"/>
    <w:rsid w:val="00D31CFF"/>
    <w:rsid w:val="00D3293A"/>
    <w:rsid w:val="00D3299A"/>
    <w:rsid w:val="00D32EE0"/>
    <w:rsid w:val="00D33589"/>
    <w:rsid w:val="00D3375A"/>
    <w:rsid w:val="00D33C27"/>
    <w:rsid w:val="00D33CB3"/>
    <w:rsid w:val="00D33EAA"/>
    <w:rsid w:val="00D33FCE"/>
    <w:rsid w:val="00D346EC"/>
    <w:rsid w:val="00D351B7"/>
    <w:rsid w:val="00D35848"/>
    <w:rsid w:val="00D35D6F"/>
    <w:rsid w:val="00D364C9"/>
    <w:rsid w:val="00D36B9D"/>
    <w:rsid w:val="00D41B65"/>
    <w:rsid w:val="00D4203E"/>
    <w:rsid w:val="00D421A0"/>
    <w:rsid w:val="00D42482"/>
    <w:rsid w:val="00D429B4"/>
    <w:rsid w:val="00D42B7E"/>
    <w:rsid w:val="00D43228"/>
    <w:rsid w:val="00D435B8"/>
    <w:rsid w:val="00D43AA5"/>
    <w:rsid w:val="00D43EC0"/>
    <w:rsid w:val="00D4461B"/>
    <w:rsid w:val="00D451DB"/>
    <w:rsid w:val="00D45C8A"/>
    <w:rsid w:val="00D46303"/>
    <w:rsid w:val="00D4678B"/>
    <w:rsid w:val="00D4729A"/>
    <w:rsid w:val="00D479A1"/>
    <w:rsid w:val="00D47E39"/>
    <w:rsid w:val="00D50355"/>
    <w:rsid w:val="00D510C1"/>
    <w:rsid w:val="00D511F8"/>
    <w:rsid w:val="00D5129F"/>
    <w:rsid w:val="00D516CA"/>
    <w:rsid w:val="00D516CF"/>
    <w:rsid w:val="00D52074"/>
    <w:rsid w:val="00D52295"/>
    <w:rsid w:val="00D528ED"/>
    <w:rsid w:val="00D52BE6"/>
    <w:rsid w:val="00D55C87"/>
    <w:rsid w:val="00D57E17"/>
    <w:rsid w:val="00D60037"/>
    <w:rsid w:val="00D600CE"/>
    <w:rsid w:val="00D609FF"/>
    <w:rsid w:val="00D610EC"/>
    <w:rsid w:val="00D6241C"/>
    <w:rsid w:val="00D62C18"/>
    <w:rsid w:val="00D6329D"/>
    <w:rsid w:val="00D6477C"/>
    <w:rsid w:val="00D658A3"/>
    <w:rsid w:val="00D66377"/>
    <w:rsid w:val="00D6638E"/>
    <w:rsid w:val="00D6663B"/>
    <w:rsid w:val="00D667E5"/>
    <w:rsid w:val="00D66FDE"/>
    <w:rsid w:val="00D67146"/>
    <w:rsid w:val="00D672D4"/>
    <w:rsid w:val="00D675B0"/>
    <w:rsid w:val="00D677A0"/>
    <w:rsid w:val="00D677B2"/>
    <w:rsid w:val="00D677D3"/>
    <w:rsid w:val="00D70146"/>
    <w:rsid w:val="00D70CDE"/>
    <w:rsid w:val="00D7187B"/>
    <w:rsid w:val="00D720FF"/>
    <w:rsid w:val="00D729EC"/>
    <w:rsid w:val="00D72B2E"/>
    <w:rsid w:val="00D72EF8"/>
    <w:rsid w:val="00D7332E"/>
    <w:rsid w:val="00D73B9B"/>
    <w:rsid w:val="00D73CDE"/>
    <w:rsid w:val="00D74BFE"/>
    <w:rsid w:val="00D750F8"/>
    <w:rsid w:val="00D7518F"/>
    <w:rsid w:val="00D75507"/>
    <w:rsid w:val="00D7596C"/>
    <w:rsid w:val="00D75BC0"/>
    <w:rsid w:val="00D75C7C"/>
    <w:rsid w:val="00D762BF"/>
    <w:rsid w:val="00D762FB"/>
    <w:rsid w:val="00D7697E"/>
    <w:rsid w:val="00D76D83"/>
    <w:rsid w:val="00D76E58"/>
    <w:rsid w:val="00D76F4A"/>
    <w:rsid w:val="00D77152"/>
    <w:rsid w:val="00D77436"/>
    <w:rsid w:val="00D77473"/>
    <w:rsid w:val="00D80533"/>
    <w:rsid w:val="00D81735"/>
    <w:rsid w:val="00D821EC"/>
    <w:rsid w:val="00D82487"/>
    <w:rsid w:val="00D82A0B"/>
    <w:rsid w:val="00D82DD1"/>
    <w:rsid w:val="00D833AE"/>
    <w:rsid w:val="00D8377C"/>
    <w:rsid w:val="00D838C3"/>
    <w:rsid w:val="00D83F8F"/>
    <w:rsid w:val="00D84122"/>
    <w:rsid w:val="00D84344"/>
    <w:rsid w:val="00D8444B"/>
    <w:rsid w:val="00D84B07"/>
    <w:rsid w:val="00D85A03"/>
    <w:rsid w:val="00D865D4"/>
    <w:rsid w:val="00D86844"/>
    <w:rsid w:val="00D87433"/>
    <w:rsid w:val="00D87C6E"/>
    <w:rsid w:val="00D87CF8"/>
    <w:rsid w:val="00D87D14"/>
    <w:rsid w:val="00D87D1B"/>
    <w:rsid w:val="00D9081E"/>
    <w:rsid w:val="00D90909"/>
    <w:rsid w:val="00D90FE1"/>
    <w:rsid w:val="00D91753"/>
    <w:rsid w:val="00D917ED"/>
    <w:rsid w:val="00D91C66"/>
    <w:rsid w:val="00D91F27"/>
    <w:rsid w:val="00D92F7E"/>
    <w:rsid w:val="00D93B3E"/>
    <w:rsid w:val="00D945A0"/>
    <w:rsid w:val="00D94669"/>
    <w:rsid w:val="00D949AB"/>
    <w:rsid w:val="00D94BB5"/>
    <w:rsid w:val="00D95FAD"/>
    <w:rsid w:val="00D96669"/>
    <w:rsid w:val="00D96E40"/>
    <w:rsid w:val="00D96E5B"/>
    <w:rsid w:val="00D96FDF"/>
    <w:rsid w:val="00D9771A"/>
    <w:rsid w:val="00D97742"/>
    <w:rsid w:val="00D9779D"/>
    <w:rsid w:val="00D97CF5"/>
    <w:rsid w:val="00D97EA2"/>
    <w:rsid w:val="00DA0402"/>
    <w:rsid w:val="00DA05D2"/>
    <w:rsid w:val="00DA0944"/>
    <w:rsid w:val="00DA0FE3"/>
    <w:rsid w:val="00DA1016"/>
    <w:rsid w:val="00DA108F"/>
    <w:rsid w:val="00DA24A4"/>
    <w:rsid w:val="00DA307F"/>
    <w:rsid w:val="00DA3451"/>
    <w:rsid w:val="00DA34DD"/>
    <w:rsid w:val="00DA3692"/>
    <w:rsid w:val="00DA4960"/>
    <w:rsid w:val="00DA49D5"/>
    <w:rsid w:val="00DA49DF"/>
    <w:rsid w:val="00DA4CD2"/>
    <w:rsid w:val="00DA4EA7"/>
    <w:rsid w:val="00DA511B"/>
    <w:rsid w:val="00DA5510"/>
    <w:rsid w:val="00DA5F5E"/>
    <w:rsid w:val="00DA7252"/>
    <w:rsid w:val="00DA7611"/>
    <w:rsid w:val="00DA7D64"/>
    <w:rsid w:val="00DB05DB"/>
    <w:rsid w:val="00DB0BEB"/>
    <w:rsid w:val="00DB0CE1"/>
    <w:rsid w:val="00DB0D35"/>
    <w:rsid w:val="00DB0D5B"/>
    <w:rsid w:val="00DB0D6F"/>
    <w:rsid w:val="00DB122B"/>
    <w:rsid w:val="00DB1A3A"/>
    <w:rsid w:val="00DB1A5A"/>
    <w:rsid w:val="00DB1AE8"/>
    <w:rsid w:val="00DB2F94"/>
    <w:rsid w:val="00DB3ADB"/>
    <w:rsid w:val="00DB41BA"/>
    <w:rsid w:val="00DB6674"/>
    <w:rsid w:val="00DB76D1"/>
    <w:rsid w:val="00DB7770"/>
    <w:rsid w:val="00DB7835"/>
    <w:rsid w:val="00DB7A0F"/>
    <w:rsid w:val="00DB7FE6"/>
    <w:rsid w:val="00DC0E8E"/>
    <w:rsid w:val="00DC2473"/>
    <w:rsid w:val="00DC25F0"/>
    <w:rsid w:val="00DC29AA"/>
    <w:rsid w:val="00DC29AD"/>
    <w:rsid w:val="00DC2F96"/>
    <w:rsid w:val="00DC3A76"/>
    <w:rsid w:val="00DC461A"/>
    <w:rsid w:val="00DC4F72"/>
    <w:rsid w:val="00DC4FC2"/>
    <w:rsid w:val="00DC52DB"/>
    <w:rsid w:val="00DC5435"/>
    <w:rsid w:val="00DC580E"/>
    <w:rsid w:val="00DC5B22"/>
    <w:rsid w:val="00DC5DF9"/>
    <w:rsid w:val="00DC5F1B"/>
    <w:rsid w:val="00DC6505"/>
    <w:rsid w:val="00DC65B9"/>
    <w:rsid w:val="00DC6636"/>
    <w:rsid w:val="00DC6798"/>
    <w:rsid w:val="00DC6854"/>
    <w:rsid w:val="00DC68C2"/>
    <w:rsid w:val="00DC7BF8"/>
    <w:rsid w:val="00DD0B2E"/>
    <w:rsid w:val="00DD0E8E"/>
    <w:rsid w:val="00DD10F4"/>
    <w:rsid w:val="00DD1727"/>
    <w:rsid w:val="00DD188B"/>
    <w:rsid w:val="00DD1AD1"/>
    <w:rsid w:val="00DD1F85"/>
    <w:rsid w:val="00DD278F"/>
    <w:rsid w:val="00DD33F9"/>
    <w:rsid w:val="00DD471D"/>
    <w:rsid w:val="00DD4AB7"/>
    <w:rsid w:val="00DD4F34"/>
    <w:rsid w:val="00DD4FA0"/>
    <w:rsid w:val="00DD5220"/>
    <w:rsid w:val="00DD555C"/>
    <w:rsid w:val="00DD572B"/>
    <w:rsid w:val="00DD72AC"/>
    <w:rsid w:val="00DD740A"/>
    <w:rsid w:val="00DD74BD"/>
    <w:rsid w:val="00DD75B8"/>
    <w:rsid w:val="00DD7B9D"/>
    <w:rsid w:val="00DE0298"/>
    <w:rsid w:val="00DE0352"/>
    <w:rsid w:val="00DE17E3"/>
    <w:rsid w:val="00DE1B72"/>
    <w:rsid w:val="00DE1C50"/>
    <w:rsid w:val="00DE312B"/>
    <w:rsid w:val="00DE4066"/>
    <w:rsid w:val="00DE4DDD"/>
    <w:rsid w:val="00DE51AC"/>
    <w:rsid w:val="00DE5913"/>
    <w:rsid w:val="00DE5BB1"/>
    <w:rsid w:val="00DE5E08"/>
    <w:rsid w:val="00DE667E"/>
    <w:rsid w:val="00DE6B27"/>
    <w:rsid w:val="00DE6D09"/>
    <w:rsid w:val="00DE7D62"/>
    <w:rsid w:val="00DF007E"/>
    <w:rsid w:val="00DF0EDE"/>
    <w:rsid w:val="00DF1300"/>
    <w:rsid w:val="00DF1F1A"/>
    <w:rsid w:val="00DF215B"/>
    <w:rsid w:val="00DF2749"/>
    <w:rsid w:val="00DF3624"/>
    <w:rsid w:val="00DF392E"/>
    <w:rsid w:val="00DF3A4B"/>
    <w:rsid w:val="00DF3C86"/>
    <w:rsid w:val="00DF4810"/>
    <w:rsid w:val="00DF4F2A"/>
    <w:rsid w:val="00DF55A5"/>
    <w:rsid w:val="00DF5BA5"/>
    <w:rsid w:val="00DF6023"/>
    <w:rsid w:val="00DF6388"/>
    <w:rsid w:val="00DF6815"/>
    <w:rsid w:val="00DF6BCA"/>
    <w:rsid w:val="00DF7944"/>
    <w:rsid w:val="00DF7EE8"/>
    <w:rsid w:val="00E00F9F"/>
    <w:rsid w:val="00E019F2"/>
    <w:rsid w:val="00E019FB"/>
    <w:rsid w:val="00E02424"/>
    <w:rsid w:val="00E03532"/>
    <w:rsid w:val="00E03B1D"/>
    <w:rsid w:val="00E04681"/>
    <w:rsid w:val="00E04706"/>
    <w:rsid w:val="00E05123"/>
    <w:rsid w:val="00E06139"/>
    <w:rsid w:val="00E069D3"/>
    <w:rsid w:val="00E06ABF"/>
    <w:rsid w:val="00E07002"/>
    <w:rsid w:val="00E07024"/>
    <w:rsid w:val="00E07558"/>
    <w:rsid w:val="00E077E6"/>
    <w:rsid w:val="00E07B1A"/>
    <w:rsid w:val="00E07E48"/>
    <w:rsid w:val="00E10168"/>
    <w:rsid w:val="00E103F4"/>
    <w:rsid w:val="00E106D8"/>
    <w:rsid w:val="00E12C1C"/>
    <w:rsid w:val="00E135DC"/>
    <w:rsid w:val="00E13749"/>
    <w:rsid w:val="00E137FA"/>
    <w:rsid w:val="00E13858"/>
    <w:rsid w:val="00E13F0D"/>
    <w:rsid w:val="00E1584C"/>
    <w:rsid w:val="00E1589B"/>
    <w:rsid w:val="00E15938"/>
    <w:rsid w:val="00E159B6"/>
    <w:rsid w:val="00E15A06"/>
    <w:rsid w:val="00E15CF4"/>
    <w:rsid w:val="00E162EC"/>
    <w:rsid w:val="00E1677E"/>
    <w:rsid w:val="00E16DB5"/>
    <w:rsid w:val="00E17716"/>
    <w:rsid w:val="00E177D4"/>
    <w:rsid w:val="00E17B9C"/>
    <w:rsid w:val="00E20160"/>
    <w:rsid w:val="00E20B60"/>
    <w:rsid w:val="00E226D4"/>
    <w:rsid w:val="00E22855"/>
    <w:rsid w:val="00E228CB"/>
    <w:rsid w:val="00E2301B"/>
    <w:rsid w:val="00E24C2A"/>
    <w:rsid w:val="00E2528A"/>
    <w:rsid w:val="00E25BFF"/>
    <w:rsid w:val="00E273FA"/>
    <w:rsid w:val="00E30731"/>
    <w:rsid w:val="00E31F85"/>
    <w:rsid w:val="00E32A9B"/>
    <w:rsid w:val="00E32C72"/>
    <w:rsid w:val="00E32C97"/>
    <w:rsid w:val="00E33156"/>
    <w:rsid w:val="00E332B6"/>
    <w:rsid w:val="00E3388F"/>
    <w:rsid w:val="00E33BBC"/>
    <w:rsid w:val="00E353A2"/>
    <w:rsid w:val="00E355C9"/>
    <w:rsid w:val="00E35938"/>
    <w:rsid w:val="00E366F3"/>
    <w:rsid w:val="00E36CEF"/>
    <w:rsid w:val="00E370C8"/>
    <w:rsid w:val="00E371C4"/>
    <w:rsid w:val="00E372B0"/>
    <w:rsid w:val="00E376CD"/>
    <w:rsid w:val="00E37D77"/>
    <w:rsid w:val="00E37F80"/>
    <w:rsid w:val="00E42874"/>
    <w:rsid w:val="00E42C28"/>
    <w:rsid w:val="00E42C7F"/>
    <w:rsid w:val="00E43056"/>
    <w:rsid w:val="00E43715"/>
    <w:rsid w:val="00E43D7D"/>
    <w:rsid w:val="00E43E04"/>
    <w:rsid w:val="00E441D1"/>
    <w:rsid w:val="00E4460F"/>
    <w:rsid w:val="00E44F09"/>
    <w:rsid w:val="00E452B0"/>
    <w:rsid w:val="00E457AF"/>
    <w:rsid w:val="00E46EEF"/>
    <w:rsid w:val="00E46FB0"/>
    <w:rsid w:val="00E500EE"/>
    <w:rsid w:val="00E504C0"/>
    <w:rsid w:val="00E51701"/>
    <w:rsid w:val="00E518E3"/>
    <w:rsid w:val="00E521CD"/>
    <w:rsid w:val="00E52CF0"/>
    <w:rsid w:val="00E5350F"/>
    <w:rsid w:val="00E54210"/>
    <w:rsid w:val="00E5434A"/>
    <w:rsid w:val="00E5443C"/>
    <w:rsid w:val="00E55245"/>
    <w:rsid w:val="00E552D2"/>
    <w:rsid w:val="00E55B33"/>
    <w:rsid w:val="00E55B87"/>
    <w:rsid w:val="00E5667B"/>
    <w:rsid w:val="00E57698"/>
    <w:rsid w:val="00E576AC"/>
    <w:rsid w:val="00E6013D"/>
    <w:rsid w:val="00E6024E"/>
    <w:rsid w:val="00E6029C"/>
    <w:rsid w:val="00E604DC"/>
    <w:rsid w:val="00E606CE"/>
    <w:rsid w:val="00E60708"/>
    <w:rsid w:val="00E6138F"/>
    <w:rsid w:val="00E61900"/>
    <w:rsid w:val="00E62844"/>
    <w:rsid w:val="00E629FD"/>
    <w:rsid w:val="00E62E7F"/>
    <w:rsid w:val="00E62EA8"/>
    <w:rsid w:val="00E63498"/>
    <w:rsid w:val="00E64464"/>
    <w:rsid w:val="00E64CC3"/>
    <w:rsid w:val="00E64F27"/>
    <w:rsid w:val="00E65569"/>
    <w:rsid w:val="00E65773"/>
    <w:rsid w:val="00E657DE"/>
    <w:rsid w:val="00E66BBA"/>
    <w:rsid w:val="00E66FBC"/>
    <w:rsid w:val="00E67793"/>
    <w:rsid w:val="00E67920"/>
    <w:rsid w:val="00E67C31"/>
    <w:rsid w:val="00E70454"/>
    <w:rsid w:val="00E705EA"/>
    <w:rsid w:val="00E70AD5"/>
    <w:rsid w:val="00E7177B"/>
    <w:rsid w:val="00E718ED"/>
    <w:rsid w:val="00E720B8"/>
    <w:rsid w:val="00E7220E"/>
    <w:rsid w:val="00E72676"/>
    <w:rsid w:val="00E72D92"/>
    <w:rsid w:val="00E73930"/>
    <w:rsid w:val="00E73DAA"/>
    <w:rsid w:val="00E73EAB"/>
    <w:rsid w:val="00E7473B"/>
    <w:rsid w:val="00E74A06"/>
    <w:rsid w:val="00E75314"/>
    <w:rsid w:val="00E755E8"/>
    <w:rsid w:val="00E75A17"/>
    <w:rsid w:val="00E75ABF"/>
    <w:rsid w:val="00E76843"/>
    <w:rsid w:val="00E77880"/>
    <w:rsid w:val="00E80BD5"/>
    <w:rsid w:val="00E80E65"/>
    <w:rsid w:val="00E81BC3"/>
    <w:rsid w:val="00E81BF1"/>
    <w:rsid w:val="00E81D2B"/>
    <w:rsid w:val="00E81EEA"/>
    <w:rsid w:val="00E823EF"/>
    <w:rsid w:val="00E82D9E"/>
    <w:rsid w:val="00E83015"/>
    <w:rsid w:val="00E83C3E"/>
    <w:rsid w:val="00E849F5"/>
    <w:rsid w:val="00E85237"/>
    <w:rsid w:val="00E8530C"/>
    <w:rsid w:val="00E85953"/>
    <w:rsid w:val="00E85C44"/>
    <w:rsid w:val="00E85CEF"/>
    <w:rsid w:val="00E85D41"/>
    <w:rsid w:val="00E86264"/>
    <w:rsid w:val="00E86368"/>
    <w:rsid w:val="00E86BD1"/>
    <w:rsid w:val="00E870F0"/>
    <w:rsid w:val="00E87186"/>
    <w:rsid w:val="00E87194"/>
    <w:rsid w:val="00E87564"/>
    <w:rsid w:val="00E8765A"/>
    <w:rsid w:val="00E87C85"/>
    <w:rsid w:val="00E901DC"/>
    <w:rsid w:val="00E9131C"/>
    <w:rsid w:val="00E9202B"/>
    <w:rsid w:val="00E93A47"/>
    <w:rsid w:val="00E93CF7"/>
    <w:rsid w:val="00E93D0C"/>
    <w:rsid w:val="00E94991"/>
    <w:rsid w:val="00E95F4B"/>
    <w:rsid w:val="00E96734"/>
    <w:rsid w:val="00EA0CB4"/>
    <w:rsid w:val="00EA18E7"/>
    <w:rsid w:val="00EA19E6"/>
    <w:rsid w:val="00EA1D3E"/>
    <w:rsid w:val="00EA2234"/>
    <w:rsid w:val="00EA294F"/>
    <w:rsid w:val="00EA2B0F"/>
    <w:rsid w:val="00EA4300"/>
    <w:rsid w:val="00EA4AEC"/>
    <w:rsid w:val="00EA4E07"/>
    <w:rsid w:val="00EA5409"/>
    <w:rsid w:val="00EA57CD"/>
    <w:rsid w:val="00EA5FD9"/>
    <w:rsid w:val="00EA640D"/>
    <w:rsid w:val="00EA66F9"/>
    <w:rsid w:val="00EA722C"/>
    <w:rsid w:val="00EA75DB"/>
    <w:rsid w:val="00EA775F"/>
    <w:rsid w:val="00EA7B91"/>
    <w:rsid w:val="00EA7D01"/>
    <w:rsid w:val="00EB0792"/>
    <w:rsid w:val="00EB0C0C"/>
    <w:rsid w:val="00EB17E6"/>
    <w:rsid w:val="00EB1D2F"/>
    <w:rsid w:val="00EB1F28"/>
    <w:rsid w:val="00EB1FE1"/>
    <w:rsid w:val="00EB2826"/>
    <w:rsid w:val="00EB282E"/>
    <w:rsid w:val="00EB2887"/>
    <w:rsid w:val="00EB2914"/>
    <w:rsid w:val="00EB2BA2"/>
    <w:rsid w:val="00EB387A"/>
    <w:rsid w:val="00EB416A"/>
    <w:rsid w:val="00EB436B"/>
    <w:rsid w:val="00EB43FF"/>
    <w:rsid w:val="00EB48D5"/>
    <w:rsid w:val="00EB4BF9"/>
    <w:rsid w:val="00EB564D"/>
    <w:rsid w:val="00EB57A7"/>
    <w:rsid w:val="00EB6C2F"/>
    <w:rsid w:val="00EB72A6"/>
    <w:rsid w:val="00EB78D9"/>
    <w:rsid w:val="00EC01E7"/>
    <w:rsid w:val="00EC131E"/>
    <w:rsid w:val="00EC27C5"/>
    <w:rsid w:val="00EC2996"/>
    <w:rsid w:val="00EC2D81"/>
    <w:rsid w:val="00EC38D2"/>
    <w:rsid w:val="00EC3E48"/>
    <w:rsid w:val="00EC40BD"/>
    <w:rsid w:val="00EC4333"/>
    <w:rsid w:val="00EC58B9"/>
    <w:rsid w:val="00EC594E"/>
    <w:rsid w:val="00EC5BF7"/>
    <w:rsid w:val="00EC5DF2"/>
    <w:rsid w:val="00EC5E7B"/>
    <w:rsid w:val="00EC636A"/>
    <w:rsid w:val="00EC6ACC"/>
    <w:rsid w:val="00EC6E9C"/>
    <w:rsid w:val="00EC7A4E"/>
    <w:rsid w:val="00EC7B8F"/>
    <w:rsid w:val="00EC7F53"/>
    <w:rsid w:val="00ED0576"/>
    <w:rsid w:val="00ED0B77"/>
    <w:rsid w:val="00ED0DDF"/>
    <w:rsid w:val="00ED121D"/>
    <w:rsid w:val="00ED1848"/>
    <w:rsid w:val="00ED1E94"/>
    <w:rsid w:val="00ED2338"/>
    <w:rsid w:val="00ED2BAA"/>
    <w:rsid w:val="00ED2C74"/>
    <w:rsid w:val="00ED2CE6"/>
    <w:rsid w:val="00ED2D07"/>
    <w:rsid w:val="00ED2FEE"/>
    <w:rsid w:val="00ED377F"/>
    <w:rsid w:val="00ED3DB4"/>
    <w:rsid w:val="00ED3E39"/>
    <w:rsid w:val="00ED459E"/>
    <w:rsid w:val="00ED5A57"/>
    <w:rsid w:val="00ED5DEF"/>
    <w:rsid w:val="00ED5EC0"/>
    <w:rsid w:val="00ED642E"/>
    <w:rsid w:val="00ED6C91"/>
    <w:rsid w:val="00ED7A07"/>
    <w:rsid w:val="00ED7C8A"/>
    <w:rsid w:val="00ED7EF8"/>
    <w:rsid w:val="00EE052C"/>
    <w:rsid w:val="00EE0B59"/>
    <w:rsid w:val="00EE1138"/>
    <w:rsid w:val="00EE19E6"/>
    <w:rsid w:val="00EE19E9"/>
    <w:rsid w:val="00EE1A02"/>
    <w:rsid w:val="00EE1EF8"/>
    <w:rsid w:val="00EE204B"/>
    <w:rsid w:val="00EE24E9"/>
    <w:rsid w:val="00EE2927"/>
    <w:rsid w:val="00EE29E6"/>
    <w:rsid w:val="00EE2BCC"/>
    <w:rsid w:val="00EE3F34"/>
    <w:rsid w:val="00EE4691"/>
    <w:rsid w:val="00EE4735"/>
    <w:rsid w:val="00EE4801"/>
    <w:rsid w:val="00EE48AE"/>
    <w:rsid w:val="00EE498A"/>
    <w:rsid w:val="00EE4DD2"/>
    <w:rsid w:val="00EE4F84"/>
    <w:rsid w:val="00EE4F9C"/>
    <w:rsid w:val="00EE55B8"/>
    <w:rsid w:val="00EE582F"/>
    <w:rsid w:val="00EE5AC3"/>
    <w:rsid w:val="00EE661D"/>
    <w:rsid w:val="00EE68BC"/>
    <w:rsid w:val="00EE7DCA"/>
    <w:rsid w:val="00EF059E"/>
    <w:rsid w:val="00EF07A8"/>
    <w:rsid w:val="00EF0C2C"/>
    <w:rsid w:val="00EF0DD8"/>
    <w:rsid w:val="00EF1461"/>
    <w:rsid w:val="00EF14E1"/>
    <w:rsid w:val="00EF1AA2"/>
    <w:rsid w:val="00EF1EFF"/>
    <w:rsid w:val="00EF22AA"/>
    <w:rsid w:val="00EF2730"/>
    <w:rsid w:val="00EF2C91"/>
    <w:rsid w:val="00EF3526"/>
    <w:rsid w:val="00EF35D7"/>
    <w:rsid w:val="00EF3EC1"/>
    <w:rsid w:val="00EF4183"/>
    <w:rsid w:val="00EF46E3"/>
    <w:rsid w:val="00EF50D5"/>
    <w:rsid w:val="00EF54B1"/>
    <w:rsid w:val="00EF687D"/>
    <w:rsid w:val="00EF6E4D"/>
    <w:rsid w:val="00EF7003"/>
    <w:rsid w:val="00EF7420"/>
    <w:rsid w:val="00EF78C3"/>
    <w:rsid w:val="00EF7B62"/>
    <w:rsid w:val="00EF7E3D"/>
    <w:rsid w:val="00EF7EE9"/>
    <w:rsid w:val="00EF7F89"/>
    <w:rsid w:val="00F001B4"/>
    <w:rsid w:val="00F013C7"/>
    <w:rsid w:val="00F01A7B"/>
    <w:rsid w:val="00F02BFA"/>
    <w:rsid w:val="00F0365A"/>
    <w:rsid w:val="00F03AC9"/>
    <w:rsid w:val="00F03AF4"/>
    <w:rsid w:val="00F03EA5"/>
    <w:rsid w:val="00F041CA"/>
    <w:rsid w:val="00F05119"/>
    <w:rsid w:val="00F0575A"/>
    <w:rsid w:val="00F05AA5"/>
    <w:rsid w:val="00F0673D"/>
    <w:rsid w:val="00F070F9"/>
    <w:rsid w:val="00F07110"/>
    <w:rsid w:val="00F07152"/>
    <w:rsid w:val="00F07B2B"/>
    <w:rsid w:val="00F07FA1"/>
    <w:rsid w:val="00F10D66"/>
    <w:rsid w:val="00F10DC4"/>
    <w:rsid w:val="00F11946"/>
    <w:rsid w:val="00F1206B"/>
    <w:rsid w:val="00F1226A"/>
    <w:rsid w:val="00F12835"/>
    <w:rsid w:val="00F12AD6"/>
    <w:rsid w:val="00F143A6"/>
    <w:rsid w:val="00F144E8"/>
    <w:rsid w:val="00F14EFC"/>
    <w:rsid w:val="00F15774"/>
    <w:rsid w:val="00F15EDA"/>
    <w:rsid w:val="00F1729C"/>
    <w:rsid w:val="00F175F4"/>
    <w:rsid w:val="00F177A2"/>
    <w:rsid w:val="00F17930"/>
    <w:rsid w:val="00F204CB"/>
    <w:rsid w:val="00F205C6"/>
    <w:rsid w:val="00F2118F"/>
    <w:rsid w:val="00F2141D"/>
    <w:rsid w:val="00F21FEC"/>
    <w:rsid w:val="00F22034"/>
    <w:rsid w:val="00F22120"/>
    <w:rsid w:val="00F22596"/>
    <w:rsid w:val="00F2286C"/>
    <w:rsid w:val="00F22A30"/>
    <w:rsid w:val="00F22B0D"/>
    <w:rsid w:val="00F2341C"/>
    <w:rsid w:val="00F23701"/>
    <w:rsid w:val="00F23AF6"/>
    <w:rsid w:val="00F246B7"/>
    <w:rsid w:val="00F249AD"/>
    <w:rsid w:val="00F25239"/>
    <w:rsid w:val="00F2541B"/>
    <w:rsid w:val="00F2586E"/>
    <w:rsid w:val="00F2610A"/>
    <w:rsid w:val="00F2624B"/>
    <w:rsid w:val="00F26C17"/>
    <w:rsid w:val="00F27A7E"/>
    <w:rsid w:val="00F30A4E"/>
    <w:rsid w:val="00F30EBB"/>
    <w:rsid w:val="00F31338"/>
    <w:rsid w:val="00F31C9E"/>
    <w:rsid w:val="00F31E7C"/>
    <w:rsid w:val="00F31F90"/>
    <w:rsid w:val="00F322F3"/>
    <w:rsid w:val="00F328BD"/>
    <w:rsid w:val="00F33B7A"/>
    <w:rsid w:val="00F3436E"/>
    <w:rsid w:val="00F34ACB"/>
    <w:rsid w:val="00F3530F"/>
    <w:rsid w:val="00F359D9"/>
    <w:rsid w:val="00F36D3B"/>
    <w:rsid w:val="00F37C8B"/>
    <w:rsid w:val="00F40910"/>
    <w:rsid w:val="00F409C1"/>
    <w:rsid w:val="00F420BE"/>
    <w:rsid w:val="00F4235F"/>
    <w:rsid w:val="00F429A1"/>
    <w:rsid w:val="00F43374"/>
    <w:rsid w:val="00F4356D"/>
    <w:rsid w:val="00F43C17"/>
    <w:rsid w:val="00F44232"/>
    <w:rsid w:val="00F44DB9"/>
    <w:rsid w:val="00F4509E"/>
    <w:rsid w:val="00F455DC"/>
    <w:rsid w:val="00F4581B"/>
    <w:rsid w:val="00F45C0E"/>
    <w:rsid w:val="00F46730"/>
    <w:rsid w:val="00F47A24"/>
    <w:rsid w:val="00F47BDA"/>
    <w:rsid w:val="00F50016"/>
    <w:rsid w:val="00F50704"/>
    <w:rsid w:val="00F5131B"/>
    <w:rsid w:val="00F51909"/>
    <w:rsid w:val="00F51914"/>
    <w:rsid w:val="00F51A6A"/>
    <w:rsid w:val="00F51E34"/>
    <w:rsid w:val="00F52405"/>
    <w:rsid w:val="00F525E2"/>
    <w:rsid w:val="00F52C48"/>
    <w:rsid w:val="00F52EEE"/>
    <w:rsid w:val="00F53BD2"/>
    <w:rsid w:val="00F53FAE"/>
    <w:rsid w:val="00F54000"/>
    <w:rsid w:val="00F54EDF"/>
    <w:rsid w:val="00F55491"/>
    <w:rsid w:val="00F55B31"/>
    <w:rsid w:val="00F55CBF"/>
    <w:rsid w:val="00F56381"/>
    <w:rsid w:val="00F569DA"/>
    <w:rsid w:val="00F57821"/>
    <w:rsid w:val="00F57917"/>
    <w:rsid w:val="00F57A2B"/>
    <w:rsid w:val="00F57FF0"/>
    <w:rsid w:val="00F6004E"/>
    <w:rsid w:val="00F60110"/>
    <w:rsid w:val="00F60A18"/>
    <w:rsid w:val="00F60CF3"/>
    <w:rsid w:val="00F60D5B"/>
    <w:rsid w:val="00F61003"/>
    <w:rsid w:val="00F61B3C"/>
    <w:rsid w:val="00F61CFA"/>
    <w:rsid w:val="00F62C74"/>
    <w:rsid w:val="00F62CCD"/>
    <w:rsid w:val="00F6308F"/>
    <w:rsid w:val="00F630DC"/>
    <w:rsid w:val="00F63AA6"/>
    <w:rsid w:val="00F63FC9"/>
    <w:rsid w:val="00F65733"/>
    <w:rsid w:val="00F65E1C"/>
    <w:rsid w:val="00F66C5D"/>
    <w:rsid w:val="00F67D68"/>
    <w:rsid w:val="00F702DE"/>
    <w:rsid w:val="00F70466"/>
    <w:rsid w:val="00F70512"/>
    <w:rsid w:val="00F70D93"/>
    <w:rsid w:val="00F70E74"/>
    <w:rsid w:val="00F70EEA"/>
    <w:rsid w:val="00F7248F"/>
    <w:rsid w:val="00F73704"/>
    <w:rsid w:val="00F738D4"/>
    <w:rsid w:val="00F73920"/>
    <w:rsid w:val="00F74B17"/>
    <w:rsid w:val="00F74CB8"/>
    <w:rsid w:val="00F75B3A"/>
    <w:rsid w:val="00F75DD0"/>
    <w:rsid w:val="00F7613E"/>
    <w:rsid w:val="00F76282"/>
    <w:rsid w:val="00F76EFF"/>
    <w:rsid w:val="00F77E6E"/>
    <w:rsid w:val="00F8087E"/>
    <w:rsid w:val="00F80F8A"/>
    <w:rsid w:val="00F814BF"/>
    <w:rsid w:val="00F822EA"/>
    <w:rsid w:val="00F82407"/>
    <w:rsid w:val="00F82433"/>
    <w:rsid w:val="00F82624"/>
    <w:rsid w:val="00F83A5F"/>
    <w:rsid w:val="00F83BFE"/>
    <w:rsid w:val="00F85BD1"/>
    <w:rsid w:val="00F85C4A"/>
    <w:rsid w:val="00F85CEF"/>
    <w:rsid w:val="00F85EFC"/>
    <w:rsid w:val="00F85F9C"/>
    <w:rsid w:val="00F86DD3"/>
    <w:rsid w:val="00F8704A"/>
    <w:rsid w:val="00F87596"/>
    <w:rsid w:val="00F879D4"/>
    <w:rsid w:val="00F87B82"/>
    <w:rsid w:val="00F87F1F"/>
    <w:rsid w:val="00F9000C"/>
    <w:rsid w:val="00F903E0"/>
    <w:rsid w:val="00F907AA"/>
    <w:rsid w:val="00F90BB8"/>
    <w:rsid w:val="00F90DA1"/>
    <w:rsid w:val="00F91040"/>
    <w:rsid w:val="00F92963"/>
    <w:rsid w:val="00F93EFD"/>
    <w:rsid w:val="00F94A1F"/>
    <w:rsid w:val="00F94DD5"/>
    <w:rsid w:val="00F95435"/>
    <w:rsid w:val="00F95926"/>
    <w:rsid w:val="00F95CC6"/>
    <w:rsid w:val="00FA0128"/>
    <w:rsid w:val="00FA01F7"/>
    <w:rsid w:val="00FA0795"/>
    <w:rsid w:val="00FA13B5"/>
    <w:rsid w:val="00FA168F"/>
    <w:rsid w:val="00FA1698"/>
    <w:rsid w:val="00FA1839"/>
    <w:rsid w:val="00FA1D6C"/>
    <w:rsid w:val="00FA1EBC"/>
    <w:rsid w:val="00FA2387"/>
    <w:rsid w:val="00FA29DD"/>
    <w:rsid w:val="00FA31B7"/>
    <w:rsid w:val="00FA36E2"/>
    <w:rsid w:val="00FA485B"/>
    <w:rsid w:val="00FA4C25"/>
    <w:rsid w:val="00FA56D5"/>
    <w:rsid w:val="00FA5A1B"/>
    <w:rsid w:val="00FA5C5A"/>
    <w:rsid w:val="00FA5D6B"/>
    <w:rsid w:val="00FA6252"/>
    <w:rsid w:val="00FA6D31"/>
    <w:rsid w:val="00FA6EE7"/>
    <w:rsid w:val="00FB0B82"/>
    <w:rsid w:val="00FB0BF6"/>
    <w:rsid w:val="00FB0DE1"/>
    <w:rsid w:val="00FB1630"/>
    <w:rsid w:val="00FB1FF3"/>
    <w:rsid w:val="00FB20F7"/>
    <w:rsid w:val="00FB2477"/>
    <w:rsid w:val="00FB3191"/>
    <w:rsid w:val="00FB3545"/>
    <w:rsid w:val="00FB5540"/>
    <w:rsid w:val="00FB57AA"/>
    <w:rsid w:val="00FB5C70"/>
    <w:rsid w:val="00FB5DD9"/>
    <w:rsid w:val="00FB676B"/>
    <w:rsid w:val="00FB6956"/>
    <w:rsid w:val="00FB6FF0"/>
    <w:rsid w:val="00FB7E4D"/>
    <w:rsid w:val="00FC11AA"/>
    <w:rsid w:val="00FC1238"/>
    <w:rsid w:val="00FC184D"/>
    <w:rsid w:val="00FC2980"/>
    <w:rsid w:val="00FC29EF"/>
    <w:rsid w:val="00FC33DB"/>
    <w:rsid w:val="00FC345A"/>
    <w:rsid w:val="00FC3891"/>
    <w:rsid w:val="00FC4132"/>
    <w:rsid w:val="00FC5095"/>
    <w:rsid w:val="00FC5118"/>
    <w:rsid w:val="00FC5490"/>
    <w:rsid w:val="00FC5EEA"/>
    <w:rsid w:val="00FC699A"/>
    <w:rsid w:val="00FC6F1B"/>
    <w:rsid w:val="00FC723F"/>
    <w:rsid w:val="00FD0ABF"/>
    <w:rsid w:val="00FD0F02"/>
    <w:rsid w:val="00FD14FF"/>
    <w:rsid w:val="00FD1829"/>
    <w:rsid w:val="00FD1CAB"/>
    <w:rsid w:val="00FD29F6"/>
    <w:rsid w:val="00FD2E02"/>
    <w:rsid w:val="00FD3210"/>
    <w:rsid w:val="00FD3981"/>
    <w:rsid w:val="00FD3C88"/>
    <w:rsid w:val="00FD3E52"/>
    <w:rsid w:val="00FD4AC1"/>
    <w:rsid w:val="00FD4F4F"/>
    <w:rsid w:val="00FD586D"/>
    <w:rsid w:val="00FD6007"/>
    <w:rsid w:val="00FD6385"/>
    <w:rsid w:val="00FD65E7"/>
    <w:rsid w:val="00FD752D"/>
    <w:rsid w:val="00FD760D"/>
    <w:rsid w:val="00FD77A6"/>
    <w:rsid w:val="00FE0288"/>
    <w:rsid w:val="00FE06D4"/>
    <w:rsid w:val="00FE0F4F"/>
    <w:rsid w:val="00FE1042"/>
    <w:rsid w:val="00FE14BF"/>
    <w:rsid w:val="00FE1BD6"/>
    <w:rsid w:val="00FE1DF3"/>
    <w:rsid w:val="00FE202F"/>
    <w:rsid w:val="00FE29BF"/>
    <w:rsid w:val="00FE2AFB"/>
    <w:rsid w:val="00FE34F5"/>
    <w:rsid w:val="00FE36A2"/>
    <w:rsid w:val="00FE3A08"/>
    <w:rsid w:val="00FE4A3F"/>
    <w:rsid w:val="00FE4B9B"/>
    <w:rsid w:val="00FE5A5A"/>
    <w:rsid w:val="00FE5AAC"/>
    <w:rsid w:val="00FF06AC"/>
    <w:rsid w:val="00FF14BB"/>
    <w:rsid w:val="00FF1A04"/>
    <w:rsid w:val="00FF2787"/>
    <w:rsid w:val="00FF2AC4"/>
    <w:rsid w:val="00FF3A8E"/>
    <w:rsid w:val="00FF576E"/>
    <w:rsid w:val="00FF61DA"/>
    <w:rsid w:val="00FF6A64"/>
    <w:rsid w:val="00FF6B7C"/>
    <w:rsid w:val="00FF7F7F"/>
    <w:rsid w:val="010E60C9"/>
    <w:rsid w:val="012A8E28"/>
    <w:rsid w:val="01DBE1C4"/>
    <w:rsid w:val="01E67875"/>
    <w:rsid w:val="01EEA80D"/>
    <w:rsid w:val="02FD6E58"/>
    <w:rsid w:val="040B01BD"/>
    <w:rsid w:val="048BA795"/>
    <w:rsid w:val="048E0E3E"/>
    <w:rsid w:val="04DF7D40"/>
    <w:rsid w:val="0501683C"/>
    <w:rsid w:val="052A0235"/>
    <w:rsid w:val="055473B0"/>
    <w:rsid w:val="058A451E"/>
    <w:rsid w:val="05AEDA8B"/>
    <w:rsid w:val="05C64B0E"/>
    <w:rsid w:val="05DD64FF"/>
    <w:rsid w:val="05E6284A"/>
    <w:rsid w:val="05FE19B4"/>
    <w:rsid w:val="0649B44D"/>
    <w:rsid w:val="06547269"/>
    <w:rsid w:val="0655EB77"/>
    <w:rsid w:val="065BE357"/>
    <w:rsid w:val="06625AB4"/>
    <w:rsid w:val="072F52A2"/>
    <w:rsid w:val="07312D2B"/>
    <w:rsid w:val="07DBF7A0"/>
    <w:rsid w:val="084ED688"/>
    <w:rsid w:val="087B49C3"/>
    <w:rsid w:val="094BAC65"/>
    <w:rsid w:val="099801F0"/>
    <w:rsid w:val="0A1716E2"/>
    <w:rsid w:val="0A7788D5"/>
    <w:rsid w:val="0A836ECA"/>
    <w:rsid w:val="0A9C623B"/>
    <w:rsid w:val="0B0DCDE3"/>
    <w:rsid w:val="0B415BF4"/>
    <w:rsid w:val="0B6FA6FD"/>
    <w:rsid w:val="0B82AD89"/>
    <w:rsid w:val="0BD96FBA"/>
    <w:rsid w:val="0BDE1C05"/>
    <w:rsid w:val="0BE7105E"/>
    <w:rsid w:val="0BFD8118"/>
    <w:rsid w:val="0C18ADFD"/>
    <w:rsid w:val="0C25FFA5"/>
    <w:rsid w:val="0C2A8212"/>
    <w:rsid w:val="0C5A2C63"/>
    <w:rsid w:val="0CFFC59C"/>
    <w:rsid w:val="0D35C508"/>
    <w:rsid w:val="0D4B4AAC"/>
    <w:rsid w:val="0D6EE99A"/>
    <w:rsid w:val="0DB74E29"/>
    <w:rsid w:val="0DD9588B"/>
    <w:rsid w:val="0E5DE12A"/>
    <w:rsid w:val="0F8CC308"/>
    <w:rsid w:val="0F947550"/>
    <w:rsid w:val="0FB031C3"/>
    <w:rsid w:val="0FCD263B"/>
    <w:rsid w:val="100F3674"/>
    <w:rsid w:val="10100E12"/>
    <w:rsid w:val="10166350"/>
    <w:rsid w:val="10680DBC"/>
    <w:rsid w:val="10D6E8FC"/>
    <w:rsid w:val="11066DAD"/>
    <w:rsid w:val="110DA01A"/>
    <w:rsid w:val="111024AD"/>
    <w:rsid w:val="111123A4"/>
    <w:rsid w:val="114BD9B5"/>
    <w:rsid w:val="11CBB1F3"/>
    <w:rsid w:val="11FE1D49"/>
    <w:rsid w:val="120F2D35"/>
    <w:rsid w:val="12308DB3"/>
    <w:rsid w:val="126E76E9"/>
    <w:rsid w:val="12710019"/>
    <w:rsid w:val="12DC2F8C"/>
    <w:rsid w:val="130BCFCE"/>
    <w:rsid w:val="13172587"/>
    <w:rsid w:val="134D036D"/>
    <w:rsid w:val="138FD837"/>
    <w:rsid w:val="13C13FB1"/>
    <w:rsid w:val="13DC1564"/>
    <w:rsid w:val="14262D4E"/>
    <w:rsid w:val="148D4237"/>
    <w:rsid w:val="14B62ADA"/>
    <w:rsid w:val="14EEC176"/>
    <w:rsid w:val="150C7256"/>
    <w:rsid w:val="153868B9"/>
    <w:rsid w:val="155B1A36"/>
    <w:rsid w:val="156DDFC6"/>
    <w:rsid w:val="158B3516"/>
    <w:rsid w:val="165B9D6E"/>
    <w:rsid w:val="1663DB3F"/>
    <w:rsid w:val="1675883D"/>
    <w:rsid w:val="169A7B40"/>
    <w:rsid w:val="16A4DD4A"/>
    <w:rsid w:val="16D726D8"/>
    <w:rsid w:val="17240E6D"/>
    <w:rsid w:val="174AF3DA"/>
    <w:rsid w:val="1775B627"/>
    <w:rsid w:val="1783586F"/>
    <w:rsid w:val="178D5268"/>
    <w:rsid w:val="179530A6"/>
    <w:rsid w:val="17CE0DFA"/>
    <w:rsid w:val="18233C49"/>
    <w:rsid w:val="18AAA72A"/>
    <w:rsid w:val="18BB6F53"/>
    <w:rsid w:val="18E02B65"/>
    <w:rsid w:val="1969055F"/>
    <w:rsid w:val="1991C686"/>
    <w:rsid w:val="19A4949F"/>
    <w:rsid w:val="19C59461"/>
    <w:rsid w:val="19E754DA"/>
    <w:rsid w:val="19EB7D69"/>
    <w:rsid w:val="19EFEB63"/>
    <w:rsid w:val="1A0E3E68"/>
    <w:rsid w:val="1A10FBBA"/>
    <w:rsid w:val="1A2F372D"/>
    <w:rsid w:val="1A501A4C"/>
    <w:rsid w:val="1A56E76C"/>
    <w:rsid w:val="1A7B995A"/>
    <w:rsid w:val="1ACFCDD4"/>
    <w:rsid w:val="1ADB669D"/>
    <w:rsid w:val="1AE7EBB2"/>
    <w:rsid w:val="1AEBD8A9"/>
    <w:rsid w:val="1BB75CB3"/>
    <w:rsid w:val="1BCDD1FA"/>
    <w:rsid w:val="1C11265A"/>
    <w:rsid w:val="1C1D3500"/>
    <w:rsid w:val="1C3D3012"/>
    <w:rsid w:val="1CC692DE"/>
    <w:rsid w:val="1CCD7CD0"/>
    <w:rsid w:val="1CD2C8AE"/>
    <w:rsid w:val="1D13FC18"/>
    <w:rsid w:val="1D215B07"/>
    <w:rsid w:val="1D288C08"/>
    <w:rsid w:val="1D3D6FF6"/>
    <w:rsid w:val="1D791A74"/>
    <w:rsid w:val="1D979D1A"/>
    <w:rsid w:val="1DF84DF0"/>
    <w:rsid w:val="1E29D7B5"/>
    <w:rsid w:val="1E7CCC0A"/>
    <w:rsid w:val="1E9BBBF6"/>
    <w:rsid w:val="1EB5DEC4"/>
    <w:rsid w:val="1EC8EF9C"/>
    <w:rsid w:val="1F1F4E24"/>
    <w:rsid w:val="1F7F12A6"/>
    <w:rsid w:val="1FE1D848"/>
    <w:rsid w:val="1FEF2F02"/>
    <w:rsid w:val="202AE2BD"/>
    <w:rsid w:val="2093A0D1"/>
    <w:rsid w:val="20FAD79F"/>
    <w:rsid w:val="2108CF5F"/>
    <w:rsid w:val="212D75FC"/>
    <w:rsid w:val="21787F3F"/>
    <w:rsid w:val="21946E6D"/>
    <w:rsid w:val="2203798D"/>
    <w:rsid w:val="22665853"/>
    <w:rsid w:val="22C80732"/>
    <w:rsid w:val="22E47FCE"/>
    <w:rsid w:val="232994AC"/>
    <w:rsid w:val="232B217C"/>
    <w:rsid w:val="23FF6920"/>
    <w:rsid w:val="243386C7"/>
    <w:rsid w:val="2441F471"/>
    <w:rsid w:val="245077A9"/>
    <w:rsid w:val="245C5CA7"/>
    <w:rsid w:val="248F95E8"/>
    <w:rsid w:val="24C23457"/>
    <w:rsid w:val="250D345A"/>
    <w:rsid w:val="258D4968"/>
    <w:rsid w:val="25F5BA33"/>
    <w:rsid w:val="267DB314"/>
    <w:rsid w:val="2686CCC0"/>
    <w:rsid w:val="26BD1BC5"/>
    <w:rsid w:val="26F368E0"/>
    <w:rsid w:val="26FCA148"/>
    <w:rsid w:val="273E185D"/>
    <w:rsid w:val="27B9E883"/>
    <w:rsid w:val="27C9CF09"/>
    <w:rsid w:val="27CEDFD6"/>
    <w:rsid w:val="2830C5A6"/>
    <w:rsid w:val="2855FC71"/>
    <w:rsid w:val="28D9B5F5"/>
    <w:rsid w:val="290875A6"/>
    <w:rsid w:val="29BC1C23"/>
    <w:rsid w:val="29CC661E"/>
    <w:rsid w:val="2A087752"/>
    <w:rsid w:val="2A9BBE87"/>
    <w:rsid w:val="2B029381"/>
    <w:rsid w:val="2B102EBE"/>
    <w:rsid w:val="2B459CFA"/>
    <w:rsid w:val="2B6E321A"/>
    <w:rsid w:val="2B72ED91"/>
    <w:rsid w:val="2B7BACDB"/>
    <w:rsid w:val="2BF10B81"/>
    <w:rsid w:val="2CBBF5AD"/>
    <w:rsid w:val="2D098357"/>
    <w:rsid w:val="2D30CC2E"/>
    <w:rsid w:val="2D4C0B9A"/>
    <w:rsid w:val="2DD0767E"/>
    <w:rsid w:val="2DD1257F"/>
    <w:rsid w:val="2DE61376"/>
    <w:rsid w:val="2DE76FF7"/>
    <w:rsid w:val="2E0A8493"/>
    <w:rsid w:val="2E7B4D82"/>
    <w:rsid w:val="2EB93B62"/>
    <w:rsid w:val="2ECF7E49"/>
    <w:rsid w:val="2EDAD9EE"/>
    <w:rsid w:val="2EEF9250"/>
    <w:rsid w:val="2F2B61BE"/>
    <w:rsid w:val="2F649312"/>
    <w:rsid w:val="2FB7CED4"/>
    <w:rsid w:val="2FE415E8"/>
    <w:rsid w:val="3038D63B"/>
    <w:rsid w:val="303BA897"/>
    <w:rsid w:val="30B2D173"/>
    <w:rsid w:val="30B58AB6"/>
    <w:rsid w:val="310DEA62"/>
    <w:rsid w:val="314360FD"/>
    <w:rsid w:val="3145F737"/>
    <w:rsid w:val="319175BD"/>
    <w:rsid w:val="31BD9D91"/>
    <w:rsid w:val="31C85880"/>
    <w:rsid w:val="31F23C0E"/>
    <w:rsid w:val="3271F371"/>
    <w:rsid w:val="32C6DC87"/>
    <w:rsid w:val="32E09653"/>
    <w:rsid w:val="33441291"/>
    <w:rsid w:val="33716589"/>
    <w:rsid w:val="33F7C771"/>
    <w:rsid w:val="348B0462"/>
    <w:rsid w:val="349E687B"/>
    <w:rsid w:val="34A40190"/>
    <w:rsid w:val="34F3467C"/>
    <w:rsid w:val="3510DE13"/>
    <w:rsid w:val="3518F5E1"/>
    <w:rsid w:val="351AFD09"/>
    <w:rsid w:val="35531A64"/>
    <w:rsid w:val="3559FF04"/>
    <w:rsid w:val="35B44316"/>
    <w:rsid w:val="35C1CBB2"/>
    <w:rsid w:val="35CBC36A"/>
    <w:rsid w:val="361AFBAE"/>
    <w:rsid w:val="362C0071"/>
    <w:rsid w:val="3675D913"/>
    <w:rsid w:val="369062ED"/>
    <w:rsid w:val="36C25828"/>
    <w:rsid w:val="36D03FDD"/>
    <w:rsid w:val="36D8B9D0"/>
    <w:rsid w:val="37471463"/>
    <w:rsid w:val="375F4778"/>
    <w:rsid w:val="376B6884"/>
    <w:rsid w:val="3810CC1E"/>
    <w:rsid w:val="381A6DFD"/>
    <w:rsid w:val="383BBA2D"/>
    <w:rsid w:val="388F52FA"/>
    <w:rsid w:val="388FEA94"/>
    <w:rsid w:val="38E2469B"/>
    <w:rsid w:val="38ED8929"/>
    <w:rsid w:val="38FDE6A4"/>
    <w:rsid w:val="3930BB51"/>
    <w:rsid w:val="396B5144"/>
    <w:rsid w:val="39A584B0"/>
    <w:rsid w:val="3A4AB80E"/>
    <w:rsid w:val="3A8D7FBF"/>
    <w:rsid w:val="3AD909CE"/>
    <w:rsid w:val="3AE12A6E"/>
    <w:rsid w:val="3B30CA88"/>
    <w:rsid w:val="3B322AED"/>
    <w:rsid w:val="3B39D72D"/>
    <w:rsid w:val="3B4DCC85"/>
    <w:rsid w:val="3B5B417D"/>
    <w:rsid w:val="3B867221"/>
    <w:rsid w:val="3C341BA5"/>
    <w:rsid w:val="3C37C95F"/>
    <w:rsid w:val="3C7A5A1B"/>
    <w:rsid w:val="3D197B48"/>
    <w:rsid w:val="3D1FDB7D"/>
    <w:rsid w:val="3D290011"/>
    <w:rsid w:val="3D617AC1"/>
    <w:rsid w:val="3DD2B3F2"/>
    <w:rsid w:val="3E1774FE"/>
    <w:rsid w:val="3E41D12C"/>
    <w:rsid w:val="3E53CBCD"/>
    <w:rsid w:val="3E780CA3"/>
    <w:rsid w:val="3F2ADA7F"/>
    <w:rsid w:val="3F5F9EE8"/>
    <w:rsid w:val="3F7189A4"/>
    <w:rsid w:val="3FADD6DC"/>
    <w:rsid w:val="3FAE5C20"/>
    <w:rsid w:val="3FBACFD4"/>
    <w:rsid w:val="3FCCBB43"/>
    <w:rsid w:val="3FE3DFBD"/>
    <w:rsid w:val="400C5833"/>
    <w:rsid w:val="40306BD7"/>
    <w:rsid w:val="408E7B95"/>
    <w:rsid w:val="40AD6F9A"/>
    <w:rsid w:val="40C0CDEC"/>
    <w:rsid w:val="417CC9CF"/>
    <w:rsid w:val="417ED229"/>
    <w:rsid w:val="419F9CA0"/>
    <w:rsid w:val="41D7ACB7"/>
    <w:rsid w:val="4212BD4C"/>
    <w:rsid w:val="4217375C"/>
    <w:rsid w:val="42682BD1"/>
    <w:rsid w:val="42E5782F"/>
    <w:rsid w:val="42F9B398"/>
    <w:rsid w:val="430296C4"/>
    <w:rsid w:val="4332C181"/>
    <w:rsid w:val="43443CAA"/>
    <w:rsid w:val="434561EE"/>
    <w:rsid w:val="437DABF0"/>
    <w:rsid w:val="43A9B8B2"/>
    <w:rsid w:val="43C5D041"/>
    <w:rsid w:val="43FC5047"/>
    <w:rsid w:val="4412A616"/>
    <w:rsid w:val="444734A7"/>
    <w:rsid w:val="4490FA54"/>
    <w:rsid w:val="44A28DB9"/>
    <w:rsid w:val="44A85849"/>
    <w:rsid w:val="44AAE65F"/>
    <w:rsid w:val="45389E54"/>
    <w:rsid w:val="45969A6E"/>
    <w:rsid w:val="459E1D03"/>
    <w:rsid w:val="45D51E49"/>
    <w:rsid w:val="46059BEC"/>
    <w:rsid w:val="4614F3DB"/>
    <w:rsid w:val="4677AE94"/>
    <w:rsid w:val="46A9A496"/>
    <w:rsid w:val="46BB2A38"/>
    <w:rsid w:val="46C79BDB"/>
    <w:rsid w:val="46D426E7"/>
    <w:rsid w:val="470D041B"/>
    <w:rsid w:val="4716BA8A"/>
    <w:rsid w:val="473867F1"/>
    <w:rsid w:val="47A3184B"/>
    <w:rsid w:val="47BAF832"/>
    <w:rsid w:val="47C7622C"/>
    <w:rsid w:val="47C9A225"/>
    <w:rsid w:val="47ECF957"/>
    <w:rsid w:val="480AE3CA"/>
    <w:rsid w:val="4824DE51"/>
    <w:rsid w:val="4862357B"/>
    <w:rsid w:val="488B9DE0"/>
    <w:rsid w:val="48D0607F"/>
    <w:rsid w:val="48F6B139"/>
    <w:rsid w:val="491122CB"/>
    <w:rsid w:val="49579509"/>
    <w:rsid w:val="49639F8B"/>
    <w:rsid w:val="49719856"/>
    <w:rsid w:val="49796369"/>
    <w:rsid w:val="49907213"/>
    <w:rsid w:val="4993DA1C"/>
    <w:rsid w:val="49A80DD4"/>
    <w:rsid w:val="49B76002"/>
    <w:rsid w:val="4A4FB797"/>
    <w:rsid w:val="4A9758C4"/>
    <w:rsid w:val="4AAD9F2E"/>
    <w:rsid w:val="4B15EA33"/>
    <w:rsid w:val="4B2842BF"/>
    <w:rsid w:val="4B556EE1"/>
    <w:rsid w:val="4B5DEADC"/>
    <w:rsid w:val="4C05A858"/>
    <w:rsid w:val="4C849EFA"/>
    <w:rsid w:val="4CADB65A"/>
    <w:rsid w:val="4CFDBC60"/>
    <w:rsid w:val="4D0E1677"/>
    <w:rsid w:val="4D29BF49"/>
    <w:rsid w:val="4D6CE979"/>
    <w:rsid w:val="4DACDF09"/>
    <w:rsid w:val="4DDFA1D1"/>
    <w:rsid w:val="4DEC4FB7"/>
    <w:rsid w:val="4E43D10B"/>
    <w:rsid w:val="4E9CB90E"/>
    <w:rsid w:val="4EE17024"/>
    <w:rsid w:val="4EE4C61E"/>
    <w:rsid w:val="4F19CF08"/>
    <w:rsid w:val="4F41B424"/>
    <w:rsid w:val="4F488F51"/>
    <w:rsid w:val="4F5B85B0"/>
    <w:rsid w:val="4FBC3524"/>
    <w:rsid w:val="4FD77840"/>
    <w:rsid w:val="4FEF4B55"/>
    <w:rsid w:val="5040BCE7"/>
    <w:rsid w:val="504908FA"/>
    <w:rsid w:val="50623333"/>
    <w:rsid w:val="508946D0"/>
    <w:rsid w:val="508EADDE"/>
    <w:rsid w:val="50DE67C7"/>
    <w:rsid w:val="50E53B68"/>
    <w:rsid w:val="51294B7A"/>
    <w:rsid w:val="51449278"/>
    <w:rsid w:val="5172A349"/>
    <w:rsid w:val="51ACF1CB"/>
    <w:rsid w:val="51E1FA59"/>
    <w:rsid w:val="5224D66B"/>
    <w:rsid w:val="52295CC8"/>
    <w:rsid w:val="52DD7CAB"/>
    <w:rsid w:val="52E16E4D"/>
    <w:rsid w:val="5375211E"/>
    <w:rsid w:val="53813A75"/>
    <w:rsid w:val="53FFCE8D"/>
    <w:rsid w:val="543D2360"/>
    <w:rsid w:val="5464BE6A"/>
    <w:rsid w:val="547866D4"/>
    <w:rsid w:val="54B35443"/>
    <w:rsid w:val="54FCC056"/>
    <w:rsid w:val="55006E46"/>
    <w:rsid w:val="55008EFC"/>
    <w:rsid w:val="552310E5"/>
    <w:rsid w:val="559C7780"/>
    <w:rsid w:val="55D7BF1F"/>
    <w:rsid w:val="564F6522"/>
    <w:rsid w:val="565F0643"/>
    <w:rsid w:val="5685EABD"/>
    <w:rsid w:val="56E4E4A4"/>
    <w:rsid w:val="56F7B55C"/>
    <w:rsid w:val="5724AC2C"/>
    <w:rsid w:val="57684639"/>
    <w:rsid w:val="57BBB6F5"/>
    <w:rsid w:val="57C026E5"/>
    <w:rsid w:val="57DB3AEF"/>
    <w:rsid w:val="580171D7"/>
    <w:rsid w:val="58540087"/>
    <w:rsid w:val="587A6390"/>
    <w:rsid w:val="587E3E0F"/>
    <w:rsid w:val="58D8F7C2"/>
    <w:rsid w:val="599C6C1D"/>
    <w:rsid w:val="59CEBC20"/>
    <w:rsid w:val="59F76F98"/>
    <w:rsid w:val="5A270346"/>
    <w:rsid w:val="5AAA11B2"/>
    <w:rsid w:val="5ADA7DEB"/>
    <w:rsid w:val="5B62D002"/>
    <w:rsid w:val="5C591821"/>
    <w:rsid w:val="5C734661"/>
    <w:rsid w:val="5CB6F047"/>
    <w:rsid w:val="5CE531A3"/>
    <w:rsid w:val="5D2D0EB4"/>
    <w:rsid w:val="5D3449AB"/>
    <w:rsid w:val="5D3AB4A8"/>
    <w:rsid w:val="5D58AF85"/>
    <w:rsid w:val="5DECDBC1"/>
    <w:rsid w:val="5E1E1CAA"/>
    <w:rsid w:val="5E4C835D"/>
    <w:rsid w:val="5E5566AD"/>
    <w:rsid w:val="5E5D81F3"/>
    <w:rsid w:val="5E6A0354"/>
    <w:rsid w:val="5EDE07FE"/>
    <w:rsid w:val="5F088B48"/>
    <w:rsid w:val="5F293736"/>
    <w:rsid w:val="5F7ED377"/>
    <w:rsid w:val="5F9CFB16"/>
    <w:rsid w:val="5FE2431D"/>
    <w:rsid w:val="5FE25ED9"/>
    <w:rsid w:val="60065AF9"/>
    <w:rsid w:val="600901FD"/>
    <w:rsid w:val="6015CED1"/>
    <w:rsid w:val="6028FCA1"/>
    <w:rsid w:val="60A96D89"/>
    <w:rsid w:val="60AF5A4D"/>
    <w:rsid w:val="60C30915"/>
    <w:rsid w:val="60F8055C"/>
    <w:rsid w:val="612DDBC4"/>
    <w:rsid w:val="61425C7F"/>
    <w:rsid w:val="61912E7A"/>
    <w:rsid w:val="61B806EA"/>
    <w:rsid w:val="61EBA935"/>
    <w:rsid w:val="61F69C07"/>
    <w:rsid w:val="62381209"/>
    <w:rsid w:val="62996883"/>
    <w:rsid w:val="6313A2AF"/>
    <w:rsid w:val="631CF751"/>
    <w:rsid w:val="64262A8A"/>
    <w:rsid w:val="6472357D"/>
    <w:rsid w:val="6481F845"/>
    <w:rsid w:val="64AC5135"/>
    <w:rsid w:val="64B3ABBC"/>
    <w:rsid w:val="64C080EE"/>
    <w:rsid w:val="64DB426D"/>
    <w:rsid w:val="64E5FC83"/>
    <w:rsid w:val="64FEE19C"/>
    <w:rsid w:val="657E6D4B"/>
    <w:rsid w:val="65E5A677"/>
    <w:rsid w:val="661977FD"/>
    <w:rsid w:val="662D8911"/>
    <w:rsid w:val="6672B569"/>
    <w:rsid w:val="66E569D8"/>
    <w:rsid w:val="6701427B"/>
    <w:rsid w:val="6713DB6A"/>
    <w:rsid w:val="679C0A39"/>
    <w:rsid w:val="67B44CA3"/>
    <w:rsid w:val="67BFB635"/>
    <w:rsid w:val="684E512C"/>
    <w:rsid w:val="6856C7AB"/>
    <w:rsid w:val="68679416"/>
    <w:rsid w:val="687E322E"/>
    <w:rsid w:val="688933EB"/>
    <w:rsid w:val="68A9023D"/>
    <w:rsid w:val="68B5126C"/>
    <w:rsid w:val="68E1E572"/>
    <w:rsid w:val="68ED136C"/>
    <w:rsid w:val="69090A7C"/>
    <w:rsid w:val="69561D90"/>
    <w:rsid w:val="699E23CC"/>
    <w:rsid w:val="69A073EA"/>
    <w:rsid w:val="69CCEC84"/>
    <w:rsid w:val="69F61D8F"/>
    <w:rsid w:val="69FC6E01"/>
    <w:rsid w:val="6A0370DF"/>
    <w:rsid w:val="6A2FF31D"/>
    <w:rsid w:val="6A4C2248"/>
    <w:rsid w:val="6A74E5E2"/>
    <w:rsid w:val="6A8BAE2F"/>
    <w:rsid w:val="6AC7B120"/>
    <w:rsid w:val="6AD2C14B"/>
    <w:rsid w:val="6B08171F"/>
    <w:rsid w:val="6B33356D"/>
    <w:rsid w:val="6B5445BB"/>
    <w:rsid w:val="6B5F04D0"/>
    <w:rsid w:val="6BB99713"/>
    <w:rsid w:val="6BF030F4"/>
    <w:rsid w:val="6CB9D1F0"/>
    <w:rsid w:val="6CC1E501"/>
    <w:rsid w:val="6CEB46D4"/>
    <w:rsid w:val="6D3823DE"/>
    <w:rsid w:val="6D570186"/>
    <w:rsid w:val="6DB1EE47"/>
    <w:rsid w:val="6DD3F605"/>
    <w:rsid w:val="6DE6F5FC"/>
    <w:rsid w:val="6E223C49"/>
    <w:rsid w:val="6E272728"/>
    <w:rsid w:val="6EAC0A98"/>
    <w:rsid w:val="6F06DF38"/>
    <w:rsid w:val="6F071492"/>
    <w:rsid w:val="6F11A2F3"/>
    <w:rsid w:val="6F1C9F23"/>
    <w:rsid w:val="6F3751CC"/>
    <w:rsid w:val="6F3EB307"/>
    <w:rsid w:val="6F4AC7B4"/>
    <w:rsid w:val="6F7C23D5"/>
    <w:rsid w:val="6FFC05FB"/>
    <w:rsid w:val="70199422"/>
    <w:rsid w:val="704A0BA3"/>
    <w:rsid w:val="709F6302"/>
    <w:rsid w:val="70CC6E10"/>
    <w:rsid w:val="70D2ACD6"/>
    <w:rsid w:val="7187C9AE"/>
    <w:rsid w:val="719B928E"/>
    <w:rsid w:val="71C3BDF6"/>
    <w:rsid w:val="720AEFF8"/>
    <w:rsid w:val="726B1B34"/>
    <w:rsid w:val="7296272A"/>
    <w:rsid w:val="72FD1BD0"/>
    <w:rsid w:val="730D7BB2"/>
    <w:rsid w:val="733AD9E4"/>
    <w:rsid w:val="73AC6865"/>
    <w:rsid w:val="73E0636B"/>
    <w:rsid w:val="73EB2C10"/>
    <w:rsid w:val="740C9CE3"/>
    <w:rsid w:val="742D7C68"/>
    <w:rsid w:val="7458B980"/>
    <w:rsid w:val="74738342"/>
    <w:rsid w:val="74C3812B"/>
    <w:rsid w:val="74CD50F0"/>
    <w:rsid w:val="74F32395"/>
    <w:rsid w:val="75400962"/>
    <w:rsid w:val="75479EAD"/>
    <w:rsid w:val="75797554"/>
    <w:rsid w:val="757C8E2C"/>
    <w:rsid w:val="7603C990"/>
    <w:rsid w:val="76054017"/>
    <w:rsid w:val="76E2AFA4"/>
    <w:rsid w:val="77195E6F"/>
    <w:rsid w:val="773956CE"/>
    <w:rsid w:val="778E0144"/>
    <w:rsid w:val="77B3B574"/>
    <w:rsid w:val="77E8935A"/>
    <w:rsid w:val="780106B4"/>
    <w:rsid w:val="78127B11"/>
    <w:rsid w:val="78F574C5"/>
    <w:rsid w:val="790AF2D4"/>
    <w:rsid w:val="793B0859"/>
    <w:rsid w:val="79701108"/>
    <w:rsid w:val="79ADBC93"/>
    <w:rsid w:val="79B75DB0"/>
    <w:rsid w:val="79CC33C1"/>
    <w:rsid w:val="79EC2259"/>
    <w:rsid w:val="79FBA7BC"/>
    <w:rsid w:val="7A560311"/>
    <w:rsid w:val="7A7D959C"/>
    <w:rsid w:val="7B2DE914"/>
    <w:rsid w:val="7B559A45"/>
    <w:rsid w:val="7BD17BCB"/>
    <w:rsid w:val="7BE859D4"/>
    <w:rsid w:val="7C087B02"/>
    <w:rsid w:val="7C54D370"/>
    <w:rsid w:val="7C8D57E7"/>
    <w:rsid w:val="7CB9EA34"/>
    <w:rsid w:val="7CBEAD4A"/>
    <w:rsid w:val="7CD3DB26"/>
    <w:rsid w:val="7CE43E9E"/>
    <w:rsid w:val="7DA20EC3"/>
    <w:rsid w:val="7DB2FD09"/>
    <w:rsid w:val="7E1A8432"/>
    <w:rsid w:val="7E900CF1"/>
    <w:rsid w:val="7EDBF017"/>
    <w:rsid w:val="7F9E2AF0"/>
    <w:rsid w:val="7FAE61C2"/>
    <w:rsid w:val="7FD8C50A"/>
    <w:rsid w:val="7FE1794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4DC79F"/>
  <w15:chartTrackingRefBased/>
  <w15:docId w15:val="{ACEA17D6-0534-450F-A138-03D9692B6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A581C"/>
    <w:rPr>
      <w:rFonts w:ascii="Arial" w:hAnsi="Arial"/>
      <w:sz w:val="24"/>
      <w:lang w:eastAsia="en-US"/>
    </w:rPr>
  </w:style>
  <w:style w:type="paragraph" w:styleId="Heading1">
    <w:name w:val="heading 1"/>
    <w:basedOn w:val="Normal"/>
    <w:next w:val="Normal"/>
    <w:qFormat/>
    <w:rsid w:val="000A1753"/>
    <w:pPr>
      <w:keepNext/>
      <w:outlineLvl w:val="0"/>
    </w:pPr>
    <w:rPr>
      <w:b/>
      <w:bCs/>
    </w:rPr>
  </w:style>
  <w:style w:type="paragraph" w:styleId="Heading2">
    <w:name w:val="heading 2"/>
    <w:basedOn w:val="Normal"/>
    <w:next w:val="Normal"/>
    <w:qFormat/>
    <w:rsid w:val="000A1753"/>
    <w:pPr>
      <w:keepNext/>
      <w:jc w:val="center"/>
      <w:outlineLvl w:val="1"/>
    </w:pPr>
    <w:rPr>
      <w:b/>
      <w:bCs/>
      <w:spacing w:val="176"/>
    </w:rPr>
  </w:style>
  <w:style w:type="paragraph" w:styleId="Heading3">
    <w:name w:val="heading 3"/>
    <w:basedOn w:val="Normal"/>
    <w:next w:val="Normal"/>
    <w:qFormat/>
    <w:rsid w:val="000A1753"/>
    <w:pPr>
      <w:keepNext/>
      <w:jc w:val="both"/>
      <w:outlineLvl w:val="2"/>
    </w:pPr>
    <w:rPr>
      <w:rFonts w:ascii="Lucida Handwriting" w:hAnsi="Lucida Handwriting"/>
      <w:b/>
      <w:bCs/>
    </w:rPr>
  </w:style>
  <w:style w:type="paragraph" w:styleId="Heading4">
    <w:name w:val="heading 4"/>
    <w:basedOn w:val="Normal"/>
    <w:next w:val="Normal"/>
    <w:qFormat/>
    <w:rsid w:val="000A1753"/>
    <w:pPr>
      <w:keepNext/>
      <w:spacing w:line="340" w:lineRule="atLeast"/>
      <w:ind w:left="1428"/>
      <w:outlineLvl w:val="3"/>
    </w:pPr>
    <w:rPr>
      <w:b/>
      <w:bCs/>
    </w:rPr>
  </w:style>
  <w:style w:type="paragraph" w:styleId="Heading5">
    <w:name w:val="heading 5"/>
    <w:basedOn w:val="Normal"/>
    <w:next w:val="Normal"/>
    <w:qFormat/>
    <w:rsid w:val="000A1753"/>
    <w:pPr>
      <w:keepNext/>
      <w:spacing w:line="340" w:lineRule="atLeast"/>
      <w:ind w:left="363"/>
      <w:outlineLvl w:val="4"/>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0A1753"/>
    <w:pPr>
      <w:tabs>
        <w:tab w:val="center" w:pos="4153"/>
        <w:tab w:val="right" w:pos="8306"/>
      </w:tabs>
    </w:pPr>
  </w:style>
  <w:style w:type="paragraph" w:styleId="Footer">
    <w:name w:val="footer"/>
    <w:basedOn w:val="Normal"/>
    <w:link w:val="FooterChar"/>
    <w:uiPriority w:val="99"/>
    <w:rsid w:val="000A1753"/>
    <w:pPr>
      <w:tabs>
        <w:tab w:val="center" w:pos="4153"/>
        <w:tab w:val="right" w:pos="8306"/>
      </w:tabs>
    </w:pPr>
  </w:style>
  <w:style w:type="character" w:styleId="Hyperlink">
    <w:name w:val="Hyperlink"/>
    <w:uiPriority w:val="99"/>
    <w:rsid w:val="000A1753"/>
    <w:rPr>
      <w:color w:val="0000FF"/>
      <w:u w:val="single"/>
    </w:rPr>
  </w:style>
  <w:style w:type="paragraph" w:styleId="BodyText">
    <w:name w:val="Body Text"/>
    <w:basedOn w:val="Normal"/>
    <w:rsid w:val="000A1753"/>
    <w:pPr>
      <w:jc w:val="center"/>
    </w:pPr>
    <w:rPr>
      <w:b/>
      <w:bCs/>
    </w:rPr>
  </w:style>
  <w:style w:type="paragraph" w:styleId="BalloonText">
    <w:name w:val="Balloon Text"/>
    <w:basedOn w:val="Normal"/>
    <w:semiHidden/>
    <w:rsid w:val="000E23CB"/>
    <w:rPr>
      <w:rFonts w:ascii="Tahoma" w:hAnsi="Tahoma" w:cs="Tahoma"/>
      <w:sz w:val="16"/>
      <w:szCs w:val="16"/>
    </w:rPr>
  </w:style>
  <w:style w:type="paragraph" w:styleId="FootnoteText">
    <w:name w:val="footnote text"/>
    <w:basedOn w:val="Normal"/>
    <w:link w:val="FootnoteTextChar"/>
    <w:rsid w:val="004167DD"/>
    <w:rPr>
      <w:sz w:val="20"/>
      <w:lang w:val="x-none"/>
    </w:rPr>
  </w:style>
  <w:style w:type="character" w:customStyle="1" w:styleId="FootnoteTextChar">
    <w:name w:val="Footnote Text Char"/>
    <w:link w:val="FootnoteText"/>
    <w:rsid w:val="004167DD"/>
    <w:rPr>
      <w:rFonts w:ascii="Arial" w:hAnsi="Arial"/>
      <w:lang w:eastAsia="en-US"/>
    </w:rPr>
  </w:style>
  <w:style w:type="character" w:styleId="FootnoteReference">
    <w:name w:val="footnote reference"/>
    <w:rsid w:val="004167DD"/>
    <w:rPr>
      <w:vertAlign w:val="superscript"/>
    </w:rPr>
  </w:style>
  <w:style w:type="paragraph" w:customStyle="1" w:styleId="Default">
    <w:name w:val="Default"/>
    <w:basedOn w:val="Normal"/>
    <w:rsid w:val="00EC594E"/>
    <w:pPr>
      <w:autoSpaceDE w:val="0"/>
      <w:autoSpaceDN w:val="0"/>
    </w:pPr>
    <w:rPr>
      <w:rFonts w:eastAsia="Calibri" w:cs="Arial"/>
      <w:color w:val="000000"/>
      <w:szCs w:val="24"/>
      <w:lang w:eastAsia="en-GB"/>
    </w:rPr>
  </w:style>
  <w:style w:type="paragraph" w:styleId="ListParagraph">
    <w:name w:val="List Paragraph"/>
    <w:basedOn w:val="Normal"/>
    <w:uiPriority w:val="34"/>
    <w:qFormat/>
    <w:rsid w:val="00765E64"/>
    <w:pPr>
      <w:ind w:left="720"/>
    </w:pPr>
    <w:rPr>
      <w:rFonts w:ascii="Calibri" w:eastAsia="SimSun" w:hAnsi="Calibri" w:cs="Calibri"/>
      <w:sz w:val="22"/>
      <w:szCs w:val="22"/>
      <w:lang w:eastAsia="zh-CN"/>
    </w:rPr>
  </w:style>
  <w:style w:type="paragraph" w:styleId="PlainText">
    <w:name w:val="Plain Text"/>
    <w:basedOn w:val="Normal"/>
    <w:link w:val="PlainTextChar"/>
    <w:uiPriority w:val="99"/>
    <w:unhideWhenUsed/>
    <w:rsid w:val="007D6845"/>
    <w:rPr>
      <w:rFonts w:ascii="Calibri" w:eastAsia="Calibri" w:hAnsi="Calibri"/>
      <w:sz w:val="22"/>
      <w:szCs w:val="21"/>
      <w:lang w:val="x-none"/>
    </w:rPr>
  </w:style>
  <w:style w:type="character" w:customStyle="1" w:styleId="PlainTextChar">
    <w:name w:val="Plain Text Char"/>
    <w:link w:val="PlainText"/>
    <w:uiPriority w:val="99"/>
    <w:rsid w:val="007D6845"/>
    <w:rPr>
      <w:rFonts w:ascii="Calibri" w:eastAsia="Calibri" w:hAnsi="Calibri" w:cs="Consolas"/>
      <w:sz w:val="22"/>
      <w:szCs w:val="21"/>
      <w:lang w:eastAsia="en-US"/>
    </w:rPr>
  </w:style>
  <w:style w:type="character" w:customStyle="1" w:styleId="FooterChar">
    <w:name w:val="Footer Char"/>
    <w:link w:val="Footer"/>
    <w:uiPriority w:val="99"/>
    <w:rsid w:val="00530C75"/>
    <w:rPr>
      <w:rFonts w:ascii="Arial" w:hAnsi="Arial"/>
      <w:sz w:val="24"/>
      <w:lang w:eastAsia="en-US"/>
    </w:rPr>
  </w:style>
  <w:style w:type="character" w:styleId="IntenseReference">
    <w:name w:val="Intense Reference"/>
    <w:uiPriority w:val="32"/>
    <w:qFormat/>
    <w:rsid w:val="00170B7F"/>
    <w:rPr>
      <w:b/>
      <w:bCs/>
      <w:smallCaps/>
      <w:color w:val="C0504D"/>
      <w:spacing w:val="5"/>
      <w:u w:val="single"/>
    </w:rPr>
  </w:style>
  <w:style w:type="character" w:customStyle="1" w:styleId="normaltextrun">
    <w:name w:val="normaltextrun"/>
    <w:basedOn w:val="DefaultParagraphFont"/>
    <w:rsid w:val="00DF7EE8"/>
  </w:style>
  <w:style w:type="character" w:styleId="UnresolvedMention">
    <w:name w:val="Unresolved Mention"/>
    <w:uiPriority w:val="99"/>
    <w:semiHidden/>
    <w:unhideWhenUsed/>
    <w:rsid w:val="00C31777"/>
    <w:rPr>
      <w:color w:val="605E5C"/>
      <w:shd w:val="clear" w:color="auto" w:fill="E1DFDD"/>
    </w:rPr>
  </w:style>
  <w:style w:type="table" w:styleId="TableGrid">
    <w:name w:val="Table Grid"/>
    <w:basedOn w:val="TableNormal"/>
    <w:rsid w:val="00CC38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9F55B7"/>
    <w:pPr>
      <w:spacing w:before="100" w:beforeAutospacing="1" w:after="100" w:afterAutospacing="1"/>
    </w:pPr>
    <w:rPr>
      <w:rFonts w:ascii="Times New Roman" w:hAnsi="Times New Roman"/>
      <w:szCs w:val="24"/>
      <w:lang w:eastAsia="en-GB"/>
    </w:rPr>
  </w:style>
  <w:style w:type="paragraph" w:styleId="NormalWeb">
    <w:name w:val="Normal (Web)"/>
    <w:basedOn w:val="Normal"/>
    <w:uiPriority w:val="99"/>
    <w:unhideWhenUsed/>
    <w:rsid w:val="00EC7B8F"/>
    <w:pPr>
      <w:spacing w:before="100" w:beforeAutospacing="1" w:after="100" w:afterAutospacing="1"/>
    </w:pPr>
    <w:rPr>
      <w:rFonts w:ascii="Times New Roman" w:hAnsi="Times New Roman"/>
      <w:szCs w:val="24"/>
      <w:lang w:eastAsia="en-GB"/>
    </w:rPr>
  </w:style>
  <w:style w:type="paragraph" w:customStyle="1" w:styleId="legclearfix">
    <w:name w:val="legclearfix"/>
    <w:basedOn w:val="Normal"/>
    <w:rsid w:val="00235FC1"/>
    <w:pPr>
      <w:spacing w:before="100" w:beforeAutospacing="1" w:after="100" w:afterAutospacing="1"/>
    </w:pPr>
    <w:rPr>
      <w:rFonts w:ascii="Times New Roman" w:hAnsi="Times New Roman"/>
      <w:szCs w:val="24"/>
      <w:lang w:eastAsia="en-GB"/>
    </w:rPr>
  </w:style>
  <w:style w:type="paragraph" w:customStyle="1" w:styleId="paragraph">
    <w:name w:val="paragraph"/>
    <w:basedOn w:val="Normal"/>
    <w:rsid w:val="00243EC3"/>
    <w:pPr>
      <w:spacing w:before="100" w:beforeAutospacing="1" w:after="100" w:afterAutospacing="1"/>
    </w:pPr>
    <w:rPr>
      <w:rFonts w:ascii="Times New Roman" w:hAnsi="Times New Roman"/>
      <w:szCs w:val="24"/>
      <w:lang w:eastAsia="en-GB"/>
    </w:rPr>
  </w:style>
  <w:style w:type="character" w:customStyle="1" w:styleId="eop">
    <w:name w:val="eop"/>
    <w:basedOn w:val="DefaultParagraphFont"/>
    <w:rsid w:val="00243EC3"/>
  </w:style>
  <w:style w:type="character" w:styleId="FollowedHyperlink">
    <w:name w:val="FollowedHyperlink"/>
    <w:basedOn w:val="DefaultParagraphFont"/>
    <w:rsid w:val="00387AA9"/>
    <w:rPr>
      <w:color w:val="954F72" w:themeColor="followedHyperlink"/>
      <w:u w:val="single"/>
    </w:rPr>
  </w:style>
  <w:style w:type="character" w:customStyle="1" w:styleId="casenumber">
    <w:name w:val="casenumber"/>
    <w:basedOn w:val="DefaultParagraphFont"/>
    <w:rsid w:val="004A792C"/>
  </w:style>
  <w:style w:type="character" w:customStyle="1" w:styleId="divider1">
    <w:name w:val="divider1"/>
    <w:basedOn w:val="DefaultParagraphFont"/>
    <w:rsid w:val="004A792C"/>
  </w:style>
  <w:style w:type="character" w:customStyle="1" w:styleId="description">
    <w:name w:val="description"/>
    <w:basedOn w:val="DefaultParagraphFont"/>
    <w:rsid w:val="004A792C"/>
  </w:style>
  <w:style w:type="character" w:customStyle="1" w:styleId="divider2">
    <w:name w:val="divider2"/>
    <w:basedOn w:val="DefaultParagraphFont"/>
    <w:rsid w:val="00D76D83"/>
  </w:style>
  <w:style w:type="character" w:customStyle="1" w:styleId="address">
    <w:name w:val="address"/>
    <w:basedOn w:val="DefaultParagraphFont"/>
    <w:rsid w:val="00D76D83"/>
  </w:style>
  <w:style w:type="character" w:customStyle="1" w:styleId="t286pc">
    <w:name w:val="t286pc"/>
    <w:basedOn w:val="DefaultParagraphFont"/>
    <w:rsid w:val="00C50963"/>
  </w:style>
  <w:style w:type="character" w:customStyle="1" w:styleId="HeaderChar">
    <w:name w:val="Header Char"/>
    <w:basedOn w:val="DefaultParagraphFont"/>
    <w:link w:val="Header"/>
    <w:rsid w:val="0005657A"/>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357040">
      <w:bodyDiv w:val="1"/>
      <w:marLeft w:val="0"/>
      <w:marRight w:val="0"/>
      <w:marTop w:val="0"/>
      <w:marBottom w:val="0"/>
      <w:divBdr>
        <w:top w:val="none" w:sz="0" w:space="0" w:color="auto"/>
        <w:left w:val="none" w:sz="0" w:space="0" w:color="auto"/>
        <w:bottom w:val="none" w:sz="0" w:space="0" w:color="auto"/>
        <w:right w:val="none" w:sz="0" w:space="0" w:color="auto"/>
      </w:divBdr>
      <w:divsChild>
        <w:div w:id="768813669">
          <w:marLeft w:val="0"/>
          <w:marRight w:val="0"/>
          <w:marTop w:val="0"/>
          <w:marBottom w:val="0"/>
          <w:divBdr>
            <w:top w:val="none" w:sz="0" w:space="0" w:color="auto"/>
            <w:left w:val="none" w:sz="0" w:space="0" w:color="auto"/>
            <w:bottom w:val="none" w:sz="0" w:space="0" w:color="auto"/>
            <w:right w:val="none" w:sz="0" w:space="0" w:color="auto"/>
          </w:divBdr>
        </w:div>
        <w:div w:id="1837262041">
          <w:marLeft w:val="0"/>
          <w:marRight w:val="0"/>
          <w:marTop w:val="0"/>
          <w:marBottom w:val="0"/>
          <w:divBdr>
            <w:top w:val="none" w:sz="0" w:space="0" w:color="auto"/>
            <w:left w:val="none" w:sz="0" w:space="0" w:color="auto"/>
            <w:bottom w:val="none" w:sz="0" w:space="0" w:color="auto"/>
            <w:right w:val="none" w:sz="0" w:space="0" w:color="auto"/>
          </w:divBdr>
        </w:div>
        <w:div w:id="2121755113">
          <w:marLeft w:val="0"/>
          <w:marRight w:val="0"/>
          <w:marTop w:val="0"/>
          <w:marBottom w:val="0"/>
          <w:divBdr>
            <w:top w:val="none" w:sz="0" w:space="0" w:color="auto"/>
            <w:left w:val="none" w:sz="0" w:space="0" w:color="auto"/>
            <w:bottom w:val="none" w:sz="0" w:space="0" w:color="auto"/>
            <w:right w:val="none" w:sz="0" w:space="0" w:color="auto"/>
          </w:divBdr>
        </w:div>
      </w:divsChild>
    </w:div>
    <w:div w:id="59251235">
      <w:bodyDiv w:val="1"/>
      <w:marLeft w:val="0"/>
      <w:marRight w:val="0"/>
      <w:marTop w:val="0"/>
      <w:marBottom w:val="0"/>
      <w:divBdr>
        <w:top w:val="none" w:sz="0" w:space="0" w:color="auto"/>
        <w:left w:val="none" w:sz="0" w:space="0" w:color="auto"/>
        <w:bottom w:val="none" w:sz="0" w:space="0" w:color="auto"/>
        <w:right w:val="none" w:sz="0" w:space="0" w:color="auto"/>
      </w:divBdr>
    </w:div>
    <w:div w:id="64567820">
      <w:bodyDiv w:val="1"/>
      <w:marLeft w:val="0"/>
      <w:marRight w:val="0"/>
      <w:marTop w:val="0"/>
      <w:marBottom w:val="0"/>
      <w:divBdr>
        <w:top w:val="none" w:sz="0" w:space="0" w:color="auto"/>
        <w:left w:val="none" w:sz="0" w:space="0" w:color="auto"/>
        <w:bottom w:val="none" w:sz="0" w:space="0" w:color="auto"/>
        <w:right w:val="none" w:sz="0" w:space="0" w:color="auto"/>
      </w:divBdr>
    </w:div>
    <w:div w:id="89090068">
      <w:bodyDiv w:val="1"/>
      <w:marLeft w:val="0"/>
      <w:marRight w:val="0"/>
      <w:marTop w:val="0"/>
      <w:marBottom w:val="0"/>
      <w:divBdr>
        <w:top w:val="none" w:sz="0" w:space="0" w:color="auto"/>
        <w:left w:val="none" w:sz="0" w:space="0" w:color="auto"/>
        <w:bottom w:val="none" w:sz="0" w:space="0" w:color="auto"/>
        <w:right w:val="none" w:sz="0" w:space="0" w:color="auto"/>
      </w:divBdr>
    </w:div>
    <w:div w:id="111363452">
      <w:bodyDiv w:val="1"/>
      <w:marLeft w:val="0"/>
      <w:marRight w:val="0"/>
      <w:marTop w:val="0"/>
      <w:marBottom w:val="0"/>
      <w:divBdr>
        <w:top w:val="none" w:sz="0" w:space="0" w:color="auto"/>
        <w:left w:val="none" w:sz="0" w:space="0" w:color="auto"/>
        <w:bottom w:val="none" w:sz="0" w:space="0" w:color="auto"/>
        <w:right w:val="none" w:sz="0" w:space="0" w:color="auto"/>
      </w:divBdr>
    </w:div>
    <w:div w:id="129370527">
      <w:bodyDiv w:val="1"/>
      <w:marLeft w:val="0"/>
      <w:marRight w:val="0"/>
      <w:marTop w:val="0"/>
      <w:marBottom w:val="0"/>
      <w:divBdr>
        <w:top w:val="none" w:sz="0" w:space="0" w:color="auto"/>
        <w:left w:val="none" w:sz="0" w:space="0" w:color="auto"/>
        <w:bottom w:val="none" w:sz="0" w:space="0" w:color="auto"/>
        <w:right w:val="none" w:sz="0" w:space="0" w:color="auto"/>
      </w:divBdr>
    </w:div>
    <w:div w:id="164635703">
      <w:bodyDiv w:val="1"/>
      <w:marLeft w:val="0"/>
      <w:marRight w:val="0"/>
      <w:marTop w:val="0"/>
      <w:marBottom w:val="0"/>
      <w:divBdr>
        <w:top w:val="none" w:sz="0" w:space="0" w:color="auto"/>
        <w:left w:val="none" w:sz="0" w:space="0" w:color="auto"/>
        <w:bottom w:val="none" w:sz="0" w:space="0" w:color="auto"/>
        <w:right w:val="none" w:sz="0" w:space="0" w:color="auto"/>
      </w:divBdr>
    </w:div>
    <w:div w:id="241724260">
      <w:bodyDiv w:val="1"/>
      <w:marLeft w:val="0"/>
      <w:marRight w:val="0"/>
      <w:marTop w:val="0"/>
      <w:marBottom w:val="0"/>
      <w:divBdr>
        <w:top w:val="none" w:sz="0" w:space="0" w:color="auto"/>
        <w:left w:val="none" w:sz="0" w:space="0" w:color="auto"/>
        <w:bottom w:val="none" w:sz="0" w:space="0" w:color="auto"/>
        <w:right w:val="none" w:sz="0" w:space="0" w:color="auto"/>
      </w:divBdr>
    </w:div>
    <w:div w:id="254870266">
      <w:bodyDiv w:val="1"/>
      <w:marLeft w:val="0"/>
      <w:marRight w:val="0"/>
      <w:marTop w:val="0"/>
      <w:marBottom w:val="0"/>
      <w:divBdr>
        <w:top w:val="none" w:sz="0" w:space="0" w:color="auto"/>
        <w:left w:val="none" w:sz="0" w:space="0" w:color="auto"/>
        <w:bottom w:val="none" w:sz="0" w:space="0" w:color="auto"/>
        <w:right w:val="none" w:sz="0" w:space="0" w:color="auto"/>
      </w:divBdr>
    </w:div>
    <w:div w:id="319575100">
      <w:bodyDiv w:val="1"/>
      <w:marLeft w:val="0"/>
      <w:marRight w:val="0"/>
      <w:marTop w:val="0"/>
      <w:marBottom w:val="0"/>
      <w:divBdr>
        <w:top w:val="none" w:sz="0" w:space="0" w:color="auto"/>
        <w:left w:val="none" w:sz="0" w:space="0" w:color="auto"/>
        <w:bottom w:val="none" w:sz="0" w:space="0" w:color="auto"/>
        <w:right w:val="none" w:sz="0" w:space="0" w:color="auto"/>
      </w:divBdr>
      <w:divsChild>
        <w:div w:id="126898924">
          <w:marLeft w:val="0"/>
          <w:marRight w:val="0"/>
          <w:marTop w:val="0"/>
          <w:marBottom w:val="0"/>
          <w:divBdr>
            <w:top w:val="none" w:sz="0" w:space="0" w:color="auto"/>
            <w:left w:val="none" w:sz="0" w:space="0" w:color="auto"/>
            <w:bottom w:val="none" w:sz="0" w:space="0" w:color="auto"/>
            <w:right w:val="none" w:sz="0" w:space="0" w:color="auto"/>
          </w:divBdr>
        </w:div>
        <w:div w:id="294331830">
          <w:marLeft w:val="0"/>
          <w:marRight w:val="0"/>
          <w:marTop w:val="0"/>
          <w:marBottom w:val="0"/>
          <w:divBdr>
            <w:top w:val="none" w:sz="0" w:space="0" w:color="auto"/>
            <w:left w:val="none" w:sz="0" w:space="0" w:color="auto"/>
            <w:bottom w:val="none" w:sz="0" w:space="0" w:color="auto"/>
            <w:right w:val="none" w:sz="0" w:space="0" w:color="auto"/>
          </w:divBdr>
        </w:div>
        <w:div w:id="734353523">
          <w:marLeft w:val="0"/>
          <w:marRight w:val="0"/>
          <w:marTop w:val="0"/>
          <w:marBottom w:val="0"/>
          <w:divBdr>
            <w:top w:val="none" w:sz="0" w:space="0" w:color="auto"/>
            <w:left w:val="none" w:sz="0" w:space="0" w:color="auto"/>
            <w:bottom w:val="none" w:sz="0" w:space="0" w:color="auto"/>
            <w:right w:val="none" w:sz="0" w:space="0" w:color="auto"/>
          </w:divBdr>
        </w:div>
        <w:div w:id="899099857">
          <w:marLeft w:val="0"/>
          <w:marRight w:val="0"/>
          <w:marTop w:val="0"/>
          <w:marBottom w:val="0"/>
          <w:divBdr>
            <w:top w:val="none" w:sz="0" w:space="0" w:color="auto"/>
            <w:left w:val="none" w:sz="0" w:space="0" w:color="auto"/>
            <w:bottom w:val="none" w:sz="0" w:space="0" w:color="auto"/>
            <w:right w:val="none" w:sz="0" w:space="0" w:color="auto"/>
          </w:divBdr>
        </w:div>
        <w:div w:id="1026979420">
          <w:marLeft w:val="0"/>
          <w:marRight w:val="0"/>
          <w:marTop w:val="0"/>
          <w:marBottom w:val="0"/>
          <w:divBdr>
            <w:top w:val="none" w:sz="0" w:space="0" w:color="auto"/>
            <w:left w:val="none" w:sz="0" w:space="0" w:color="auto"/>
            <w:bottom w:val="none" w:sz="0" w:space="0" w:color="auto"/>
            <w:right w:val="none" w:sz="0" w:space="0" w:color="auto"/>
          </w:divBdr>
        </w:div>
        <w:div w:id="1355426233">
          <w:marLeft w:val="0"/>
          <w:marRight w:val="0"/>
          <w:marTop w:val="0"/>
          <w:marBottom w:val="0"/>
          <w:divBdr>
            <w:top w:val="none" w:sz="0" w:space="0" w:color="auto"/>
            <w:left w:val="none" w:sz="0" w:space="0" w:color="auto"/>
            <w:bottom w:val="none" w:sz="0" w:space="0" w:color="auto"/>
            <w:right w:val="none" w:sz="0" w:space="0" w:color="auto"/>
          </w:divBdr>
        </w:div>
        <w:div w:id="1465002220">
          <w:marLeft w:val="0"/>
          <w:marRight w:val="0"/>
          <w:marTop w:val="0"/>
          <w:marBottom w:val="0"/>
          <w:divBdr>
            <w:top w:val="none" w:sz="0" w:space="0" w:color="auto"/>
            <w:left w:val="none" w:sz="0" w:space="0" w:color="auto"/>
            <w:bottom w:val="none" w:sz="0" w:space="0" w:color="auto"/>
            <w:right w:val="none" w:sz="0" w:space="0" w:color="auto"/>
          </w:divBdr>
        </w:div>
        <w:div w:id="1552500522">
          <w:marLeft w:val="0"/>
          <w:marRight w:val="0"/>
          <w:marTop w:val="0"/>
          <w:marBottom w:val="0"/>
          <w:divBdr>
            <w:top w:val="none" w:sz="0" w:space="0" w:color="auto"/>
            <w:left w:val="none" w:sz="0" w:space="0" w:color="auto"/>
            <w:bottom w:val="none" w:sz="0" w:space="0" w:color="auto"/>
            <w:right w:val="none" w:sz="0" w:space="0" w:color="auto"/>
          </w:divBdr>
        </w:div>
        <w:div w:id="1632713159">
          <w:marLeft w:val="0"/>
          <w:marRight w:val="0"/>
          <w:marTop w:val="0"/>
          <w:marBottom w:val="0"/>
          <w:divBdr>
            <w:top w:val="none" w:sz="0" w:space="0" w:color="auto"/>
            <w:left w:val="none" w:sz="0" w:space="0" w:color="auto"/>
            <w:bottom w:val="none" w:sz="0" w:space="0" w:color="auto"/>
            <w:right w:val="none" w:sz="0" w:space="0" w:color="auto"/>
          </w:divBdr>
        </w:div>
      </w:divsChild>
    </w:div>
    <w:div w:id="352612612">
      <w:bodyDiv w:val="1"/>
      <w:marLeft w:val="0"/>
      <w:marRight w:val="0"/>
      <w:marTop w:val="0"/>
      <w:marBottom w:val="0"/>
      <w:divBdr>
        <w:top w:val="none" w:sz="0" w:space="0" w:color="auto"/>
        <w:left w:val="none" w:sz="0" w:space="0" w:color="auto"/>
        <w:bottom w:val="none" w:sz="0" w:space="0" w:color="auto"/>
        <w:right w:val="none" w:sz="0" w:space="0" w:color="auto"/>
      </w:divBdr>
    </w:div>
    <w:div w:id="352847341">
      <w:bodyDiv w:val="1"/>
      <w:marLeft w:val="0"/>
      <w:marRight w:val="0"/>
      <w:marTop w:val="0"/>
      <w:marBottom w:val="0"/>
      <w:divBdr>
        <w:top w:val="none" w:sz="0" w:space="0" w:color="auto"/>
        <w:left w:val="none" w:sz="0" w:space="0" w:color="auto"/>
        <w:bottom w:val="none" w:sz="0" w:space="0" w:color="auto"/>
        <w:right w:val="none" w:sz="0" w:space="0" w:color="auto"/>
      </w:divBdr>
    </w:div>
    <w:div w:id="479614812">
      <w:bodyDiv w:val="1"/>
      <w:marLeft w:val="0"/>
      <w:marRight w:val="0"/>
      <w:marTop w:val="0"/>
      <w:marBottom w:val="0"/>
      <w:divBdr>
        <w:top w:val="none" w:sz="0" w:space="0" w:color="auto"/>
        <w:left w:val="none" w:sz="0" w:space="0" w:color="auto"/>
        <w:bottom w:val="none" w:sz="0" w:space="0" w:color="auto"/>
        <w:right w:val="none" w:sz="0" w:space="0" w:color="auto"/>
      </w:divBdr>
      <w:divsChild>
        <w:div w:id="502860353">
          <w:marLeft w:val="0"/>
          <w:marRight w:val="0"/>
          <w:marTop w:val="0"/>
          <w:marBottom w:val="0"/>
          <w:divBdr>
            <w:top w:val="none" w:sz="0" w:space="0" w:color="auto"/>
            <w:left w:val="none" w:sz="0" w:space="0" w:color="auto"/>
            <w:bottom w:val="none" w:sz="0" w:space="0" w:color="auto"/>
            <w:right w:val="none" w:sz="0" w:space="0" w:color="auto"/>
          </w:divBdr>
        </w:div>
        <w:div w:id="827744814">
          <w:marLeft w:val="0"/>
          <w:marRight w:val="0"/>
          <w:marTop w:val="0"/>
          <w:marBottom w:val="0"/>
          <w:divBdr>
            <w:top w:val="none" w:sz="0" w:space="0" w:color="auto"/>
            <w:left w:val="none" w:sz="0" w:space="0" w:color="auto"/>
            <w:bottom w:val="none" w:sz="0" w:space="0" w:color="auto"/>
            <w:right w:val="none" w:sz="0" w:space="0" w:color="auto"/>
          </w:divBdr>
        </w:div>
        <w:div w:id="921337272">
          <w:marLeft w:val="0"/>
          <w:marRight w:val="0"/>
          <w:marTop w:val="0"/>
          <w:marBottom w:val="0"/>
          <w:divBdr>
            <w:top w:val="none" w:sz="0" w:space="0" w:color="auto"/>
            <w:left w:val="none" w:sz="0" w:space="0" w:color="auto"/>
            <w:bottom w:val="none" w:sz="0" w:space="0" w:color="auto"/>
            <w:right w:val="none" w:sz="0" w:space="0" w:color="auto"/>
          </w:divBdr>
        </w:div>
        <w:div w:id="2060545690">
          <w:marLeft w:val="0"/>
          <w:marRight w:val="0"/>
          <w:marTop w:val="0"/>
          <w:marBottom w:val="0"/>
          <w:divBdr>
            <w:top w:val="none" w:sz="0" w:space="0" w:color="auto"/>
            <w:left w:val="none" w:sz="0" w:space="0" w:color="auto"/>
            <w:bottom w:val="none" w:sz="0" w:space="0" w:color="auto"/>
            <w:right w:val="none" w:sz="0" w:space="0" w:color="auto"/>
          </w:divBdr>
        </w:div>
      </w:divsChild>
    </w:div>
    <w:div w:id="497889091">
      <w:bodyDiv w:val="1"/>
      <w:marLeft w:val="0"/>
      <w:marRight w:val="0"/>
      <w:marTop w:val="0"/>
      <w:marBottom w:val="0"/>
      <w:divBdr>
        <w:top w:val="none" w:sz="0" w:space="0" w:color="auto"/>
        <w:left w:val="none" w:sz="0" w:space="0" w:color="auto"/>
        <w:bottom w:val="none" w:sz="0" w:space="0" w:color="auto"/>
        <w:right w:val="none" w:sz="0" w:space="0" w:color="auto"/>
      </w:divBdr>
      <w:divsChild>
        <w:div w:id="189029564">
          <w:marLeft w:val="0"/>
          <w:marRight w:val="0"/>
          <w:marTop w:val="0"/>
          <w:marBottom w:val="0"/>
          <w:divBdr>
            <w:top w:val="none" w:sz="0" w:space="0" w:color="auto"/>
            <w:left w:val="none" w:sz="0" w:space="0" w:color="auto"/>
            <w:bottom w:val="none" w:sz="0" w:space="0" w:color="auto"/>
            <w:right w:val="none" w:sz="0" w:space="0" w:color="auto"/>
          </w:divBdr>
        </w:div>
        <w:div w:id="436099139">
          <w:marLeft w:val="0"/>
          <w:marRight w:val="0"/>
          <w:marTop w:val="0"/>
          <w:marBottom w:val="0"/>
          <w:divBdr>
            <w:top w:val="none" w:sz="0" w:space="0" w:color="auto"/>
            <w:left w:val="none" w:sz="0" w:space="0" w:color="auto"/>
            <w:bottom w:val="none" w:sz="0" w:space="0" w:color="auto"/>
            <w:right w:val="none" w:sz="0" w:space="0" w:color="auto"/>
          </w:divBdr>
        </w:div>
        <w:div w:id="690835205">
          <w:marLeft w:val="0"/>
          <w:marRight w:val="0"/>
          <w:marTop w:val="0"/>
          <w:marBottom w:val="0"/>
          <w:divBdr>
            <w:top w:val="none" w:sz="0" w:space="0" w:color="auto"/>
            <w:left w:val="none" w:sz="0" w:space="0" w:color="auto"/>
            <w:bottom w:val="none" w:sz="0" w:space="0" w:color="auto"/>
            <w:right w:val="none" w:sz="0" w:space="0" w:color="auto"/>
          </w:divBdr>
        </w:div>
        <w:div w:id="1105807151">
          <w:marLeft w:val="0"/>
          <w:marRight w:val="0"/>
          <w:marTop w:val="0"/>
          <w:marBottom w:val="0"/>
          <w:divBdr>
            <w:top w:val="none" w:sz="0" w:space="0" w:color="auto"/>
            <w:left w:val="none" w:sz="0" w:space="0" w:color="auto"/>
            <w:bottom w:val="none" w:sz="0" w:space="0" w:color="auto"/>
            <w:right w:val="none" w:sz="0" w:space="0" w:color="auto"/>
          </w:divBdr>
        </w:div>
        <w:div w:id="1239290736">
          <w:marLeft w:val="0"/>
          <w:marRight w:val="0"/>
          <w:marTop w:val="0"/>
          <w:marBottom w:val="0"/>
          <w:divBdr>
            <w:top w:val="none" w:sz="0" w:space="0" w:color="auto"/>
            <w:left w:val="none" w:sz="0" w:space="0" w:color="auto"/>
            <w:bottom w:val="none" w:sz="0" w:space="0" w:color="auto"/>
            <w:right w:val="none" w:sz="0" w:space="0" w:color="auto"/>
          </w:divBdr>
        </w:div>
        <w:div w:id="1303658520">
          <w:marLeft w:val="0"/>
          <w:marRight w:val="0"/>
          <w:marTop w:val="0"/>
          <w:marBottom w:val="0"/>
          <w:divBdr>
            <w:top w:val="none" w:sz="0" w:space="0" w:color="auto"/>
            <w:left w:val="none" w:sz="0" w:space="0" w:color="auto"/>
            <w:bottom w:val="none" w:sz="0" w:space="0" w:color="auto"/>
            <w:right w:val="none" w:sz="0" w:space="0" w:color="auto"/>
          </w:divBdr>
        </w:div>
        <w:div w:id="1306079306">
          <w:marLeft w:val="0"/>
          <w:marRight w:val="0"/>
          <w:marTop w:val="0"/>
          <w:marBottom w:val="0"/>
          <w:divBdr>
            <w:top w:val="none" w:sz="0" w:space="0" w:color="auto"/>
            <w:left w:val="none" w:sz="0" w:space="0" w:color="auto"/>
            <w:bottom w:val="none" w:sz="0" w:space="0" w:color="auto"/>
            <w:right w:val="none" w:sz="0" w:space="0" w:color="auto"/>
          </w:divBdr>
        </w:div>
        <w:div w:id="1618640418">
          <w:marLeft w:val="0"/>
          <w:marRight w:val="0"/>
          <w:marTop w:val="0"/>
          <w:marBottom w:val="0"/>
          <w:divBdr>
            <w:top w:val="none" w:sz="0" w:space="0" w:color="auto"/>
            <w:left w:val="none" w:sz="0" w:space="0" w:color="auto"/>
            <w:bottom w:val="none" w:sz="0" w:space="0" w:color="auto"/>
            <w:right w:val="none" w:sz="0" w:space="0" w:color="auto"/>
          </w:divBdr>
        </w:div>
        <w:div w:id="1792161504">
          <w:marLeft w:val="0"/>
          <w:marRight w:val="0"/>
          <w:marTop w:val="0"/>
          <w:marBottom w:val="0"/>
          <w:divBdr>
            <w:top w:val="none" w:sz="0" w:space="0" w:color="auto"/>
            <w:left w:val="none" w:sz="0" w:space="0" w:color="auto"/>
            <w:bottom w:val="none" w:sz="0" w:space="0" w:color="auto"/>
            <w:right w:val="none" w:sz="0" w:space="0" w:color="auto"/>
          </w:divBdr>
        </w:div>
        <w:div w:id="1815828612">
          <w:marLeft w:val="0"/>
          <w:marRight w:val="0"/>
          <w:marTop w:val="0"/>
          <w:marBottom w:val="0"/>
          <w:divBdr>
            <w:top w:val="none" w:sz="0" w:space="0" w:color="auto"/>
            <w:left w:val="none" w:sz="0" w:space="0" w:color="auto"/>
            <w:bottom w:val="none" w:sz="0" w:space="0" w:color="auto"/>
            <w:right w:val="none" w:sz="0" w:space="0" w:color="auto"/>
          </w:divBdr>
        </w:div>
      </w:divsChild>
    </w:div>
    <w:div w:id="530537858">
      <w:bodyDiv w:val="1"/>
      <w:marLeft w:val="0"/>
      <w:marRight w:val="0"/>
      <w:marTop w:val="0"/>
      <w:marBottom w:val="0"/>
      <w:divBdr>
        <w:top w:val="none" w:sz="0" w:space="0" w:color="auto"/>
        <w:left w:val="none" w:sz="0" w:space="0" w:color="auto"/>
        <w:bottom w:val="none" w:sz="0" w:space="0" w:color="auto"/>
        <w:right w:val="none" w:sz="0" w:space="0" w:color="auto"/>
      </w:divBdr>
    </w:div>
    <w:div w:id="536771075">
      <w:bodyDiv w:val="1"/>
      <w:marLeft w:val="0"/>
      <w:marRight w:val="0"/>
      <w:marTop w:val="0"/>
      <w:marBottom w:val="0"/>
      <w:divBdr>
        <w:top w:val="none" w:sz="0" w:space="0" w:color="auto"/>
        <w:left w:val="none" w:sz="0" w:space="0" w:color="auto"/>
        <w:bottom w:val="none" w:sz="0" w:space="0" w:color="auto"/>
        <w:right w:val="none" w:sz="0" w:space="0" w:color="auto"/>
      </w:divBdr>
    </w:div>
    <w:div w:id="591207374">
      <w:bodyDiv w:val="1"/>
      <w:marLeft w:val="0"/>
      <w:marRight w:val="0"/>
      <w:marTop w:val="0"/>
      <w:marBottom w:val="0"/>
      <w:divBdr>
        <w:top w:val="none" w:sz="0" w:space="0" w:color="auto"/>
        <w:left w:val="none" w:sz="0" w:space="0" w:color="auto"/>
        <w:bottom w:val="none" w:sz="0" w:space="0" w:color="auto"/>
        <w:right w:val="none" w:sz="0" w:space="0" w:color="auto"/>
      </w:divBdr>
    </w:div>
    <w:div w:id="637495519">
      <w:bodyDiv w:val="1"/>
      <w:marLeft w:val="0"/>
      <w:marRight w:val="0"/>
      <w:marTop w:val="0"/>
      <w:marBottom w:val="0"/>
      <w:divBdr>
        <w:top w:val="none" w:sz="0" w:space="0" w:color="auto"/>
        <w:left w:val="none" w:sz="0" w:space="0" w:color="auto"/>
        <w:bottom w:val="none" w:sz="0" w:space="0" w:color="auto"/>
        <w:right w:val="none" w:sz="0" w:space="0" w:color="auto"/>
      </w:divBdr>
    </w:div>
    <w:div w:id="684015650">
      <w:bodyDiv w:val="1"/>
      <w:marLeft w:val="0"/>
      <w:marRight w:val="0"/>
      <w:marTop w:val="0"/>
      <w:marBottom w:val="0"/>
      <w:divBdr>
        <w:top w:val="none" w:sz="0" w:space="0" w:color="auto"/>
        <w:left w:val="none" w:sz="0" w:space="0" w:color="auto"/>
        <w:bottom w:val="none" w:sz="0" w:space="0" w:color="auto"/>
        <w:right w:val="none" w:sz="0" w:space="0" w:color="auto"/>
      </w:divBdr>
    </w:div>
    <w:div w:id="694766554">
      <w:bodyDiv w:val="1"/>
      <w:marLeft w:val="0"/>
      <w:marRight w:val="0"/>
      <w:marTop w:val="0"/>
      <w:marBottom w:val="0"/>
      <w:divBdr>
        <w:top w:val="none" w:sz="0" w:space="0" w:color="auto"/>
        <w:left w:val="none" w:sz="0" w:space="0" w:color="auto"/>
        <w:bottom w:val="none" w:sz="0" w:space="0" w:color="auto"/>
        <w:right w:val="none" w:sz="0" w:space="0" w:color="auto"/>
      </w:divBdr>
    </w:div>
    <w:div w:id="778179840">
      <w:bodyDiv w:val="1"/>
      <w:marLeft w:val="0"/>
      <w:marRight w:val="0"/>
      <w:marTop w:val="0"/>
      <w:marBottom w:val="0"/>
      <w:divBdr>
        <w:top w:val="none" w:sz="0" w:space="0" w:color="auto"/>
        <w:left w:val="none" w:sz="0" w:space="0" w:color="auto"/>
        <w:bottom w:val="none" w:sz="0" w:space="0" w:color="auto"/>
        <w:right w:val="none" w:sz="0" w:space="0" w:color="auto"/>
      </w:divBdr>
    </w:div>
    <w:div w:id="840512511">
      <w:bodyDiv w:val="1"/>
      <w:marLeft w:val="0"/>
      <w:marRight w:val="0"/>
      <w:marTop w:val="0"/>
      <w:marBottom w:val="0"/>
      <w:divBdr>
        <w:top w:val="none" w:sz="0" w:space="0" w:color="auto"/>
        <w:left w:val="none" w:sz="0" w:space="0" w:color="auto"/>
        <w:bottom w:val="none" w:sz="0" w:space="0" w:color="auto"/>
        <w:right w:val="none" w:sz="0" w:space="0" w:color="auto"/>
      </w:divBdr>
    </w:div>
    <w:div w:id="879899868">
      <w:bodyDiv w:val="1"/>
      <w:marLeft w:val="0"/>
      <w:marRight w:val="0"/>
      <w:marTop w:val="0"/>
      <w:marBottom w:val="0"/>
      <w:divBdr>
        <w:top w:val="none" w:sz="0" w:space="0" w:color="auto"/>
        <w:left w:val="none" w:sz="0" w:space="0" w:color="auto"/>
        <w:bottom w:val="none" w:sz="0" w:space="0" w:color="auto"/>
        <w:right w:val="none" w:sz="0" w:space="0" w:color="auto"/>
      </w:divBdr>
    </w:div>
    <w:div w:id="899244891">
      <w:bodyDiv w:val="1"/>
      <w:marLeft w:val="0"/>
      <w:marRight w:val="0"/>
      <w:marTop w:val="0"/>
      <w:marBottom w:val="0"/>
      <w:divBdr>
        <w:top w:val="none" w:sz="0" w:space="0" w:color="auto"/>
        <w:left w:val="none" w:sz="0" w:space="0" w:color="auto"/>
        <w:bottom w:val="none" w:sz="0" w:space="0" w:color="auto"/>
        <w:right w:val="none" w:sz="0" w:space="0" w:color="auto"/>
      </w:divBdr>
    </w:div>
    <w:div w:id="949429888">
      <w:bodyDiv w:val="1"/>
      <w:marLeft w:val="0"/>
      <w:marRight w:val="0"/>
      <w:marTop w:val="0"/>
      <w:marBottom w:val="0"/>
      <w:divBdr>
        <w:top w:val="none" w:sz="0" w:space="0" w:color="auto"/>
        <w:left w:val="none" w:sz="0" w:space="0" w:color="auto"/>
        <w:bottom w:val="none" w:sz="0" w:space="0" w:color="auto"/>
        <w:right w:val="none" w:sz="0" w:space="0" w:color="auto"/>
      </w:divBdr>
    </w:div>
    <w:div w:id="977149123">
      <w:bodyDiv w:val="1"/>
      <w:marLeft w:val="0"/>
      <w:marRight w:val="0"/>
      <w:marTop w:val="0"/>
      <w:marBottom w:val="0"/>
      <w:divBdr>
        <w:top w:val="none" w:sz="0" w:space="0" w:color="auto"/>
        <w:left w:val="none" w:sz="0" w:space="0" w:color="auto"/>
        <w:bottom w:val="none" w:sz="0" w:space="0" w:color="auto"/>
        <w:right w:val="none" w:sz="0" w:space="0" w:color="auto"/>
      </w:divBdr>
    </w:div>
    <w:div w:id="1017121247">
      <w:bodyDiv w:val="1"/>
      <w:marLeft w:val="0"/>
      <w:marRight w:val="0"/>
      <w:marTop w:val="0"/>
      <w:marBottom w:val="0"/>
      <w:divBdr>
        <w:top w:val="none" w:sz="0" w:space="0" w:color="auto"/>
        <w:left w:val="none" w:sz="0" w:space="0" w:color="auto"/>
        <w:bottom w:val="none" w:sz="0" w:space="0" w:color="auto"/>
        <w:right w:val="none" w:sz="0" w:space="0" w:color="auto"/>
      </w:divBdr>
    </w:div>
    <w:div w:id="1036155202">
      <w:bodyDiv w:val="1"/>
      <w:marLeft w:val="0"/>
      <w:marRight w:val="0"/>
      <w:marTop w:val="0"/>
      <w:marBottom w:val="0"/>
      <w:divBdr>
        <w:top w:val="none" w:sz="0" w:space="0" w:color="auto"/>
        <w:left w:val="none" w:sz="0" w:space="0" w:color="auto"/>
        <w:bottom w:val="none" w:sz="0" w:space="0" w:color="auto"/>
        <w:right w:val="none" w:sz="0" w:space="0" w:color="auto"/>
      </w:divBdr>
    </w:div>
    <w:div w:id="1051659942">
      <w:bodyDiv w:val="1"/>
      <w:marLeft w:val="0"/>
      <w:marRight w:val="0"/>
      <w:marTop w:val="0"/>
      <w:marBottom w:val="0"/>
      <w:divBdr>
        <w:top w:val="none" w:sz="0" w:space="0" w:color="auto"/>
        <w:left w:val="none" w:sz="0" w:space="0" w:color="auto"/>
        <w:bottom w:val="none" w:sz="0" w:space="0" w:color="auto"/>
        <w:right w:val="none" w:sz="0" w:space="0" w:color="auto"/>
      </w:divBdr>
    </w:div>
    <w:div w:id="1115058183">
      <w:bodyDiv w:val="1"/>
      <w:marLeft w:val="0"/>
      <w:marRight w:val="0"/>
      <w:marTop w:val="0"/>
      <w:marBottom w:val="0"/>
      <w:divBdr>
        <w:top w:val="none" w:sz="0" w:space="0" w:color="auto"/>
        <w:left w:val="none" w:sz="0" w:space="0" w:color="auto"/>
        <w:bottom w:val="none" w:sz="0" w:space="0" w:color="auto"/>
        <w:right w:val="none" w:sz="0" w:space="0" w:color="auto"/>
      </w:divBdr>
    </w:div>
    <w:div w:id="1150487485">
      <w:bodyDiv w:val="1"/>
      <w:marLeft w:val="0"/>
      <w:marRight w:val="0"/>
      <w:marTop w:val="0"/>
      <w:marBottom w:val="0"/>
      <w:divBdr>
        <w:top w:val="none" w:sz="0" w:space="0" w:color="auto"/>
        <w:left w:val="none" w:sz="0" w:space="0" w:color="auto"/>
        <w:bottom w:val="none" w:sz="0" w:space="0" w:color="auto"/>
        <w:right w:val="none" w:sz="0" w:space="0" w:color="auto"/>
      </w:divBdr>
    </w:div>
    <w:div w:id="1175461279">
      <w:bodyDiv w:val="1"/>
      <w:marLeft w:val="0"/>
      <w:marRight w:val="0"/>
      <w:marTop w:val="0"/>
      <w:marBottom w:val="0"/>
      <w:divBdr>
        <w:top w:val="none" w:sz="0" w:space="0" w:color="auto"/>
        <w:left w:val="none" w:sz="0" w:space="0" w:color="auto"/>
        <w:bottom w:val="none" w:sz="0" w:space="0" w:color="auto"/>
        <w:right w:val="none" w:sz="0" w:space="0" w:color="auto"/>
      </w:divBdr>
    </w:div>
    <w:div w:id="1188789716">
      <w:bodyDiv w:val="1"/>
      <w:marLeft w:val="0"/>
      <w:marRight w:val="0"/>
      <w:marTop w:val="0"/>
      <w:marBottom w:val="0"/>
      <w:divBdr>
        <w:top w:val="none" w:sz="0" w:space="0" w:color="auto"/>
        <w:left w:val="none" w:sz="0" w:space="0" w:color="auto"/>
        <w:bottom w:val="none" w:sz="0" w:space="0" w:color="auto"/>
        <w:right w:val="none" w:sz="0" w:space="0" w:color="auto"/>
      </w:divBdr>
    </w:div>
    <w:div w:id="1217740661">
      <w:bodyDiv w:val="1"/>
      <w:marLeft w:val="0"/>
      <w:marRight w:val="0"/>
      <w:marTop w:val="0"/>
      <w:marBottom w:val="0"/>
      <w:divBdr>
        <w:top w:val="none" w:sz="0" w:space="0" w:color="auto"/>
        <w:left w:val="none" w:sz="0" w:space="0" w:color="auto"/>
        <w:bottom w:val="none" w:sz="0" w:space="0" w:color="auto"/>
        <w:right w:val="none" w:sz="0" w:space="0" w:color="auto"/>
      </w:divBdr>
    </w:div>
    <w:div w:id="1351837960">
      <w:bodyDiv w:val="1"/>
      <w:marLeft w:val="0"/>
      <w:marRight w:val="0"/>
      <w:marTop w:val="0"/>
      <w:marBottom w:val="0"/>
      <w:divBdr>
        <w:top w:val="none" w:sz="0" w:space="0" w:color="auto"/>
        <w:left w:val="none" w:sz="0" w:space="0" w:color="auto"/>
        <w:bottom w:val="none" w:sz="0" w:space="0" w:color="auto"/>
        <w:right w:val="none" w:sz="0" w:space="0" w:color="auto"/>
      </w:divBdr>
    </w:div>
    <w:div w:id="1528526124">
      <w:bodyDiv w:val="1"/>
      <w:marLeft w:val="0"/>
      <w:marRight w:val="0"/>
      <w:marTop w:val="0"/>
      <w:marBottom w:val="0"/>
      <w:divBdr>
        <w:top w:val="none" w:sz="0" w:space="0" w:color="auto"/>
        <w:left w:val="none" w:sz="0" w:space="0" w:color="auto"/>
        <w:bottom w:val="none" w:sz="0" w:space="0" w:color="auto"/>
        <w:right w:val="none" w:sz="0" w:space="0" w:color="auto"/>
      </w:divBdr>
    </w:div>
    <w:div w:id="1636595552">
      <w:bodyDiv w:val="1"/>
      <w:marLeft w:val="0"/>
      <w:marRight w:val="0"/>
      <w:marTop w:val="0"/>
      <w:marBottom w:val="0"/>
      <w:divBdr>
        <w:top w:val="none" w:sz="0" w:space="0" w:color="auto"/>
        <w:left w:val="none" w:sz="0" w:space="0" w:color="auto"/>
        <w:bottom w:val="none" w:sz="0" w:space="0" w:color="auto"/>
        <w:right w:val="none" w:sz="0" w:space="0" w:color="auto"/>
      </w:divBdr>
      <w:divsChild>
        <w:div w:id="448164211">
          <w:marLeft w:val="0"/>
          <w:marRight w:val="0"/>
          <w:marTop w:val="0"/>
          <w:marBottom w:val="0"/>
          <w:divBdr>
            <w:top w:val="none" w:sz="0" w:space="0" w:color="auto"/>
            <w:left w:val="none" w:sz="0" w:space="0" w:color="auto"/>
            <w:bottom w:val="none" w:sz="0" w:space="0" w:color="auto"/>
            <w:right w:val="none" w:sz="0" w:space="0" w:color="auto"/>
          </w:divBdr>
        </w:div>
        <w:div w:id="803044128">
          <w:marLeft w:val="0"/>
          <w:marRight w:val="0"/>
          <w:marTop w:val="0"/>
          <w:marBottom w:val="0"/>
          <w:divBdr>
            <w:top w:val="none" w:sz="0" w:space="0" w:color="auto"/>
            <w:left w:val="none" w:sz="0" w:space="0" w:color="auto"/>
            <w:bottom w:val="none" w:sz="0" w:space="0" w:color="auto"/>
            <w:right w:val="none" w:sz="0" w:space="0" w:color="auto"/>
          </w:divBdr>
        </w:div>
        <w:div w:id="1466968538">
          <w:marLeft w:val="0"/>
          <w:marRight w:val="0"/>
          <w:marTop w:val="0"/>
          <w:marBottom w:val="0"/>
          <w:divBdr>
            <w:top w:val="none" w:sz="0" w:space="0" w:color="auto"/>
            <w:left w:val="none" w:sz="0" w:space="0" w:color="auto"/>
            <w:bottom w:val="none" w:sz="0" w:space="0" w:color="auto"/>
            <w:right w:val="none" w:sz="0" w:space="0" w:color="auto"/>
          </w:divBdr>
        </w:div>
        <w:div w:id="1638022511">
          <w:marLeft w:val="0"/>
          <w:marRight w:val="0"/>
          <w:marTop w:val="0"/>
          <w:marBottom w:val="0"/>
          <w:divBdr>
            <w:top w:val="none" w:sz="0" w:space="0" w:color="auto"/>
            <w:left w:val="none" w:sz="0" w:space="0" w:color="auto"/>
            <w:bottom w:val="none" w:sz="0" w:space="0" w:color="auto"/>
            <w:right w:val="none" w:sz="0" w:space="0" w:color="auto"/>
          </w:divBdr>
        </w:div>
      </w:divsChild>
    </w:div>
    <w:div w:id="1652516948">
      <w:bodyDiv w:val="1"/>
      <w:marLeft w:val="0"/>
      <w:marRight w:val="0"/>
      <w:marTop w:val="0"/>
      <w:marBottom w:val="0"/>
      <w:divBdr>
        <w:top w:val="none" w:sz="0" w:space="0" w:color="auto"/>
        <w:left w:val="none" w:sz="0" w:space="0" w:color="auto"/>
        <w:bottom w:val="none" w:sz="0" w:space="0" w:color="auto"/>
        <w:right w:val="none" w:sz="0" w:space="0" w:color="auto"/>
      </w:divBdr>
    </w:div>
    <w:div w:id="1685012658">
      <w:bodyDiv w:val="1"/>
      <w:marLeft w:val="0"/>
      <w:marRight w:val="0"/>
      <w:marTop w:val="0"/>
      <w:marBottom w:val="0"/>
      <w:divBdr>
        <w:top w:val="none" w:sz="0" w:space="0" w:color="auto"/>
        <w:left w:val="none" w:sz="0" w:space="0" w:color="auto"/>
        <w:bottom w:val="none" w:sz="0" w:space="0" w:color="auto"/>
        <w:right w:val="none" w:sz="0" w:space="0" w:color="auto"/>
      </w:divBdr>
    </w:div>
    <w:div w:id="1778140016">
      <w:bodyDiv w:val="1"/>
      <w:marLeft w:val="0"/>
      <w:marRight w:val="0"/>
      <w:marTop w:val="0"/>
      <w:marBottom w:val="0"/>
      <w:divBdr>
        <w:top w:val="none" w:sz="0" w:space="0" w:color="auto"/>
        <w:left w:val="none" w:sz="0" w:space="0" w:color="auto"/>
        <w:bottom w:val="none" w:sz="0" w:space="0" w:color="auto"/>
        <w:right w:val="none" w:sz="0" w:space="0" w:color="auto"/>
      </w:divBdr>
    </w:div>
    <w:div w:id="1804039715">
      <w:bodyDiv w:val="1"/>
      <w:marLeft w:val="0"/>
      <w:marRight w:val="0"/>
      <w:marTop w:val="0"/>
      <w:marBottom w:val="0"/>
      <w:divBdr>
        <w:top w:val="none" w:sz="0" w:space="0" w:color="auto"/>
        <w:left w:val="none" w:sz="0" w:space="0" w:color="auto"/>
        <w:bottom w:val="none" w:sz="0" w:space="0" w:color="auto"/>
        <w:right w:val="none" w:sz="0" w:space="0" w:color="auto"/>
      </w:divBdr>
    </w:div>
    <w:div w:id="1857501223">
      <w:bodyDiv w:val="1"/>
      <w:marLeft w:val="0"/>
      <w:marRight w:val="0"/>
      <w:marTop w:val="0"/>
      <w:marBottom w:val="0"/>
      <w:divBdr>
        <w:top w:val="none" w:sz="0" w:space="0" w:color="auto"/>
        <w:left w:val="none" w:sz="0" w:space="0" w:color="auto"/>
        <w:bottom w:val="none" w:sz="0" w:space="0" w:color="auto"/>
        <w:right w:val="none" w:sz="0" w:space="0" w:color="auto"/>
      </w:divBdr>
    </w:div>
    <w:div w:id="1881358541">
      <w:bodyDiv w:val="1"/>
      <w:marLeft w:val="0"/>
      <w:marRight w:val="0"/>
      <w:marTop w:val="0"/>
      <w:marBottom w:val="0"/>
      <w:divBdr>
        <w:top w:val="none" w:sz="0" w:space="0" w:color="auto"/>
        <w:left w:val="none" w:sz="0" w:space="0" w:color="auto"/>
        <w:bottom w:val="none" w:sz="0" w:space="0" w:color="auto"/>
        <w:right w:val="none" w:sz="0" w:space="0" w:color="auto"/>
      </w:divBdr>
    </w:div>
    <w:div w:id="1888255223">
      <w:bodyDiv w:val="1"/>
      <w:marLeft w:val="0"/>
      <w:marRight w:val="0"/>
      <w:marTop w:val="0"/>
      <w:marBottom w:val="0"/>
      <w:divBdr>
        <w:top w:val="none" w:sz="0" w:space="0" w:color="auto"/>
        <w:left w:val="none" w:sz="0" w:space="0" w:color="auto"/>
        <w:bottom w:val="none" w:sz="0" w:space="0" w:color="auto"/>
        <w:right w:val="none" w:sz="0" w:space="0" w:color="auto"/>
      </w:divBdr>
    </w:div>
    <w:div w:id="1907301760">
      <w:bodyDiv w:val="1"/>
      <w:marLeft w:val="0"/>
      <w:marRight w:val="0"/>
      <w:marTop w:val="0"/>
      <w:marBottom w:val="0"/>
      <w:divBdr>
        <w:top w:val="none" w:sz="0" w:space="0" w:color="auto"/>
        <w:left w:val="none" w:sz="0" w:space="0" w:color="auto"/>
        <w:bottom w:val="none" w:sz="0" w:space="0" w:color="auto"/>
        <w:right w:val="none" w:sz="0" w:space="0" w:color="auto"/>
      </w:divBdr>
    </w:div>
    <w:div w:id="1960410598">
      <w:bodyDiv w:val="1"/>
      <w:marLeft w:val="0"/>
      <w:marRight w:val="0"/>
      <w:marTop w:val="0"/>
      <w:marBottom w:val="0"/>
      <w:divBdr>
        <w:top w:val="none" w:sz="0" w:space="0" w:color="auto"/>
        <w:left w:val="none" w:sz="0" w:space="0" w:color="auto"/>
        <w:bottom w:val="none" w:sz="0" w:space="0" w:color="auto"/>
        <w:right w:val="none" w:sz="0" w:space="0" w:color="auto"/>
      </w:divBdr>
    </w:div>
    <w:div w:id="2005161531">
      <w:bodyDiv w:val="1"/>
      <w:marLeft w:val="0"/>
      <w:marRight w:val="0"/>
      <w:marTop w:val="0"/>
      <w:marBottom w:val="0"/>
      <w:divBdr>
        <w:top w:val="none" w:sz="0" w:space="0" w:color="auto"/>
        <w:left w:val="none" w:sz="0" w:space="0" w:color="auto"/>
        <w:bottom w:val="none" w:sz="0" w:space="0" w:color="auto"/>
        <w:right w:val="none" w:sz="0" w:space="0" w:color="auto"/>
      </w:divBdr>
    </w:div>
    <w:div w:id="2015255401">
      <w:bodyDiv w:val="1"/>
      <w:marLeft w:val="0"/>
      <w:marRight w:val="0"/>
      <w:marTop w:val="0"/>
      <w:marBottom w:val="0"/>
      <w:divBdr>
        <w:top w:val="none" w:sz="0" w:space="0" w:color="auto"/>
        <w:left w:val="none" w:sz="0" w:space="0" w:color="auto"/>
        <w:bottom w:val="none" w:sz="0" w:space="0" w:color="auto"/>
        <w:right w:val="none" w:sz="0" w:space="0" w:color="auto"/>
      </w:divBdr>
    </w:div>
    <w:div w:id="2082944152">
      <w:bodyDiv w:val="1"/>
      <w:marLeft w:val="0"/>
      <w:marRight w:val="0"/>
      <w:marTop w:val="0"/>
      <w:marBottom w:val="0"/>
      <w:divBdr>
        <w:top w:val="none" w:sz="0" w:space="0" w:color="auto"/>
        <w:left w:val="none" w:sz="0" w:space="0" w:color="auto"/>
        <w:bottom w:val="none" w:sz="0" w:space="0" w:color="auto"/>
        <w:right w:val="none" w:sz="0" w:space="0" w:color="auto"/>
      </w:divBdr>
    </w:div>
    <w:div w:id="2093618751">
      <w:bodyDiv w:val="1"/>
      <w:marLeft w:val="0"/>
      <w:marRight w:val="0"/>
      <w:marTop w:val="0"/>
      <w:marBottom w:val="0"/>
      <w:divBdr>
        <w:top w:val="none" w:sz="0" w:space="0" w:color="auto"/>
        <w:left w:val="none" w:sz="0" w:space="0" w:color="auto"/>
        <w:bottom w:val="none" w:sz="0" w:space="0" w:color="auto"/>
        <w:right w:val="none" w:sz="0" w:space="0" w:color="auto"/>
      </w:divBdr>
      <w:divsChild>
        <w:div w:id="1258127219">
          <w:marLeft w:val="0"/>
          <w:marRight w:val="0"/>
          <w:marTop w:val="0"/>
          <w:marBottom w:val="0"/>
          <w:divBdr>
            <w:top w:val="none" w:sz="0" w:space="0" w:color="auto"/>
            <w:left w:val="none" w:sz="0" w:space="0" w:color="auto"/>
            <w:bottom w:val="none" w:sz="0" w:space="0" w:color="auto"/>
            <w:right w:val="none" w:sz="0" w:space="0" w:color="auto"/>
          </w:divBdr>
        </w:div>
        <w:div w:id="144067928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lanning.wakefield.gov.uk/online-applications/applicationDetails.do?keyVal=TDZFAPQQIQE00&amp;activeTab=summary" TargetMode="External"/><Relationship Id="rId18" Type="http://schemas.openxmlformats.org/officeDocument/2006/relationships/hyperlink" Target="https://planning.wakefield.gov.uk/online-applications/applicationDetails.do?keyVal=TDU63KQQ0D900&amp;activeTab=summary"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s://planning.wakefield.gov.uk/online-applications/applicationDetails.do?keyVal=TE55EFQQ0AG00&amp;activeTab=summary" TargetMode="External"/><Relationship Id="rId17" Type="http://schemas.openxmlformats.org/officeDocument/2006/relationships/hyperlink" Target="https://planning.wakefield.gov.uk/online-applications/applicationDetails.do?keyVal=TCPKKXQQHJY00&amp;activeTab=summary"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planning.wakefield.gov.uk/online-applications/applicationDetails.do?keyVal=TFOV34QQKCZ00&amp;activeTab=summary"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wakefield.gov.uk/your-district/wakefield-council-statement-on-future-of-cedar-court-hotel" TargetMode="External"/><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planning.wakefield.gov.uk/online-applications/applicationDetails.do?keyVal=TDSV5ZQQIK900&amp;activeTab=summary"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planning.wakefield.gov.uk/online-applications/applicationDetails.do?keyVal=TEV6REQQ04200&amp;activeTab=summar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lanning.wakefield.gov.uk/online-applications/applicationDetails.do?keyVal=TE9BILQQIZU00&amp;activeTab=summary" TargetMode="External"/><Relationship Id="rId22" Type="http://schemas.openxmlformats.org/officeDocument/2006/relationships/footer" Target="footer1.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Application%20Data\Microsoft\Templates\Crigg%20Lett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0a883752-423a-4a8f-93d5-f0f1e66d338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753D8B06B3D6F4CBCCDBDF155B3D412" ma:contentTypeVersion="18" ma:contentTypeDescription="Create a new document." ma:contentTypeScope="" ma:versionID="7aa8601e3f3065470f1b172a4d09fc77">
  <xsd:schema xmlns:xsd="http://www.w3.org/2001/XMLSchema" xmlns:xs="http://www.w3.org/2001/XMLSchema" xmlns:p="http://schemas.microsoft.com/office/2006/metadata/properties" xmlns:ns3="0a883752-423a-4a8f-93d5-f0f1e66d3384" xmlns:ns4="a56bcda3-051c-4f00-bdfa-42e706a5498c" targetNamespace="http://schemas.microsoft.com/office/2006/metadata/properties" ma:root="true" ma:fieldsID="38a0e3fb25db711f1de07a06673f45d5" ns3:_="" ns4:_="">
    <xsd:import namespace="0a883752-423a-4a8f-93d5-f0f1e66d3384"/>
    <xsd:import namespace="a56bcda3-051c-4f00-bdfa-42e706a5498c"/>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883752-423a-4a8f-93d5-f0f1e66d33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descrip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6bcda3-051c-4f00-bdfa-42e706a5498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BF61E0-D41B-4239-9D3B-D5D437873104}">
  <ds:schemaRefs>
    <ds:schemaRef ds:uri="http://schemas.microsoft.com/sharepoint/v3/contenttype/forms"/>
  </ds:schemaRefs>
</ds:datastoreItem>
</file>

<file path=customXml/itemProps2.xml><?xml version="1.0" encoding="utf-8"?>
<ds:datastoreItem xmlns:ds="http://schemas.openxmlformats.org/officeDocument/2006/customXml" ds:itemID="{8FDA7016-F378-4499-97AC-96CD9C3A81BB}">
  <ds:schemaRefs>
    <ds:schemaRef ds:uri="http://schemas.microsoft.com/office/2006/metadata/properties"/>
    <ds:schemaRef ds:uri="http://schemas.microsoft.com/office/infopath/2007/PartnerControls"/>
    <ds:schemaRef ds:uri="0a883752-423a-4a8f-93d5-f0f1e66d3384"/>
  </ds:schemaRefs>
</ds:datastoreItem>
</file>

<file path=customXml/itemProps3.xml><?xml version="1.0" encoding="utf-8"?>
<ds:datastoreItem xmlns:ds="http://schemas.openxmlformats.org/officeDocument/2006/customXml" ds:itemID="{7225E152-8BD8-498C-810D-9A90C25B09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883752-423a-4a8f-93d5-f0f1e66d3384"/>
    <ds:schemaRef ds:uri="a56bcda3-051c-4f00-bdfa-42e706a549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4FACF4B-E56D-4471-B649-9D8184EE1F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Crigg Letter template</Template>
  <TotalTime>309</TotalTime>
  <Pages>4</Pages>
  <Words>1799</Words>
  <Characters>10255</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CRIGGLESTONE</vt:lpstr>
    </vt:vector>
  </TitlesOfParts>
  <Company>Packard Bell NEC</Company>
  <LinksUpToDate>false</LinksUpToDate>
  <CharactersWithSpaces>12030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CRIGGLESTONE</dc:title>
  <dc:subject/>
  <dc:creator>Sarah Knowles</dc:creator>
  <cp:keywords/>
  <dc:description/>
  <cp:lastModifiedBy>Sarah Knowles</cp:lastModifiedBy>
  <cp:revision>104</cp:revision>
  <cp:lastPrinted>2026-04-13T12:37:00Z</cp:lastPrinted>
  <dcterms:created xsi:type="dcterms:W3CDTF">2026-06-08T10:51:00Z</dcterms:created>
  <dcterms:modified xsi:type="dcterms:W3CDTF">2026-06-16T14:53:00Z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0x010100B753D8B06B3D6F4CBCCDBDF155B3D412</vt:lpwstr>
  </property>
  <property fmtid="{D5CDD505-2E9C-101B-9397-08002B2CF9AE}" pid="3" name="_activity">
    <vt:lpwstr/>
  </property>
  <property fmtid="{D5CDD505-2E9C-101B-9397-08002B2CF9AE}" pid="4" name="MediaServiceImageTags">
    <vt:lpwstr/>
  </property>
</Properties>
</file>